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43165628"/>
        <w:docPartObj>
          <w:docPartGallery w:val="Cover Pages"/>
          <w:docPartUnique/>
        </w:docPartObj>
      </w:sdtPr>
      <w:sdtEndPr/>
      <w:sdtContent>
        <w:p w14:paraId="5DB48C4E" w14:textId="50509A9D" w:rsidR="00D72E88" w:rsidRDefault="00D72E8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68C08C" wp14:editId="0C0DC566">
                    <wp:simplePos x="0" y="0"/>
                    <wp:positionH relativeFrom="margin">
                      <wp:align>center</wp:align>
                    </wp:positionH>
                    <wp:positionV relativeFrom="page">
                      <wp:align>center</wp:align>
                    </wp:positionV>
                    <wp:extent cx="1712890" cy="8101511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81015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87" w:type="pct"/>
                                  <w:jc w:val="center"/>
                                  <w:tblBorders>
                                    <w:insideV w:val="single" w:sz="12" w:space="0" w:color="333A56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70"/>
                                  <w:gridCol w:w="3398"/>
                                </w:tblGrid>
                                <w:tr w:rsidR="00D72E88" w14:paraId="42558890" w14:textId="77777777" w:rsidTr="00D72E88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350" w:type="pct"/>
                                      <w:vAlign w:val="center"/>
                                    </w:tcPr>
                                    <w:p w14:paraId="06F39705" w14:textId="3A66D676" w:rsidR="00D72E88" w:rsidRDefault="00D72E88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5B429FE" wp14:editId="7EA32FE4">
                                            <wp:extent cx="2873828" cy="3741454"/>
                                            <wp:effectExtent l="0" t="0" r="3175" b="0"/>
                                            <wp:docPr id="8" name="Picture 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74360" cy="374214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56"/>
                                          <w:szCs w:val="56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9F5441A" w14:textId="4006B814" w:rsidR="00D72E88" w:rsidRPr="00D72E88" w:rsidRDefault="00D72E88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D72E88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  <w:t>Phone script for small business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1427681" w14:textId="60A7C07D" w:rsidR="00D72E88" w:rsidRDefault="00D72E88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650" w:type="pct"/>
                                      <w:vAlign w:val="center"/>
                                    </w:tcPr>
                                    <w:p w14:paraId="654AD941" w14:textId="60EFE629" w:rsidR="00D72E88" w:rsidRPr="007A3682" w:rsidRDefault="00D72E88" w:rsidP="00D72E88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A3682">
                                        <w:rPr>
                                          <w:caps/>
                                          <w:color w:val="333A56" w:themeColor="accent2"/>
                                          <w:sz w:val="28"/>
                                          <w:szCs w:val="28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037D8CD3" w14:textId="77777777" w:rsidR="00D72E88" w:rsidRPr="007A3682" w:rsidRDefault="00D72E88" w:rsidP="00D72E88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</w:rPr>
                                      </w:pPr>
                                    </w:p>
                                    <w:p w14:paraId="029037F3" w14:textId="77777777" w:rsidR="00D72E88" w:rsidRDefault="00D72E88" w:rsidP="00D72E88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0" w:after="160" w:line="259" w:lineRule="auto"/>
                                      </w:pPr>
                                      <w:r w:rsidRPr="00562E23">
                                        <w:t>Webinars:</w:t>
                                      </w:r>
                                      <w:r>
                                        <w:t xml:space="preserve"> </w:t>
                                      </w:r>
                                      <w:hyperlink r:id="rId13" w:history="1">
                                        <w:r w:rsidRPr="00562E23">
                                          <w:rPr>
                                            <w:rStyle w:val="Hyperlink"/>
                                            <w:color w:val="333A56" w:themeColor="accent2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71BF08B7" w14:textId="77777777" w:rsidR="00D72E88" w:rsidRPr="00562E23" w:rsidRDefault="00D72E88" w:rsidP="00D72E88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0" w:after="160" w:line="259" w:lineRule="auto"/>
                                        <w:rPr>
                                          <w:color w:val="333A56" w:themeColor="accent2"/>
                                        </w:rPr>
                                      </w:pPr>
                                      <w:r w:rsidRPr="00562E23">
                                        <w:t xml:space="preserve">Blog Tutorials: </w:t>
                                      </w:r>
                                      <w:hyperlink r:id="rId14" w:history="1">
                                        <w:r w:rsidRPr="00562E23">
                                          <w:rPr>
                                            <w:rStyle w:val="Hyperlink"/>
                                            <w:color w:val="333A56" w:themeColor="accent2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48BE5177" w14:textId="77777777" w:rsidR="00D72E88" w:rsidRPr="00562E23" w:rsidRDefault="00D72E88" w:rsidP="00D72E88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0" w:after="160" w:line="259" w:lineRule="auto"/>
                                      </w:pPr>
                                      <w:r w:rsidRPr="00562E23">
                                        <w:t>Excel Podcast</w:t>
                                      </w:r>
                                      <w:r>
                                        <w:t>:</w:t>
                                      </w:r>
                                      <w:r w:rsidRPr="00562E23">
                                        <w:t xml:space="preserve"> </w:t>
                                      </w:r>
                                      <w:hyperlink r:id="rId15" w:history="1">
                                        <w:r w:rsidRPr="00562E23">
                                          <w:rPr>
                                            <w:rStyle w:val="Hyperlink"/>
                                            <w:color w:val="333A56" w:themeColor="accent2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4DC923A1" w14:textId="48480BE3" w:rsidR="00D72E88" w:rsidRDefault="00D72E88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rFonts w:eastAsiaTheme="minorHAnsi" w:cstheme="minorBidi"/>
                                          <w:color w:val="595959" w:themeColor="text1" w:themeTint="A6"/>
                                          <w:szCs w:val="22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469AF92A" w14:textId="73DBF053" w:rsidR="00D72E88" w:rsidRDefault="00D72E88" w:rsidP="00D72E88">
                                          <w:r w:rsidRPr="00D72E88">
                                            <w:rPr>
                                              <w:rFonts w:eastAsiaTheme="minorHAnsi" w:cstheme="minorBidi"/>
                                              <w:color w:val="595959" w:themeColor="text1" w:themeTint="A6"/>
                                              <w:szCs w:val="22"/>
                                            </w:rPr>
                                            <w:t>MyExcelOnline.com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14:paraId="6664E104" w14:textId="77777777" w:rsidR="00D72E88" w:rsidRDefault="00D72E8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68C08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left:0;text-align:left;margin-left:0;margin-top:0;width:134.85pt;height:637.9pt;z-index:25165926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center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" fillcolor="white [3201]" stroked="f" strokeweight=".5pt">
                    <v:textbox inset="0,0,0,0">
                      <w:txbxContent>
                        <w:tbl>
                          <w:tblPr>
                            <w:tblW w:w="4987" w:type="pct"/>
                            <w:jc w:val="center"/>
                            <w:tblBorders>
                              <w:insideV w:val="single" w:sz="12" w:space="0" w:color="333A56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70"/>
                            <w:gridCol w:w="3398"/>
                          </w:tblGrid>
                          <w:tr w:rsidR="00D72E88" w14:paraId="42558890" w14:textId="77777777" w:rsidTr="00D72E88">
                            <w:trPr>
                              <w:jc w:val="center"/>
                            </w:trPr>
                            <w:tc>
                              <w:tcPr>
                                <w:tcW w:w="2350" w:type="pct"/>
                                <w:vAlign w:val="center"/>
                              </w:tcPr>
                              <w:p w14:paraId="06F39705" w14:textId="3A66D676" w:rsidR="00D72E88" w:rsidRDefault="00D72E8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B429FE" wp14:editId="7EA32FE4">
                                      <wp:extent cx="2873828" cy="3741454"/>
                                      <wp:effectExtent l="0" t="0" r="3175" b="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74360" cy="37421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9F5441A" w14:textId="4006B814" w:rsidR="00D72E88" w:rsidRPr="00D72E88" w:rsidRDefault="00D72E88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</w:pPr>
                                    <w:r w:rsidRPr="00D72E88">
                                      <w:rPr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  <w:t>Phone script for small business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1427681" w14:textId="60A7C07D" w:rsidR="00D72E88" w:rsidRDefault="00D72E88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650" w:type="pct"/>
                                <w:vAlign w:val="center"/>
                              </w:tcPr>
                              <w:p w14:paraId="654AD941" w14:textId="60EFE629" w:rsidR="00D72E88" w:rsidRPr="007A3682" w:rsidRDefault="00D72E88" w:rsidP="00D72E88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8"/>
                                    <w:szCs w:val="28"/>
                                  </w:rPr>
                                </w:pPr>
                                <w:r w:rsidRPr="007A3682">
                                  <w:rPr>
                                    <w:caps/>
                                    <w:color w:val="333A56" w:themeColor="accent2"/>
                                    <w:sz w:val="28"/>
                                    <w:szCs w:val="28"/>
                                  </w:rPr>
                                  <w:t>Learn More From Our Free Excel and Office Resources:</w:t>
                                </w:r>
                              </w:p>
                              <w:p w14:paraId="037D8CD3" w14:textId="77777777" w:rsidR="00D72E88" w:rsidRPr="007A3682" w:rsidRDefault="00D72E88" w:rsidP="00D72E88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</w:rPr>
                                </w:pPr>
                              </w:p>
                              <w:p w14:paraId="029037F3" w14:textId="77777777" w:rsidR="00D72E88" w:rsidRDefault="00D72E88" w:rsidP="00D72E88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before="0" w:after="160" w:line="259" w:lineRule="auto"/>
                                </w:pPr>
                                <w:r w:rsidRPr="00562E23">
                                  <w:t>Webinars:</w:t>
                                </w:r>
                                <w:r>
                                  <w:t xml:space="preserve"> </w:t>
                                </w:r>
                                <w:hyperlink r:id="rId16" w:history="1">
                                  <w:r w:rsidRPr="00562E23">
                                    <w:rPr>
                                      <w:rStyle w:val="Hyperlink"/>
                                      <w:color w:val="333A56" w:themeColor="accent2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71BF08B7" w14:textId="77777777" w:rsidR="00D72E88" w:rsidRPr="00562E23" w:rsidRDefault="00D72E88" w:rsidP="00D72E88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before="0" w:after="160" w:line="259" w:lineRule="auto"/>
                                  <w:rPr>
                                    <w:color w:val="333A56" w:themeColor="accent2"/>
                                  </w:rPr>
                                </w:pPr>
                                <w:r w:rsidRPr="00562E23">
                                  <w:t xml:space="preserve">Blog Tutorials: </w:t>
                                </w:r>
                                <w:hyperlink r:id="rId17" w:history="1">
                                  <w:r w:rsidRPr="00562E23">
                                    <w:rPr>
                                      <w:rStyle w:val="Hyperlink"/>
                                      <w:color w:val="333A56" w:themeColor="accent2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48BE5177" w14:textId="77777777" w:rsidR="00D72E88" w:rsidRPr="00562E23" w:rsidRDefault="00D72E88" w:rsidP="00D72E88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before="0" w:after="160" w:line="259" w:lineRule="auto"/>
                                </w:pPr>
                                <w:r w:rsidRPr="00562E23">
                                  <w:t>Excel Podcast</w:t>
                                </w:r>
                                <w:r>
                                  <w:t>:</w:t>
                                </w:r>
                                <w:r w:rsidRPr="00562E23">
                                  <w:t xml:space="preserve"> </w:t>
                                </w:r>
                                <w:hyperlink r:id="rId18" w:history="1">
                                  <w:r w:rsidRPr="00562E23">
                                    <w:rPr>
                                      <w:rStyle w:val="Hyperlink"/>
                                      <w:color w:val="333A56" w:themeColor="accent2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4DC923A1" w14:textId="48480BE3" w:rsidR="00D72E88" w:rsidRDefault="00D72E88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eastAsiaTheme="minorHAnsi" w:cstheme="minorBidi"/>
                                    <w:color w:val="595959" w:themeColor="text1" w:themeTint="A6"/>
                                    <w:szCs w:val="22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469AF92A" w14:textId="73DBF053" w:rsidR="00D72E88" w:rsidRDefault="00D72E88" w:rsidP="00D72E88">
                                    <w:r w:rsidRPr="00D72E88">
                                      <w:rPr>
                                        <w:rFonts w:eastAsiaTheme="minorHAnsi" w:cstheme="minorBidi"/>
                                        <w:color w:val="595959" w:themeColor="text1" w:themeTint="A6"/>
                                        <w:szCs w:val="22"/>
                                      </w:rPr>
                                      <w:t>MyExcelOnline.com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14:paraId="6664E104" w14:textId="77777777" w:rsidR="00D72E88" w:rsidRDefault="00D72E88"/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C82FC64" w14:textId="77777777" w:rsidR="00D72E88" w:rsidRDefault="00D72E88"/>
    <w:tbl>
      <w:tblPr>
        <w:tblW w:w="5000" w:type="pct"/>
        <w:tblLook w:val="04A0" w:firstRow="1" w:lastRow="0" w:firstColumn="1" w:lastColumn="0" w:noHBand="0" w:noVBand="1"/>
      </w:tblPr>
      <w:tblGrid>
        <w:gridCol w:w="348"/>
        <w:gridCol w:w="4897"/>
        <w:gridCol w:w="5216"/>
        <w:gridCol w:w="339"/>
      </w:tblGrid>
      <w:tr w:rsidR="00265218" w:rsidRPr="00BE0554" w14:paraId="2FE5E97B" w14:textId="77777777" w:rsidTr="00061916">
        <w:trPr>
          <w:trHeight w:val="983"/>
        </w:trPr>
        <w:tc>
          <w:tcPr>
            <w:tcW w:w="161" w:type="pct"/>
            <w:shd w:val="clear" w:color="auto" w:fill="auto"/>
          </w:tcPr>
          <w:p w14:paraId="456311D5" w14:textId="77777777" w:rsidR="00265218" w:rsidRPr="00BE0554" w:rsidRDefault="00265218" w:rsidP="00CF31BB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04B00182" w14:textId="77777777" w:rsidR="00265218" w:rsidRPr="00BE0554" w:rsidRDefault="00FC27E4" w:rsidP="0035052D">
            <w:pPr>
              <w:pStyle w:val="Title"/>
            </w:pPr>
            <w:sdt>
              <w:sdtPr>
                <w:id w:val="31307616"/>
                <w:placeholder>
                  <w:docPart w:val="01F6CC62E7034D3EB5363E0EFAF10D7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61916" w:rsidRPr="00AF342D">
                  <w:t>Phone Script</w:t>
                </w:r>
              </w:sdtContent>
            </w:sdt>
          </w:p>
        </w:tc>
        <w:tc>
          <w:tcPr>
            <w:tcW w:w="2415" w:type="pct"/>
            <w:shd w:val="clear" w:color="auto" w:fill="auto"/>
          </w:tcPr>
          <w:p w14:paraId="6F369118" w14:textId="77777777" w:rsidR="00265218" w:rsidRPr="00BE0554" w:rsidRDefault="00265218" w:rsidP="00CF31BB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14:paraId="1B6940C1" w14:textId="77777777" w:rsidR="00265218" w:rsidRPr="00BE0554" w:rsidRDefault="00265218" w:rsidP="00CF31BB">
            <w:pPr>
              <w:pStyle w:val="Title"/>
            </w:pPr>
          </w:p>
        </w:tc>
      </w:tr>
    </w:tbl>
    <w:p w14:paraId="223AE475" w14:textId="77777777" w:rsidR="00061916" w:rsidRPr="00BE0554" w:rsidRDefault="00FC27E4" w:rsidP="00026175">
      <w:pPr>
        <w:pStyle w:val="Heading1"/>
        <w:rPr>
          <w:lang w:val="en-US"/>
        </w:rPr>
      </w:pPr>
      <w:sdt>
        <w:sdtPr>
          <w:rPr>
            <w:lang w:val="en-US"/>
          </w:rPr>
          <w:id w:val="-1818946236"/>
          <w:placeholder>
            <w:docPart w:val="D25E75EDB114433CBDF95C2544299947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rPr>
              <w:lang w:val="en-US"/>
            </w:rPr>
            <w:t>Script: Client calls the representative</w:t>
          </w:r>
        </w:sdtContent>
      </w:sdt>
    </w:p>
    <w:p w14:paraId="485B2F00" w14:textId="77777777" w:rsidR="00061916" w:rsidRPr="00BE0554" w:rsidRDefault="00FC27E4" w:rsidP="0061146D">
      <w:pPr>
        <w:pStyle w:val="NoSpacing"/>
      </w:pPr>
      <w:sdt>
        <w:sdtPr>
          <w:id w:val="1511263989"/>
          <w:placeholder>
            <w:docPart w:val="D2EE40F5F1D14DEE8F03A052B0639BD4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Hello /Good morning/afternoon/evening!</w:t>
          </w:r>
        </w:sdtContent>
      </w:sdt>
    </w:p>
    <w:p w14:paraId="6D26EC50" w14:textId="77777777" w:rsidR="00061916" w:rsidRPr="00BE0554" w:rsidRDefault="00FC27E4" w:rsidP="00061916">
      <w:pPr>
        <w:pStyle w:val="BlueText"/>
      </w:pPr>
      <w:sdt>
        <w:sdtPr>
          <w:id w:val="323247027"/>
          <w:placeholder>
            <w:docPart w:val="2642AC78DC8D49B69A162CE28C8BA0FD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(depending on work culture)</w:t>
          </w:r>
        </w:sdtContent>
      </w:sdt>
    </w:p>
    <w:p w14:paraId="0944A6B0" w14:textId="77777777" w:rsidR="00061916" w:rsidRPr="00BE0554" w:rsidRDefault="00FC27E4" w:rsidP="0061146D">
      <w:pPr>
        <w:pStyle w:val="NoSpacing"/>
      </w:pPr>
      <w:sdt>
        <w:sdtPr>
          <w:id w:val="-2097776101"/>
          <w:placeholder>
            <w:docPart w:val="3D0BADBBC3264A71876BC21F0FED93B3"/>
          </w:placeholder>
          <w:temporary/>
          <w15:appearance w15:val="hidden"/>
          <w:text/>
        </w:sdtPr>
        <w:sdtEndPr/>
        <w:sdtContent>
          <w:r w:rsidR="00061916" w:rsidRPr="007F34EC">
            <w:t>Thank you for calling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"/>
          <w:tag w:val=""/>
          <w:id w:val="1181315887"/>
          <w:placeholder>
            <w:docPart w:val="790E6D4394264F86A68B7ADBB3D990B8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&lt;Company Name&gt;</w:t>
          </w:r>
        </w:sdtContent>
      </w:sdt>
      <w:r w:rsidR="002279C6" w:rsidRPr="00BE0554">
        <w:t>.</w:t>
      </w:r>
    </w:p>
    <w:p w14:paraId="29BB5786" w14:textId="77777777" w:rsidR="00061916" w:rsidRPr="00BE0554" w:rsidRDefault="00FC27E4" w:rsidP="00061916">
      <w:sdt>
        <w:sdtPr>
          <w:id w:val="-59480320"/>
          <w:placeholder>
            <w:docPart w:val="3D0BADBBC3264A71876BC21F0FED93B3"/>
          </w:placeholder>
          <w:temporary/>
          <w15:appearance w15:val="hidden"/>
          <w:text/>
        </w:sdtPr>
        <w:sdtEndPr/>
        <w:sdtContent>
          <w:r w:rsidR="00061916" w:rsidRPr="007F34EC">
            <w:t>This is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Rep name"/>
          <w:tag w:val=""/>
          <w:id w:val="1661813594"/>
          <w:placeholder>
            <w:docPart w:val="01C87380C55A49CEA5BE8759F94FF1BB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&lt;Representative/executive name&gt;</w:t>
          </w:r>
        </w:sdtContent>
      </w:sdt>
      <w:r w:rsidR="002279C6" w:rsidRPr="00BE0554">
        <w:t>.</w:t>
      </w:r>
    </w:p>
    <w:p w14:paraId="13198241" w14:textId="77777777" w:rsidR="00061916" w:rsidRPr="00BE0554" w:rsidRDefault="00FC27E4" w:rsidP="0061146D">
      <w:pPr>
        <w:pStyle w:val="NoSpacing"/>
      </w:pPr>
      <w:sdt>
        <w:sdtPr>
          <w:id w:val="1371648547"/>
          <w:placeholder>
            <w:docPart w:val="1A7E1B881C354434B3608BCE0E81D1C1"/>
          </w:placeholder>
          <w:temporary/>
          <w:showingPlcHdr/>
          <w15:appearance w15:val="hidden"/>
          <w:text/>
        </w:sdtPr>
        <w:sdtEndPr/>
        <w:sdtContent>
          <w:r w:rsidR="00061916" w:rsidRPr="00AF342D">
            <w:t>How may I help you today?</w:t>
          </w:r>
        </w:sdtContent>
      </w:sdt>
    </w:p>
    <w:p w14:paraId="54A6B188" w14:textId="77777777" w:rsidR="00061916" w:rsidRPr="00BE0554" w:rsidRDefault="00FC27E4" w:rsidP="00061916">
      <w:pPr>
        <w:pStyle w:val="BlueText"/>
      </w:pPr>
      <w:sdt>
        <w:sdtPr>
          <w:id w:val="1389296962"/>
          <w:placeholder>
            <w:docPart w:val="BEACCB89FAE34D4DAA9F96275F10F955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(listen to client’s requirements and take notes)</w:t>
          </w:r>
        </w:sdtContent>
      </w:sdt>
    </w:p>
    <w:p w14:paraId="19F597E8" w14:textId="77777777" w:rsidR="00061916" w:rsidRPr="00BE0554" w:rsidRDefault="00FC27E4" w:rsidP="0061146D">
      <w:pPr>
        <w:pStyle w:val="NoSpacing"/>
      </w:pPr>
      <w:sdt>
        <w:sdtPr>
          <w:id w:val="-1753655617"/>
          <w:placeholder>
            <w:docPart w:val="E4AAC5219F9C4FE9A22FC77FD41765FF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Sure, I’ll be glad to assist you with this.</w:t>
          </w:r>
          <w:r w:rsidR="00061916" w:rsidRPr="00BE0554">
            <w:br/>
            <w:t>May I please ask with whom I am speaking?</w:t>
          </w:r>
        </w:sdtContent>
      </w:sdt>
    </w:p>
    <w:p w14:paraId="7DD16F87" w14:textId="77777777" w:rsidR="00061916" w:rsidRPr="00BE0554" w:rsidRDefault="00FC27E4" w:rsidP="002279C6">
      <w:pPr>
        <w:pStyle w:val="BlueText"/>
      </w:pPr>
      <w:sdt>
        <w:sdtPr>
          <w:id w:val="2070837493"/>
          <w:placeholder>
            <w:docPart w:val="740819C5F64E4EE99E6D454D484BCFDA"/>
          </w:placeholder>
          <w:temporary/>
          <w:showingPlcHdr/>
          <w15:appearance w15:val="hidden"/>
          <w:text/>
        </w:sdtPr>
        <w:sdtEndPr/>
        <w:sdtContent>
          <w:r w:rsidR="00061916" w:rsidRPr="00AF342D">
            <w:t>(client’s full name)</w:t>
          </w:r>
        </w:sdtContent>
      </w:sdt>
    </w:p>
    <w:p w14:paraId="66B07C7C" w14:textId="77777777" w:rsidR="00061916" w:rsidRPr="00BE0554" w:rsidRDefault="00FC27E4" w:rsidP="0061146D">
      <w:pPr>
        <w:pStyle w:val="NoSpacing"/>
      </w:pPr>
      <w:sdt>
        <w:sdtPr>
          <w:id w:val="-622453280"/>
          <w:placeholder>
            <w:docPart w:val="F737476EEE10416DA3B39FDE332E0F7E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Thank you!</w:t>
          </w:r>
        </w:sdtContent>
      </w:sdt>
    </w:p>
    <w:p w14:paraId="1BA4975C" w14:textId="77777777" w:rsidR="00061916" w:rsidRPr="00BE0554" w:rsidRDefault="00FC27E4" w:rsidP="002279C6">
      <w:pPr>
        <w:pStyle w:val="BlueText"/>
      </w:pPr>
      <w:sdt>
        <w:sdtPr>
          <w:id w:val="182170267"/>
          <w:placeholder>
            <w:docPart w:val="1755D8FDF53B4F4ABE99C0AB762AA487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(Provide caller with the information available as per his/her requirements. Request for a follow-up.)</w:t>
          </w:r>
        </w:sdtContent>
      </w:sdt>
    </w:p>
    <w:p w14:paraId="144F76FF" w14:textId="77777777" w:rsidR="00061916" w:rsidRPr="00BE0554" w:rsidRDefault="00FC27E4" w:rsidP="0061146D">
      <w:pPr>
        <w:pStyle w:val="NoSpacing"/>
      </w:pPr>
      <w:sdt>
        <w:sdtPr>
          <w:id w:val="-1130778774"/>
          <w:placeholder>
            <w:docPart w:val="750B49FA84F64E029FF5622562EA3F2B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Have you used any of our services previously, or is this the first time you are calling?</w:t>
          </w:r>
        </w:sdtContent>
      </w:sdt>
    </w:p>
    <w:p w14:paraId="4794CE8E" w14:textId="77777777" w:rsidR="00061916" w:rsidRPr="00BE0554" w:rsidRDefault="00FC27E4" w:rsidP="002279C6">
      <w:pPr>
        <w:pStyle w:val="BlueText"/>
      </w:pPr>
      <w:sdt>
        <w:sdtPr>
          <w:id w:val="717100586"/>
          <w:placeholder>
            <w:docPart w:val="12638D2241D94217BA10774FFE76BCD2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(listen for previous history/feedback and take notes)</w:t>
          </w:r>
        </w:sdtContent>
      </w:sdt>
    </w:p>
    <w:p w14:paraId="32C50716" w14:textId="77777777" w:rsidR="00061916" w:rsidRPr="00BE0554" w:rsidRDefault="00FC27E4" w:rsidP="0061146D">
      <w:pPr>
        <w:pStyle w:val="NoSpacing"/>
      </w:pPr>
      <w:sdt>
        <w:sdtPr>
          <w:id w:val="319007739"/>
          <w:placeholder>
            <w:docPart w:val="D89477D51F544A479BB78668EB5C6B2B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Please allow me a little time to get back to you with more information on this matter.</w:t>
          </w:r>
          <w:r w:rsidR="00061916" w:rsidRPr="00BE0554">
            <w:br/>
            <w:t>When would be a good time to reach you?</w:t>
          </w:r>
          <w:r w:rsidR="00061916" w:rsidRPr="00BE0554">
            <w:br/>
            <w:t>Could you please let me know your availability?</w:t>
          </w:r>
        </w:sdtContent>
      </w:sdt>
    </w:p>
    <w:p w14:paraId="4BADA73D" w14:textId="77777777" w:rsidR="00061916" w:rsidRPr="00BE0554" w:rsidRDefault="00FC27E4" w:rsidP="002279C6">
      <w:pPr>
        <w:pStyle w:val="BlueText"/>
      </w:pPr>
      <w:sdt>
        <w:sdtPr>
          <w:id w:val="1634756211"/>
          <w:placeholder>
            <w:docPart w:val="D4A6F0F1962D4F7A9D0E1666998037C6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(listen for client’s availability/timings and take notes)</w:t>
          </w:r>
        </w:sdtContent>
      </w:sdt>
    </w:p>
    <w:sdt>
      <w:sdtPr>
        <w:id w:val="659825596"/>
        <w:placeholder>
          <w:docPart w:val="620579FCE6FA4A20A7E4FDECA6F2E736"/>
        </w:placeholder>
        <w:temporary/>
        <w:showingPlcHdr/>
        <w15:appearance w15:val="hidden"/>
        <w:text/>
      </w:sdtPr>
      <w:sdtEndPr/>
      <w:sdtContent>
        <w:p w14:paraId="5FF5BD9A" w14:textId="77777777" w:rsidR="00061916" w:rsidRPr="00BE0554" w:rsidRDefault="00061916" w:rsidP="0061146D">
          <w:pPr>
            <w:pStyle w:val="NoSpacing"/>
          </w:pPr>
          <w:r w:rsidRPr="00BE0554">
            <w:t xml:space="preserve">Thank you! What number should I call? </w:t>
          </w:r>
        </w:p>
        <w:p w14:paraId="7177B31B" w14:textId="77777777" w:rsidR="00061916" w:rsidRPr="00BE0554" w:rsidRDefault="00061916" w:rsidP="0061146D">
          <w:pPr>
            <w:pStyle w:val="NoSpacing"/>
          </w:pPr>
          <w:r w:rsidRPr="00BE0554">
            <w:t>Could you please share your email address as well?</w:t>
          </w:r>
        </w:p>
      </w:sdtContent>
    </w:sdt>
    <w:p w14:paraId="181EFDCF" w14:textId="77777777" w:rsidR="00061916" w:rsidRPr="00BE0554" w:rsidRDefault="00FC27E4" w:rsidP="002279C6">
      <w:pPr>
        <w:pStyle w:val="BlueText"/>
      </w:pPr>
      <w:sdt>
        <w:sdtPr>
          <w:id w:val="-2138327702"/>
          <w:placeholder>
            <w:docPart w:val="BECFA7B1DC1641E784EA38D7F3144FC6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(state how you intend to use it)</w:t>
          </w:r>
        </w:sdtContent>
      </w:sdt>
    </w:p>
    <w:p w14:paraId="77FBB05C" w14:textId="77777777" w:rsidR="00061916" w:rsidRPr="00BE0554" w:rsidRDefault="00061916" w:rsidP="002279C6">
      <w:r w:rsidRPr="00BE0554">
        <w:br w:type="page"/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061916" w:rsidRPr="00BE0554" w14:paraId="0185883D" w14:textId="77777777" w:rsidTr="00EE4A25">
        <w:trPr>
          <w:trHeight w:val="983"/>
        </w:trPr>
        <w:tc>
          <w:tcPr>
            <w:tcW w:w="171" w:type="pct"/>
          </w:tcPr>
          <w:p w14:paraId="0DA9A22D" w14:textId="77777777" w:rsidR="00061916" w:rsidRPr="00BE0554" w:rsidRDefault="00061916" w:rsidP="00EE4A25">
            <w:pPr>
              <w:pStyle w:val="Title"/>
            </w:pPr>
          </w:p>
        </w:tc>
        <w:sdt>
          <w:sdtPr>
            <w:id w:val="-2086292674"/>
            <w:placeholder>
              <w:docPart w:val="62C7CD14B54A4E0A941E4493506D5E33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3FBF496D" w14:textId="77777777" w:rsidR="00061916" w:rsidRPr="00BE0554" w:rsidRDefault="00061916" w:rsidP="00EE4A25">
                <w:pPr>
                  <w:pStyle w:val="Title"/>
                </w:pPr>
                <w:r w:rsidRPr="00BE0554">
                  <w:t>Phone Script</w:t>
                </w:r>
              </w:p>
            </w:tc>
          </w:sdtContent>
        </w:sdt>
        <w:tc>
          <w:tcPr>
            <w:tcW w:w="2405" w:type="pct"/>
          </w:tcPr>
          <w:p w14:paraId="2870B377" w14:textId="77777777" w:rsidR="00061916" w:rsidRPr="00BE0554" w:rsidRDefault="00061916" w:rsidP="00EE4A25">
            <w:pPr>
              <w:pStyle w:val="Title"/>
            </w:pPr>
          </w:p>
        </w:tc>
        <w:tc>
          <w:tcPr>
            <w:tcW w:w="167" w:type="pct"/>
          </w:tcPr>
          <w:p w14:paraId="06A1A00B" w14:textId="77777777" w:rsidR="00061916" w:rsidRPr="00BE0554" w:rsidRDefault="00061916" w:rsidP="00EE4A25">
            <w:pPr>
              <w:pStyle w:val="Title"/>
            </w:pPr>
          </w:p>
        </w:tc>
      </w:tr>
      <w:tr w:rsidR="0061146D" w:rsidRPr="00BE0554" w14:paraId="217055B4" w14:textId="77777777" w:rsidTr="0061146D">
        <w:trPr>
          <w:trHeight w:val="288"/>
        </w:trPr>
        <w:tc>
          <w:tcPr>
            <w:tcW w:w="171" w:type="pct"/>
          </w:tcPr>
          <w:p w14:paraId="7AC82F26" w14:textId="77777777" w:rsidR="0061146D" w:rsidRPr="00BE0554" w:rsidRDefault="0061146D" w:rsidP="0061146D">
            <w:pPr>
              <w:pStyle w:val="NoSpacing"/>
            </w:pPr>
          </w:p>
        </w:tc>
        <w:tc>
          <w:tcPr>
            <w:tcW w:w="2257" w:type="pct"/>
            <w:shd w:val="clear" w:color="auto" w:fill="auto"/>
            <w:vAlign w:val="center"/>
          </w:tcPr>
          <w:p w14:paraId="6CC5BE56" w14:textId="77777777" w:rsidR="0061146D" w:rsidRPr="00BE0554" w:rsidRDefault="0061146D" w:rsidP="0061146D">
            <w:pPr>
              <w:pStyle w:val="NoSpacing"/>
            </w:pPr>
          </w:p>
        </w:tc>
        <w:tc>
          <w:tcPr>
            <w:tcW w:w="2405" w:type="pct"/>
          </w:tcPr>
          <w:p w14:paraId="7923E672" w14:textId="77777777" w:rsidR="0061146D" w:rsidRPr="00BE0554" w:rsidRDefault="0061146D" w:rsidP="0061146D">
            <w:pPr>
              <w:pStyle w:val="NoSpacing"/>
            </w:pPr>
          </w:p>
        </w:tc>
        <w:tc>
          <w:tcPr>
            <w:tcW w:w="167" w:type="pct"/>
          </w:tcPr>
          <w:p w14:paraId="714C9155" w14:textId="77777777" w:rsidR="0061146D" w:rsidRPr="00BE0554" w:rsidRDefault="0061146D" w:rsidP="0061146D">
            <w:pPr>
              <w:pStyle w:val="NoSpacing"/>
            </w:pPr>
          </w:p>
        </w:tc>
      </w:tr>
    </w:tbl>
    <w:p w14:paraId="6D949C8D" w14:textId="77777777" w:rsidR="00061916" w:rsidRPr="00BE0554" w:rsidRDefault="00FC27E4" w:rsidP="00061916">
      <w:sdt>
        <w:sdtPr>
          <w:id w:val="-2048289099"/>
          <w:placeholder>
            <w:docPart w:val="21CE451076994964B21ED824DA0F300E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Is there anything else that I can assist you with?</w:t>
          </w:r>
        </w:sdtContent>
      </w:sdt>
    </w:p>
    <w:p w14:paraId="7946B5F8" w14:textId="77777777" w:rsidR="00061916" w:rsidRPr="00BE0554" w:rsidRDefault="00FC27E4" w:rsidP="0061146D">
      <w:pPr>
        <w:pStyle w:val="NoSpacing"/>
      </w:pPr>
      <w:sdt>
        <w:sdtPr>
          <w:id w:val="2044401238"/>
          <w:placeholder>
            <w:docPart w:val="C0C1428F341D4D1CA86DC9AB6906C066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Thank you so much for calling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"/>
          <w:tag w:val=""/>
          <w:id w:val="-753360284"/>
          <w:placeholder>
            <w:docPart w:val="ED2E554A4E9A4556AFA745E72E0ED221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&lt;Company Name&gt;</w:t>
          </w:r>
        </w:sdtContent>
      </w:sdt>
      <w:r w:rsidR="00D6462A" w:rsidRPr="00BE0554">
        <w:t>.</w:t>
      </w:r>
    </w:p>
    <w:p w14:paraId="28BFE8E6" w14:textId="77777777" w:rsidR="00061916" w:rsidRPr="00BE0554" w:rsidRDefault="00FC27E4" w:rsidP="00061916">
      <w:sdt>
        <w:sdtPr>
          <w:id w:val="1901710161"/>
          <w:placeholder>
            <w:docPart w:val="DA4005C33B4D41EEA2584C05F1C06831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Once again, this is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Rep name"/>
          <w:tag w:val=""/>
          <w:id w:val="1844744074"/>
          <w:placeholder>
            <w:docPart w:val="CA6BE112145443E6A87180CCC7216D7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&lt;Representative/executive name&gt;</w:t>
          </w:r>
        </w:sdtContent>
      </w:sdt>
      <w:r w:rsidR="0061146D" w:rsidRPr="00BE0554">
        <w:t>.</w:t>
      </w:r>
    </w:p>
    <w:p w14:paraId="6556987E" w14:textId="77777777" w:rsidR="00061916" w:rsidRPr="00BE0554" w:rsidRDefault="00FC27E4" w:rsidP="00061916">
      <w:sdt>
        <w:sdtPr>
          <w:id w:val="1625417957"/>
          <w:placeholder>
            <w:docPart w:val="4BAD1836E275463FAC7921BAC7A72F95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Please feel free to reach out to me at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 Phone"/>
          <w:tag w:val=""/>
          <w:id w:val="-464576310"/>
          <w:placeholder>
            <w:docPart w:val="6B0360D9A58F41A2BAECF1C241CA9D02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&lt;Phone Number&gt;</w:t>
          </w:r>
        </w:sdtContent>
      </w:sdt>
      <w:r w:rsidR="0061146D" w:rsidRPr="00BE0554">
        <w:t>.</w:t>
      </w:r>
    </w:p>
    <w:p w14:paraId="46250AEA" w14:textId="77777777" w:rsidR="00061916" w:rsidRPr="00BE0554" w:rsidRDefault="00FC27E4" w:rsidP="0061146D">
      <w:sdt>
        <w:sdtPr>
          <w:id w:val="-2139791960"/>
          <w:placeholder>
            <w:docPart w:val="FF6277229ABB42EAAD2A52EF9206E4AF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We are available from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Start time"/>
          <w:tag w:val=""/>
          <w:id w:val="1305201620"/>
          <w:placeholder>
            <w:docPart w:val="293BAD6FA2724BBCAFC6631BA03FCF3A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&lt;9am&gt;</w:t>
          </w:r>
        </w:sdtContent>
      </w:sdt>
      <w:r w:rsidR="00061916" w:rsidRPr="00BE0554">
        <w:t xml:space="preserve"> </w:t>
      </w:r>
      <w:sdt>
        <w:sdtPr>
          <w:id w:val="670217360"/>
          <w:placeholder>
            <w:docPart w:val="7C272695DCF2490981116178B89E2404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to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Finish time"/>
          <w:tag w:val=""/>
          <w:id w:val="1629438053"/>
          <w:placeholder>
            <w:docPart w:val="86BE3C181D57462296D509B6DA4580E5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606D38">
            <w:rPr>
              <w:rStyle w:val="Emphasis"/>
            </w:rPr>
            <w:t>&lt;9pm&gt;</w:t>
          </w:r>
        </w:sdtContent>
      </w:sdt>
      <w:r w:rsidR="00061916" w:rsidRPr="00BE0554">
        <w:t xml:space="preserve"> </w:t>
      </w:r>
      <w:sdt>
        <w:sdtPr>
          <w:id w:val="1824381463"/>
          <w:placeholder>
            <w:docPart w:val="3C5A4459D02746038C1E44F8D0782FEC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Mondays to Saturdays/all 7 days of the week/</w:t>
          </w:r>
        </w:sdtContent>
      </w:sdt>
      <w:sdt>
        <w:sdtPr>
          <w:rPr>
            <w:rStyle w:val="Emphasis"/>
          </w:rPr>
          <w:alias w:val="Work hours"/>
          <w:tag w:val=""/>
          <w:id w:val="-846095613"/>
          <w:placeholder>
            <w:docPart w:val="E64FCDD88BB44F37AD6ADF357E0C52D3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606D38">
            <w:rPr>
              <w:rStyle w:val="Emphasis"/>
            </w:rPr>
            <w:t>&lt;Your working hours&gt;</w:t>
          </w:r>
        </w:sdtContent>
      </w:sdt>
      <w:r w:rsidR="0061146D" w:rsidRPr="00BE0554">
        <w:t>.</w:t>
      </w:r>
    </w:p>
    <w:p w14:paraId="1620977D" w14:textId="77777777" w:rsidR="00061916" w:rsidRPr="00BE0554" w:rsidRDefault="00FC27E4" w:rsidP="00061916">
      <w:sdt>
        <w:sdtPr>
          <w:id w:val="976722422"/>
          <w:placeholder>
            <w:docPart w:val="93CB6BF28256488BA11E7760420600A2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We really appreciate your interest in our services and are committed to meet your expectations. We will get back to you soon with more information.</w:t>
          </w:r>
        </w:sdtContent>
      </w:sdt>
    </w:p>
    <w:p w14:paraId="7B606023" w14:textId="77777777" w:rsidR="00061916" w:rsidRPr="00BE0554" w:rsidRDefault="00FC27E4" w:rsidP="00061916">
      <w:sdt>
        <w:sdtPr>
          <w:id w:val="1687710570"/>
          <w:placeholder>
            <w:docPart w:val="5CE074EFBB1B447F95917A41EDC4C836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Have a great day!</w:t>
          </w:r>
        </w:sdtContent>
      </w:sdt>
    </w:p>
    <w:p w14:paraId="3B5514BA" w14:textId="77777777" w:rsidR="00061916" w:rsidRPr="00AF342D" w:rsidRDefault="00FC27E4" w:rsidP="0061146D">
      <w:pPr>
        <w:pStyle w:val="BlueBoldText"/>
      </w:pPr>
      <w:sdt>
        <w:sdtPr>
          <w:id w:val="-2104715799"/>
          <w:placeholder>
            <w:docPart w:val="46F4A105E87E426D8309A4EF5A1ED7CB"/>
          </w:placeholder>
          <w:temporary/>
          <w:showingPlcHdr/>
          <w15:appearance w15:val="hidden"/>
          <w:text/>
        </w:sdtPr>
        <w:sdtEndPr/>
        <w:sdtContent>
          <w:r w:rsidR="00061916" w:rsidRPr="00AF342D">
            <w:t>•••</w:t>
          </w:r>
        </w:sdtContent>
      </w:sdt>
    </w:p>
    <w:p w14:paraId="4A0900B5" w14:textId="77777777" w:rsidR="00061916" w:rsidRPr="00BE0554" w:rsidRDefault="00FC27E4" w:rsidP="0061146D">
      <w:pPr>
        <w:pStyle w:val="Heading1"/>
        <w:rPr>
          <w:lang w:val="en-US"/>
        </w:rPr>
      </w:pPr>
      <w:sdt>
        <w:sdtPr>
          <w:rPr>
            <w:lang w:val="en-US"/>
          </w:rPr>
          <w:id w:val="-2122986767"/>
          <w:placeholder>
            <w:docPart w:val="11EF9EAE961B41E998CBB494545BCBD2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rPr>
              <w:lang w:val="en-US"/>
            </w:rPr>
            <w:t>Script: Follow-up call from representative to client</w:t>
          </w:r>
        </w:sdtContent>
      </w:sdt>
    </w:p>
    <w:p w14:paraId="566CF120" w14:textId="77777777" w:rsidR="00061916" w:rsidRPr="00BE0554" w:rsidRDefault="00FC27E4" w:rsidP="0061146D">
      <w:pPr>
        <w:pStyle w:val="NoSpacing"/>
      </w:pPr>
      <w:sdt>
        <w:sdtPr>
          <w:id w:val="1781991571"/>
          <w:placeholder>
            <w:docPart w:val="9AFEAA6C95D04F5EA44022C7743ED4DE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Hello /Good morning/afternoon/evening!</w:t>
          </w:r>
        </w:sdtContent>
      </w:sdt>
    </w:p>
    <w:p w14:paraId="2C6B3C82" w14:textId="77777777" w:rsidR="00061916" w:rsidRPr="00BE0554" w:rsidRDefault="00FC27E4" w:rsidP="0061146D">
      <w:pPr>
        <w:pStyle w:val="BlueText"/>
      </w:pPr>
      <w:sdt>
        <w:sdtPr>
          <w:id w:val="754327281"/>
          <w:placeholder>
            <w:docPart w:val="77EB22C4424F4D059FD2D6F035B5F430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(depending on work culture)</w:t>
          </w:r>
        </w:sdtContent>
      </w:sdt>
    </w:p>
    <w:p w14:paraId="28FCFF93" w14:textId="77777777" w:rsidR="00061916" w:rsidRPr="00BE0554" w:rsidRDefault="00FC27E4" w:rsidP="0061146D">
      <w:pPr>
        <w:pStyle w:val="NoSpacing"/>
      </w:pPr>
      <w:sdt>
        <w:sdtPr>
          <w:id w:val="513738931"/>
          <w:placeholder>
            <w:docPart w:val="AD6B4179CF044B86ACBC0F81958DA07D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This is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"/>
          <w:tag w:val=""/>
          <w:id w:val="-1838913547"/>
          <w:placeholder>
            <w:docPart w:val="895299BEE2B64FE79AD4A0D457FF452A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&lt;Company Name&gt;</w:t>
          </w:r>
        </w:sdtContent>
      </w:sdt>
      <w:r w:rsidR="0061146D" w:rsidRPr="00BE0554">
        <w:t>.</w:t>
      </w:r>
    </w:p>
    <w:p w14:paraId="0CE574A9" w14:textId="77777777" w:rsidR="00061916" w:rsidRPr="00BE0554" w:rsidRDefault="00FC27E4" w:rsidP="00061916">
      <w:sdt>
        <w:sdtPr>
          <w:id w:val="-927723989"/>
          <w:placeholder>
            <w:docPart w:val="AD6B4179CF044B86ACBC0F81958DA07D"/>
          </w:placeholder>
          <w:temporary/>
          <w:showingPlcHdr/>
          <w15:appearance w15:val="hidden"/>
          <w:text/>
        </w:sdtPr>
        <w:sdtEndPr/>
        <w:sdtContent>
          <w:r w:rsidR="004378ED" w:rsidRPr="00BE0554">
            <w:t>This is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Rep name"/>
          <w:tag w:val=""/>
          <w:id w:val="2091886214"/>
          <w:placeholder>
            <w:docPart w:val="46653046297349158E877FB374DA83F0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&lt;Representative/executive name&gt;</w:t>
          </w:r>
        </w:sdtContent>
      </w:sdt>
      <w:r w:rsidR="0061146D" w:rsidRPr="00BE0554">
        <w:t>.</w:t>
      </w:r>
    </w:p>
    <w:p w14:paraId="59B92B18" w14:textId="77777777" w:rsidR="00061916" w:rsidRPr="00BE0554" w:rsidRDefault="00FC27E4" w:rsidP="00061916">
      <w:sdt>
        <w:sdtPr>
          <w:id w:val="-418646684"/>
          <w:placeholder>
            <w:docPart w:val="45BE8947E97A4753ADC82504AF38CDD9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This message is for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id w:val="1466317415"/>
          <w:placeholder>
            <w:docPart w:val="F621F4C5FE4B478DA1EF548644446D12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BE0554">
            <w:rPr>
              <w:rStyle w:val="Emphasis"/>
            </w:rPr>
            <w:t>&lt;Client Name&gt;</w:t>
          </w:r>
        </w:sdtContent>
      </w:sdt>
      <w:r w:rsidR="00061916" w:rsidRPr="00BE0554">
        <w:t xml:space="preserve"> </w:t>
      </w:r>
      <w:sdt>
        <w:sdtPr>
          <w:id w:val="594681019"/>
          <w:placeholder>
            <w:docPart w:val="0E212359FA0A484CB13C13B981A950C7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about your inquiry on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id w:val="-865588061"/>
          <w:placeholder>
            <w:docPart w:val="E4270FCFEBD04E339D0EDA88368AB67D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BE0554">
            <w:rPr>
              <w:rStyle w:val="Emphasis"/>
            </w:rPr>
            <w:t>&lt;Previous call date&gt;</w:t>
          </w:r>
        </w:sdtContent>
      </w:sdt>
      <w:r w:rsidR="00061916" w:rsidRPr="00BE0554">
        <w:t xml:space="preserve"> </w:t>
      </w:r>
      <w:sdt>
        <w:sdtPr>
          <w:id w:val="-1009062315"/>
          <w:placeholder>
            <w:docPart w:val="DF6766C6D0B44325BA789985FFB51E02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regarding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id w:val="100619964"/>
          <w:placeholder>
            <w:docPart w:val="359AE3989AD244CEBAE4BBDCA7BE5B6D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BE0554">
            <w:rPr>
              <w:rStyle w:val="Emphasis"/>
            </w:rPr>
            <w:t>&lt;Subject&gt;</w:t>
          </w:r>
        </w:sdtContent>
      </w:sdt>
      <w:r w:rsidR="0061146D" w:rsidRPr="00BE0554">
        <w:t>.</w:t>
      </w:r>
    </w:p>
    <w:p w14:paraId="2FB71E4C" w14:textId="77777777" w:rsidR="00061916" w:rsidRPr="00BE0554" w:rsidRDefault="00FC27E4" w:rsidP="0061146D">
      <w:sdt>
        <w:sdtPr>
          <w:id w:val="851297390"/>
          <w:placeholder>
            <w:docPart w:val="DAB64EE3D37840439408A2E6E6FFA762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I am calling with more information and would like to share the details with you when you’re free for a quick call.</w:t>
          </w:r>
        </w:sdtContent>
      </w:sdt>
    </w:p>
    <w:p w14:paraId="1F1216A3" w14:textId="77777777" w:rsidR="00061916" w:rsidRPr="00BE0554" w:rsidRDefault="00FC27E4" w:rsidP="0061146D">
      <w:sdt>
        <w:sdtPr>
          <w:id w:val="532621744"/>
          <w:placeholder>
            <w:docPart w:val="C0785AE1818943DB9F924A09F521A87B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When you have a moment, please call us back at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 Phone"/>
          <w:tag w:val=""/>
          <w:id w:val="553976509"/>
          <w:placeholder>
            <w:docPart w:val="4EC50D4B81D9441C839CA5E86C5CA493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&lt;Phone Number&gt;</w:t>
          </w:r>
        </w:sdtContent>
      </w:sdt>
      <w:r w:rsidR="0061146D" w:rsidRPr="00BE0554">
        <w:t>.</w:t>
      </w:r>
      <w:r w:rsidR="00061916" w:rsidRPr="00BE0554">
        <w:t xml:space="preserve"> </w:t>
      </w:r>
      <w:sdt>
        <w:sdtPr>
          <w:id w:val="332267842"/>
          <w:placeholder>
            <w:docPart w:val="1F8F4963A41A4FFFB03190A7BAEDF284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We are available from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Start time"/>
          <w:tag w:val=""/>
          <w:id w:val="-1634409224"/>
          <w:placeholder>
            <w:docPart w:val="9EF9AE1ECEDB43A2B11408F7095D75B8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&lt;9am&gt;</w:t>
          </w:r>
        </w:sdtContent>
      </w:sdt>
      <w:r w:rsidR="004F7AF9">
        <w:rPr>
          <w:rStyle w:val="Emphasis"/>
        </w:rPr>
        <w:t xml:space="preserve"> </w:t>
      </w:r>
      <w:sdt>
        <w:sdtPr>
          <w:id w:val="1674533562"/>
          <w:placeholder>
            <w:docPart w:val="982B3B80279D49B6BB5AC64A0DB9CCF6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to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Finish time"/>
          <w:tag w:val=""/>
          <w:id w:val="286626541"/>
          <w:placeholder>
            <w:docPart w:val="F8C56E38AC6B46CAB8105534F9AF7297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606D38">
            <w:rPr>
              <w:rStyle w:val="Emphasis"/>
            </w:rPr>
            <w:t>&lt;9pm&gt;</w:t>
          </w:r>
        </w:sdtContent>
      </w:sdt>
      <w:r w:rsidR="004F7AF9">
        <w:rPr>
          <w:rStyle w:val="Emphasis"/>
        </w:rPr>
        <w:t xml:space="preserve"> </w:t>
      </w:r>
      <w:sdt>
        <w:sdtPr>
          <w:id w:val="804744491"/>
          <w:placeholder>
            <w:docPart w:val="985B6696908B48EBA2F3A480A0308344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Mondays to Saturdays/all 7 days of the week/</w:t>
          </w:r>
        </w:sdtContent>
      </w:sdt>
      <w:sdt>
        <w:sdtPr>
          <w:rPr>
            <w:rStyle w:val="Emphasis"/>
          </w:rPr>
          <w:alias w:val="Work hours"/>
          <w:tag w:val=""/>
          <w:id w:val="-2069106591"/>
          <w:placeholder>
            <w:docPart w:val="7FF2D48A68C84A82B88F8B8097E01B56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606D38">
            <w:rPr>
              <w:rStyle w:val="Emphasis"/>
            </w:rPr>
            <w:t>&lt;Your working hours&gt;</w:t>
          </w:r>
        </w:sdtContent>
      </w:sdt>
      <w:r w:rsidR="002D49C4" w:rsidRPr="00BE0554">
        <w:t>.</w:t>
      </w:r>
    </w:p>
    <w:p w14:paraId="13FB3A91" w14:textId="77777777" w:rsidR="00061916" w:rsidRPr="00BE0554" w:rsidRDefault="00FC27E4" w:rsidP="00061916">
      <w:sdt>
        <w:sdtPr>
          <w:id w:val="647093523"/>
          <w:placeholder>
            <w:docPart w:val="F02386515E9A4CE691941F388B0911B0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I look forward to hearing from you soon. Have a wonderful day!</w:t>
          </w:r>
        </w:sdtContent>
      </w:sdt>
    </w:p>
    <w:p w14:paraId="28028DDD" w14:textId="77777777" w:rsidR="00061916" w:rsidRPr="00BE0554" w:rsidRDefault="00FC27E4" w:rsidP="0061146D">
      <w:pPr>
        <w:pStyle w:val="BlueBoldText"/>
      </w:pPr>
      <w:sdt>
        <w:sdtPr>
          <w:id w:val="478272912"/>
          <w:placeholder>
            <w:docPart w:val="B9630F98B993495BA530BBA16BD106A2"/>
          </w:placeholder>
          <w:temporary/>
          <w15:appearance w15:val="hidden"/>
          <w:text/>
        </w:sdtPr>
        <w:sdtEndPr/>
        <w:sdtContent>
          <w:r w:rsidR="00061916" w:rsidRPr="00BE0554">
            <w:t>•••</w:t>
          </w:r>
        </w:sdtContent>
      </w:sdt>
    </w:p>
    <w:sectPr w:rsidR="00061916" w:rsidRPr="00BE0554" w:rsidSect="00D72E88">
      <w:headerReference w:type="default" r:id="rId19"/>
      <w:footerReference w:type="default" r:id="rId20"/>
      <w:pgSz w:w="12240" w:h="15840" w:code="1"/>
      <w:pgMar w:top="1728" w:right="720" w:bottom="2736" w:left="720" w:header="706" w:footer="43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B15F5" w14:textId="77777777" w:rsidR="00FC27E4" w:rsidRDefault="00FC27E4" w:rsidP="00CF31BB">
      <w:r>
        <w:separator/>
      </w:r>
    </w:p>
  </w:endnote>
  <w:endnote w:type="continuationSeparator" w:id="0">
    <w:p w14:paraId="7B13D4DD" w14:textId="77777777" w:rsidR="00FC27E4" w:rsidRDefault="00FC27E4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0226E3AA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4A61C644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75CCE1F" wp14:editId="1E5C6417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32BD1360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75CCE1F" id="Shape" o:spid="_x0000_s1027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32BD1360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3FFEE81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9787E40" wp14:editId="7E904A6B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6BF41CC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C6D8F80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083DDAA" wp14:editId="5DDB80B9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6653E3F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2490216C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28F8B325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7FD69BC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FCE3339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5D6E72C8" w14:textId="77777777" w:rsidTr="002D3842">
      <w:tc>
        <w:tcPr>
          <w:tcW w:w="3596" w:type="dxa"/>
          <w:shd w:val="clear" w:color="auto" w:fill="auto"/>
          <w:vAlign w:val="center"/>
        </w:tcPr>
        <w:p w14:paraId="485EEEB2" w14:textId="77777777" w:rsidR="00AE3FB7" w:rsidRPr="009F4149" w:rsidRDefault="00FC27E4" w:rsidP="009F4149">
          <w:pPr>
            <w:pStyle w:val="Contacts"/>
          </w:pPr>
          <w:sdt>
            <w:sdtPr>
              <w:id w:val="-1745953432"/>
              <w:placeholder>
                <w:docPart w:val="01F6CC62E7034D3EB5363E0EFAF10D7E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D25E75EDB114433CBDF95C2544299947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7CF800EC" w14:textId="77777777"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D2EE40F5F1D14DEE8F03A052B0639BD4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1484AE7" w14:textId="77777777"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14:paraId="71364DF3" w14:textId="77777777" w:rsidR="00835DE8" w:rsidRDefault="009F4149" w:rsidP="0002617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48E61B5D" wp14:editId="3EB4A224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C1F2FA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9BDF3" w14:textId="77777777" w:rsidR="00FC27E4" w:rsidRDefault="00FC27E4" w:rsidP="00CF31BB">
      <w:r>
        <w:separator/>
      </w:r>
    </w:p>
  </w:footnote>
  <w:footnote w:type="continuationSeparator" w:id="0">
    <w:p w14:paraId="1BB3359E" w14:textId="77777777" w:rsidR="00FC27E4" w:rsidRDefault="00FC27E4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AEAF6" w14:textId="77777777"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CA48132" wp14:editId="0DFD3A40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A7601B" id="Group 13" o:spid="_x0000_s1026" alt="&quot;&quot;" style="position:absolute;margin-left:.75pt;margin-top:-138.95pt;width:540pt;height:769.75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Cx1Wfk4QAAAAwBAAAPAAAAZHJzL2Rv&#10;d25yZXYueG1sTI9Bb4JAEIXvTfofNtOkN12gEZWyGGPankyTapPG2wojENlZwq6A/77Dqb3Nm3l5&#10;8710M5pG9Ni52pKCcB6AQMptUVOp4Pv4PluBcF5ToRtLqOCODjbZ40Oqk8IO9IX9wZeCQ8glWkHl&#10;fZtI6fIKjXZz2yLx7WI7oz3LrpRFpwcON42MgiCWRtfEHyrd4q7C/Hq4GQUfgx62L+Fbv79edvfT&#10;cfH5sw9RqeencfsKwuPo/8ww4TM6ZMx0tjcqnGhYL9ioYBYtl2sQkyFYTbszT1EcxiCzVP4vkf0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</w:rPr>
      <mc:AlternateContent>
        <mc:Choice Requires="wps">
          <w:drawing>
            <wp:inline distT="0" distB="0" distL="0" distR="0" wp14:anchorId="46B06FFB" wp14:editId="79C4DC01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6E64AA58" id="Shape" o:spid="_x0000_s1026" alt="&quot;&quot;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  <w:r w:rsidR="00061916" w:rsidRPr="00BC74F7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038FAD1" wp14:editId="74FADF7E">
              <wp:simplePos x="0" y="0"/>
              <wp:positionH relativeFrom="column">
                <wp:posOffset>494030</wp:posOffset>
              </wp:positionH>
              <wp:positionV relativeFrom="paragraph">
                <wp:posOffset>-274320</wp:posOffset>
              </wp:positionV>
              <wp:extent cx="502920" cy="493776"/>
              <wp:effectExtent l="0" t="0" r="0" b="1905"/>
              <wp:wrapNone/>
              <wp:docPr id="23" name="Shape" descr="phone ic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493776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10920" y="17285"/>
                            </a:moveTo>
                            <a:cubicBezTo>
                              <a:pt x="10704" y="17526"/>
                              <a:pt x="10416" y="17622"/>
                              <a:pt x="10128" y="17454"/>
                            </a:cubicBezTo>
                            <a:cubicBezTo>
                              <a:pt x="9672" y="17213"/>
                              <a:pt x="9216" y="16947"/>
                              <a:pt x="8784" y="16682"/>
                            </a:cubicBezTo>
                            <a:cubicBezTo>
                              <a:pt x="8328" y="16393"/>
                              <a:pt x="7872" y="16055"/>
                              <a:pt x="7440" y="15718"/>
                            </a:cubicBezTo>
                            <a:cubicBezTo>
                              <a:pt x="6912" y="15308"/>
                              <a:pt x="6456" y="14850"/>
                              <a:pt x="6024" y="14344"/>
                            </a:cubicBezTo>
                            <a:cubicBezTo>
                              <a:pt x="5544" y="13789"/>
                              <a:pt x="5112" y="13187"/>
                              <a:pt x="4752" y="12536"/>
                            </a:cubicBezTo>
                            <a:cubicBezTo>
                              <a:pt x="4536" y="12150"/>
                              <a:pt x="4320" y="11764"/>
                              <a:pt x="4104" y="11379"/>
                            </a:cubicBezTo>
                            <a:cubicBezTo>
                              <a:pt x="3984" y="11162"/>
                              <a:pt x="3984" y="10945"/>
                              <a:pt x="4176" y="10752"/>
                            </a:cubicBezTo>
                            <a:cubicBezTo>
                              <a:pt x="4416" y="10511"/>
                              <a:pt x="4632" y="10294"/>
                              <a:pt x="4872" y="10077"/>
                            </a:cubicBezTo>
                            <a:lnTo>
                              <a:pt x="1896" y="4870"/>
                            </a:lnTo>
                            <a:cubicBezTo>
                              <a:pt x="1560" y="5038"/>
                              <a:pt x="1296" y="5304"/>
                              <a:pt x="1056" y="5641"/>
                            </a:cubicBezTo>
                            <a:cubicBezTo>
                              <a:pt x="528" y="6413"/>
                              <a:pt x="144" y="7232"/>
                              <a:pt x="24" y="8172"/>
                            </a:cubicBezTo>
                            <a:cubicBezTo>
                              <a:pt x="24" y="8196"/>
                              <a:pt x="0" y="8221"/>
                              <a:pt x="0" y="8245"/>
                            </a:cubicBezTo>
                            <a:lnTo>
                              <a:pt x="0" y="8992"/>
                            </a:lnTo>
                            <a:cubicBezTo>
                              <a:pt x="48" y="9257"/>
                              <a:pt x="72" y="9498"/>
                              <a:pt x="144" y="9763"/>
                            </a:cubicBezTo>
                            <a:cubicBezTo>
                              <a:pt x="288" y="10246"/>
                              <a:pt x="432" y="10728"/>
                              <a:pt x="600" y="11186"/>
                            </a:cubicBezTo>
                            <a:cubicBezTo>
                              <a:pt x="816" y="11788"/>
                              <a:pt x="1056" y="12367"/>
                              <a:pt x="1320" y="12946"/>
                            </a:cubicBezTo>
                            <a:cubicBezTo>
                              <a:pt x="1632" y="13645"/>
                              <a:pt x="2040" y="14247"/>
                              <a:pt x="2496" y="14874"/>
                            </a:cubicBezTo>
                            <a:cubicBezTo>
                              <a:pt x="3096" y="15694"/>
                              <a:pt x="3768" y="16465"/>
                              <a:pt x="4488" y="17164"/>
                            </a:cubicBezTo>
                            <a:cubicBezTo>
                              <a:pt x="4944" y="17622"/>
                              <a:pt x="5424" y="18032"/>
                              <a:pt x="5904" y="18466"/>
                            </a:cubicBezTo>
                            <a:cubicBezTo>
                              <a:pt x="6432" y="18948"/>
                              <a:pt x="7032" y="19358"/>
                              <a:pt x="7632" y="19744"/>
                            </a:cubicBezTo>
                            <a:cubicBezTo>
                              <a:pt x="8016" y="19985"/>
                              <a:pt x="8424" y="20226"/>
                              <a:pt x="8856" y="20395"/>
                            </a:cubicBezTo>
                            <a:cubicBezTo>
                              <a:pt x="9624" y="20708"/>
                              <a:pt x="10392" y="20997"/>
                              <a:pt x="11160" y="21263"/>
                            </a:cubicBezTo>
                            <a:cubicBezTo>
                              <a:pt x="11592" y="21407"/>
                              <a:pt x="12048" y="21479"/>
                              <a:pt x="12480" y="21576"/>
                            </a:cubicBezTo>
                            <a:cubicBezTo>
                              <a:pt x="12504" y="21576"/>
                              <a:pt x="12528" y="21600"/>
                              <a:pt x="12552" y="21600"/>
                            </a:cubicBezTo>
                            <a:lnTo>
                              <a:pt x="13296" y="21600"/>
                            </a:lnTo>
                            <a:cubicBezTo>
                              <a:pt x="13488" y="21552"/>
                              <a:pt x="13704" y="21528"/>
                              <a:pt x="13896" y="21479"/>
                            </a:cubicBezTo>
                            <a:cubicBezTo>
                              <a:pt x="14472" y="21335"/>
                              <a:pt x="15024" y="21118"/>
                              <a:pt x="15528" y="20780"/>
                            </a:cubicBezTo>
                            <a:cubicBezTo>
                              <a:pt x="15816" y="20588"/>
                              <a:pt x="16080" y="20371"/>
                              <a:pt x="16344" y="20154"/>
                            </a:cubicBezTo>
                            <a:cubicBezTo>
                              <a:pt x="16536" y="20009"/>
                              <a:pt x="16632" y="19792"/>
                              <a:pt x="16728" y="19575"/>
                            </a:cubicBezTo>
                            <a:lnTo>
                              <a:pt x="11544" y="16562"/>
                            </a:lnTo>
                            <a:cubicBezTo>
                              <a:pt x="11328" y="16803"/>
                              <a:pt x="11112" y="17044"/>
                              <a:pt x="10920" y="17285"/>
                            </a:cubicBezTo>
                            <a:close/>
                            <a:moveTo>
                              <a:pt x="11688" y="9932"/>
                            </a:moveTo>
                            <a:cubicBezTo>
                              <a:pt x="12264" y="10511"/>
                              <a:pt x="12576" y="11282"/>
                              <a:pt x="12576" y="12102"/>
                            </a:cubicBezTo>
                            <a:cubicBezTo>
                              <a:pt x="12576" y="12295"/>
                              <a:pt x="12648" y="12488"/>
                              <a:pt x="12792" y="12608"/>
                            </a:cubicBezTo>
                            <a:cubicBezTo>
                              <a:pt x="12912" y="12729"/>
                              <a:pt x="13104" y="12825"/>
                              <a:pt x="13296" y="12825"/>
                            </a:cubicBezTo>
                            <a:cubicBezTo>
                              <a:pt x="13680" y="12825"/>
                              <a:pt x="14016" y="12512"/>
                              <a:pt x="14016" y="12102"/>
                            </a:cubicBezTo>
                            <a:cubicBezTo>
                              <a:pt x="14016" y="10896"/>
                              <a:pt x="13560" y="9763"/>
                              <a:pt x="12696" y="8920"/>
                            </a:cubicBezTo>
                            <a:cubicBezTo>
                              <a:pt x="11856" y="8076"/>
                              <a:pt x="10728" y="7594"/>
                              <a:pt x="9528" y="7594"/>
                            </a:cubicBezTo>
                            <a:cubicBezTo>
                              <a:pt x="9144" y="7594"/>
                              <a:pt x="8808" y="7907"/>
                              <a:pt x="8808" y="8317"/>
                            </a:cubicBezTo>
                            <a:cubicBezTo>
                              <a:pt x="8808" y="8703"/>
                              <a:pt x="9120" y="9040"/>
                              <a:pt x="9528" y="9040"/>
                            </a:cubicBezTo>
                            <a:cubicBezTo>
                              <a:pt x="10344" y="9016"/>
                              <a:pt x="11112" y="9354"/>
                              <a:pt x="11688" y="9932"/>
                            </a:cubicBezTo>
                            <a:close/>
                            <a:moveTo>
                              <a:pt x="5904" y="9064"/>
                            </a:moveTo>
                            <a:cubicBezTo>
                              <a:pt x="6168" y="8799"/>
                              <a:pt x="6288" y="8558"/>
                              <a:pt x="6024" y="8100"/>
                            </a:cubicBezTo>
                            <a:cubicBezTo>
                              <a:pt x="5904" y="7907"/>
                              <a:pt x="5784" y="7738"/>
                              <a:pt x="5664" y="7546"/>
                            </a:cubicBezTo>
                            <a:cubicBezTo>
                              <a:pt x="5208" y="6750"/>
                              <a:pt x="4752" y="5930"/>
                              <a:pt x="4320" y="5135"/>
                            </a:cubicBezTo>
                            <a:cubicBezTo>
                              <a:pt x="4176" y="4870"/>
                              <a:pt x="4056" y="4580"/>
                              <a:pt x="3744" y="4460"/>
                            </a:cubicBezTo>
                            <a:lnTo>
                              <a:pt x="3360" y="4460"/>
                            </a:lnTo>
                            <a:cubicBezTo>
                              <a:pt x="3024" y="4532"/>
                              <a:pt x="2712" y="4604"/>
                              <a:pt x="2376" y="4677"/>
                            </a:cubicBezTo>
                            <a:cubicBezTo>
                              <a:pt x="2376" y="4677"/>
                              <a:pt x="2376" y="4677"/>
                              <a:pt x="2352" y="4677"/>
                            </a:cubicBezTo>
                            <a:lnTo>
                              <a:pt x="5232" y="9715"/>
                            </a:lnTo>
                            <a:cubicBezTo>
                              <a:pt x="5472" y="9498"/>
                              <a:pt x="5688" y="9281"/>
                              <a:pt x="5904" y="9064"/>
                            </a:cubicBezTo>
                            <a:close/>
                            <a:moveTo>
                              <a:pt x="9504" y="4002"/>
                            </a:moveTo>
                            <a:cubicBezTo>
                              <a:pt x="9120" y="4002"/>
                              <a:pt x="8784" y="4315"/>
                              <a:pt x="8784" y="4725"/>
                            </a:cubicBezTo>
                            <a:cubicBezTo>
                              <a:pt x="8784" y="5111"/>
                              <a:pt x="9096" y="5448"/>
                              <a:pt x="9504" y="5448"/>
                            </a:cubicBezTo>
                            <a:cubicBezTo>
                              <a:pt x="11280" y="5448"/>
                              <a:pt x="12936" y="6147"/>
                              <a:pt x="14184" y="7401"/>
                            </a:cubicBezTo>
                            <a:cubicBezTo>
                              <a:pt x="15432" y="8654"/>
                              <a:pt x="16128" y="10342"/>
                              <a:pt x="16128" y="12102"/>
                            </a:cubicBezTo>
                            <a:cubicBezTo>
                              <a:pt x="16128" y="12295"/>
                              <a:pt x="16200" y="12488"/>
                              <a:pt x="16344" y="12608"/>
                            </a:cubicBezTo>
                            <a:cubicBezTo>
                              <a:pt x="16464" y="12729"/>
                              <a:pt x="16656" y="12825"/>
                              <a:pt x="16848" y="12825"/>
                            </a:cubicBezTo>
                            <a:cubicBezTo>
                              <a:pt x="17232" y="12825"/>
                              <a:pt x="17568" y="12512"/>
                              <a:pt x="17568" y="12102"/>
                            </a:cubicBezTo>
                            <a:cubicBezTo>
                              <a:pt x="17568" y="9932"/>
                              <a:pt x="16728" y="7907"/>
                              <a:pt x="15216" y="6388"/>
                            </a:cubicBezTo>
                            <a:cubicBezTo>
                              <a:pt x="13680" y="4846"/>
                              <a:pt x="11664" y="4002"/>
                              <a:pt x="9504" y="4002"/>
                            </a:cubicBezTo>
                            <a:close/>
                            <a:moveTo>
                              <a:pt x="16368" y="17212"/>
                            </a:moveTo>
                            <a:cubicBezTo>
                              <a:pt x="15696" y="16827"/>
                              <a:pt x="15024" y="16465"/>
                              <a:pt x="14352" y="16079"/>
                            </a:cubicBezTo>
                            <a:cubicBezTo>
                              <a:pt x="14016" y="15887"/>
                              <a:pt x="13680" y="15646"/>
                              <a:pt x="13344" y="15453"/>
                            </a:cubicBezTo>
                            <a:cubicBezTo>
                              <a:pt x="13080" y="15308"/>
                              <a:pt x="12816" y="15284"/>
                              <a:pt x="12576" y="15477"/>
                            </a:cubicBezTo>
                            <a:cubicBezTo>
                              <a:pt x="12360" y="15670"/>
                              <a:pt x="12144" y="15862"/>
                              <a:pt x="11952" y="16079"/>
                            </a:cubicBezTo>
                            <a:cubicBezTo>
                              <a:pt x="11928" y="16104"/>
                              <a:pt x="11904" y="16128"/>
                              <a:pt x="11880" y="16152"/>
                            </a:cubicBezTo>
                            <a:lnTo>
                              <a:pt x="16848" y="19021"/>
                            </a:lnTo>
                            <a:cubicBezTo>
                              <a:pt x="16896" y="18755"/>
                              <a:pt x="16968" y="18490"/>
                              <a:pt x="17016" y="18225"/>
                            </a:cubicBezTo>
                            <a:cubicBezTo>
                              <a:pt x="17016" y="18201"/>
                              <a:pt x="17040" y="18201"/>
                              <a:pt x="17040" y="18177"/>
                            </a:cubicBezTo>
                            <a:lnTo>
                              <a:pt x="17040" y="17791"/>
                            </a:lnTo>
                            <a:cubicBezTo>
                              <a:pt x="16992" y="17719"/>
                              <a:pt x="16968" y="17646"/>
                              <a:pt x="16920" y="17598"/>
                            </a:cubicBezTo>
                            <a:cubicBezTo>
                              <a:pt x="16728" y="17478"/>
                              <a:pt x="16560" y="17333"/>
                              <a:pt x="16368" y="17212"/>
                            </a:cubicBezTo>
                            <a:close/>
                            <a:moveTo>
                              <a:pt x="17976" y="3616"/>
                            </a:moveTo>
                            <a:cubicBezTo>
                              <a:pt x="15648" y="1278"/>
                              <a:pt x="12552" y="0"/>
                              <a:pt x="9264" y="0"/>
                            </a:cubicBezTo>
                            <a:cubicBezTo>
                              <a:pt x="8880" y="0"/>
                              <a:pt x="8544" y="313"/>
                              <a:pt x="8544" y="723"/>
                            </a:cubicBezTo>
                            <a:cubicBezTo>
                              <a:pt x="8544" y="1109"/>
                              <a:pt x="8856" y="1446"/>
                              <a:pt x="9264" y="1446"/>
                            </a:cubicBezTo>
                            <a:cubicBezTo>
                              <a:pt x="12168" y="1446"/>
                              <a:pt x="14904" y="2579"/>
                              <a:pt x="16968" y="4653"/>
                            </a:cubicBezTo>
                            <a:cubicBezTo>
                              <a:pt x="19032" y="6726"/>
                              <a:pt x="20160" y="9450"/>
                              <a:pt x="20160" y="12391"/>
                            </a:cubicBezTo>
                            <a:cubicBezTo>
                              <a:pt x="20160" y="12584"/>
                              <a:pt x="20232" y="12777"/>
                              <a:pt x="20376" y="12897"/>
                            </a:cubicBezTo>
                            <a:cubicBezTo>
                              <a:pt x="20496" y="13018"/>
                              <a:pt x="20688" y="13114"/>
                              <a:pt x="20880" y="13114"/>
                            </a:cubicBezTo>
                            <a:cubicBezTo>
                              <a:pt x="21264" y="13114"/>
                              <a:pt x="21600" y="12801"/>
                              <a:pt x="21600" y="12391"/>
                            </a:cubicBezTo>
                            <a:cubicBezTo>
                              <a:pt x="21576" y="9040"/>
                              <a:pt x="20304" y="5930"/>
                              <a:pt x="17976" y="361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51B319" id="Shape" o:spid="_x0000_s1026" alt="phone icon" style="position:absolute;margin-left:38.9pt;margin-top:-21.6pt;width:39.6pt;height:3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" path="m10920,17285v-216,241,-504,337,-792,169c9672,17213,9216,16947,8784,16682v-456,-289,-912,-627,-1344,-964c6912,15308,6456,14850,6024,14344,5544,13789,5112,13187,4752,12536v-216,-386,-432,-772,-648,-1157c3984,11162,3984,10945,4176,10752v240,-241,456,-458,696,-675l1896,4870v-336,168,-600,434,-840,771c528,6413,144,7232,24,8172v,24,-24,49,-24,73l,8992v48,265,72,506,144,771c288,10246,432,10728,600,11186v216,602,456,1181,720,1760c1632,13645,2040,14247,2496,14874v600,820,1272,1591,1992,2290c4944,17622,5424,18032,5904,18466v528,482,1128,892,1728,1278c8016,19985,8424,20226,8856,20395v768,313,1536,602,2304,868c11592,21407,12048,21479,12480,21576v24,,48,24,72,24l13296,21600v192,-48,408,-72,600,-121c14472,21335,15024,21118,15528,20780v288,-192,552,-409,816,-626c16536,20009,16632,19792,16728,19575l11544,16562v-216,241,-432,482,-624,723xm11688,9932v576,579,888,1350,888,2170c12576,12295,12648,12488,12792,12608v120,121,312,217,504,217c13680,12825,14016,12512,14016,12102v,-1206,-456,-2339,-1320,-3182c11856,8076,10728,7594,9528,7594v-384,,-720,313,-720,723c8808,8703,9120,9040,9528,9040v816,-24,1584,314,2160,892xm5904,9064v264,-265,384,-506,120,-964c5904,7907,5784,7738,5664,7546,5208,6750,4752,5930,4320,5135,4176,4870,4056,4580,3744,4460r-384,c3024,4532,2712,4604,2376,4677v,,,,-24,l5232,9715v240,-217,456,-434,672,-651xm9504,4002v-384,,-720,313,-720,723c8784,5111,9096,5448,9504,5448v1776,,3432,699,4680,1953c15432,8654,16128,10342,16128,12102v,193,72,386,216,506c16464,12729,16656,12825,16848,12825v384,,720,-313,720,-723c17568,9932,16728,7907,15216,6388,13680,4846,11664,4002,9504,4002xm16368,17212v-672,-385,-1344,-747,-2016,-1133c14016,15887,13680,15646,13344,15453v-264,-145,-528,-169,-768,24c12360,15670,12144,15862,11952,16079v-24,25,-48,49,-72,73l16848,19021v48,-266,120,-531,168,-796c17016,18201,17040,18201,17040,18177r,-386c16992,17719,16968,17646,16920,17598v-192,-120,-360,-265,-552,-386xm17976,3616c15648,1278,12552,,9264,,8880,,8544,313,8544,723v,386,312,723,720,723c12168,1446,14904,2579,16968,4653v2064,2073,3192,4797,3192,7738c20160,12584,20232,12777,20376,12897v120,121,312,217,504,217c21264,13114,21600,12801,21600,12391,21576,9040,20304,5930,17976,3616xe" fillcolor="#1f497d [3215]" stroked="f" strokeweight="1pt">
              <v:stroke miterlimit="4" joinstyle="miter"/>
              <v:path arrowok="t" o:extrusionok="f" o:connecttype="custom" o:connectlocs="251460,246888;251460,246888;251460,246888;251460,246888" o:connectangles="0,90,180,27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1742"/>
    <w:multiLevelType w:val="hybridMultilevel"/>
    <w:tmpl w:val="06E4C7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E88"/>
    <w:rsid w:val="00026175"/>
    <w:rsid w:val="0005135F"/>
    <w:rsid w:val="00061916"/>
    <w:rsid w:val="000C75BF"/>
    <w:rsid w:val="000F73A3"/>
    <w:rsid w:val="001034AB"/>
    <w:rsid w:val="00110721"/>
    <w:rsid w:val="001257F0"/>
    <w:rsid w:val="0016108E"/>
    <w:rsid w:val="001A199E"/>
    <w:rsid w:val="001C42C8"/>
    <w:rsid w:val="002279C6"/>
    <w:rsid w:val="00246BBD"/>
    <w:rsid w:val="0025130C"/>
    <w:rsid w:val="00256391"/>
    <w:rsid w:val="002633EB"/>
    <w:rsid w:val="00265218"/>
    <w:rsid w:val="00272305"/>
    <w:rsid w:val="002C6ABD"/>
    <w:rsid w:val="002D3842"/>
    <w:rsid w:val="002D49C4"/>
    <w:rsid w:val="003071A0"/>
    <w:rsid w:val="00337C0F"/>
    <w:rsid w:val="0035052D"/>
    <w:rsid w:val="00366F6D"/>
    <w:rsid w:val="003E0129"/>
    <w:rsid w:val="003F50EB"/>
    <w:rsid w:val="003F5563"/>
    <w:rsid w:val="003F693D"/>
    <w:rsid w:val="00410E03"/>
    <w:rsid w:val="00435E8C"/>
    <w:rsid w:val="004378ED"/>
    <w:rsid w:val="00442DDE"/>
    <w:rsid w:val="004456B5"/>
    <w:rsid w:val="00463B35"/>
    <w:rsid w:val="00482917"/>
    <w:rsid w:val="004C2F50"/>
    <w:rsid w:val="004F7AF9"/>
    <w:rsid w:val="00524D35"/>
    <w:rsid w:val="00542A22"/>
    <w:rsid w:val="005773E8"/>
    <w:rsid w:val="005A6806"/>
    <w:rsid w:val="005D124E"/>
    <w:rsid w:val="00606D38"/>
    <w:rsid w:val="0061146D"/>
    <w:rsid w:val="00643F5A"/>
    <w:rsid w:val="00684557"/>
    <w:rsid w:val="006A7299"/>
    <w:rsid w:val="006C7D64"/>
    <w:rsid w:val="006D43A7"/>
    <w:rsid w:val="006E07A2"/>
    <w:rsid w:val="0071089C"/>
    <w:rsid w:val="007B52D2"/>
    <w:rsid w:val="007C1F7D"/>
    <w:rsid w:val="007D4902"/>
    <w:rsid w:val="007F1267"/>
    <w:rsid w:val="007F34EC"/>
    <w:rsid w:val="00835DE8"/>
    <w:rsid w:val="008C5804"/>
    <w:rsid w:val="008D3EE1"/>
    <w:rsid w:val="00915359"/>
    <w:rsid w:val="00983455"/>
    <w:rsid w:val="009C242C"/>
    <w:rsid w:val="009E6AC6"/>
    <w:rsid w:val="009F4149"/>
    <w:rsid w:val="00A02846"/>
    <w:rsid w:val="00A254D8"/>
    <w:rsid w:val="00A3321A"/>
    <w:rsid w:val="00A71237"/>
    <w:rsid w:val="00A73AE1"/>
    <w:rsid w:val="00AB2833"/>
    <w:rsid w:val="00AC580B"/>
    <w:rsid w:val="00AC7198"/>
    <w:rsid w:val="00AE3FB7"/>
    <w:rsid w:val="00AF342D"/>
    <w:rsid w:val="00B122BA"/>
    <w:rsid w:val="00BC1B68"/>
    <w:rsid w:val="00BE0554"/>
    <w:rsid w:val="00BF5A49"/>
    <w:rsid w:val="00C50E6D"/>
    <w:rsid w:val="00C520D9"/>
    <w:rsid w:val="00C84BD5"/>
    <w:rsid w:val="00CF12E4"/>
    <w:rsid w:val="00CF31BB"/>
    <w:rsid w:val="00D4436A"/>
    <w:rsid w:val="00D5716D"/>
    <w:rsid w:val="00D6462A"/>
    <w:rsid w:val="00D72E88"/>
    <w:rsid w:val="00D832D3"/>
    <w:rsid w:val="00D941A9"/>
    <w:rsid w:val="00DB5CAA"/>
    <w:rsid w:val="00DE3C23"/>
    <w:rsid w:val="00E141F4"/>
    <w:rsid w:val="00E301A2"/>
    <w:rsid w:val="00E53AFF"/>
    <w:rsid w:val="00E61D15"/>
    <w:rsid w:val="00EC11FC"/>
    <w:rsid w:val="00EF6DBC"/>
    <w:rsid w:val="00EF7890"/>
    <w:rsid w:val="00F02022"/>
    <w:rsid w:val="00F27B67"/>
    <w:rsid w:val="00F73887"/>
    <w:rsid w:val="00FB13AA"/>
    <w:rsid w:val="00FC0271"/>
    <w:rsid w:val="00FC27E4"/>
    <w:rsid w:val="00FC3363"/>
    <w:rsid w:val="00FC65DE"/>
    <w:rsid w:val="00FD50AA"/>
    <w:rsid w:val="00FE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1DF2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4"/>
        <w:szCs w:val="24"/>
        <w:lang w:val="en-US" w:eastAsia="en-US" w:bidi="ar-SA"/>
      </w:rPr>
    </w:rPrDefault>
    <w:pPrDefault>
      <w:pPr>
        <w:spacing w:after="240"/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3E8"/>
  </w:style>
  <w:style w:type="paragraph" w:styleId="Heading1">
    <w:name w:val="heading 1"/>
    <w:basedOn w:val="Normal"/>
    <w:next w:val="Normal"/>
    <w:link w:val="Heading1Char"/>
    <w:uiPriority w:val="9"/>
    <w:qFormat/>
    <w:rsid w:val="00026175"/>
    <w:pPr>
      <w:keepNext/>
      <w:keepLines/>
      <w:pBdr>
        <w:bottom w:val="single" w:sz="8" w:space="1" w:color="1F497D" w:themeColor="text2"/>
      </w:pBdr>
      <w:spacing w:before="480" w:after="200"/>
      <w:outlineLvl w:val="0"/>
    </w:pPr>
    <w:rPr>
      <w:rFonts w:eastAsiaTheme="majorEastAsia" w:cstheme="majorBidi"/>
      <w:b/>
      <w:color w:val="1F497D" w:themeColor="text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146D"/>
    <w:pPr>
      <w:tabs>
        <w:tab w:val="center" w:pos="4680"/>
        <w:tab w:val="right" w:pos="9360"/>
      </w:tabs>
      <w:spacing w:after="0"/>
      <w:ind w:left="0" w:right="0"/>
    </w:pPr>
  </w:style>
  <w:style w:type="character" w:customStyle="1" w:styleId="HeaderChar">
    <w:name w:val="Header Char"/>
    <w:basedOn w:val="DefaultParagraphFont"/>
    <w:link w:val="Header"/>
    <w:uiPriority w:val="99"/>
    <w:rsid w:val="0061146D"/>
  </w:style>
  <w:style w:type="paragraph" w:styleId="Footer">
    <w:name w:val="footer"/>
    <w:basedOn w:val="Normal"/>
    <w:link w:val="FooterChar"/>
    <w:uiPriority w:val="99"/>
    <w:rsid w:val="00BE0554"/>
    <w:pPr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rsid w:val="00BE0554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1146D"/>
    <w:pPr>
      <w:spacing w:after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2D49C4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11"/>
    <w:qFormat/>
    <w:rsid w:val="003F50EB"/>
    <w:pPr>
      <w:spacing w:after="100"/>
      <w:ind w:left="0" w:right="0"/>
      <w:jc w:val="center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lueBoldText">
    <w:name w:val="Blue Bold Text"/>
    <w:basedOn w:val="Normal"/>
    <w:uiPriority w:val="11"/>
    <w:qFormat/>
    <w:rsid w:val="00410E03"/>
    <w:pPr>
      <w:spacing w:after="0"/>
    </w:pPr>
    <w:rPr>
      <w:b/>
      <w:bCs/>
      <w:color w:val="1F497D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026175"/>
    <w:rPr>
      <w:rFonts w:eastAsiaTheme="majorEastAsia" w:cstheme="majorBidi"/>
      <w:b/>
      <w:color w:val="1F497D" w:themeColor="text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BlueText">
    <w:name w:val="Blue Text"/>
    <w:basedOn w:val="Normal"/>
    <w:next w:val="Normal"/>
    <w:uiPriority w:val="11"/>
    <w:qFormat/>
    <w:rsid w:val="006E07A2"/>
    <w:pPr>
      <w:spacing w:after="360"/>
    </w:pPr>
    <w:rPr>
      <w:i/>
      <w:color w:val="1F497D" w:themeColor="text2"/>
      <w:sz w:val="22"/>
    </w:rPr>
  </w:style>
  <w:style w:type="character" w:styleId="Emphasis">
    <w:name w:val="Emphasis"/>
    <w:basedOn w:val="DefaultParagraphFont"/>
    <w:uiPriority w:val="20"/>
    <w:qFormat/>
    <w:rsid w:val="002279C6"/>
    <w:rPr>
      <w:b/>
      <w:i w:val="0"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61146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D72E88"/>
  </w:style>
  <w:style w:type="paragraph" w:styleId="ListParagraph">
    <w:name w:val="List Paragraph"/>
    <w:basedOn w:val="Normal"/>
    <w:uiPriority w:val="34"/>
    <w:qFormat/>
    <w:rsid w:val="00D72E88"/>
    <w:pPr>
      <w:spacing w:before="120" w:after="120" w:line="288" w:lineRule="auto"/>
      <w:ind w:left="720" w:right="0"/>
      <w:contextualSpacing/>
    </w:pPr>
    <w:rPr>
      <w:rFonts w:eastAsiaTheme="minorHAnsi" w:cstheme="minorBidi"/>
      <w:color w:val="595959" w:themeColor="text1" w:themeTint="A6"/>
      <w:szCs w:val="22"/>
    </w:rPr>
  </w:style>
  <w:style w:type="character" w:styleId="Hyperlink">
    <w:name w:val="Hyperlink"/>
    <w:basedOn w:val="DefaultParagraphFont"/>
    <w:uiPriority w:val="99"/>
    <w:rsid w:val="00D72E88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myexcelonline.com/109-47.html" TargetMode="External"/><Relationship Id="rId18" Type="http://schemas.openxmlformats.org/officeDocument/2006/relationships/hyperlink" Target="https://www.myexcelonline.com/109-10.htm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myexcelonline.com/109-3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47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myexcelonline.com/109-10.html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myexcelonline.com/109-3.html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Phone%20script%20small%20busine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F6CC62E7034D3EB5363E0EFAF10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809EE-F397-4DCE-8339-36115E62E362}"/>
      </w:docPartPr>
      <w:docPartBody>
        <w:p w:rsidR="00494B21" w:rsidRDefault="00594A7A">
          <w:pPr>
            <w:pStyle w:val="01F6CC62E7034D3EB5363E0EFAF10D7E"/>
          </w:pPr>
          <w:r w:rsidRPr="00AF342D">
            <w:t>Phone Script</w:t>
          </w:r>
        </w:p>
      </w:docPartBody>
    </w:docPart>
    <w:docPart>
      <w:docPartPr>
        <w:name w:val="D25E75EDB114433CBDF95C2544299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DD100-48BA-47C4-BD84-C39CDAB14835}"/>
      </w:docPartPr>
      <w:docPartBody>
        <w:p w:rsidR="00494B21" w:rsidRDefault="00594A7A">
          <w:pPr>
            <w:pStyle w:val="D25E75EDB114433CBDF95C2544299947"/>
          </w:pPr>
          <w:r w:rsidRPr="00BE0554">
            <w:t>Script: Client calls the representative</w:t>
          </w:r>
        </w:p>
      </w:docPartBody>
    </w:docPart>
    <w:docPart>
      <w:docPartPr>
        <w:name w:val="D2EE40F5F1D14DEE8F03A052B0639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BA49D-EFBD-498B-A758-E32D7DDBDBC8}"/>
      </w:docPartPr>
      <w:docPartBody>
        <w:p w:rsidR="00494B21" w:rsidRDefault="00594A7A">
          <w:pPr>
            <w:pStyle w:val="D2EE40F5F1D14DEE8F03A052B0639BD4"/>
          </w:pPr>
          <w:r w:rsidRPr="00BE0554">
            <w:t>Hello /Good morning/afternoon/evening!</w:t>
          </w:r>
        </w:p>
      </w:docPartBody>
    </w:docPart>
    <w:docPart>
      <w:docPartPr>
        <w:name w:val="2642AC78DC8D49B69A162CE28C8BA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F70B9-1307-4C78-BB0B-5C1895536271}"/>
      </w:docPartPr>
      <w:docPartBody>
        <w:p w:rsidR="00494B21" w:rsidRDefault="00594A7A">
          <w:pPr>
            <w:pStyle w:val="2642AC78DC8D49B69A162CE28C8BA0FD"/>
          </w:pPr>
          <w:r w:rsidRPr="00BE0554">
            <w:t>(depending on work culture)</w:t>
          </w:r>
        </w:p>
      </w:docPartBody>
    </w:docPart>
    <w:docPart>
      <w:docPartPr>
        <w:name w:val="3D0BADBBC3264A71876BC21F0FED9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CDDBB-EA74-4F51-9FBA-42BCF6665DEA}"/>
      </w:docPartPr>
      <w:docPartBody>
        <w:p w:rsidR="00494B21" w:rsidRDefault="00594A7A">
          <w:pPr>
            <w:pStyle w:val="3D0BADBBC3264A71876BC21F0FED93B3"/>
          </w:pPr>
          <w:r w:rsidRPr="002C516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E6D4394264F86A68B7ADBB3D99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18C12-AAFC-45EA-9FEF-4D944A7ADEAB}"/>
      </w:docPartPr>
      <w:docPartBody>
        <w:p w:rsidR="00494B21" w:rsidRDefault="00594A7A">
          <w:pPr>
            <w:pStyle w:val="790E6D4394264F86A68B7ADBB3D990B8"/>
          </w:pPr>
          <w:r w:rsidRPr="00FB13AA">
            <w:rPr>
              <w:rStyle w:val="Emphasis"/>
            </w:rPr>
            <w:t>&lt;Company Name&gt;</w:t>
          </w:r>
        </w:p>
      </w:docPartBody>
    </w:docPart>
    <w:docPart>
      <w:docPartPr>
        <w:name w:val="01C87380C55A49CEA5BE8759F94FF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FE730-40A1-4C9A-9577-E7F1979B1C92}"/>
      </w:docPartPr>
      <w:docPartBody>
        <w:p w:rsidR="00494B21" w:rsidRDefault="00594A7A">
          <w:pPr>
            <w:pStyle w:val="01C87380C55A49CEA5BE8759F94FF1BB"/>
          </w:pPr>
          <w:r w:rsidRPr="00FB13AA">
            <w:rPr>
              <w:rStyle w:val="Emphasis"/>
            </w:rPr>
            <w:t>&lt;Representative/executive name&gt;</w:t>
          </w:r>
        </w:p>
      </w:docPartBody>
    </w:docPart>
    <w:docPart>
      <w:docPartPr>
        <w:name w:val="1A7E1B881C354434B3608BCE0E81D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3531B-B0EE-4809-B403-FC9ABF3627A1}"/>
      </w:docPartPr>
      <w:docPartBody>
        <w:p w:rsidR="00494B21" w:rsidRDefault="00594A7A">
          <w:pPr>
            <w:pStyle w:val="1A7E1B881C354434B3608BCE0E81D1C1"/>
          </w:pPr>
          <w:r w:rsidRPr="00AF342D">
            <w:t>How may I help you today?</w:t>
          </w:r>
        </w:p>
      </w:docPartBody>
    </w:docPart>
    <w:docPart>
      <w:docPartPr>
        <w:name w:val="BEACCB89FAE34D4DAA9F96275F10F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B3491-CA0E-4E48-ABD8-BCB232EA2232}"/>
      </w:docPartPr>
      <w:docPartBody>
        <w:p w:rsidR="00494B21" w:rsidRDefault="00594A7A">
          <w:pPr>
            <w:pStyle w:val="BEACCB89FAE34D4DAA9F96275F10F955"/>
          </w:pPr>
          <w:r w:rsidRPr="00BE0554">
            <w:t>(listen to client’s requirements and take notes)</w:t>
          </w:r>
        </w:p>
      </w:docPartBody>
    </w:docPart>
    <w:docPart>
      <w:docPartPr>
        <w:name w:val="E4AAC5219F9C4FE9A22FC77FD4176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2AA4D-BDBC-44C5-B75C-3212A1990506}"/>
      </w:docPartPr>
      <w:docPartBody>
        <w:p w:rsidR="00494B21" w:rsidRDefault="00594A7A">
          <w:pPr>
            <w:pStyle w:val="E4AAC5219F9C4FE9A22FC77FD41765FF"/>
          </w:pPr>
          <w:r w:rsidRPr="00BE0554">
            <w:t>Sure, I’ll be glad to assist you with this.</w:t>
          </w:r>
          <w:r w:rsidRPr="00BE0554">
            <w:br/>
            <w:t>May I please ask with whom I am speaking?</w:t>
          </w:r>
        </w:p>
      </w:docPartBody>
    </w:docPart>
    <w:docPart>
      <w:docPartPr>
        <w:name w:val="740819C5F64E4EE99E6D454D484BC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949F0-2557-4CAF-BE88-A7434C7F2953}"/>
      </w:docPartPr>
      <w:docPartBody>
        <w:p w:rsidR="00494B21" w:rsidRDefault="00594A7A">
          <w:pPr>
            <w:pStyle w:val="740819C5F64E4EE99E6D454D484BCFDA"/>
          </w:pPr>
          <w:r w:rsidRPr="00AF342D">
            <w:t>(client’s full name)</w:t>
          </w:r>
        </w:p>
      </w:docPartBody>
    </w:docPart>
    <w:docPart>
      <w:docPartPr>
        <w:name w:val="F737476EEE10416DA3B39FDE332E0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D2F75-D33B-4844-8E40-EBE496272A3F}"/>
      </w:docPartPr>
      <w:docPartBody>
        <w:p w:rsidR="00494B21" w:rsidRDefault="00594A7A">
          <w:pPr>
            <w:pStyle w:val="F737476EEE10416DA3B39FDE332E0F7E"/>
          </w:pPr>
          <w:r w:rsidRPr="00BE0554">
            <w:t>Thank you!</w:t>
          </w:r>
        </w:p>
      </w:docPartBody>
    </w:docPart>
    <w:docPart>
      <w:docPartPr>
        <w:name w:val="1755D8FDF53B4F4ABE99C0AB762AA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BE7AC-EA39-4210-B681-C5C207924850}"/>
      </w:docPartPr>
      <w:docPartBody>
        <w:p w:rsidR="00494B21" w:rsidRDefault="00594A7A">
          <w:pPr>
            <w:pStyle w:val="1755D8FDF53B4F4ABE99C0AB762AA487"/>
          </w:pPr>
          <w:r w:rsidRPr="00BE0554">
            <w:t>(Provide caller with the information available as per his/her requirements. Request for a follow-up.)</w:t>
          </w:r>
        </w:p>
      </w:docPartBody>
    </w:docPart>
    <w:docPart>
      <w:docPartPr>
        <w:name w:val="750B49FA84F64E029FF5622562EA3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6E833-939E-48E7-A45E-89A041754CFD}"/>
      </w:docPartPr>
      <w:docPartBody>
        <w:p w:rsidR="00494B21" w:rsidRDefault="00594A7A">
          <w:pPr>
            <w:pStyle w:val="750B49FA84F64E029FF5622562EA3F2B"/>
          </w:pPr>
          <w:r w:rsidRPr="00BE0554">
            <w:t>Have you used any of our services previously, or is this the first time you are calling?</w:t>
          </w:r>
        </w:p>
      </w:docPartBody>
    </w:docPart>
    <w:docPart>
      <w:docPartPr>
        <w:name w:val="12638D2241D94217BA10774FFE76B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8576A-F581-4D82-AC4F-852C97552F26}"/>
      </w:docPartPr>
      <w:docPartBody>
        <w:p w:rsidR="00494B21" w:rsidRDefault="00594A7A">
          <w:pPr>
            <w:pStyle w:val="12638D2241D94217BA10774FFE76BCD2"/>
          </w:pPr>
          <w:r w:rsidRPr="00BE0554">
            <w:t>(listen for previous history/feedback and take notes)</w:t>
          </w:r>
        </w:p>
      </w:docPartBody>
    </w:docPart>
    <w:docPart>
      <w:docPartPr>
        <w:name w:val="D89477D51F544A479BB78668EB5C6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25DF6-1B34-445C-B7C8-EF8A1922689C}"/>
      </w:docPartPr>
      <w:docPartBody>
        <w:p w:rsidR="00494B21" w:rsidRDefault="00594A7A">
          <w:pPr>
            <w:pStyle w:val="D89477D51F544A479BB78668EB5C6B2B"/>
          </w:pPr>
          <w:r w:rsidRPr="00BE0554">
            <w:t>Please allow me a little time to get back to you with more information on this matter.</w:t>
          </w:r>
          <w:r w:rsidRPr="00BE0554">
            <w:br/>
            <w:t>When would be a good time to reach you?</w:t>
          </w:r>
          <w:r w:rsidRPr="00BE0554">
            <w:br/>
            <w:t>Could you please let me know your availability?</w:t>
          </w:r>
        </w:p>
      </w:docPartBody>
    </w:docPart>
    <w:docPart>
      <w:docPartPr>
        <w:name w:val="D4A6F0F1962D4F7A9D0E166699803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E0109-AC67-4E1A-B84A-9D51A4FAA9F4}"/>
      </w:docPartPr>
      <w:docPartBody>
        <w:p w:rsidR="00494B21" w:rsidRDefault="00594A7A">
          <w:pPr>
            <w:pStyle w:val="D4A6F0F1962D4F7A9D0E1666998037C6"/>
          </w:pPr>
          <w:r w:rsidRPr="00BE0554">
            <w:t>(listen for client’s availability/timings and take notes)</w:t>
          </w:r>
        </w:p>
      </w:docPartBody>
    </w:docPart>
    <w:docPart>
      <w:docPartPr>
        <w:name w:val="620579FCE6FA4A20A7E4FDECA6F2E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29E09-E2B8-44FE-9262-829F08DDE1FC}"/>
      </w:docPartPr>
      <w:docPartBody>
        <w:p w:rsidR="000E10A5" w:rsidRPr="00BE0554" w:rsidRDefault="00594A7A" w:rsidP="0061146D">
          <w:pPr>
            <w:pStyle w:val="NoSpacing"/>
          </w:pPr>
          <w:r w:rsidRPr="00BE0554">
            <w:t xml:space="preserve">Thank you! What number should I call? </w:t>
          </w:r>
        </w:p>
        <w:p w:rsidR="00494B21" w:rsidRDefault="00594A7A">
          <w:pPr>
            <w:pStyle w:val="620579FCE6FA4A20A7E4FDECA6F2E736"/>
          </w:pPr>
          <w:r w:rsidRPr="00BE0554">
            <w:t>Could you please share your email address as well?</w:t>
          </w:r>
        </w:p>
      </w:docPartBody>
    </w:docPart>
    <w:docPart>
      <w:docPartPr>
        <w:name w:val="BECFA7B1DC1641E784EA38D7F3144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ED86D-67FF-4CB9-98FE-5821B1F88DD2}"/>
      </w:docPartPr>
      <w:docPartBody>
        <w:p w:rsidR="00494B21" w:rsidRDefault="00594A7A">
          <w:pPr>
            <w:pStyle w:val="BECFA7B1DC1641E784EA38D7F3144FC6"/>
          </w:pPr>
          <w:r w:rsidRPr="00BE0554">
            <w:t>(state how you intend to use it)</w:t>
          </w:r>
        </w:p>
      </w:docPartBody>
    </w:docPart>
    <w:docPart>
      <w:docPartPr>
        <w:name w:val="62C7CD14B54A4E0A941E4493506D5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DC678-434B-43DA-A8E5-BDE699DC70BA}"/>
      </w:docPartPr>
      <w:docPartBody>
        <w:p w:rsidR="00494B21" w:rsidRDefault="00594A7A">
          <w:pPr>
            <w:pStyle w:val="62C7CD14B54A4E0A941E4493506D5E33"/>
          </w:pPr>
          <w:r w:rsidRPr="00BE0554">
            <w:t>Phone Script</w:t>
          </w:r>
        </w:p>
      </w:docPartBody>
    </w:docPart>
    <w:docPart>
      <w:docPartPr>
        <w:name w:val="21CE451076994964B21ED824DA0F3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1D017-B583-4344-B451-4C5CA8850D8E}"/>
      </w:docPartPr>
      <w:docPartBody>
        <w:p w:rsidR="00494B21" w:rsidRDefault="00594A7A">
          <w:pPr>
            <w:pStyle w:val="21CE451076994964B21ED824DA0F300E"/>
          </w:pPr>
          <w:r w:rsidRPr="00BE0554">
            <w:t>Is there anything else that I can assist you with?</w:t>
          </w:r>
        </w:p>
      </w:docPartBody>
    </w:docPart>
    <w:docPart>
      <w:docPartPr>
        <w:name w:val="C0C1428F341D4D1CA86DC9AB6906C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06549-C356-4454-A08A-9832351EF177}"/>
      </w:docPartPr>
      <w:docPartBody>
        <w:p w:rsidR="00494B21" w:rsidRDefault="00594A7A">
          <w:pPr>
            <w:pStyle w:val="C0C1428F341D4D1CA86DC9AB6906C066"/>
          </w:pPr>
          <w:r w:rsidRPr="00BE0554">
            <w:t>Thank you so much for calling</w:t>
          </w:r>
        </w:p>
      </w:docPartBody>
    </w:docPart>
    <w:docPart>
      <w:docPartPr>
        <w:name w:val="ED2E554A4E9A4556AFA745E72E0ED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38A9A-277E-4DC0-8976-07FE4032522C}"/>
      </w:docPartPr>
      <w:docPartBody>
        <w:p w:rsidR="00494B21" w:rsidRDefault="00594A7A">
          <w:pPr>
            <w:pStyle w:val="ED2E554A4E9A4556AFA745E72E0ED221"/>
          </w:pPr>
          <w:r w:rsidRPr="00FB13AA">
            <w:rPr>
              <w:rStyle w:val="Emphasis"/>
            </w:rPr>
            <w:t>&lt;Company Name&gt;</w:t>
          </w:r>
        </w:p>
      </w:docPartBody>
    </w:docPart>
    <w:docPart>
      <w:docPartPr>
        <w:name w:val="DA4005C33B4D41EEA2584C05F1C06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7075B-C2A0-41B6-9C8F-C56723534D1D}"/>
      </w:docPartPr>
      <w:docPartBody>
        <w:p w:rsidR="00494B21" w:rsidRDefault="00594A7A">
          <w:pPr>
            <w:pStyle w:val="DA4005C33B4D41EEA2584C05F1C06831"/>
          </w:pPr>
          <w:r w:rsidRPr="00BE0554">
            <w:t>Once again, this is</w:t>
          </w:r>
        </w:p>
      </w:docPartBody>
    </w:docPart>
    <w:docPart>
      <w:docPartPr>
        <w:name w:val="CA6BE112145443E6A87180CCC7216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410F8-D04F-4807-A683-54A3AEAC5634}"/>
      </w:docPartPr>
      <w:docPartBody>
        <w:p w:rsidR="00494B21" w:rsidRDefault="00594A7A">
          <w:pPr>
            <w:pStyle w:val="CA6BE112145443E6A87180CCC7216D75"/>
          </w:pPr>
          <w:r w:rsidRPr="00FB13AA">
            <w:rPr>
              <w:rStyle w:val="Emphasis"/>
            </w:rPr>
            <w:t>&lt;Representative/executive name&gt;</w:t>
          </w:r>
        </w:p>
      </w:docPartBody>
    </w:docPart>
    <w:docPart>
      <w:docPartPr>
        <w:name w:val="4BAD1836E275463FAC7921BAC7A72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EC659-281E-4069-8EFA-BDFA097ACFB8}"/>
      </w:docPartPr>
      <w:docPartBody>
        <w:p w:rsidR="00494B21" w:rsidRDefault="00594A7A">
          <w:pPr>
            <w:pStyle w:val="4BAD1836E275463FAC7921BAC7A72F95"/>
          </w:pPr>
          <w:r w:rsidRPr="00BE0554">
            <w:t>Please feel free to reach out to me at</w:t>
          </w:r>
        </w:p>
      </w:docPartBody>
    </w:docPart>
    <w:docPart>
      <w:docPartPr>
        <w:name w:val="6B0360D9A58F41A2BAECF1C241CA9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0836D-C9C5-4721-8BEF-1B6865242F5B}"/>
      </w:docPartPr>
      <w:docPartBody>
        <w:p w:rsidR="00494B21" w:rsidRDefault="00594A7A">
          <w:pPr>
            <w:pStyle w:val="6B0360D9A58F41A2BAECF1C241CA9D02"/>
          </w:pPr>
          <w:r w:rsidRPr="00FB13AA">
            <w:rPr>
              <w:rStyle w:val="Emphasis"/>
            </w:rPr>
            <w:t>&lt;Phone Number&gt;</w:t>
          </w:r>
        </w:p>
      </w:docPartBody>
    </w:docPart>
    <w:docPart>
      <w:docPartPr>
        <w:name w:val="FF6277229ABB42EAAD2A52EF9206E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F9F1E-11A4-4BEF-8D61-8DE9ADE66F95}"/>
      </w:docPartPr>
      <w:docPartBody>
        <w:p w:rsidR="00494B21" w:rsidRDefault="00594A7A">
          <w:pPr>
            <w:pStyle w:val="FF6277229ABB42EAAD2A52EF9206E4AF"/>
          </w:pPr>
          <w:r w:rsidRPr="00BE0554">
            <w:t>We are available from</w:t>
          </w:r>
        </w:p>
      </w:docPartBody>
    </w:docPart>
    <w:docPart>
      <w:docPartPr>
        <w:name w:val="293BAD6FA2724BBCAFC6631BA03FC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8C882-AD60-4C54-991E-0E16A383B87D}"/>
      </w:docPartPr>
      <w:docPartBody>
        <w:p w:rsidR="00494B21" w:rsidRDefault="00594A7A">
          <w:pPr>
            <w:pStyle w:val="293BAD6FA2724BBCAFC6631BA03FCF3A"/>
          </w:pPr>
          <w:r w:rsidRPr="00FB13AA">
            <w:rPr>
              <w:rStyle w:val="Emphasis"/>
            </w:rPr>
            <w:t>&lt;9am&gt;</w:t>
          </w:r>
        </w:p>
      </w:docPartBody>
    </w:docPart>
    <w:docPart>
      <w:docPartPr>
        <w:name w:val="7C272695DCF2490981116178B89E2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7DC9D-194B-4A83-8252-9D432BFEE7F9}"/>
      </w:docPartPr>
      <w:docPartBody>
        <w:p w:rsidR="00494B21" w:rsidRDefault="00594A7A">
          <w:pPr>
            <w:pStyle w:val="7C272695DCF2490981116178B89E2404"/>
          </w:pPr>
          <w:r w:rsidRPr="00BE0554">
            <w:t>to</w:t>
          </w:r>
        </w:p>
      </w:docPartBody>
    </w:docPart>
    <w:docPart>
      <w:docPartPr>
        <w:name w:val="86BE3C181D57462296D509B6DA458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0A79A-C396-4C97-9201-A9D0F5C36A06}"/>
      </w:docPartPr>
      <w:docPartBody>
        <w:p w:rsidR="00494B21" w:rsidRDefault="00594A7A">
          <w:pPr>
            <w:pStyle w:val="86BE3C181D57462296D509B6DA4580E5"/>
          </w:pPr>
          <w:r w:rsidRPr="00606D38">
            <w:rPr>
              <w:rStyle w:val="Emphasis"/>
            </w:rPr>
            <w:t>&lt;9pm&gt;</w:t>
          </w:r>
        </w:p>
      </w:docPartBody>
    </w:docPart>
    <w:docPart>
      <w:docPartPr>
        <w:name w:val="3C5A4459D02746038C1E44F8D0782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5922F-A425-40C4-A02E-A3BD4B78F291}"/>
      </w:docPartPr>
      <w:docPartBody>
        <w:p w:rsidR="00494B21" w:rsidRDefault="00594A7A">
          <w:pPr>
            <w:pStyle w:val="3C5A4459D02746038C1E44F8D0782FEC"/>
          </w:pPr>
          <w:r w:rsidRPr="00BE0554">
            <w:t>Mondays to Saturdays/all 7 days of the week/</w:t>
          </w:r>
        </w:p>
      </w:docPartBody>
    </w:docPart>
    <w:docPart>
      <w:docPartPr>
        <w:name w:val="E64FCDD88BB44F37AD6ADF357E0C5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70962-D702-448B-A123-31582F0D6947}"/>
      </w:docPartPr>
      <w:docPartBody>
        <w:p w:rsidR="00494B21" w:rsidRDefault="00594A7A">
          <w:pPr>
            <w:pStyle w:val="E64FCDD88BB44F37AD6ADF357E0C52D3"/>
          </w:pPr>
          <w:r w:rsidRPr="00606D38">
            <w:rPr>
              <w:rStyle w:val="Emphasis"/>
            </w:rPr>
            <w:t>&lt;Your working hours&gt;</w:t>
          </w:r>
        </w:p>
      </w:docPartBody>
    </w:docPart>
    <w:docPart>
      <w:docPartPr>
        <w:name w:val="93CB6BF28256488BA11E776042060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27A3C-7385-400B-847C-FA02D464EB4A}"/>
      </w:docPartPr>
      <w:docPartBody>
        <w:p w:rsidR="00494B21" w:rsidRDefault="00594A7A">
          <w:pPr>
            <w:pStyle w:val="93CB6BF28256488BA11E7760420600A2"/>
          </w:pPr>
          <w:r w:rsidRPr="00BE0554">
            <w:t>We really appreciate your interest in our services and are committed to meet your expectations. We will get back to you soon with more information.</w:t>
          </w:r>
        </w:p>
      </w:docPartBody>
    </w:docPart>
    <w:docPart>
      <w:docPartPr>
        <w:name w:val="5CE074EFBB1B447F95917A41EDC4C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F1A1A-6C4E-42EE-BC61-20E052845709}"/>
      </w:docPartPr>
      <w:docPartBody>
        <w:p w:rsidR="00494B21" w:rsidRDefault="00594A7A">
          <w:pPr>
            <w:pStyle w:val="5CE074EFBB1B447F95917A41EDC4C836"/>
          </w:pPr>
          <w:r w:rsidRPr="00BE0554">
            <w:t>Have a great day!</w:t>
          </w:r>
        </w:p>
      </w:docPartBody>
    </w:docPart>
    <w:docPart>
      <w:docPartPr>
        <w:name w:val="46F4A105E87E426D8309A4EF5A1ED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7D5CF-B023-4861-9ED2-3FB85D292DCD}"/>
      </w:docPartPr>
      <w:docPartBody>
        <w:p w:rsidR="00494B21" w:rsidRDefault="00594A7A">
          <w:pPr>
            <w:pStyle w:val="46F4A105E87E426D8309A4EF5A1ED7CB"/>
          </w:pPr>
          <w:r w:rsidRPr="00AF342D">
            <w:t>•••</w:t>
          </w:r>
        </w:p>
      </w:docPartBody>
    </w:docPart>
    <w:docPart>
      <w:docPartPr>
        <w:name w:val="11EF9EAE961B41E998CBB494545BC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9BC30-E680-43AB-A9BD-6D850C647C15}"/>
      </w:docPartPr>
      <w:docPartBody>
        <w:p w:rsidR="00494B21" w:rsidRDefault="00594A7A">
          <w:pPr>
            <w:pStyle w:val="11EF9EAE961B41E998CBB494545BCBD2"/>
          </w:pPr>
          <w:r w:rsidRPr="00BE0554">
            <w:t>Script: Follow-up call from representative to client</w:t>
          </w:r>
        </w:p>
      </w:docPartBody>
    </w:docPart>
    <w:docPart>
      <w:docPartPr>
        <w:name w:val="9AFEAA6C95D04F5EA44022C7743ED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E636C-B83A-4178-A931-E98927DF004A}"/>
      </w:docPartPr>
      <w:docPartBody>
        <w:p w:rsidR="00494B21" w:rsidRDefault="00594A7A">
          <w:pPr>
            <w:pStyle w:val="9AFEAA6C95D04F5EA44022C7743ED4DE"/>
          </w:pPr>
          <w:r w:rsidRPr="00BE0554">
            <w:t>Hello /Good morning/afternoon/evening!</w:t>
          </w:r>
        </w:p>
      </w:docPartBody>
    </w:docPart>
    <w:docPart>
      <w:docPartPr>
        <w:name w:val="77EB22C4424F4D059FD2D6F035B5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786BE-E0D7-4982-8526-038C9D7EA1AA}"/>
      </w:docPartPr>
      <w:docPartBody>
        <w:p w:rsidR="00494B21" w:rsidRDefault="00594A7A">
          <w:pPr>
            <w:pStyle w:val="77EB22C4424F4D059FD2D6F035B5F430"/>
          </w:pPr>
          <w:r w:rsidRPr="00BE0554">
            <w:t>(depending on work culture)</w:t>
          </w:r>
        </w:p>
      </w:docPartBody>
    </w:docPart>
    <w:docPart>
      <w:docPartPr>
        <w:name w:val="AD6B4179CF044B86ACBC0F81958DA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6BA61-C756-4EA5-9276-88EC3D448184}"/>
      </w:docPartPr>
      <w:docPartBody>
        <w:p w:rsidR="00494B21" w:rsidRDefault="00594A7A">
          <w:pPr>
            <w:pStyle w:val="AD6B4179CF044B86ACBC0F81958DA07D"/>
          </w:pPr>
          <w:r w:rsidRPr="00BE0554">
            <w:t>This is</w:t>
          </w:r>
        </w:p>
      </w:docPartBody>
    </w:docPart>
    <w:docPart>
      <w:docPartPr>
        <w:name w:val="895299BEE2B64FE79AD4A0D457FF4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0E35F-1373-4DF6-91CE-AED8A4F0B42F}"/>
      </w:docPartPr>
      <w:docPartBody>
        <w:p w:rsidR="00494B21" w:rsidRDefault="00594A7A">
          <w:pPr>
            <w:pStyle w:val="895299BEE2B64FE79AD4A0D457FF452A"/>
          </w:pPr>
          <w:r w:rsidRPr="00FB13AA">
            <w:rPr>
              <w:rStyle w:val="Emphasis"/>
            </w:rPr>
            <w:t>&lt;Company Name&gt;</w:t>
          </w:r>
        </w:p>
      </w:docPartBody>
    </w:docPart>
    <w:docPart>
      <w:docPartPr>
        <w:name w:val="46653046297349158E877FB374DA8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87A41-911E-4224-A650-0337B7060F42}"/>
      </w:docPartPr>
      <w:docPartBody>
        <w:p w:rsidR="00494B21" w:rsidRDefault="00594A7A">
          <w:pPr>
            <w:pStyle w:val="46653046297349158E877FB374DA83F0"/>
          </w:pPr>
          <w:r w:rsidRPr="00FB13AA">
            <w:rPr>
              <w:rStyle w:val="Emphasis"/>
            </w:rPr>
            <w:t>&lt;Representative/executive name&gt;</w:t>
          </w:r>
        </w:p>
      </w:docPartBody>
    </w:docPart>
    <w:docPart>
      <w:docPartPr>
        <w:name w:val="45BE8947E97A4753ADC82504AF38C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A390E-4EA7-4470-AFDB-CF254C9E1398}"/>
      </w:docPartPr>
      <w:docPartBody>
        <w:p w:rsidR="00494B21" w:rsidRDefault="00594A7A">
          <w:pPr>
            <w:pStyle w:val="45BE8947E97A4753ADC82504AF38CDD9"/>
          </w:pPr>
          <w:r w:rsidRPr="00BE0554">
            <w:t>This message is for</w:t>
          </w:r>
        </w:p>
      </w:docPartBody>
    </w:docPart>
    <w:docPart>
      <w:docPartPr>
        <w:name w:val="F621F4C5FE4B478DA1EF548644446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8A0A1-E366-4840-92C9-AC154E492404}"/>
      </w:docPartPr>
      <w:docPartBody>
        <w:p w:rsidR="00494B21" w:rsidRDefault="00594A7A">
          <w:pPr>
            <w:pStyle w:val="F621F4C5FE4B478DA1EF548644446D12"/>
          </w:pPr>
          <w:r w:rsidRPr="00BE0554">
            <w:rPr>
              <w:rStyle w:val="Emphasis"/>
            </w:rPr>
            <w:t>&lt;Client Name&gt;</w:t>
          </w:r>
        </w:p>
      </w:docPartBody>
    </w:docPart>
    <w:docPart>
      <w:docPartPr>
        <w:name w:val="0E212359FA0A484CB13C13B981A95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939C9-9A51-49A1-8EC1-31A4293ED02D}"/>
      </w:docPartPr>
      <w:docPartBody>
        <w:p w:rsidR="00494B21" w:rsidRDefault="00594A7A">
          <w:pPr>
            <w:pStyle w:val="0E212359FA0A484CB13C13B981A950C7"/>
          </w:pPr>
          <w:r w:rsidRPr="00BE0554">
            <w:t>about your inquiry on</w:t>
          </w:r>
        </w:p>
      </w:docPartBody>
    </w:docPart>
    <w:docPart>
      <w:docPartPr>
        <w:name w:val="E4270FCFEBD04E339D0EDA88368AB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38EFE-8DF0-4EBC-8D31-FAFDD194B020}"/>
      </w:docPartPr>
      <w:docPartBody>
        <w:p w:rsidR="00494B21" w:rsidRDefault="00594A7A">
          <w:pPr>
            <w:pStyle w:val="E4270FCFEBD04E339D0EDA88368AB67D"/>
          </w:pPr>
          <w:r w:rsidRPr="00BE0554">
            <w:rPr>
              <w:rStyle w:val="Emphasis"/>
            </w:rPr>
            <w:t>&lt;Previous call date&gt;</w:t>
          </w:r>
        </w:p>
      </w:docPartBody>
    </w:docPart>
    <w:docPart>
      <w:docPartPr>
        <w:name w:val="DF6766C6D0B44325BA789985FFB51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F266B-54B4-4861-8500-5C754F7F4608}"/>
      </w:docPartPr>
      <w:docPartBody>
        <w:p w:rsidR="00494B21" w:rsidRDefault="00594A7A">
          <w:pPr>
            <w:pStyle w:val="DF6766C6D0B44325BA789985FFB51E02"/>
          </w:pPr>
          <w:r w:rsidRPr="00BE0554">
            <w:t>regarding</w:t>
          </w:r>
        </w:p>
      </w:docPartBody>
    </w:docPart>
    <w:docPart>
      <w:docPartPr>
        <w:name w:val="359AE3989AD244CEBAE4BBDCA7BE5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46CE9-4EC4-4480-B5B7-E52727E3A6BF}"/>
      </w:docPartPr>
      <w:docPartBody>
        <w:p w:rsidR="00494B21" w:rsidRDefault="00594A7A">
          <w:pPr>
            <w:pStyle w:val="359AE3989AD244CEBAE4BBDCA7BE5B6D"/>
          </w:pPr>
          <w:r w:rsidRPr="00BE0554">
            <w:rPr>
              <w:rStyle w:val="Emphasis"/>
            </w:rPr>
            <w:t>&lt;Subject&gt;</w:t>
          </w:r>
        </w:p>
      </w:docPartBody>
    </w:docPart>
    <w:docPart>
      <w:docPartPr>
        <w:name w:val="DAB64EE3D37840439408A2E6E6FFA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80575-D336-4120-A793-A376347A74E5}"/>
      </w:docPartPr>
      <w:docPartBody>
        <w:p w:rsidR="00494B21" w:rsidRDefault="00594A7A">
          <w:pPr>
            <w:pStyle w:val="DAB64EE3D37840439408A2E6E6FFA762"/>
          </w:pPr>
          <w:r w:rsidRPr="00BE0554">
            <w:t>I am calling with more information and would like to share the details with you when you’re free for a quick call.</w:t>
          </w:r>
        </w:p>
      </w:docPartBody>
    </w:docPart>
    <w:docPart>
      <w:docPartPr>
        <w:name w:val="C0785AE1818943DB9F924A09F521A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7A723-15FA-43FE-B91E-6127DDFF315F}"/>
      </w:docPartPr>
      <w:docPartBody>
        <w:p w:rsidR="00494B21" w:rsidRDefault="00594A7A">
          <w:pPr>
            <w:pStyle w:val="C0785AE1818943DB9F924A09F521A87B"/>
          </w:pPr>
          <w:r w:rsidRPr="00BE0554">
            <w:t>When you have a moment, please call us back at</w:t>
          </w:r>
        </w:p>
      </w:docPartBody>
    </w:docPart>
    <w:docPart>
      <w:docPartPr>
        <w:name w:val="4EC50D4B81D9441C839CA5E86C5CA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8746C-D9D9-4758-BF94-DA49AF212A8E}"/>
      </w:docPartPr>
      <w:docPartBody>
        <w:p w:rsidR="00494B21" w:rsidRDefault="00594A7A">
          <w:pPr>
            <w:pStyle w:val="4EC50D4B81D9441C839CA5E86C5CA493"/>
          </w:pPr>
          <w:r w:rsidRPr="00FB13AA">
            <w:rPr>
              <w:rStyle w:val="Emphasis"/>
            </w:rPr>
            <w:t>&lt;Phone Number&gt;</w:t>
          </w:r>
        </w:p>
      </w:docPartBody>
    </w:docPart>
    <w:docPart>
      <w:docPartPr>
        <w:name w:val="1F8F4963A41A4FFFB03190A7BAEDF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B4469-EDC5-4B3D-8362-14D9781FFC60}"/>
      </w:docPartPr>
      <w:docPartBody>
        <w:p w:rsidR="00494B21" w:rsidRDefault="00594A7A">
          <w:pPr>
            <w:pStyle w:val="1F8F4963A41A4FFFB03190A7BAEDF284"/>
          </w:pPr>
          <w:r w:rsidRPr="00BE0554">
            <w:t>We are available from</w:t>
          </w:r>
        </w:p>
      </w:docPartBody>
    </w:docPart>
    <w:docPart>
      <w:docPartPr>
        <w:name w:val="9EF9AE1ECEDB43A2B11408F7095D7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E64B4-F6E2-4A81-8D6C-FE22BB9BE997}"/>
      </w:docPartPr>
      <w:docPartBody>
        <w:p w:rsidR="00494B21" w:rsidRDefault="00594A7A">
          <w:pPr>
            <w:pStyle w:val="9EF9AE1ECEDB43A2B11408F7095D75B8"/>
          </w:pPr>
          <w:r w:rsidRPr="00FB13AA">
            <w:rPr>
              <w:rStyle w:val="Emphasis"/>
            </w:rPr>
            <w:t>&lt;9am&gt;</w:t>
          </w:r>
        </w:p>
      </w:docPartBody>
    </w:docPart>
    <w:docPart>
      <w:docPartPr>
        <w:name w:val="982B3B80279D49B6BB5AC64A0DB9C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AC1AF-A241-441E-BFF6-5A82C730183A}"/>
      </w:docPartPr>
      <w:docPartBody>
        <w:p w:rsidR="00494B21" w:rsidRDefault="00594A7A">
          <w:pPr>
            <w:pStyle w:val="982B3B80279D49B6BB5AC64A0DB9CCF6"/>
          </w:pPr>
          <w:r w:rsidRPr="00BE0554">
            <w:t>to</w:t>
          </w:r>
        </w:p>
      </w:docPartBody>
    </w:docPart>
    <w:docPart>
      <w:docPartPr>
        <w:name w:val="F8C56E38AC6B46CAB8105534F9AF7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D931B-0FD2-48F8-ABC0-993DBD0E9F83}"/>
      </w:docPartPr>
      <w:docPartBody>
        <w:p w:rsidR="00494B21" w:rsidRDefault="00594A7A">
          <w:pPr>
            <w:pStyle w:val="F8C56E38AC6B46CAB8105534F9AF7297"/>
          </w:pPr>
          <w:r w:rsidRPr="00606D38">
            <w:rPr>
              <w:rStyle w:val="Emphasis"/>
            </w:rPr>
            <w:t>&lt;9pm&gt;</w:t>
          </w:r>
        </w:p>
      </w:docPartBody>
    </w:docPart>
    <w:docPart>
      <w:docPartPr>
        <w:name w:val="985B6696908B48EBA2F3A480A0308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0E0BF-B00C-4E88-8AC5-0D99E716A888}"/>
      </w:docPartPr>
      <w:docPartBody>
        <w:p w:rsidR="00494B21" w:rsidRDefault="00594A7A">
          <w:pPr>
            <w:pStyle w:val="985B6696908B48EBA2F3A480A0308344"/>
          </w:pPr>
          <w:r w:rsidRPr="00BE0554">
            <w:t>Mondays to Saturdays/all 7 days of the week/</w:t>
          </w:r>
        </w:p>
      </w:docPartBody>
    </w:docPart>
    <w:docPart>
      <w:docPartPr>
        <w:name w:val="7FF2D48A68C84A82B88F8B8097E01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0D361-A048-4334-BEE5-467ED91BAA54}"/>
      </w:docPartPr>
      <w:docPartBody>
        <w:p w:rsidR="00494B21" w:rsidRDefault="00594A7A">
          <w:pPr>
            <w:pStyle w:val="7FF2D48A68C84A82B88F8B8097E01B56"/>
          </w:pPr>
          <w:r w:rsidRPr="00606D38">
            <w:rPr>
              <w:rStyle w:val="Emphasis"/>
            </w:rPr>
            <w:t>&lt;Your working hours&gt;</w:t>
          </w:r>
        </w:p>
      </w:docPartBody>
    </w:docPart>
    <w:docPart>
      <w:docPartPr>
        <w:name w:val="F02386515E9A4CE691941F388B091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86F3D-9249-42C3-AD63-FF768BA443B0}"/>
      </w:docPartPr>
      <w:docPartBody>
        <w:p w:rsidR="00494B21" w:rsidRDefault="00594A7A">
          <w:pPr>
            <w:pStyle w:val="F02386515E9A4CE691941F388B0911B0"/>
          </w:pPr>
          <w:r w:rsidRPr="00BE0554">
            <w:t>I look forward to hearing from you soon. Have a wonderful day!</w:t>
          </w:r>
        </w:p>
      </w:docPartBody>
    </w:docPart>
    <w:docPart>
      <w:docPartPr>
        <w:name w:val="B9630F98B993495BA530BBA16BD10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C1E4A-A63B-47B6-9603-8AD8563487CD}"/>
      </w:docPartPr>
      <w:docPartBody>
        <w:p w:rsidR="00494B21" w:rsidRDefault="00594A7A">
          <w:pPr>
            <w:pStyle w:val="B9630F98B993495BA530BBA16BD106A2"/>
          </w:pPr>
          <w:r>
            <w:t>I am calling with more information and would like to share the details with you when you’re free for a quick call.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A7A"/>
    <w:rsid w:val="00494B21"/>
    <w:rsid w:val="00594A7A"/>
    <w:rsid w:val="006C0237"/>
    <w:rsid w:val="00D2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F6CC62E7034D3EB5363E0EFAF10D7E">
    <w:name w:val="01F6CC62E7034D3EB5363E0EFAF10D7E"/>
  </w:style>
  <w:style w:type="paragraph" w:customStyle="1" w:styleId="D25E75EDB114433CBDF95C2544299947">
    <w:name w:val="D25E75EDB114433CBDF95C2544299947"/>
  </w:style>
  <w:style w:type="paragraph" w:customStyle="1" w:styleId="D2EE40F5F1D14DEE8F03A052B0639BD4">
    <w:name w:val="D2EE40F5F1D14DEE8F03A052B0639BD4"/>
  </w:style>
  <w:style w:type="paragraph" w:customStyle="1" w:styleId="2642AC78DC8D49B69A162CE28C8BA0FD">
    <w:name w:val="2642AC78DC8D49B69A162CE28C8BA0FD"/>
  </w:style>
  <w:style w:type="character" w:styleId="PlaceholderText">
    <w:name w:val="Placeholder Text"/>
    <w:uiPriority w:val="99"/>
    <w:semiHidden/>
    <w:rPr>
      <w:color w:val="808080"/>
    </w:rPr>
  </w:style>
  <w:style w:type="paragraph" w:customStyle="1" w:styleId="3D0BADBBC3264A71876BC21F0FED93B3">
    <w:name w:val="3D0BADBBC3264A71876BC21F0FED93B3"/>
  </w:style>
  <w:style w:type="character" w:styleId="Emphasis">
    <w:name w:val="Emphasis"/>
    <w:basedOn w:val="DefaultParagraphFont"/>
    <w:uiPriority w:val="20"/>
    <w:qFormat/>
    <w:rPr>
      <w:b/>
      <w:i w:val="0"/>
      <w:iCs/>
      <w:color w:val="44546A" w:themeColor="text2"/>
    </w:rPr>
  </w:style>
  <w:style w:type="paragraph" w:customStyle="1" w:styleId="790E6D4394264F86A68B7ADBB3D990B8">
    <w:name w:val="790E6D4394264F86A68B7ADBB3D990B8"/>
  </w:style>
  <w:style w:type="paragraph" w:customStyle="1" w:styleId="01C87380C55A49CEA5BE8759F94FF1BB">
    <w:name w:val="01C87380C55A49CEA5BE8759F94FF1BB"/>
  </w:style>
  <w:style w:type="paragraph" w:customStyle="1" w:styleId="1A7E1B881C354434B3608BCE0E81D1C1">
    <w:name w:val="1A7E1B881C354434B3608BCE0E81D1C1"/>
  </w:style>
  <w:style w:type="paragraph" w:customStyle="1" w:styleId="BEACCB89FAE34D4DAA9F96275F10F955">
    <w:name w:val="BEACCB89FAE34D4DAA9F96275F10F955"/>
  </w:style>
  <w:style w:type="paragraph" w:customStyle="1" w:styleId="E4AAC5219F9C4FE9A22FC77FD41765FF">
    <w:name w:val="E4AAC5219F9C4FE9A22FC77FD41765FF"/>
  </w:style>
  <w:style w:type="paragraph" w:customStyle="1" w:styleId="740819C5F64E4EE99E6D454D484BCFDA">
    <w:name w:val="740819C5F64E4EE99E6D454D484BCFDA"/>
  </w:style>
  <w:style w:type="paragraph" w:customStyle="1" w:styleId="F737476EEE10416DA3B39FDE332E0F7E">
    <w:name w:val="F737476EEE10416DA3B39FDE332E0F7E"/>
  </w:style>
  <w:style w:type="paragraph" w:customStyle="1" w:styleId="1755D8FDF53B4F4ABE99C0AB762AA487">
    <w:name w:val="1755D8FDF53B4F4ABE99C0AB762AA487"/>
  </w:style>
  <w:style w:type="paragraph" w:customStyle="1" w:styleId="750B49FA84F64E029FF5622562EA3F2B">
    <w:name w:val="750B49FA84F64E029FF5622562EA3F2B"/>
  </w:style>
  <w:style w:type="paragraph" w:customStyle="1" w:styleId="12638D2241D94217BA10774FFE76BCD2">
    <w:name w:val="12638D2241D94217BA10774FFE76BCD2"/>
  </w:style>
  <w:style w:type="paragraph" w:customStyle="1" w:styleId="D89477D51F544A479BB78668EB5C6B2B">
    <w:name w:val="D89477D51F544A479BB78668EB5C6B2B"/>
  </w:style>
  <w:style w:type="paragraph" w:customStyle="1" w:styleId="D4A6F0F1962D4F7A9D0E1666998037C6">
    <w:name w:val="D4A6F0F1962D4F7A9D0E1666998037C6"/>
  </w:style>
  <w:style w:type="paragraph" w:styleId="NoSpacing">
    <w:name w:val="No Spacing"/>
    <w:uiPriority w:val="11"/>
    <w:qFormat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620579FCE6FA4A20A7E4FDECA6F2E736">
    <w:name w:val="620579FCE6FA4A20A7E4FDECA6F2E736"/>
  </w:style>
  <w:style w:type="paragraph" w:customStyle="1" w:styleId="BECFA7B1DC1641E784EA38D7F3144FC6">
    <w:name w:val="BECFA7B1DC1641E784EA38D7F3144FC6"/>
  </w:style>
  <w:style w:type="paragraph" w:customStyle="1" w:styleId="62C7CD14B54A4E0A941E4493506D5E33">
    <w:name w:val="62C7CD14B54A4E0A941E4493506D5E33"/>
  </w:style>
  <w:style w:type="paragraph" w:customStyle="1" w:styleId="21CE451076994964B21ED824DA0F300E">
    <w:name w:val="21CE451076994964B21ED824DA0F300E"/>
  </w:style>
  <w:style w:type="paragraph" w:customStyle="1" w:styleId="C0C1428F341D4D1CA86DC9AB6906C066">
    <w:name w:val="C0C1428F341D4D1CA86DC9AB6906C066"/>
  </w:style>
  <w:style w:type="paragraph" w:customStyle="1" w:styleId="ED2E554A4E9A4556AFA745E72E0ED221">
    <w:name w:val="ED2E554A4E9A4556AFA745E72E0ED221"/>
  </w:style>
  <w:style w:type="paragraph" w:customStyle="1" w:styleId="DA4005C33B4D41EEA2584C05F1C06831">
    <w:name w:val="DA4005C33B4D41EEA2584C05F1C06831"/>
  </w:style>
  <w:style w:type="paragraph" w:customStyle="1" w:styleId="CA6BE112145443E6A87180CCC7216D75">
    <w:name w:val="CA6BE112145443E6A87180CCC7216D75"/>
  </w:style>
  <w:style w:type="paragraph" w:customStyle="1" w:styleId="4BAD1836E275463FAC7921BAC7A72F95">
    <w:name w:val="4BAD1836E275463FAC7921BAC7A72F95"/>
  </w:style>
  <w:style w:type="paragraph" w:customStyle="1" w:styleId="6B0360D9A58F41A2BAECF1C241CA9D02">
    <w:name w:val="6B0360D9A58F41A2BAECF1C241CA9D02"/>
  </w:style>
  <w:style w:type="paragraph" w:customStyle="1" w:styleId="FF6277229ABB42EAAD2A52EF9206E4AF">
    <w:name w:val="FF6277229ABB42EAAD2A52EF9206E4AF"/>
  </w:style>
  <w:style w:type="paragraph" w:customStyle="1" w:styleId="293BAD6FA2724BBCAFC6631BA03FCF3A">
    <w:name w:val="293BAD6FA2724BBCAFC6631BA03FCF3A"/>
  </w:style>
  <w:style w:type="paragraph" w:customStyle="1" w:styleId="7C272695DCF2490981116178B89E2404">
    <w:name w:val="7C272695DCF2490981116178B89E2404"/>
  </w:style>
  <w:style w:type="paragraph" w:customStyle="1" w:styleId="86BE3C181D57462296D509B6DA4580E5">
    <w:name w:val="86BE3C181D57462296D509B6DA4580E5"/>
  </w:style>
  <w:style w:type="paragraph" w:customStyle="1" w:styleId="3C5A4459D02746038C1E44F8D0782FEC">
    <w:name w:val="3C5A4459D02746038C1E44F8D0782FEC"/>
  </w:style>
  <w:style w:type="paragraph" w:customStyle="1" w:styleId="E64FCDD88BB44F37AD6ADF357E0C52D3">
    <w:name w:val="E64FCDD88BB44F37AD6ADF357E0C52D3"/>
  </w:style>
  <w:style w:type="paragraph" w:customStyle="1" w:styleId="93CB6BF28256488BA11E7760420600A2">
    <w:name w:val="93CB6BF28256488BA11E7760420600A2"/>
  </w:style>
  <w:style w:type="paragraph" w:customStyle="1" w:styleId="5CE074EFBB1B447F95917A41EDC4C836">
    <w:name w:val="5CE074EFBB1B447F95917A41EDC4C836"/>
  </w:style>
  <w:style w:type="paragraph" w:customStyle="1" w:styleId="46F4A105E87E426D8309A4EF5A1ED7CB">
    <w:name w:val="46F4A105E87E426D8309A4EF5A1ED7CB"/>
  </w:style>
  <w:style w:type="paragraph" w:customStyle="1" w:styleId="11EF9EAE961B41E998CBB494545BCBD2">
    <w:name w:val="11EF9EAE961B41E998CBB494545BCBD2"/>
  </w:style>
  <w:style w:type="paragraph" w:customStyle="1" w:styleId="9AFEAA6C95D04F5EA44022C7743ED4DE">
    <w:name w:val="9AFEAA6C95D04F5EA44022C7743ED4DE"/>
  </w:style>
  <w:style w:type="paragraph" w:customStyle="1" w:styleId="77EB22C4424F4D059FD2D6F035B5F430">
    <w:name w:val="77EB22C4424F4D059FD2D6F035B5F430"/>
  </w:style>
  <w:style w:type="paragraph" w:customStyle="1" w:styleId="AD6B4179CF044B86ACBC0F81958DA07D">
    <w:name w:val="AD6B4179CF044B86ACBC0F81958DA07D"/>
  </w:style>
  <w:style w:type="paragraph" w:customStyle="1" w:styleId="895299BEE2B64FE79AD4A0D457FF452A">
    <w:name w:val="895299BEE2B64FE79AD4A0D457FF452A"/>
  </w:style>
  <w:style w:type="paragraph" w:customStyle="1" w:styleId="46653046297349158E877FB374DA83F0">
    <w:name w:val="46653046297349158E877FB374DA83F0"/>
  </w:style>
  <w:style w:type="paragraph" w:customStyle="1" w:styleId="45BE8947E97A4753ADC82504AF38CDD9">
    <w:name w:val="45BE8947E97A4753ADC82504AF38CDD9"/>
  </w:style>
  <w:style w:type="paragraph" w:customStyle="1" w:styleId="F621F4C5FE4B478DA1EF548644446D12">
    <w:name w:val="F621F4C5FE4B478DA1EF548644446D12"/>
  </w:style>
  <w:style w:type="paragraph" w:customStyle="1" w:styleId="0E212359FA0A484CB13C13B981A950C7">
    <w:name w:val="0E212359FA0A484CB13C13B981A950C7"/>
  </w:style>
  <w:style w:type="paragraph" w:customStyle="1" w:styleId="E4270FCFEBD04E339D0EDA88368AB67D">
    <w:name w:val="E4270FCFEBD04E339D0EDA88368AB67D"/>
  </w:style>
  <w:style w:type="paragraph" w:customStyle="1" w:styleId="DF6766C6D0B44325BA789985FFB51E02">
    <w:name w:val="DF6766C6D0B44325BA789985FFB51E02"/>
  </w:style>
  <w:style w:type="paragraph" w:customStyle="1" w:styleId="359AE3989AD244CEBAE4BBDCA7BE5B6D">
    <w:name w:val="359AE3989AD244CEBAE4BBDCA7BE5B6D"/>
  </w:style>
  <w:style w:type="paragraph" w:customStyle="1" w:styleId="DAB64EE3D37840439408A2E6E6FFA762">
    <w:name w:val="DAB64EE3D37840439408A2E6E6FFA762"/>
  </w:style>
  <w:style w:type="paragraph" w:customStyle="1" w:styleId="C0785AE1818943DB9F924A09F521A87B">
    <w:name w:val="C0785AE1818943DB9F924A09F521A87B"/>
  </w:style>
  <w:style w:type="paragraph" w:customStyle="1" w:styleId="4EC50D4B81D9441C839CA5E86C5CA493">
    <w:name w:val="4EC50D4B81D9441C839CA5E86C5CA493"/>
  </w:style>
  <w:style w:type="paragraph" w:customStyle="1" w:styleId="1F8F4963A41A4FFFB03190A7BAEDF284">
    <w:name w:val="1F8F4963A41A4FFFB03190A7BAEDF284"/>
  </w:style>
  <w:style w:type="paragraph" w:customStyle="1" w:styleId="9EF9AE1ECEDB43A2B11408F7095D75B8">
    <w:name w:val="9EF9AE1ECEDB43A2B11408F7095D75B8"/>
  </w:style>
  <w:style w:type="paragraph" w:customStyle="1" w:styleId="982B3B80279D49B6BB5AC64A0DB9CCF6">
    <w:name w:val="982B3B80279D49B6BB5AC64A0DB9CCF6"/>
  </w:style>
  <w:style w:type="paragraph" w:customStyle="1" w:styleId="F8C56E38AC6B46CAB8105534F9AF7297">
    <w:name w:val="F8C56E38AC6B46CAB8105534F9AF7297"/>
  </w:style>
  <w:style w:type="paragraph" w:customStyle="1" w:styleId="985B6696908B48EBA2F3A480A0308344">
    <w:name w:val="985B6696908B48EBA2F3A480A0308344"/>
  </w:style>
  <w:style w:type="paragraph" w:customStyle="1" w:styleId="7FF2D48A68C84A82B88F8B8097E01B56">
    <w:name w:val="7FF2D48A68C84A82B88F8B8097E01B56"/>
  </w:style>
  <w:style w:type="paragraph" w:customStyle="1" w:styleId="F02386515E9A4CE691941F388B0911B0">
    <w:name w:val="F02386515E9A4CE691941F388B0911B0"/>
  </w:style>
  <w:style w:type="paragraph" w:customStyle="1" w:styleId="B9630F98B993495BA530BBA16BD106A2">
    <w:name w:val="B9630F98B993495BA530BBA16BD106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MyExcelOnline.com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78B9C2-AD08-4CFF-BE30-6F155548FD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F377E7-089B-426C-97B1-875A4E249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7992E8-FBE3-43C0-8C05-2AA419ADB04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B7D67D8-0B59-4C0B-AF7A-79B9419558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Phone script small business</Template>
  <TotalTime>0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Phone script for small business</vt:lpstr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Phone script for small business</dc:title>
  <dc:subject/>
  <dc:creator>MyExcelOnline</dc:creator>
  <cp:keywords/>
  <dc:description/>
  <cp:lastModifiedBy/>
  <cp:revision>1</cp:revision>
  <dcterms:created xsi:type="dcterms:W3CDTF">2022-02-02T09:20:00Z</dcterms:created>
  <dcterms:modified xsi:type="dcterms:W3CDTF">2022-02-02T09:20:00Z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