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7222525"/>
        <w:docPartObj>
          <w:docPartGallery w:val="Cover Pages"/>
          <w:docPartUnique/>
        </w:docPartObj>
      </w:sdtPr>
      <w:sdtContent>
        <w:p w14:paraId="52DA620E" w14:textId="6B6FE5B9" w:rsidR="00AC1612" w:rsidRDefault="00AC1612">
          <w:r>
            <w:rPr>
              <w:noProof/>
            </w:rPr>
            <mc:AlternateContent>
              <mc:Choice Requires="wps">
                <w:drawing>
                  <wp:anchor distT="0" distB="0" distL="114300" distR="114300" simplePos="0" relativeHeight="251659264" behindDoc="0" locked="0" layoutInCell="1" allowOverlap="1" wp14:anchorId="6F1FA281" wp14:editId="2BAA1C2F">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454C02" w:themeColor="accent2"/>
                                  </w:tblBorders>
                                  <w:tblCellMar>
                                    <w:top w:w="1296" w:type="dxa"/>
                                    <w:left w:w="360" w:type="dxa"/>
                                    <w:bottom w:w="1296" w:type="dxa"/>
                                    <w:right w:w="360" w:type="dxa"/>
                                  </w:tblCellMar>
                                  <w:tblLook w:val="04A0" w:firstRow="1" w:lastRow="0" w:firstColumn="1" w:lastColumn="0" w:noHBand="0" w:noVBand="1"/>
                                </w:tblPr>
                                <w:tblGrid>
                                  <w:gridCol w:w="7950"/>
                                  <w:gridCol w:w="2811"/>
                                </w:tblGrid>
                                <w:tr w:rsidR="00AC1612" w14:paraId="1D5D3CBE" w14:textId="77777777">
                                  <w:trPr>
                                    <w:jc w:val="center"/>
                                  </w:trPr>
                                  <w:tc>
                                    <w:tcPr>
                                      <w:tcW w:w="2568" w:type="pct"/>
                                      <w:vAlign w:val="center"/>
                                    </w:tcPr>
                                    <w:p w14:paraId="47D80646" w14:textId="1DEDEFD7" w:rsidR="00AC1612" w:rsidRPr="000C3047" w:rsidRDefault="003D2E1D">
                                      <w:pPr>
                                        <w:jc w:val="right"/>
                                        <w:rPr>
                                          <w:b/>
                                          <w:bCs/>
                                        </w:rPr>
                                      </w:pPr>
                                      <w:r>
                                        <w:rPr>
                                          <w:noProof/>
                                        </w:rPr>
                                        <w:drawing>
                                          <wp:inline distT="0" distB="0" distL="0" distR="0" wp14:anchorId="3E7B4781" wp14:editId="5C89CD2E">
                                            <wp:extent cx="4582201" cy="3531476"/>
                                            <wp:effectExtent l="0" t="0" r="8890" b="0"/>
                                            <wp:docPr id="379" name="Picture 379" descr="Travel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 broch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5768" cy="3534225"/>
                                                    </a:xfrm>
                                                    <a:prstGeom prst="rect">
                                                      <a:avLst/>
                                                    </a:prstGeom>
                                                    <a:noFill/>
                                                    <a:ln>
                                                      <a:noFill/>
                                                    </a:ln>
                                                  </pic:spPr>
                                                </pic:pic>
                                              </a:graphicData>
                                            </a:graphic>
                                          </wp:inline>
                                        </w:drawing>
                                      </w:r>
                                    </w:p>
                                    <w:sdt>
                                      <w:sdtPr>
                                        <w:rPr>
                                          <w:b/>
                                          <w:bCs/>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5759707" w14:textId="2BEFB5DD" w:rsidR="00AC1612" w:rsidRPr="000C3047" w:rsidRDefault="000C3047">
                                          <w:pPr>
                                            <w:pStyle w:val="NoSpacing"/>
                                            <w:spacing w:line="312" w:lineRule="auto"/>
                                            <w:jc w:val="right"/>
                                            <w:rPr>
                                              <w:b/>
                                              <w:bCs/>
                                              <w:caps/>
                                              <w:color w:val="191919" w:themeColor="text1" w:themeTint="E6"/>
                                              <w:sz w:val="72"/>
                                              <w:szCs w:val="72"/>
                                            </w:rPr>
                                          </w:pPr>
                                          <w:r w:rsidRPr="000C3047">
                                            <w:rPr>
                                              <w:b/>
                                              <w:bCs/>
                                              <w:caps/>
                                              <w:color w:val="191919" w:themeColor="text1" w:themeTint="E6"/>
                                              <w:sz w:val="72"/>
                                              <w:szCs w:val="72"/>
                                            </w:rPr>
                                            <w:t>travel brochure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B2FBB16" w14:textId="371089C7" w:rsidR="00AC1612" w:rsidRDefault="000C3047">
                                          <w:pPr>
                                            <w:jc w:val="right"/>
                                            <w:rPr>
                                              <w:sz w:val="24"/>
                                              <w:szCs w:val="24"/>
                                            </w:rPr>
                                          </w:pPr>
                                          <w:r>
                                            <w:rPr>
                                              <w:color w:val="000000" w:themeColor="text1"/>
                                              <w:sz w:val="24"/>
                                              <w:szCs w:val="24"/>
                                            </w:rPr>
                                            <w:t xml:space="preserve">     </w:t>
                                          </w:r>
                                        </w:p>
                                      </w:sdtContent>
                                    </w:sdt>
                                  </w:tc>
                                  <w:tc>
                                    <w:tcPr>
                                      <w:tcW w:w="2432" w:type="pct"/>
                                      <w:vAlign w:val="center"/>
                                    </w:tcPr>
                                    <w:p w14:paraId="17768E1A" w14:textId="42680EBA" w:rsidR="000C3047" w:rsidRPr="007B0964" w:rsidRDefault="000C3047" w:rsidP="000C3047">
                                      <w:pPr>
                                        <w:spacing w:after="0" w:line="240" w:lineRule="auto"/>
                                        <w:rPr>
                                          <w:rFonts w:ascii="Constantia" w:eastAsia="Times New Roman" w:hAnsi="Constantia" w:cs="Times New Roman"/>
                                          <w:caps/>
                                          <w:color w:val="809EC2"/>
                                          <w:sz w:val="24"/>
                                          <w:szCs w:val="24"/>
                                        </w:rPr>
                                      </w:pPr>
                                      <w:r w:rsidRPr="000C3047">
                                        <w:rPr>
                                          <w:caps/>
                                          <w:color w:val="454C02" w:themeColor="accent2"/>
                                          <w:sz w:val="26"/>
                                          <w:szCs w:val="26"/>
                                        </w:rPr>
                                        <w:t>Learn More From Our Free Excel and Office Resources:</w:t>
                                      </w:r>
                                    </w:p>
                                    <w:p w14:paraId="3A362987" w14:textId="77777777" w:rsidR="000C3047" w:rsidRPr="007B0964" w:rsidRDefault="000C3047" w:rsidP="000C3047">
                                      <w:pPr>
                                        <w:spacing w:line="259" w:lineRule="auto"/>
                                        <w:rPr>
                                          <w:rFonts w:ascii="Constantia" w:eastAsia="Times New Roman" w:hAnsi="Constantia" w:cs="Times New Roman"/>
                                        </w:rPr>
                                      </w:pPr>
                                    </w:p>
                                    <w:p w14:paraId="4AE3EEB8" w14:textId="77777777" w:rsidR="000C3047" w:rsidRPr="007B0964" w:rsidRDefault="000C3047" w:rsidP="000C3047">
                                      <w:pPr>
                                        <w:numPr>
                                          <w:ilvl w:val="0"/>
                                          <w:numId w:val="13"/>
                                        </w:numPr>
                                        <w:spacing w:line="259" w:lineRule="auto"/>
                                        <w:contextualSpacing/>
                                        <w:rPr>
                                          <w:rFonts w:ascii="Constantia" w:eastAsia="Times New Roman" w:hAnsi="Constantia" w:cs="Times New Roman"/>
                                          <w:b/>
                                          <w:bCs/>
                                          <w:color w:val="935309"/>
                                          <w:sz w:val="24"/>
                                          <w:szCs w:val="24"/>
                                        </w:rPr>
                                      </w:pPr>
                                      <w:r w:rsidRPr="007B0964">
                                        <w:rPr>
                                          <w:rFonts w:ascii="Constantia" w:eastAsia="Times New Roman" w:hAnsi="Constantia" w:cs="Times New Roman"/>
                                          <w:bCs/>
                                          <w:sz w:val="24"/>
                                          <w:szCs w:val="24"/>
                                        </w:rPr>
                                        <w:t xml:space="preserve">Webinars: </w:t>
                                      </w:r>
                                      <w:hyperlink r:id="rId12" w:history="1">
                                        <w:r w:rsidRPr="007B0964">
                                          <w:rPr>
                                            <w:rFonts w:ascii="Constantia" w:eastAsia="Times New Roman" w:hAnsi="Constantia" w:cs="Times New Roman"/>
                                            <w:bCs/>
                                            <w:color w:val="809EC2"/>
                                            <w:sz w:val="24"/>
                                            <w:szCs w:val="24"/>
                                            <w:u w:val="single"/>
                                          </w:rPr>
                                          <w:t>Formulas, Pivot Tables and Macros &amp; VBA</w:t>
                                        </w:r>
                                      </w:hyperlink>
                                    </w:p>
                                    <w:p w14:paraId="2549D80B" w14:textId="77777777" w:rsidR="000C3047" w:rsidRPr="007B0964" w:rsidRDefault="000C3047" w:rsidP="000C3047">
                                      <w:pPr>
                                        <w:numPr>
                                          <w:ilvl w:val="0"/>
                                          <w:numId w:val="13"/>
                                        </w:numPr>
                                        <w:spacing w:line="259" w:lineRule="auto"/>
                                        <w:contextualSpacing/>
                                        <w:rPr>
                                          <w:rFonts w:ascii="Constantia" w:eastAsia="Times New Roman" w:hAnsi="Constantia" w:cs="Times New Roman"/>
                                          <w:b/>
                                          <w:bCs/>
                                          <w:color w:val="F3A447"/>
                                          <w:sz w:val="24"/>
                                          <w:szCs w:val="24"/>
                                          <w:u w:val="single"/>
                                        </w:rPr>
                                      </w:pPr>
                                      <w:r w:rsidRPr="007B0964">
                                        <w:rPr>
                                          <w:rFonts w:ascii="Constantia" w:eastAsia="Times New Roman" w:hAnsi="Constantia" w:cs="Times New Roman"/>
                                          <w:bCs/>
                                          <w:sz w:val="24"/>
                                          <w:szCs w:val="24"/>
                                        </w:rPr>
                                        <w:t xml:space="preserve">Blog Tutorials: </w:t>
                                      </w:r>
                                      <w:hyperlink r:id="rId13" w:history="1">
                                        <w:r w:rsidRPr="007B0964">
                                          <w:rPr>
                                            <w:rFonts w:ascii="Constantia" w:eastAsia="Times New Roman" w:hAnsi="Constantia" w:cs="Times New Roman"/>
                                            <w:bCs/>
                                            <w:color w:val="809EC2"/>
                                            <w:sz w:val="24"/>
                                            <w:szCs w:val="24"/>
                                            <w:u w:val="single"/>
                                          </w:rPr>
                                          <w:t>Formulas, Pivot Tables, Charts, Macros, VBA, Power Query, Power Pivot, Analysis</w:t>
                                        </w:r>
                                      </w:hyperlink>
                                    </w:p>
                                    <w:p w14:paraId="1CF1F79D" w14:textId="77777777" w:rsidR="000C3047" w:rsidRPr="007B0964" w:rsidRDefault="000C3047" w:rsidP="000C3047">
                                      <w:pPr>
                                        <w:numPr>
                                          <w:ilvl w:val="0"/>
                                          <w:numId w:val="13"/>
                                        </w:numPr>
                                        <w:spacing w:line="259" w:lineRule="auto"/>
                                        <w:contextualSpacing/>
                                        <w:rPr>
                                          <w:rFonts w:ascii="Constantia" w:eastAsia="Times New Roman" w:hAnsi="Constantia" w:cs="Times New Roman"/>
                                          <w:b/>
                                          <w:bCs/>
                                          <w:color w:val="935309"/>
                                          <w:sz w:val="24"/>
                                          <w:szCs w:val="24"/>
                                        </w:rPr>
                                      </w:pPr>
                                      <w:r w:rsidRPr="007B0964">
                                        <w:rPr>
                                          <w:rFonts w:ascii="Constantia" w:eastAsia="Times New Roman" w:hAnsi="Constantia" w:cs="Times New Roman"/>
                                          <w:bCs/>
                                          <w:sz w:val="24"/>
                                          <w:szCs w:val="24"/>
                                        </w:rPr>
                                        <w:t>Excel Podcast</w:t>
                                      </w:r>
                                      <w:r w:rsidRPr="007B0964">
                                        <w:rPr>
                                          <w:rFonts w:ascii="Constantia" w:eastAsia="Times New Roman" w:hAnsi="Constantia" w:cs="Times New Roman"/>
                                          <w:bCs/>
                                          <w:color w:val="809EC2"/>
                                          <w:sz w:val="24"/>
                                          <w:szCs w:val="24"/>
                                        </w:rPr>
                                        <w:t xml:space="preserve">: </w:t>
                                      </w:r>
                                      <w:hyperlink r:id="rId14" w:history="1">
                                        <w:r w:rsidRPr="007B0964">
                                          <w:rPr>
                                            <w:rFonts w:ascii="Constantia" w:eastAsia="Times New Roman" w:hAnsi="Constantia" w:cs="Times New Roman"/>
                                            <w:bCs/>
                                            <w:color w:val="809EC2"/>
                                            <w:sz w:val="24"/>
                                            <w:szCs w:val="24"/>
                                            <w:u w:val="single"/>
                                          </w:rPr>
                                          <w:t>Intervie</w:t>
                                        </w:r>
                                        <w:r w:rsidRPr="007B0964">
                                          <w:rPr>
                                            <w:rFonts w:ascii="Constantia" w:eastAsia="Times New Roman" w:hAnsi="Constantia" w:cs="Times New Roman"/>
                                            <w:bCs/>
                                            <w:color w:val="809EC2"/>
                                            <w:sz w:val="24"/>
                                            <w:szCs w:val="24"/>
                                            <w:u w:val="single"/>
                                          </w:rPr>
                                          <w:t>wing the Excel Experts</w:t>
                                        </w:r>
                                      </w:hyperlink>
                                    </w:p>
                                    <w:p w14:paraId="7F9FE439" w14:textId="7F20C843" w:rsidR="000C3047" w:rsidRPr="007B0964" w:rsidRDefault="000C3047" w:rsidP="000C3047">
                                      <w:pPr>
                                        <w:spacing w:after="0" w:line="240" w:lineRule="auto"/>
                                        <w:rPr>
                                          <w:rFonts w:ascii="Constantia" w:eastAsia="Times New Roman" w:hAnsi="Constantia" w:cs="Times New Roman"/>
                                          <w:caps/>
                                          <w:color w:val="809EC2"/>
                                          <w:sz w:val="26"/>
                                          <w:szCs w:val="26"/>
                                        </w:rPr>
                                      </w:pPr>
                                      <w:sdt>
                                        <w:sdtPr>
                                          <w:rPr>
                                            <w:caps/>
                                            <w:color w:val="454C02" w:themeColor="accent2"/>
                                            <w:sz w:val="26"/>
                                            <w:szCs w:val="26"/>
                                          </w:rPr>
                                          <w:alias w:val="Abstract"/>
                                          <w:tag w:val=""/>
                                          <w:id w:val="1281301609"/>
                                          <w:showingPlcHdr/>
                                          <w:dataBinding w:prefixMappings="xmlns:ns0='http://schemas.microsoft.com/office/2006/coverPageProps' " w:xpath="/ns0:CoverPageProperties[1]/ns0:Abstract[1]" w:storeItemID="{55AF091B-3C7A-41E3-B477-F2FDAA23CFDA}"/>
                                          <w:text/>
                                        </w:sdtPr>
                                        <w:sdtContent>
                                          <w:r w:rsidRPr="000C3047">
                                            <w:rPr>
                                              <w:caps/>
                                              <w:color w:val="454C02" w:themeColor="accent2"/>
                                              <w:sz w:val="26"/>
                                              <w:szCs w:val="26"/>
                                            </w:rPr>
                                            <w:t xml:space="preserve">     </w:t>
                                          </w:r>
                                        </w:sdtContent>
                                      </w:sdt>
                                    </w:p>
                                    <w:p w14:paraId="01292924" w14:textId="1AD17193" w:rsidR="00AC1612" w:rsidRDefault="003D2E1D">
                                      <w:pPr>
                                        <w:pStyle w:val="NoSpacing"/>
                                        <w:rPr>
                                          <w:caps/>
                                          <w:color w:val="454C02" w:themeColor="accent2"/>
                                          <w:sz w:val="26"/>
                                          <w:szCs w:val="26"/>
                                        </w:rPr>
                                      </w:pPr>
                                      <w:r>
                                        <w:rPr>
                                          <w:caps/>
                                          <w:color w:val="454C02" w:themeColor="accent2"/>
                                          <w:sz w:val="26"/>
                                          <w:szCs w:val="26"/>
                                        </w:rPr>
                                        <w:t>Myexcelonline</w:t>
                                      </w:r>
                                    </w:p>
                                    <w:p w14:paraId="1998FE37" w14:textId="01A41676" w:rsidR="00AC1612" w:rsidRDefault="00AC1612">
                                      <w:pPr>
                                        <w:pStyle w:val="NoSpacing"/>
                                      </w:pPr>
                                    </w:p>
                                  </w:tc>
                                </w:tr>
                              </w:tbl>
                              <w:p w14:paraId="1CEFFC10" w14:textId="77777777" w:rsidR="00AC1612" w:rsidRDefault="00AC161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1FA28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454C02" w:themeColor="accent2"/>
                            </w:tblBorders>
                            <w:tblCellMar>
                              <w:top w:w="1296" w:type="dxa"/>
                              <w:left w:w="360" w:type="dxa"/>
                              <w:bottom w:w="1296" w:type="dxa"/>
                              <w:right w:w="360" w:type="dxa"/>
                            </w:tblCellMar>
                            <w:tblLook w:val="04A0" w:firstRow="1" w:lastRow="0" w:firstColumn="1" w:lastColumn="0" w:noHBand="0" w:noVBand="1"/>
                          </w:tblPr>
                          <w:tblGrid>
                            <w:gridCol w:w="7950"/>
                            <w:gridCol w:w="2811"/>
                          </w:tblGrid>
                          <w:tr w:rsidR="00AC1612" w14:paraId="1D5D3CBE" w14:textId="77777777">
                            <w:trPr>
                              <w:jc w:val="center"/>
                            </w:trPr>
                            <w:tc>
                              <w:tcPr>
                                <w:tcW w:w="2568" w:type="pct"/>
                                <w:vAlign w:val="center"/>
                              </w:tcPr>
                              <w:p w14:paraId="47D80646" w14:textId="1DEDEFD7" w:rsidR="00AC1612" w:rsidRPr="000C3047" w:rsidRDefault="003D2E1D">
                                <w:pPr>
                                  <w:jc w:val="right"/>
                                  <w:rPr>
                                    <w:b/>
                                    <w:bCs/>
                                  </w:rPr>
                                </w:pPr>
                                <w:r>
                                  <w:rPr>
                                    <w:noProof/>
                                  </w:rPr>
                                  <w:drawing>
                                    <wp:inline distT="0" distB="0" distL="0" distR="0" wp14:anchorId="3E7B4781" wp14:editId="5C89CD2E">
                                      <wp:extent cx="4582201" cy="3531476"/>
                                      <wp:effectExtent l="0" t="0" r="8890" b="0"/>
                                      <wp:docPr id="379" name="Picture 379" descr="Travel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 broch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5768" cy="3534225"/>
                                              </a:xfrm>
                                              <a:prstGeom prst="rect">
                                                <a:avLst/>
                                              </a:prstGeom>
                                              <a:noFill/>
                                              <a:ln>
                                                <a:noFill/>
                                              </a:ln>
                                            </pic:spPr>
                                          </pic:pic>
                                        </a:graphicData>
                                      </a:graphic>
                                    </wp:inline>
                                  </w:drawing>
                                </w:r>
                              </w:p>
                              <w:sdt>
                                <w:sdtPr>
                                  <w:rPr>
                                    <w:b/>
                                    <w:bCs/>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5759707" w14:textId="2BEFB5DD" w:rsidR="00AC1612" w:rsidRPr="000C3047" w:rsidRDefault="000C3047">
                                    <w:pPr>
                                      <w:pStyle w:val="NoSpacing"/>
                                      <w:spacing w:line="312" w:lineRule="auto"/>
                                      <w:jc w:val="right"/>
                                      <w:rPr>
                                        <w:b/>
                                        <w:bCs/>
                                        <w:caps/>
                                        <w:color w:val="191919" w:themeColor="text1" w:themeTint="E6"/>
                                        <w:sz w:val="72"/>
                                        <w:szCs w:val="72"/>
                                      </w:rPr>
                                    </w:pPr>
                                    <w:r w:rsidRPr="000C3047">
                                      <w:rPr>
                                        <w:b/>
                                        <w:bCs/>
                                        <w:caps/>
                                        <w:color w:val="191919" w:themeColor="text1" w:themeTint="E6"/>
                                        <w:sz w:val="72"/>
                                        <w:szCs w:val="72"/>
                                      </w:rPr>
                                      <w:t>travel brochure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B2FBB16" w14:textId="371089C7" w:rsidR="00AC1612" w:rsidRDefault="000C3047">
                                    <w:pPr>
                                      <w:jc w:val="right"/>
                                      <w:rPr>
                                        <w:sz w:val="24"/>
                                        <w:szCs w:val="24"/>
                                      </w:rPr>
                                    </w:pPr>
                                    <w:r>
                                      <w:rPr>
                                        <w:color w:val="000000" w:themeColor="text1"/>
                                        <w:sz w:val="24"/>
                                        <w:szCs w:val="24"/>
                                      </w:rPr>
                                      <w:t xml:space="preserve">     </w:t>
                                    </w:r>
                                  </w:p>
                                </w:sdtContent>
                              </w:sdt>
                            </w:tc>
                            <w:tc>
                              <w:tcPr>
                                <w:tcW w:w="2432" w:type="pct"/>
                                <w:vAlign w:val="center"/>
                              </w:tcPr>
                              <w:p w14:paraId="17768E1A" w14:textId="42680EBA" w:rsidR="000C3047" w:rsidRPr="007B0964" w:rsidRDefault="000C3047" w:rsidP="000C3047">
                                <w:pPr>
                                  <w:spacing w:after="0" w:line="240" w:lineRule="auto"/>
                                  <w:rPr>
                                    <w:rFonts w:ascii="Constantia" w:eastAsia="Times New Roman" w:hAnsi="Constantia" w:cs="Times New Roman"/>
                                    <w:caps/>
                                    <w:color w:val="809EC2"/>
                                    <w:sz w:val="24"/>
                                    <w:szCs w:val="24"/>
                                  </w:rPr>
                                </w:pPr>
                                <w:r w:rsidRPr="000C3047">
                                  <w:rPr>
                                    <w:caps/>
                                    <w:color w:val="454C02" w:themeColor="accent2"/>
                                    <w:sz w:val="26"/>
                                    <w:szCs w:val="26"/>
                                  </w:rPr>
                                  <w:t>Learn More From Our Free Excel and Office Resources:</w:t>
                                </w:r>
                              </w:p>
                              <w:p w14:paraId="3A362987" w14:textId="77777777" w:rsidR="000C3047" w:rsidRPr="007B0964" w:rsidRDefault="000C3047" w:rsidP="000C3047">
                                <w:pPr>
                                  <w:spacing w:line="259" w:lineRule="auto"/>
                                  <w:rPr>
                                    <w:rFonts w:ascii="Constantia" w:eastAsia="Times New Roman" w:hAnsi="Constantia" w:cs="Times New Roman"/>
                                  </w:rPr>
                                </w:pPr>
                              </w:p>
                              <w:p w14:paraId="4AE3EEB8" w14:textId="77777777" w:rsidR="000C3047" w:rsidRPr="007B0964" w:rsidRDefault="000C3047" w:rsidP="000C3047">
                                <w:pPr>
                                  <w:numPr>
                                    <w:ilvl w:val="0"/>
                                    <w:numId w:val="13"/>
                                  </w:numPr>
                                  <w:spacing w:line="259" w:lineRule="auto"/>
                                  <w:contextualSpacing/>
                                  <w:rPr>
                                    <w:rFonts w:ascii="Constantia" w:eastAsia="Times New Roman" w:hAnsi="Constantia" w:cs="Times New Roman"/>
                                    <w:b/>
                                    <w:bCs/>
                                    <w:color w:val="935309"/>
                                    <w:sz w:val="24"/>
                                    <w:szCs w:val="24"/>
                                  </w:rPr>
                                </w:pPr>
                                <w:r w:rsidRPr="007B0964">
                                  <w:rPr>
                                    <w:rFonts w:ascii="Constantia" w:eastAsia="Times New Roman" w:hAnsi="Constantia" w:cs="Times New Roman"/>
                                    <w:bCs/>
                                    <w:sz w:val="24"/>
                                    <w:szCs w:val="24"/>
                                  </w:rPr>
                                  <w:t xml:space="preserve">Webinars: </w:t>
                                </w:r>
                                <w:hyperlink r:id="rId15" w:history="1">
                                  <w:r w:rsidRPr="007B0964">
                                    <w:rPr>
                                      <w:rFonts w:ascii="Constantia" w:eastAsia="Times New Roman" w:hAnsi="Constantia" w:cs="Times New Roman"/>
                                      <w:bCs/>
                                      <w:color w:val="809EC2"/>
                                      <w:sz w:val="24"/>
                                      <w:szCs w:val="24"/>
                                      <w:u w:val="single"/>
                                    </w:rPr>
                                    <w:t>Formulas, Pivot Tables and Macros &amp; VBA</w:t>
                                  </w:r>
                                </w:hyperlink>
                              </w:p>
                              <w:p w14:paraId="2549D80B" w14:textId="77777777" w:rsidR="000C3047" w:rsidRPr="007B0964" w:rsidRDefault="000C3047" w:rsidP="000C3047">
                                <w:pPr>
                                  <w:numPr>
                                    <w:ilvl w:val="0"/>
                                    <w:numId w:val="13"/>
                                  </w:numPr>
                                  <w:spacing w:line="259" w:lineRule="auto"/>
                                  <w:contextualSpacing/>
                                  <w:rPr>
                                    <w:rFonts w:ascii="Constantia" w:eastAsia="Times New Roman" w:hAnsi="Constantia" w:cs="Times New Roman"/>
                                    <w:b/>
                                    <w:bCs/>
                                    <w:color w:val="F3A447"/>
                                    <w:sz w:val="24"/>
                                    <w:szCs w:val="24"/>
                                    <w:u w:val="single"/>
                                  </w:rPr>
                                </w:pPr>
                                <w:r w:rsidRPr="007B0964">
                                  <w:rPr>
                                    <w:rFonts w:ascii="Constantia" w:eastAsia="Times New Roman" w:hAnsi="Constantia" w:cs="Times New Roman"/>
                                    <w:bCs/>
                                    <w:sz w:val="24"/>
                                    <w:szCs w:val="24"/>
                                  </w:rPr>
                                  <w:t xml:space="preserve">Blog Tutorials: </w:t>
                                </w:r>
                                <w:hyperlink r:id="rId16" w:history="1">
                                  <w:r w:rsidRPr="007B0964">
                                    <w:rPr>
                                      <w:rFonts w:ascii="Constantia" w:eastAsia="Times New Roman" w:hAnsi="Constantia" w:cs="Times New Roman"/>
                                      <w:bCs/>
                                      <w:color w:val="809EC2"/>
                                      <w:sz w:val="24"/>
                                      <w:szCs w:val="24"/>
                                      <w:u w:val="single"/>
                                    </w:rPr>
                                    <w:t>Formulas, Pivot Tables, Charts, Macros, VBA, Power Query, Power Pivot, Analysis</w:t>
                                  </w:r>
                                </w:hyperlink>
                              </w:p>
                              <w:p w14:paraId="1CF1F79D" w14:textId="77777777" w:rsidR="000C3047" w:rsidRPr="007B0964" w:rsidRDefault="000C3047" w:rsidP="000C3047">
                                <w:pPr>
                                  <w:numPr>
                                    <w:ilvl w:val="0"/>
                                    <w:numId w:val="13"/>
                                  </w:numPr>
                                  <w:spacing w:line="259" w:lineRule="auto"/>
                                  <w:contextualSpacing/>
                                  <w:rPr>
                                    <w:rFonts w:ascii="Constantia" w:eastAsia="Times New Roman" w:hAnsi="Constantia" w:cs="Times New Roman"/>
                                    <w:b/>
                                    <w:bCs/>
                                    <w:color w:val="935309"/>
                                    <w:sz w:val="24"/>
                                    <w:szCs w:val="24"/>
                                  </w:rPr>
                                </w:pPr>
                                <w:r w:rsidRPr="007B0964">
                                  <w:rPr>
                                    <w:rFonts w:ascii="Constantia" w:eastAsia="Times New Roman" w:hAnsi="Constantia" w:cs="Times New Roman"/>
                                    <w:bCs/>
                                    <w:sz w:val="24"/>
                                    <w:szCs w:val="24"/>
                                  </w:rPr>
                                  <w:t>Excel Podcast</w:t>
                                </w:r>
                                <w:r w:rsidRPr="007B0964">
                                  <w:rPr>
                                    <w:rFonts w:ascii="Constantia" w:eastAsia="Times New Roman" w:hAnsi="Constantia" w:cs="Times New Roman"/>
                                    <w:bCs/>
                                    <w:color w:val="809EC2"/>
                                    <w:sz w:val="24"/>
                                    <w:szCs w:val="24"/>
                                  </w:rPr>
                                  <w:t xml:space="preserve">: </w:t>
                                </w:r>
                                <w:hyperlink r:id="rId17" w:history="1">
                                  <w:r w:rsidRPr="007B0964">
                                    <w:rPr>
                                      <w:rFonts w:ascii="Constantia" w:eastAsia="Times New Roman" w:hAnsi="Constantia" w:cs="Times New Roman"/>
                                      <w:bCs/>
                                      <w:color w:val="809EC2"/>
                                      <w:sz w:val="24"/>
                                      <w:szCs w:val="24"/>
                                      <w:u w:val="single"/>
                                    </w:rPr>
                                    <w:t>Intervie</w:t>
                                  </w:r>
                                  <w:r w:rsidRPr="007B0964">
                                    <w:rPr>
                                      <w:rFonts w:ascii="Constantia" w:eastAsia="Times New Roman" w:hAnsi="Constantia" w:cs="Times New Roman"/>
                                      <w:bCs/>
                                      <w:color w:val="809EC2"/>
                                      <w:sz w:val="24"/>
                                      <w:szCs w:val="24"/>
                                      <w:u w:val="single"/>
                                    </w:rPr>
                                    <w:t>wing the Excel Experts</w:t>
                                  </w:r>
                                </w:hyperlink>
                              </w:p>
                              <w:p w14:paraId="7F9FE439" w14:textId="7F20C843" w:rsidR="000C3047" w:rsidRPr="007B0964" w:rsidRDefault="000C3047" w:rsidP="000C3047">
                                <w:pPr>
                                  <w:spacing w:after="0" w:line="240" w:lineRule="auto"/>
                                  <w:rPr>
                                    <w:rFonts w:ascii="Constantia" w:eastAsia="Times New Roman" w:hAnsi="Constantia" w:cs="Times New Roman"/>
                                    <w:caps/>
                                    <w:color w:val="809EC2"/>
                                    <w:sz w:val="26"/>
                                    <w:szCs w:val="26"/>
                                  </w:rPr>
                                </w:pPr>
                                <w:sdt>
                                  <w:sdtPr>
                                    <w:rPr>
                                      <w:caps/>
                                      <w:color w:val="454C02" w:themeColor="accent2"/>
                                      <w:sz w:val="26"/>
                                      <w:szCs w:val="26"/>
                                    </w:rPr>
                                    <w:alias w:val="Abstract"/>
                                    <w:tag w:val=""/>
                                    <w:id w:val="1281301609"/>
                                    <w:showingPlcHdr/>
                                    <w:dataBinding w:prefixMappings="xmlns:ns0='http://schemas.microsoft.com/office/2006/coverPageProps' " w:xpath="/ns0:CoverPageProperties[1]/ns0:Abstract[1]" w:storeItemID="{55AF091B-3C7A-41E3-B477-F2FDAA23CFDA}"/>
                                    <w:text/>
                                  </w:sdtPr>
                                  <w:sdtContent>
                                    <w:r w:rsidRPr="000C3047">
                                      <w:rPr>
                                        <w:caps/>
                                        <w:color w:val="454C02" w:themeColor="accent2"/>
                                        <w:sz w:val="26"/>
                                        <w:szCs w:val="26"/>
                                      </w:rPr>
                                      <w:t xml:space="preserve">     </w:t>
                                    </w:r>
                                  </w:sdtContent>
                                </w:sdt>
                              </w:p>
                              <w:p w14:paraId="01292924" w14:textId="1AD17193" w:rsidR="00AC1612" w:rsidRDefault="003D2E1D">
                                <w:pPr>
                                  <w:pStyle w:val="NoSpacing"/>
                                  <w:rPr>
                                    <w:caps/>
                                    <w:color w:val="454C02" w:themeColor="accent2"/>
                                    <w:sz w:val="26"/>
                                    <w:szCs w:val="26"/>
                                  </w:rPr>
                                </w:pPr>
                                <w:r>
                                  <w:rPr>
                                    <w:caps/>
                                    <w:color w:val="454C02" w:themeColor="accent2"/>
                                    <w:sz w:val="26"/>
                                    <w:szCs w:val="26"/>
                                  </w:rPr>
                                  <w:t>Myexcelonline</w:t>
                                </w:r>
                              </w:p>
                              <w:p w14:paraId="1998FE37" w14:textId="01A41676" w:rsidR="00AC1612" w:rsidRDefault="00AC1612">
                                <w:pPr>
                                  <w:pStyle w:val="NoSpacing"/>
                                </w:pPr>
                              </w:p>
                            </w:tc>
                          </w:tr>
                        </w:tbl>
                        <w:p w14:paraId="1CEFFC10" w14:textId="77777777" w:rsidR="00AC1612" w:rsidRDefault="00AC1612"/>
                      </w:txbxContent>
                    </v:textbox>
                    <w10:wrap anchorx="page" anchory="page"/>
                  </v:shape>
                </w:pict>
              </mc:Fallback>
            </mc:AlternateContent>
          </w:r>
          <w:r>
            <w:br w:type="page"/>
          </w:r>
        </w:p>
      </w:sdtContent>
    </w:sdt>
    <w:p w14:paraId="0E5B0643" w14:textId="77777777" w:rsidR="00AC1612" w:rsidRDefault="00AC1612"/>
    <w:tbl>
      <w:tblPr>
        <w:tblW w:w="0" w:type="auto"/>
        <w:tblLayout w:type="fixed"/>
        <w:tblCellMar>
          <w:left w:w="115" w:type="dxa"/>
          <w:right w:w="115" w:type="dxa"/>
        </w:tblCellMar>
        <w:tblLook w:val="0600" w:firstRow="0" w:lastRow="0" w:firstColumn="0" w:lastColumn="0" w:noHBand="1" w:noVBand="1"/>
      </w:tblPr>
      <w:tblGrid>
        <w:gridCol w:w="900"/>
        <w:gridCol w:w="3870"/>
        <w:gridCol w:w="360"/>
        <w:gridCol w:w="990"/>
        <w:gridCol w:w="3690"/>
        <w:gridCol w:w="450"/>
        <w:gridCol w:w="4590"/>
        <w:gridCol w:w="260"/>
      </w:tblGrid>
      <w:tr w:rsidR="00342F1C" w14:paraId="5E7762C1" w14:textId="77777777" w:rsidTr="00342F1C">
        <w:trPr>
          <w:trHeight w:val="576"/>
        </w:trPr>
        <w:tc>
          <w:tcPr>
            <w:tcW w:w="4770" w:type="dxa"/>
            <w:gridSpan w:val="2"/>
            <w:vMerge w:val="restart"/>
          </w:tcPr>
          <w:p w14:paraId="5F0A9F79" w14:textId="77777777" w:rsidR="00342F1C" w:rsidRDefault="00342F1C" w:rsidP="008F330F"/>
        </w:tc>
        <w:tc>
          <w:tcPr>
            <w:tcW w:w="360" w:type="dxa"/>
            <w:vMerge w:val="restart"/>
          </w:tcPr>
          <w:p w14:paraId="3594BB33" w14:textId="77777777" w:rsidR="00342F1C" w:rsidRDefault="00342F1C" w:rsidP="008F330F"/>
        </w:tc>
        <w:tc>
          <w:tcPr>
            <w:tcW w:w="4680" w:type="dxa"/>
            <w:gridSpan w:val="2"/>
            <w:vAlign w:val="center"/>
          </w:tcPr>
          <w:p w14:paraId="25DE6FFE" w14:textId="77777777" w:rsidR="00342F1C" w:rsidRDefault="00342F1C" w:rsidP="008F330F">
            <w:pPr>
              <w:pStyle w:val="NoSpacing"/>
            </w:pPr>
          </w:p>
        </w:tc>
        <w:tc>
          <w:tcPr>
            <w:tcW w:w="450" w:type="dxa"/>
            <w:vMerge w:val="restart"/>
          </w:tcPr>
          <w:p w14:paraId="617B1C4B" w14:textId="77777777" w:rsidR="00342F1C" w:rsidRDefault="00342F1C" w:rsidP="008F330F"/>
        </w:tc>
        <w:tc>
          <w:tcPr>
            <w:tcW w:w="4590" w:type="dxa"/>
            <w:vMerge w:val="restart"/>
            <w:vAlign w:val="center"/>
          </w:tcPr>
          <w:sdt>
            <w:sdtPr>
              <w:id w:val="-1018154149"/>
              <w:placeholder>
                <w:docPart w:val="62CE1BA4C1ED4C978FEF281123814E6A"/>
              </w:placeholder>
              <w:temporary/>
              <w:showingPlcHdr/>
              <w15:appearance w15:val="hidden"/>
            </w:sdtPr>
            <w:sdtEndPr/>
            <w:sdtContent>
              <w:p w14:paraId="4AF94BDA" w14:textId="77777777" w:rsidR="00342F1C" w:rsidRDefault="008F330F" w:rsidP="00342F1C">
                <w:pPr>
                  <w:pStyle w:val="Title"/>
                  <w:jc w:val="center"/>
                </w:pPr>
                <w:r w:rsidRPr="002C2B6A">
                  <w:t>MARGIE’S</w:t>
                </w:r>
              </w:p>
            </w:sdtContent>
          </w:sdt>
          <w:sdt>
            <w:sdtPr>
              <w:id w:val="384757118"/>
              <w:placeholder>
                <w:docPart w:val="1A92B715EBCD4FB6AB610EE82D66C569"/>
              </w:placeholder>
              <w:temporary/>
              <w:showingPlcHdr/>
              <w15:appearance w15:val="hidden"/>
            </w:sdtPr>
            <w:sdtEndPr/>
            <w:sdtContent>
              <w:p w14:paraId="58DFC588" w14:textId="77777777" w:rsidR="00342F1C" w:rsidRPr="00342F1C" w:rsidRDefault="008F330F" w:rsidP="00342F1C">
                <w:pPr>
                  <w:pStyle w:val="Subtitle"/>
                  <w:jc w:val="center"/>
                </w:pPr>
                <w:r w:rsidRPr="002C2B6A">
                  <w:t>TRAVEL</w:t>
                </w:r>
              </w:p>
            </w:sdtContent>
          </w:sdt>
        </w:tc>
        <w:tc>
          <w:tcPr>
            <w:tcW w:w="260" w:type="dxa"/>
            <w:vMerge w:val="restart"/>
            <w:vAlign w:val="center"/>
          </w:tcPr>
          <w:p w14:paraId="1BA9DC5B" w14:textId="77777777" w:rsidR="00342F1C" w:rsidRPr="00342F1C" w:rsidRDefault="00342F1C" w:rsidP="00342F1C">
            <w:pPr>
              <w:pStyle w:val="NoSpacing"/>
            </w:pPr>
          </w:p>
        </w:tc>
      </w:tr>
      <w:tr w:rsidR="00342F1C" w14:paraId="1CAF9E00" w14:textId="77777777" w:rsidTr="00342F1C">
        <w:trPr>
          <w:trHeight w:val="2790"/>
        </w:trPr>
        <w:tc>
          <w:tcPr>
            <w:tcW w:w="4770" w:type="dxa"/>
            <w:gridSpan w:val="2"/>
            <w:vMerge/>
          </w:tcPr>
          <w:p w14:paraId="25145BD5" w14:textId="77777777" w:rsidR="00342F1C" w:rsidRDefault="00342F1C" w:rsidP="008F330F"/>
        </w:tc>
        <w:tc>
          <w:tcPr>
            <w:tcW w:w="360" w:type="dxa"/>
            <w:vMerge/>
          </w:tcPr>
          <w:p w14:paraId="1913CC6E" w14:textId="77777777" w:rsidR="00342F1C" w:rsidRDefault="00342F1C" w:rsidP="008F330F"/>
        </w:tc>
        <w:sdt>
          <w:sdtPr>
            <w:id w:val="703601942"/>
            <w:placeholder>
              <w:docPart w:val="D4946F2E483C440E8EC29BECC5A9ABF6"/>
            </w:placeholder>
            <w:temporary/>
            <w:showingPlcHdr/>
            <w15:appearance w15:val="hidden"/>
          </w:sdtPr>
          <w:sdtEndPr/>
          <w:sdtContent>
            <w:tc>
              <w:tcPr>
                <w:tcW w:w="4680" w:type="dxa"/>
                <w:gridSpan w:val="2"/>
                <w:vAlign w:val="bottom"/>
              </w:tcPr>
              <w:p w14:paraId="27964778" w14:textId="77777777" w:rsidR="002C2B6A" w:rsidRPr="00F152F2" w:rsidRDefault="002C2B6A" w:rsidP="00F152F2">
                <w:pPr>
                  <w:pStyle w:val="Quote"/>
                  <w:rPr>
                    <w:rStyle w:val="PlaceholderText"/>
                    <w:color w:val="FFFFFF" w:themeColor="background1"/>
                  </w:rPr>
                </w:pPr>
                <w:r w:rsidRPr="00F152F2">
                  <w:rPr>
                    <w:rStyle w:val="PlaceholderText"/>
                    <w:color w:val="FFFFFF" w:themeColor="background1"/>
                  </w:rPr>
                  <w:t>LET MARGIE</w:t>
                </w:r>
              </w:p>
              <w:p w14:paraId="4B408037" w14:textId="77777777" w:rsidR="002C2B6A" w:rsidRPr="00F152F2" w:rsidRDefault="002C2B6A" w:rsidP="00F152F2">
                <w:pPr>
                  <w:pStyle w:val="Quote"/>
                  <w:rPr>
                    <w:rStyle w:val="PlaceholderText"/>
                    <w:color w:val="FFFFFF" w:themeColor="background1"/>
                  </w:rPr>
                </w:pPr>
                <w:r w:rsidRPr="00F152F2">
                  <w:rPr>
                    <w:rStyle w:val="PlaceholderText"/>
                    <w:color w:val="FFFFFF" w:themeColor="background1"/>
                  </w:rPr>
                  <w:t>PLAN YOUR NEXT</w:t>
                </w:r>
              </w:p>
              <w:p w14:paraId="04838B9C" w14:textId="77777777" w:rsidR="00342F1C" w:rsidRDefault="002C2B6A" w:rsidP="00F152F2">
                <w:pPr>
                  <w:pStyle w:val="Quote"/>
                </w:pPr>
                <w:r w:rsidRPr="00F152F2">
                  <w:rPr>
                    <w:rStyle w:val="PlaceholderText"/>
                    <w:color w:val="FFFFFF" w:themeColor="background1"/>
                  </w:rPr>
                  <w:t>VACATION!</w:t>
                </w:r>
              </w:p>
            </w:tc>
          </w:sdtContent>
        </w:sdt>
        <w:tc>
          <w:tcPr>
            <w:tcW w:w="450" w:type="dxa"/>
            <w:vMerge/>
          </w:tcPr>
          <w:p w14:paraId="458F9A0A" w14:textId="77777777" w:rsidR="00342F1C" w:rsidRDefault="00342F1C" w:rsidP="008F330F"/>
        </w:tc>
        <w:tc>
          <w:tcPr>
            <w:tcW w:w="4590" w:type="dxa"/>
            <w:vMerge/>
          </w:tcPr>
          <w:p w14:paraId="31155E94" w14:textId="77777777" w:rsidR="00342F1C" w:rsidRDefault="00342F1C" w:rsidP="008F330F"/>
        </w:tc>
        <w:tc>
          <w:tcPr>
            <w:tcW w:w="260" w:type="dxa"/>
            <w:vMerge/>
          </w:tcPr>
          <w:p w14:paraId="1BDA31A7" w14:textId="77777777" w:rsidR="00342F1C" w:rsidRDefault="00342F1C" w:rsidP="008F330F"/>
        </w:tc>
      </w:tr>
      <w:tr w:rsidR="00342F1C" w14:paraId="7E472D12" w14:textId="77777777" w:rsidTr="00F152F2">
        <w:trPr>
          <w:trHeight w:val="144"/>
        </w:trPr>
        <w:tc>
          <w:tcPr>
            <w:tcW w:w="4770" w:type="dxa"/>
            <w:gridSpan w:val="2"/>
            <w:vMerge/>
          </w:tcPr>
          <w:p w14:paraId="184D20AC" w14:textId="77777777" w:rsidR="00342F1C" w:rsidRDefault="00342F1C" w:rsidP="008F330F"/>
        </w:tc>
        <w:tc>
          <w:tcPr>
            <w:tcW w:w="360" w:type="dxa"/>
            <w:vMerge/>
          </w:tcPr>
          <w:p w14:paraId="61EB2293" w14:textId="77777777" w:rsidR="00342F1C" w:rsidRDefault="00342F1C" w:rsidP="008F330F"/>
        </w:tc>
        <w:tc>
          <w:tcPr>
            <w:tcW w:w="990" w:type="dxa"/>
            <w:shd w:val="clear" w:color="auto" w:fill="FFFFFF" w:themeFill="background1"/>
            <w:vAlign w:val="center"/>
          </w:tcPr>
          <w:p w14:paraId="149A552B" w14:textId="77777777" w:rsidR="00342F1C" w:rsidRPr="002C2B6A" w:rsidRDefault="00342F1C" w:rsidP="008F330F">
            <w:pPr>
              <w:pStyle w:val="NoSpacing"/>
              <w:rPr>
                <w:sz w:val="16"/>
              </w:rPr>
            </w:pPr>
          </w:p>
        </w:tc>
        <w:tc>
          <w:tcPr>
            <w:tcW w:w="3690" w:type="dxa"/>
            <w:vAlign w:val="center"/>
          </w:tcPr>
          <w:p w14:paraId="7FC21E72" w14:textId="77777777" w:rsidR="00342F1C" w:rsidRPr="002C2B6A" w:rsidRDefault="00342F1C" w:rsidP="008F330F">
            <w:pPr>
              <w:pStyle w:val="NoSpacing"/>
              <w:rPr>
                <w:sz w:val="16"/>
              </w:rPr>
            </w:pPr>
          </w:p>
        </w:tc>
        <w:tc>
          <w:tcPr>
            <w:tcW w:w="450" w:type="dxa"/>
            <w:vMerge/>
          </w:tcPr>
          <w:p w14:paraId="5516F4B9" w14:textId="77777777" w:rsidR="00342F1C" w:rsidRDefault="00342F1C" w:rsidP="008F330F"/>
        </w:tc>
        <w:tc>
          <w:tcPr>
            <w:tcW w:w="4590" w:type="dxa"/>
            <w:vMerge/>
          </w:tcPr>
          <w:p w14:paraId="6CB73A0A" w14:textId="77777777" w:rsidR="00342F1C" w:rsidRDefault="00342F1C" w:rsidP="008F330F"/>
        </w:tc>
        <w:tc>
          <w:tcPr>
            <w:tcW w:w="260" w:type="dxa"/>
            <w:vMerge/>
          </w:tcPr>
          <w:p w14:paraId="4C3A93DC" w14:textId="77777777" w:rsidR="00342F1C" w:rsidRDefault="00342F1C" w:rsidP="008F330F"/>
        </w:tc>
      </w:tr>
      <w:tr w:rsidR="00342F1C" w14:paraId="200B2837" w14:textId="77777777" w:rsidTr="00AC1612">
        <w:trPr>
          <w:trHeight w:val="351"/>
        </w:trPr>
        <w:tc>
          <w:tcPr>
            <w:tcW w:w="4770" w:type="dxa"/>
            <w:gridSpan w:val="2"/>
            <w:vMerge/>
          </w:tcPr>
          <w:p w14:paraId="0B98F6B1" w14:textId="77777777" w:rsidR="00342F1C" w:rsidRDefault="00342F1C" w:rsidP="008F330F"/>
        </w:tc>
        <w:tc>
          <w:tcPr>
            <w:tcW w:w="360" w:type="dxa"/>
            <w:vMerge/>
          </w:tcPr>
          <w:p w14:paraId="063C8E31" w14:textId="77777777" w:rsidR="00342F1C" w:rsidRDefault="00342F1C" w:rsidP="008F330F"/>
        </w:tc>
        <w:tc>
          <w:tcPr>
            <w:tcW w:w="4680" w:type="dxa"/>
            <w:gridSpan w:val="2"/>
            <w:vAlign w:val="center"/>
          </w:tcPr>
          <w:p w14:paraId="5C278F84" w14:textId="77777777" w:rsidR="00342F1C" w:rsidRDefault="00342F1C" w:rsidP="008F330F">
            <w:pPr>
              <w:pStyle w:val="NoSpacing"/>
            </w:pPr>
          </w:p>
        </w:tc>
        <w:tc>
          <w:tcPr>
            <w:tcW w:w="450" w:type="dxa"/>
            <w:vMerge/>
          </w:tcPr>
          <w:p w14:paraId="74B9B11D" w14:textId="77777777" w:rsidR="00342F1C" w:rsidRDefault="00342F1C" w:rsidP="008F330F"/>
        </w:tc>
        <w:tc>
          <w:tcPr>
            <w:tcW w:w="4590" w:type="dxa"/>
            <w:vMerge/>
          </w:tcPr>
          <w:p w14:paraId="12CC9089" w14:textId="77777777" w:rsidR="00342F1C" w:rsidRDefault="00342F1C" w:rsidP="008F330F"/>
        </w:tc>
        <w:tc>
          <w:tcPr>
            <w:tcW w:w="260" w:type="dxa"/>
            <w:vMerge/>
          </w:tcPr>
          <w:p w14:paraId="4CD199EE" w14:textId="77777777" w:rsidR="00342F1C" w:rsidRDefault="00342F1C" w:rsidP="008F330F"/>
        </w:tc>
      </w:tr>
      <w:tr w:rsidR="002C2B6A" w14:paraId="00935B45" w14:textId="77777777" w:rsidTr="0087054B">
        <w:trPr>
          <w:trHeight w:val="2340"/>
        </w:trPr>
        <w:sdt>
          <w:sdtPr>
            <w:id w:val="-288129519"/>
            <w:placeholder>
              <w:docPart w:val="B798C9A1A28C418A8096050E350D0FC3"/>
            </w:placeholder>
            <w:temporary/>
            <w:showingPlcHdr/>
            <w15:appearance w15:val="hidden"/>
          </w:sdtPr>
          <w:sdtEndPr/>
          <w:sdtContent>
            <w:tc>
              <w:tcPr>
                <w:tcW w:w="4770" w:type="dxa"/>
                <w:gridSpan w:val="2"/>
                <w:vAlign w:val="center"/>
              </w:tcPr>
              <w:p w14:paraId="671276E8" w14:textId="77777777" w:rsidR="002C2B6A" w:rsidRPr="003B3DDC" w:rsidRDefault="008F330F" w:rsidP="0087054B">
                <w:pPr>
                  <w:pStyle w:val="Heading1"/>
                  <w:ind w:right="963"/>
                </w:pPr>
                <w:r w:rsidRPr="002C2B6A">
                  <w:t xml:space="preserve">MARGIE’S TRAVEL OFFERS YOU </w:t>
                </w:r>
                <w:r w:rsidR="002C2B6A" w:rsidRPr="002C2B6A">
                  <w:br/>
                </w:r>
                <w:r w:rsidRPr="002C2B6A">
                  <w:t>THE FOLLOWING:</w:t>
                </w:r>
              </w:p>
            </w:tc>
          </w:sdtContent>
        </w:sdt>
        <w:tc>
          <w:tcPr>
            <w:tcW w:w="360" w:type="dxa"/>
          </w:tcPr>
          <w:p w14:paraId="4A689393" w14:textId="77777777" w:rsidR="002C2B6A" w:rsidRDefault="002C2B6A" w:rsidP="002C2634"/>
        </w:tc>
        <w:tc>
          <w:tcPr>
            <w:tcW w:w="4680" w:type="dxa"/>
            <w:gridSpan w:val="2"/>
          </w:tcPr>
          <w:sdt>
            <w:sdtPr>
              <w:id w:val="-471683633"/>
              <w:placeholder>
                <w:docPart w:val="8E6E3C819CEF487296C9A9B84CBC1431"/>
              </w:placeholder>
              <w:temporary/>
              <w:showingPlcHdr/>
              <w15:appearance w15:val="hidden"/>
            </w:sdtPr>
            <w:sdtEndPr/>
            <w:sdtContent>
              <w:p w14:paraId="28F23A75" w14:textId="77777777" w:rsidR="002C2B6A" w:rsidRPr="008F330F" w:rsidRDefault="002C2B6A" w:rsidP="002C2B6A">
                <w:pPr>
                  <w:pStyle w:val="CompanyName"/>
                </w:pPr>
                <w:r w:rsidRPr="002C2B6A">
                  <w:t>MARGIE’S TRAVEL</w:t>
                </w:r>
              </w:p>
            </w:sdtContent>
          </w:sdt>
          <w:p w14:paraId="6FB95BFD" w14:textId="77777777" w:rsidR="002C2B6A" w:rsidRPr="00342F1C" w:rsidRDefault="00CB346C" w:rsidP="0087054B">
            <w:pPr>
              <w:pStyle w:val="ContactInfo"/>
            </w:pPr>
            <w:sdt>
              <w:sdtPr>
                <w:id w:val="1367417638"/>
                <w:placeholder>
                  <w:docPart w:val="240872BFF49B469E9833987CEF258B00"/>
                </w:placeholder>
                <w:temporary/>
                <w:showingPlcHdr/>
                <w15:appearance w15:val="hidden"/>
              </w:sdtPr>
              <w:sdtEndPr/>
              <w:sdtContent>
                <w:r w:rsidR="002C2B6A" w:rsidRPr="00342F1C">
                  <w:t>Street Address</w:t>
                </w:r>
              </w:sdtContent>
            </w:sdt>
          </w:p>
          <w:sdt>
            <w:sdtPr>
              <w:id w:val="-1283033839"/>
              <w:placeholder>
                <w:docPart w:val="55292AB1614E41FCB33BDDF3AC37C0F2"/>
              </w:placeholder>
              <w:temporary/>
              <w:showingPlcHdr/>
              <w15:appearance w15:val="hidden"/>
            </w:sdtPr>
            <w:sdtEndPr/>
            <w:sdtContent>
              <w:p w14:paraId="350AEFAC" w14:textId="77777777" w:rsidR="002C2B6A" w:rsidRPr="00342F1C" w:rsidRDefault="002C2B6A" w:rsidP="0087054B">
                <w:pPr>
                  <w:pStyle w:val="ContactInfo"/>
                </w:pPr>
                <w:r w:rsidRPr="00342F1C">
                  <w:t>City, St Zip Code</w:t>
                </w:r>
              </w:p>
            </w:sdtContent>
          </w:sdt>
          <w:sdt>
            <w:sdtPr>
              <w:id w:val="1505100572"/>
              <w:placeholder>
                <w:docPart w:val="9EA2C32A99D54D4F85F1B8D6F58BB6EB"/>
              </w:placeholder>
              <w:temporary/>
              <w:showingPlcHdr/>
              <w15:appearance w15:val="hidden"/>
            </w:sdtPr>
            <w:sdtEndPr/>
            <w:sdtContent>
              <w:p w14:paraId="7F996F93" w14:textId="77777777" w:rsidR="002C2B6A" w:rsidRPr="00342F1C" w:rsidRDefault="002C2B6A" w:rsidP="0087054B">
                <w:pPr>
                  <w:pStyle w:val="ContactInfo"/>
                </w:pPr>
                <w:r w:rsidRPr="00342F1C">
                  <w:t>Phone Number</w:t>
                </w:r>
              </w:p>
            </w:sdtContent>
          </w:sdt>
          <w:sdt>
            <w:sdtPr>
              <w:id w:val="-1619067901"/>
              <w:placeholder>
                <w:docPart w:val="926FF31A7DA841A7B16EDCA0E36F3E23"/>
              </w:placeholder>
              <w:temporary/>
              <w:showingPlcHdr/>
              <w15:appearance w15:val="hidden"/>
            </w:sdtPr>
            <w:sdtEndPr/>
            <w:sdtContent>
              <w:p w14:paraId="3C5A4F4B" w14:textId="77777777" w:rsidR="002C2B6A" w:rsidRPr="00342F1C" w:rsidRDefault="002C2B6A" w:rsidP="0087054B">
                <w:pPr>
                  <w:pStyle w:val="ContactInfo"/>
                </w:pPr>
                <w:r w:rsidRPr="00342F1C">
                  <w:t>Website</w:t>
                </w:r>
              </w:p>
            </w:sdtContent>
          </w:sdt>
          <w:sdt>
            <w:sdtPr>
              <w:id w:val="1841896003"/>
              <w:placeholder>
                <w:docPart w:val="ECDF8B5F752A45189362A560AD21830C"/>
              </w:placeholder>
              <w:temporary/>
              <w:showingPlcHdr/>
              <w15:appearance w15:val="hidden"/>
            </w:sdtPr>
            <w:sdtEndPr/>
            <w:sdtContent>
              <w:p w14:paraId="6FA0B182" w14:textId="77777777" w:rsidR="002C2B6A" w:rsidRPr="003B3DDC" w:rsidRDefault="002C2B6A" w:rsidP="0087054B">
                <w:pPr>
                  <w:pStyle w:val="ContactInfo"/>
                </w:pPr>
                <w:r w:rsidRPr="008F330F">
                  <w:t>Email</w:t>
                </w:r>
              </w:p>
            </w:sdtContent>
          </w:sdt>
        </w:tc>
        <w:tc>
          <w:tcPr>
            <w:tcW w:w="450" w:type="dxa"/>
          </w:tcPr>
          <w:p w14:paraId="02C6AA16" w14:textId="77777777" w:rsidR="002C2B6A" w:rsidRPr="00AC1612" w:rsidRDefault="002C2B6A" w:rsidP="002C2634">
            <w:pPr>
              <w:rPr>
                <w:color w:val="FFFFFF" w:themeColor="accent6"/>
              </w:rPr>
            </w:pPr>
          </w:p>
        </w:tc>
        <w:tc>
          <w:tcPr>
            <w:tcW w:w="4850" w:type="dxa"/>
            <w:gridSpan w:val="2"/>
            <w:vMerge w:val="restart"/>
          </w:tcPr>
          <w:p w14:paraId="1A77CA2A" w14:textId="77777777" w:rsidR="002C2B6A" w:rsidRPr="00AC1612" w:rsidRDefault="002C2B6A" w:rsidP="002C2634">
            <w:pPr>
              <w:rPr>
                <w:color w:val="FFFFFF" w:themeColor="accent6"/>
              </w:rPr>
            </w:pPr>
          </w:p>
        </w:tc>
      </w:tr>
      <w:tr w:rsidR="002C2B6A" w:rsidRPr="0087054B" w14:paraId="25F4E238" w14:textId="77777777" w:rsidTr="0087054B">
        <w:trPr>
          <w:trHeight w:val="189"/>
        </w:trPr>
        <w:tc>
          <w:tcPr>
            <w:tcW w:w="900" w:type="dxa"/>
            <w:shd w:val="clear" w:color="auto" w:fill="454C02" w:themeFill="accent2"/>
          </w:tcPr>
          <w:p w14:paraId="30211E6A" w14:textId="77777777" w:rsidR="002C2B6A" w:rsidRPr="0087054B" w:rsidRDefault="002C2B6A" w:rsidP="0087054B">
            <w:pPr>
              <w:pStyle w:val="NoSpacing"/>
              <w:rPr>
                <w:noProof/>
                <w:sz w:val="16"/>
              </w:rPr>
            </w:pPr>
          </w:p>
        </w:tc>
        <w:tc>
          <w:tcPr>
            <w:tcW w:w="3870" w:type="dxa"/>
          </w:tcPr>
          <w:p w14:paraId="019892C4" w14:textId="77777777" w:rsidR="002C2B6A" w:rsidRPr="0087054B" w:rsidRDefault="002C2B6A" w:rsidP="0087054B">
            <w:pPr>
              <w:pStyle w:val="NoSpacing"/>
              <w:rPr>
                <w:noProof/>
                <w:sz w:val="16"/>
              </w:rPr>
            </w:pPr>
          </w:p>
        </w:tc>
        <w:tc>
          <w:tcPr>
            <w:tcW w:w="360" w:type="dxa"/>
          </w:tcPr>
          <w:p w14:paraId="55432867" w14:textId="77777777" w:rsidR="002C2B6A" w:rsidRPr="0087054B" w:rsidRDefault="002C2B6A" w:rsidP="0087054B">
            <w:pPr>
              <w:pStyle w:val="NoSpacing"/>
              <w:rPr>
                <w:sz w:val="16"/>
              </w:rPr>
            </w:pPr>
          </w:p>
        </w:tc>
        <w:tc>
          <w:tcPr>
            <w:tcW w:w="4680" w:type="dxa"/>
            <w:gridSpan w:val="2"/>
            <w:vAlign w:val="center"/>
          </w:tcPr>
          <w:p w14:paraId="0C71ECA6" w14:textId="77777777" w:rsidR="002C2B6A" w:rsidRPr="0087054B" w:rsidRDefault="002C2B6A" w:rsidP="0087054B">
            <w:pPr>
              <w:pStyle w:val="NoSpacing"/>
              <w:rPr>
                <w:sz w:val="16"/>
              </w:rPr>
            </w:pPr>
          </w:p>
        </w:tc>
        <w:tc>
          <w:tcPr>
            <w:tcW w:w="450" w:type="dxa"/>
          </w:tcPr>
          <w:p w14:paraId="09904EE3" w14:textId="77777777" w:rsidR="002C2B6A" w:rsidRPr="00AC1612" w:rsidRDefault="002C2B6A" w:rsidP="0087054B">
            <w:pPr>
              <w:pStyle w:val="NoSpacing"/>
              <w:rPr>
                <w:color w:val="FFFFFF" w:themeColor="accent6"/>
                <w:sz w:val="16"/>
              </w:rPr>
            </w:pPr>
          </w:p>
        </w:tc>
        <w:tc>
          <w:tcPr>
            <w:tcW w:w="4850" w:type="dxa"/>
            <w:gridSpan w:val="2"/>
            <w:vMerge/>
          </w:tcPr>
          <w:p w14:paraId="002EFEE2" w14:textId="77777777" w:rsidR="002C2B6A" w:rsidRPr="00AC1612" w:rsidRDefault="002C2B6A" w:rsidP="0087054B">
            <w:pPr>
              <w:pStyle w:val="NoSpacing"/>
              <w:rPr>
                <w:color w:val="FFFFFF" w:themeColor="accent6"/>
                <w:sz w:val="16"/>
              </w:rPr>
            </w:pPr>
          </w:p>
        </w:tc>
      </w:tr>
      <w:tr w:rsidR="00EE7EDE" w14:paraId="72F0A1A9" w14:textId="77777777" w:rsidTr="0087054B">
        <w:trPr>
          <w:trHeight w:val="1009"/>
        </w:trPr>
        <w:sdt>
          <w:sdtPr>
            <w:id w:val="1965920055"/>
            <w:placeholder>
              <w:docPart w:val="B600E6B976D64CD492F67313CF805B61"/>
            </w:placeholder>
            <w:temporary/>
            <w:showingPlcHdr/>
            <w15:appearance w15:val="hidden"/>
          </w:sdtPr>
          <w:sdtEndPr/>
          <w:sdtContent>
            <w:tc>
              <w:tcPr>
                <w:tcW w:w="900" w:type="dxa"/>
                <w:vAlign w:val="center"/>
              </w:tcPr>
              <w:p w14:paraId="3E974813" w14:textId="77777777" w:rsidR="00EE7EDE" w:rsidRPr="00EE7EDE" w:rsidRDefault="00EE7EDE" w:rsidP="00EE7EDE">
                <w:pPr>
                  <w:pStyle w:val="TOC1"/>
                </w:pPr>
                <w:r>
                  <w:t>01</w:t>
                </w:r>
              </w:p>
            </w:tc>
          </w:sdtContent>
        </w:sdt>
        <w:sdt>
          <w:sdtPr>
            <w:rPr>
              <w:noProof/>
            </w:rPr>
            <w:id w:val="-387568790"/>
            <w:placeholder>
              <w:docPart w:val="81B1085B414340069DB6784F64046782"/>
            </w:placeholder>
            <w:temporary/>
            <w:showingPlcHdr/>
            <w15:appearance w15:val="hidden"/>
          </w:sdtPr>
          <w:sdtEndPr/>
          <w:sdtContent>
            <w:tc>
              <w:tcPr>
                <w:tcW w:w="3870" w:type="dxa"/>
                <w:vAlign w:val="center"/>
              </w:tcPr>
              <w:p w14:paraId="4CB4DEF0" w14:textId="77777777" w:rsidR="00EE7EDE" w:rsidRDefault="00EE7EDE" w:rsidP="00EE7EDE">
                <w:pPr>
                  <w:pStyle w:val="NoSpacing"/>
                  <w:rPr>
                    <w:noProof/>
                  </w:rPr>
                </w:pPr>
                <w:r w:rsidRPr="002C2B6A">
                  <w:t xml:space="preserve">Booking for any type </w:t>
                </w:r>
                <w:r w:rsidRPr="002C2B6A">
                  <w:br/>
                  <w:t>of travel</w:t>
                </w:r>
              </w:p>
            </w:tc>
          </w:sdtContent>
        </w:sdt>
        <w:tc>
          <w:tcPr>
            <w:tcW w:w="360" w:type="dxa"/>
          </w:tcPr>
          <w:p w14:paraId="51D97574" w14:textId="77777777" w:rsidR="00EE7EDE" w:rsidRDefault="00EE7EDE" w:rsidP="00EE7EDE"/>
        </w:tc>
        <w:tc>
          <w:tcPr>
            <w:tcW w:w="4680" w:type="dxa"/>
            <w:gridSpan w:val="2"/>
            <w:vAlign w:val="center"/>
          </w:tcPr>
          <w:p w14:paraId="1E7BBBEF" w14:textId="77777777" w:rsidR="00EE7EDE" w:rsidRDefault="00EE7EDE" w:rsidP="00EE7EDE">
            <w:pPr>
              <w:pStyle w:val="NoSpacing"/>
            </w:pPr>
          </w:p>
        </w:tc>
        <w:tc>
          <w:tcPr>
            <w:tcW w:w="450" w:type="dxa"/>
          </w:tcPr>
          <w:p w14:paraId="0BE57CAB" w14:textId="77777777" w:rsidR="00EE7EDE" w:rsidRPr="00AC1612" w:rsidRDefault="00EE7EDE" w:rsidP="00EE7EDE">
            <w:pPr>
              <w:rPr>
                <w:color w:val="FFFFFF" w:themeColor="accent6"/>
              </w:rPr>
            </w:pPr>
          </w:p>
        </w:tc>
        <w:tc>
          <w:tcPr>
            <w:tcW w:w="4850" w:type="dxa"/>
            <w:gridSpan w:val="2"/>
            <w:vMerge/>
          </w:tcPr>
          <w:p w14:paraId="7DEC727A" w14:textId="77777777" w:rsidR="00EE7EDE" w:rsidRPr="00AC1612" w:rsidRDefault="00EE7EDE" w:rsidP="00EE7EDE">
            <w:pPr>
              <w:rPr>
                <w:color w:val="FFFFFF" w:themeColor="accent6"/>
              </w:rPr>
            </w:pPr>
          </w:p>
        </w:tc>
      </w:tr>
      <w:tr w:rsidR="00EE7EDE" w14:paraId="11016C37" w14:textId="77777777" w:rsidTr="0087054B">
        <w:trPr>
          <w:trHeight w:val="1009"/>
        </w:trPr>
        <w:sdt>
          <w:sdtPr>
            <w:id w:val="-1834753757"/>
            <w:placeholder>
              <w:docPart w:val="D48F7F1802A149DC94B51C15F424C23D"/>
            </w:placeholder>
            <w:temporary/>
            <w:showingPlcHdr/>
            <w15:appearance w15:val="hidden"/>
          </w:sdtPr>
          <w:sdtEndPr/>
          <w:sdtContent>
            <w:tc>
              <w:tcPr>
                <w:tcW w:w="900" w:type="dxa"/>
                <w:vAlign w:val="center"/>
              </w:tcPr>
              <w:p w14:paraId="1476CD9A" w14:textId="77777777" w:rsidR="00EE7EDE" w:rsidRPr="0087054B" w:rsidRDefault="00EE7EDE" w:rsidP="00EE7EDE">
                <w:pPr>
                  <w:pStyle w:val="TOC1"/>
                </w:pPr>
                <w:r>
                  <w:t>02</w:t>
                </w:r>
              </w:p>
            </w:tc>
          </w:sdtContent>
        </w:sdt>
        <w:sdt>
          <w:sdtPr>
            <w:rPr>
              <w:noProof/>
            </w:rPr>
            <w:id w:val="1722325386"/>
            <w:placeholder>
              <w:docPart w:val="C377629221D44D21914494CCF47DFED0"/>
            </w:placeholder>
            <w:temporary/>
            <w:showingPlcHdr/>
            <w15:appearance w15:val="hidden"/>
          </w:sdtPr>
          <w:sdtEndPr/>
          <w:sdtContent>
            <w:tc>
              <w:tcPr>
                <w:tcW w:w="3870" w:type="dxa"/>
                <w:vAlign w:val="center"/>
              </w:tcPr>
              <w:p w14:paraId="2CBA5481" w14:textId="77777777" w:rsidR="00EE7EDE" w:rsidRDefault="00EE7EDE" w:rsidP="00EE7EDE">
                <w:pPr>
                  <w:pStyle w:val="NoSpacing"/>
                  <w:rPr>
                    <w:noProof/>
                  </w:rPr>
                </w:pPr>
                <w:r w:rsidRPr="002C2B6A">
                  <w:t>Quick, thorough, knowledgeable responses to calls and questions</w:t>
                </w:r>
              </w:p>
            </w:tc>
          </w:sdtContent>
        </w:sdt>
        <w:tc>
          <w:tcPr>
            <w:tcW w:w="360" w:type="dxa"/>
          </w:tcPr>
          <w:p w14:paraId="03489E40" w14:textId="77777777" w:rsidR="00EE7EDE" w:rsidRDefault="00EE7EDE" w:rsidP="00EE7EDE"/>
        </w:tc>
        <w:tc>
          <w:tcPr>
            <w:tcW w:w="4680" w:type="dxa"/>
            <w:gridSpan w:val="2"/>
            <w:vAlign w:val="center"/>
          </w:tcPr>
          <w:p w14:paraId="13EBB85F" w14:textId="77777777" w:rsidR="00EE7EDE" w:rsidRDefault="00EE7EDE" w:rsidP="00EE7EDE">
            <w:pPr>
              <w:pStyle w:val="NoSpacing"/>
            </w:pPr>
          </w:p>
        </w:tc>
        <w:tc>
          <w:tcPr>
            <w:tcW w:w="450" w:type="dxa"/>
          </w:tcPr>
          <w:p w14:paraId="550CD40D" w14:textId="77777777" w:rsidR="00EE7EDE" w:rsidRDefault="00EE7EDE" w:rsidP="00EE7EDE"/>
        </w:tc>
        <w:tc>
          <w:tcPr>
            <w:tcW w:w="4850" w:type="dxa"/>
            <w:gridSpan w:val="2"/>
            <w:vMerge/>
          </w:tcPr>
          <w:p w14:paraId="682FE8C3" w14:textId="77777777" w:rsidR="00EE7EDE" w:rsidRDefault="00EE7EDE" w:rsidP="00EE7EDE"/>
        </w:tc>
      </w:tr>
      <w:tr w:rsidR="00EE7EDE" w14:paraId="01FD370F" w14:textId="77777777" w:rsidTr="0087054B">
        <w:trPr>
          <w:trHeight w:val="1009"/>
        </w:trPr>
        <w:sdt>
          <w:sdtPr>
            <w:id w:val="1509251514"/>
            <w:placeholder>
              <w:docPart w:val="5566ACF0AE6344A78010A14A770BDC0B"/>
            </w:placeholder>
            <w:temporary/>
            <w:showingPlcHdr/>
            <w15:appearance w15:val="hidden"/>
          </w:sdtPr>
          <w:sdtEndPr/>
          <w:sdtContent>
            <w:tc>
              <w:tcPr>
                <w:tcW w:w="900" w:type="dxa"/>
                <w:vAlign w:val="center"/>
              </w:tcPr>
              <w:p w14:paraId="7EA1389E" w14:textId="77777777" w:rsidR="00EE7EDE" w:rsidRPr="0087054B" w:rsidRDefault="00EE7EDE" w:rsidP="00EE7EDE">
                <w:pPr>
                  <w:pStyle w:val="TOC1"/>
                </w:pPr>
                <w:r>
                  <w:t>03</w:t>
                </w:r>
              </w:p>
            </w:tc>
          </w:sdtContent>
        </w:sdt>
        <w:sdt>
          <w:sdtPr>
            <w:rPr>
              <w:noProof/>
            </w:rPr>
            <w:id w:val="-1692592377"/>
            <w:placeholder>
              <w:docPart w:val="19012140776246E4830D27E5DFD03EE4"/>
            </w:placeholder>
            <w:temporary/>
            <w:showingPlcHdr/>
            <w15:appearance w15:val="hidden"/>
          </w:sdtPr>
          <w:sdtEndPr/>
          <w:sdtContent>
            <w:tc>
              <w:tcPr>
                <w:tcW w:w="3870" w:type="dxa"/>
                <w:vAlign w:val="center"/>
              </w:tcPr>
              <w:p w14:paraId="0A05FFE9" w14:textId="77777777" w:rsidR="00EE7EDE" w:rsidRDefault="00EE7EDE" w:rsidP="00EE7EDE">
                <w:pPr>
                  <w:pStyle w:val="NoSpacing"/>
                  <w:rPr>
                    <w:noProof/>
                  </w:rPr>
                </w:pPr>
                <w:r w:rsidRPr="002C2B6A">
                  <w:t xml:space="preserve">Resourceful and </w:t>
                </w:r>
                <w:r w:rsidRPr="002C2B6A">
                  <w:br/>
                  <w:t>well-traveled agents</w:t>
                </w:r>
              </w:p>
            </w:tc>
          </w:sdtContent>
        </w:sdt>
        <w:tc>
          <w:tcPr>
            <w:tcW w:w="360" w:type="dxa"/>
          </w:tcPr>
          <w:p w14:paraId="23374086" w14:textId="77777777" w:rsidR="00EE7EDE" w:rsidRDefault="00EE7EDE" w:rsidP="00EE7EDE"/>
        </w:tc>
        <w:tc>
          <w:tcPr>
            <w:tcW w:w="4680" w:type="dxa"/>
            <w:gridSpan w:val="2"/>
            <w:vAlign w:val="center"/>
          </w:tcPr>
          <w:p w14:paraId="19B314F9" w14:textId="77777777" w:rsidR="00EE7EDE" w:rsidRDefault="00EE7EDE" w:rsidP="00EE7EDE">
            <w:pPr>
              <w:pStyle w:val="NoSpacing"/>
            </w:pPr>
          </w:p>
        </w:tc>
        <w:tc>
          <w:tcPr>
            <w:tcW w:w="450" w:type="dxa"/>
          </w:tcPr>
          <w:p w14:paraId="06384218" w14:textId="77777777" w:rsidR="00EE7EDE" w:rsidRDefault="00EE7EDE" w:rsidP="00EE7EDE"/>
        </w:tc>
        <w:tc>
          <w:tcPr>
            <w:tcW w:w="4850" w:type="dxa"/>
            <w:gridSpan w:val="2"/>
            <w:vMerge/>
          </w:tcPr>
          <w:p w14:paraId="374C3796" w14:textId="77777777" w:rsidR="00EE7EDE" w:rsidRDefault="00EE7EDE" w:rsidP="00EE7EDE"/>
        </w:tc>
      </w:tr>
      <w:tr w:rsidR="00EE7EDE" w14:paraId="464B295B" w14:textId="77777777" w:rsidTr="0087054B">
        <w:trPr>
          <w:trHeight w:val="1009"/>
        </w:trPr>
        <w:sdt>
          <w:sdtPr>
            <w:id w:val="-1645801491"/>
            <w:placeholder>
              <w:docPart w:val="8962F78BCEF647F392FD02E960E86CBC"/>
            </w:placeholder>
            <w:temporary/>
            <w:showingPlcHdr/>
            <w15:appearance w15:val="hidden"/>
          </w:sdtPr>
          <w:sdtEndPr/>
          <w:sdtContent>
            <w:tc>
              <w:tcPr>
                <w:tcW w:w="900" w:type="dxa"/>
                <w:vAlign w:val="center"/>
              </w:tcPr>
              <w:p w14:paraId="6A35EB73" w14:textId="77777777" w:rsidR="00EE7EDE" w:rsidRPr="0087054B" w:rsidRDefault="00EE7EDE" w:rsidP="00EE7EDE">
                <w:pPr>
                  <w:pStyle w:val="TOC1"/>
                </w:pPr>
                <w:r w:rsidRPr="00EE7EDE">
                  <w:t>04</w:t>
                </w:r>
              </w:p>
            </w:tc>
          </w:sdtContent>
        </w:sdt>
        <w:sdt>
          <w:sdtPr>
            <w:rPr>
              <w:noProof/>
            </w:rPr>
            <w:id w:val="-1867358270"/>
            <w:placeholder>
              <w:docPart w:val="0EACFAB842E04691905076AA2140E37B"/>
            </w:placeholder>
            <w:temporary/>
            <w:showingPlcHdr/>
            <w15:appearance w15:val="hidden"/>
          </w:sdtPr>
          <w:sdtEndPr/>
          <w:sdtContent>
            <w:tc>
              <w:tcPr>
                <w:tcW w:w="3870" w:type="dxa"/>
                <w:vAlign w:val="center"/>
              </w:tcPr>
              <w:p w14:paraId="3196930A" w14:textId="77777777" w:rsidR="00EE7EDE" w:rsidRDefault="00EE7EDE" w:rsidP="00EE7EDE">
                <w:pPr>
                  <w:pStyle w:val="NoSpacing"/>
                  <w:rPr>
                    <w:noProof/>
                  </w:rPr>
                </w:pPr>
                <w:r w:rsidRPr="002C2B6A">
                  <w:t xml:space="preserve">International </w:t>
                </w:r>
                <w:r w:rsidRPr="002C2B6A">
                  <w:br/>
                  <w:t>services</w:t>
                </w:r>
              </w:p>
            </w:tc>
          </w:sdtContent>
        </w:sdt>
        <w:tc>
          <w:tcPr>
            <w:tcW w:w="360" w:type="dxa"/>
          </w:tcPr>
          <w:p w14:paraId="7893C590" w14:textId="77777777" w:rsidR="00EE7EDE" w:rsidRDefault="00EE7EDE" w:rsidP="00EE7EDE"/>
        </w:tc>
        <w:tc>
          <w:tcPr>
            <w:tcW w:w="4680" w:type="dxa"/>
            <w:gridSpan w:val="2"/>
            <w:vAlign w:val="center"/>
          </w:tcPr>
          <w:p w14:paraId="580F2AD5" w14:textId="77777777" w:rsidR="00EE7EDE" w:rsidRDefault="00EE7EDE" w:rsidP="00EE7EDE">
            <w:pPr>
              <w:pStyle w:val="NoSpacing"/>
            </w:pPr>
          </w:p>
        </w:tc>
        <w:tc>
          <w:tcPr>
            <w:tcW w:w="450" w:type="dxa"/>
          </w:tcPr>
          <w:p w14:paraId="58EB2197" w14:textId="77777777" w:rsidR="00EE7EDE" w:rsidRDefault="00EE7EDE" w:rsidP="00EE7EDE"/>
        </w:tc>
        <w:tc>
          <w:tcPr>
            <w:tcW w:w="4850" w:type="dxa"/>
            <w:gridSpan w:val="2"/>
            <w:vMerge/>
          </w:tcPr>
          <w:p w14:paraId="4F74937E" w14:textId="77777777" w:rsidR="00EE7EDE" w:rsidRDefault="00EE7EDE" w:rsidP="00EE7EDE"/>
        </w:tc>
      </w:tr>
    </w:tbl>
    <w:p w14:paraId="4C7E6711" w14:textId="77777777" w:rsidR="0087054B" w:rsidRPr="0087054B" w:rsidRDefault="0087054B" w:rsidP="0087054B">
      <w:pPr>
        <w:spacing w:after="0"/>
        <w:rPr>
          <w:sz w:val="16"/>
        </w:rPr>
      </w:pPr>
    </w:p>
    <w:tbl>
      <w:tblPr>
        <w:tblW w:w="0" w:type="auto"/>
        <w:tblLayout w:type="fixed"/>
        <w:tblCellMar>
          <w:left w:w="115" w:type="dxa"/>
          <w:right w:w="115" w:type="dxa"/>
        </w:tblCellMar>
        <w:tblLook w:val="0600" w:firstRow="0" w:lastRow="0" w:firstColumn="0" w:lastColumn="0" w:noHBand="1" w:noVBand="1"/>
      </w:tblPr>
      <w:tblGrid>
        <w:gridCol w:w="4770"/>
        <w:gridCol w:w="360"/>
        <w:gridCol w:w="4680"/>
        <w:gridCol w:w="450"/>
        <w:gridCol w:w="270"/>
        <w:gridCol w:w="720"/>
        <w:gridCol w:w="1435"/>
        <w:gridCol w:w="1985"/>
        <w:gridCol w:w="440"/>
      </w:tblGrid>
      <w:tr w:rsidR="003B3DDC" w14:paraId="1856C775" w14:textId="77777777" w:rsidTr="00AC1612">
        <w:trPr>
          <w:trHeight w:val="4707"/>
        </w:trPr>
        <w:tc>
          <w:tcPr>
            <w:tcW w:w="4770" w:type="dxa"/>
            <w:vAlign w:val="center"/>
          </w:tcPr>
          <w:sdt>
            <w:sdtPr>
              <w:id w:val="-213121243"/>
              <w:placeholder>
                <w:docPart w:val="FBDE557AEDDA42DDACC6B8891AC0610F"/>
              </w:placeholder>
              <w:temporary/>
              <w:showingPlcHdr/>
              <w15:appearance w15:val="hidden"/>
            </w:sdtPr>
            <w:sdtEndPr/>
            <w:sdtContent>
              <w:p w14:paraId="2844DD4E" w14:textId="77777777" w:rsidR="002C2B6A" w:rsidRPr="002C2B6A" w:rsidRDefault="00EE7EDE" w:rsidP="002C2B6A">
                <w:r>
                  <w:t>You</w:t>
                </w:r>
                <w:r w:rsidR="002C2B6A" w:rsidRPr="002C2B6A">
                  <w:t xml:space="preserve"> are able to make </w:t>
                </w:r>
                <w:r>
                  <w:t>this brochure</w:t>
                </w:r>
                <w:r w:rsidR="002C2B6A" w:rsidRPr="002C2B6A">
                  <w:t xml:space="preserve"> yours by making a few minor design tweaks!  </w:t>
                </w:r>
              </w:p>
              <w:p w14:paraId="74EAC2EA" w14:textId="77777777" w:rsidR="002C2B6A" w:rsidRPr="002C2B6A" w:rsidRDefault="002C2B6A" w:rsidP="002C2B6A">
                <w:r w:rsidRPr="002C2B6A">
                  <w:t>On the Home tab of the ribbon, check out the Styles gallery</w:t>
                </w:r>
                <w:r w:rsidR="00EE7EDE">
                  <w:t xml:space="preserve"> for styles already built into the template.  Clicking on any style will update the format of your text easily</w:t>
                </w:r>
                <w:r w:rsidRPr="002C2B6A">
                  <w:t>.</w:t>
                </w:r>
              </w:p>
              <w:p w14:paraId="6D447315" w14:textId="77777777" w:rsidR="003B3DDC" w:rsidRDefault="002C2B6A" w:rsidP="002C2634">
                <w:r w:rsidRPr="002C2B6A">
                  <w:t>To try out other looks for this brochure, on the Design tab of the ribbon, check out the Themes, Colors, and Fonts galleries.  Have your own company fonts or colors? No problem! Those galleries give you the option to add your own.</w:t>
                </w:r>
              </w:p>
            </w:sdtContent>
          </w:sdt>
        </w:tc>
        <w:tc>
          <w:tcPr>
            <w:tcW w:w="360" w:type="dxa"/>
          </w:tcPr>
          <w:p w14:paraId="75FFD201" w14:textId="77777777" w:rsidR="003B3DDC" w:rsidRDefault="003B3DDC" w:rsidP="002C2634"/>
        </w:tc>
        <w:tc>
          <w:tcPr>
            <w:tcW w:w="4680" w:type="dxa"/>
          </w:tcPr>
          <w:p w14:paraId="7228676C" w14:textId="77777777" w:rsidR="003B3DDC" w:rsidRDefault="003B3DDC" w:rsidP="002C2634"/>
        </w:tc>
        <w:tc>
          <w:tcPr>
            <w:tcW w:w="450" w:type="dxa"/>
          </w:tcPr>
          <w:p w14:paraId="13148C34" w14:textId="77777777" w:rsidR="003B3DDC" w:rsidRDefault="003B3DDC" w:rsidP="002C2634"/>
        </w:tc>
        <w:tc>
          <w:tcPr>
            <w:tcW w:w="4850" w:type="dxa"/>
            <w:gridSpan w:val="5"/>
          </w:tcPr>
          <w:p w14:paraId="16536502" w14:textId="77777777" w:rsidR="003B3DDC" w:rsidRDefault="003B3DDC" w:rsidP="002C2634"/>
        </w:tc>
      </w:tr>
      <w:tr w:rsidR="005F71B3" w14:paraId="33BBD15C" w14:textId="77777777" w:rsidTr="005F71B3">
        <w:trPr>
          <w:trHeight w:val="1080"/>
        </w:trPr>
        <w:tc>
          <w:tcPr>
            <w:tcW w:w="9810" w:type="dxa"/>
            <w:gridSpan w:val="3"/>
            <w:vMerge w:val="restart"/>
          </w:tcPr>
          <w:sdt>
            <w:sdtPr>
              <w:id w:val="1234047349"/>
              <w:placeholder>
                <w:docPart w:val="14A3B80BEE524D8692002C3F88182A41"/>
              </w:placeholder>
              <w:temporary/>
              <w:showingPlcHdr/>
              <w15:appearance w15:val="hidden"/>
            </w:sdtPr>
            <w:sdtEndPr/>
            <w:sdtContent>
              <w:p w14:paraId="542EA327" w14:textId="77777777" w:rsidR="002C2B6A" w:rsidRDefault="002C2B6A" w:rsidP="002C2B6A">
                <w:pPr>
                  <w:pStyle w:val="QuoteAlt"/>
                </w:pPr>
                <w:r w:rsidRPr="002C2B6A">
                  <w:t>“We don’t merely book your travel; we can help you realize your travel dreams if you give us an idea of what kind of experience you seek.”</w:t>
                </w:r>
              </w:p>
            </w:sdtContent>
          </w:sdt>
          <w:sdt>
            <w:sdtPr>
              <w:id w:val="905579329"/>
              <w:placeholder>
                <w:docPart w:val="85D965188E6B42CABCE9FEEDE8F145BD"/>
              </w:placeholder>
              <w:temporary/>
              <w:showingPlcHdr/>
              <w15:appearance w15:val="hidden"/>
            </w:sdtPr>
            <w:sdtEndPr/>
            <w:sdtContent>
              <w:p w14:paraId="1C35EC3B" w14:textId="77777777" w:rsidR="005F71B3" w:rsidRPr="00F5441F" w:rsidRDefault="005F71B3" w:rsidP="002C2B6A">
                <w:pPr>
                  <w:pStyle w:val="QuoteSource"/>
                </w:pPr>
                <w:r w:rsidRPr="002C2B6A">
                  <w:t>- Henriette Andersen</w:t>
                </w:r>
              </w:p>
            </w:sdtContent>
          </w:sdt>
        </w:tc>
        <w:tc>
          <w:tcPr>
            <w:tcW w:w="450" w:type="dxa"/>
            <w:vMerge w:val="restart"/>
          </w:tcPr>
          <w:p w14:paraId="5BB45DD6" w14:textId="77777777" w:rsidR="005F71B3" w:rsidRDefault="005F71B3" w:rsidP="002C2634"/>
        </w:tc>
        <w:sdt>
          <w:sdtPr>
            <w:id w:val="-239028937"/>
            <w:placeholder>
              <w:docPart w:val="D3CAEE8D3B4E41ECB679014ED5EEB327"/>
            </w:placeholder>
            <w:temporary/>
            <w:showingPlcHdr/>
            <w15:appearance w15:val="hidden"/>
          </w:sdtPr>
          <w:sdtEndPr/>
          <w:sdtContent>
            <w:tc>
              <w:tcPr>
                <w:tcW w:w="4850" w:type="dxa"/>
                <w:gridSpan w:val="5"/>
              </w:tcPr>
              <w:p w14:paraId="3180C2BE" w14:textId="77777777" w:rsidR="005F71B3" w:rsidRDefault="005F71B3" w:rsidP="005F71B3">
                <w:pPr>
                  <w:pStyle w:val="Heading1"/>
                </w:pPr>
                <w:r w:rsidRPr="002C2B6A">
                  <w:t>OUR SERVICES INCLUDE</w:t>
                </w:r>
              </w:p>
            </w:tc>
          </w:sdtContent>
        </w:sdt>
      </w:tr>
      <w:tr w:rsidR="005F71B3" w14:paraId="7FD897FC" w14:textId="77777777" w:rsidTr="002C2B6A">
        <w:trPr>
          <w:trHeight w:val="153"/>
        </w:trPr>
        <w:tc>
          <w:tcPr>
            <w:tcW w:w="9810" w:type="dxa"/>
            <w:gridSpan w:val="3"/>
            <w:vMerge/>
          </w:tcPr>
          <w:p w14:paraId="475B8433" w14:textId="77777777" w:rsidR="005F71B3" w:rsidRPr="0087054B" w:rsidRDefault="005F71B3" w:rsidP="005F71B3">
            <w:pPr>
              <w:pStyle w:val="NoSpacing"/>
            </w:pPr>
          </w:p>
        </w:tc>
        <w:tc>
          <w:tcPr>
            <w:tcW w:w="450" w:type="dxa"/>
            <w:vMerge/>
          </w:tcPr>
          <w:p w14:paraId="1CEB60D6" w14:textId="77777777" w:rsidR="005F71B3" w:rsidRDefault="005F71B3" w:rsidP="002C2634"/>
        </w:tc>
        <w:tc>
          <w:tcPr>
            <w:tcW w:w="990" w:type="dxa"/>
            <w:gridSpan w:val="2"/>
            <w:shd w:val="clear" w:color="auto" w:fill="454C02" w:themeFill="accent2"/>
          </w:tcPr>
          <w:p w14:paraId="0CEEB016" w14:textId="77777777" w:rsidR="005F71B3" w:rsidRPr="002C2B6A" w:rsidRDefault="005F71B3" w:rsidP="005F71B3">
            <w:pPr>
              <w:pStyle w:val="NoSpacing"/>
              <w:rPr>
                <w:sz w:val="16"/>
              </w:rPr>
            </w:pPr>
          </w:p>
        </w:tc>
        <w:tc>
          <w:tcPr>
            <w:tcW w:w="3860" w:type="dxa"/>
            <w:gridSpan w:val="3"/>
          </w:tcPr>
          <w:p w14:paraId="3BE5F444" w14:textId="77777777" w:rsidR="005F71B3" w:rsidRPr="002C2B6A" w:rsidRDefault="005F71B3" w:rsidP="005F71B3">
            <w:pPr>
              <w:pStyle w:val="NoSpacing"/>
              <w:rPr>
                <w:sz w:val="16"/>
              </w:rPr>
            </w:pPr>
          </w:p>
        </w:tc>
      </w:tr>
      <w:tr w:rsidR="005F71B3" w14:paraId="4411149A" w14:textId="77777777" w:rsidTr="002C2B6A">
        <w:trPr>
          <w:trHeight w:val="414"/>
        </w:trPr>
        <w:tc>
          <w:tcPr>
            <w:tcW w:w="9810" w:type="dxa"/>
            <w:gridSpan w:val="3"/>
            <w:vMerge/>
          </w:tcPr>
          <w:p w14:paraId="334BA319" w14:textId="77777777" w:rsidR="005F71B3" w:rsidRPr="0087054B" w:rsidRDefault="005F71B3" w:rsidP="005F71B3">
            <w:pPr>
              <w:pStyle w:val="NoSpacing"/>
            </w:pPr>
          </w:p>
        </w:tc>
        <w:tc>
          <w:tcPr>
            <w:tcW w:w="450" w:type="dxa"/>
            <w:vMerge/>
          </w:tcPr>
          <w:p w14:paraId="77BCB5FE" w14:textId="77777777" w:rsidR="005F71B3" w:rsidRDefault="005F71B3" w:rsidP="002C2634"/>
        </w:tc>
        <w:tc>
          <w:tcPr>
            <w:tcW w:w="270" w:type="dxa"/>
            <w:vMerge w:val="restart"/>
          </w:tcPr>
          <w:p w14:paraId="1D9ECF28" w14:textId="77777777" w:rsidR="005F71B3" w:rsidRPr="005F71B3" w:rsidRDefault="005F71B3" w:rsidP="005F71B3">
            <w:pPr>
              <w:pStyle w:val="NoSpacing"/>
            </w:pPr>
          </w:p>
        </w:tc>
        <w:sdt>
          <w:sdtPr>
            <w:id w:val="2124258409"/>
            <w:placeholder>
              <w:docPart w:val="163E49E93D304B0F8F519FD0E3890F8F"/>
            </w:placeholder>
            <w:temporary/>
            <w:showingPlcHdr/>
            <w15:appearance w15:val="hidden"/>
          </w:sdtPr>
          <w:sdtEndPr/>
          <w:sdtContent>
            <w:tc>
              <w:tcPr>
                <w:tcW w:w="2155" w:type="dxa"/>
                <w:gridSpan w:val="2"/>
                <w:vMerge w:val="restart"/>
                <w:tcBorders>
                  <w:left w:val="nil"/>
                  <w:right w:val="single" w:sz="8" w:space="0" w:color="D0CECE" w:themeColor="background2" w:themeShade="E6"/>
                </w:tcBorders>
                <w:vAlign w:val="center"/>
              </w:tcPr>
              <w:p w14:paraId="707DEB00" w14:textId="77777777" w:rsidR="005F71B3" w:rsidRPr="005F71B3" w:rsidRDefault="002C2B6A" w:rsidP="005F71B3">
                <w:pPr>
                  <w:pStyle w:val="NoSpacing"/>
                  <w:jc w:val="center"/>
                </w:pPr>
                <w:r w:rsidRPr="002C2B6A">
                  <w:t>Passport Expediting</w:t>
                </w:r>
              </w:p>
            </w:tc>
          </w:sdtContent>
        </w:sdt>
        <w:sdt>
          <w:sdtPr>
            <w:id w:val="2086791649"/>
            <w:placeholder>
              <w:docPart w:val="DE9D6E8CBD4B43C2A30C9095FA51F283"/>
            </w:placeholder>
            <w:temporary/>
            <w:showingPlcHdr/>
            <w15:appearance w15:val="hidden"/>
          </w:sdtPr>
          <w:sdtEndPr/>
          <w:sdtContent>
            <w:tc>
              <w:tcPr>
                <w:tcW w:w="1985" w:type="dxa"/>
                <w:vMerge w:val="restart"/>
                <w:tcBorders>
                  <w:left w:val="single" w:sz="8" w:space="0" w:color="D0CECE" w:themeColor="background2" w:themeShade="E6"/>
                </w:tcBorders>
                <w:vAlign w:val="center"/>
              </w:tcPr>
              <w:p w14:paraId="29AD450E" w14:textId="77777777" w:rsidR="005F71B3" w:rsidRPr="005F71B3" w:rsidRDefault="002C2B6A" w:rsidP="005F71B3">
                <w:pPr>
                  <w:pStyle w:val="NoSpacing"/>
                  <w:jc w:val="center"/>
                </w:pPr>
                <w:r w:rsidRPr="002C2B6A">
                  <w:t>Excursion Planning</w:t>
                </w:r>
              </w:p>
            </w:tc>
          </w:sdtContent>
        </w:sdt>
        <w:tc>
          <w:tcPr>
            <w:tcW w:w="440" w:type="dxa"/>
            <w:vMerge w:val="restart"/>
          </w:tcPr>
          <w:p w14:paraId="773EECD8" w14:textId="77777777" w:rsidR="005F71B3" w:rsidRPr="005F71B3" w:rsidRDefault="005F71B3" w:rsidP="005F71B3">
            <w:pPr>
              <w:pStyle w:val="NoSpacing"/>
            </w:pPr>
          </w:p>
        </w:tc>
      </w:tr>
      <w:tr w:rsidR="005F71B3" w14:paraId="4EC63B0D" w14:textId="77777777" w:rsidTr="005F71B3">
        <w:trPr>
          <w:trHeight w:val="486"/>
        </w:trPr>
        <w:tc>
          <w:tcPr>
            <w:tcW w:w="9810" w:type="dxa"/>
            <w:gridSpan w:val="3"/>
          </w:tcPr>
          <w:p w14:paraId="5E5034C8" w14:textId="77777777" w:rsidR="005F71B3" w:rsidRPr="0087054B" w:rsidRDefault="005F71B3" w:rsidP="005F71B3">
            <w:pPr>
              <w:pStyle w:val="NoSpacing"/>
            </w:pPr>
          </w:p>
        </w:tc>
        <w:tc>
          <w:tcPr>
            <w:tcW w:w="450" w:type="dxa"/>
            <w:vMerge/>
          </w:tcPr>
          <w:p w14:paraId="4605B885" w14:textId="77777777" w:rsidR="005F71B3" w:rsidRDefault="005F71B3" w:rsidP="002C2634"/>
        </w:tc>
        <w:tc>
          <w:tcPr>
            <w:tcW w:w="270" w:type="dxa"/>
            <w:vMerge/>
          </w:tcPr>
          <w:p w14:paraId="64849451" w14:textId="77777777" w:rsidR="005F71B3" w:rsidRPr="005F71B3" w:rsidRDefault="005F71B3" w:rsidP="005F71B3">
            <w:pPr>
              <w:pStyle w:val="NoSpacing"/>
            </w:pPr>
          </w:p>
        </w:tc>
        <w:tc>
          <w:tcPr>
            <w:tcW w:w="2155" w:type="dxa"/>
            <w:gridSpan w:val="2"/>
            <w:vMerge/>
            <w:tcBorders>
              <w:left w:val="nil"/>
              <w:right w:val="single" w:sz="8" w:space="0" w:color="D0CECE" w:themeColor="background2" w:themeShade="E6"/>
            </w:tcBorders>
            <w:vAlign w:val="center"/>
          </w:tcPr>
          <w:p w14:paraId="4D3AC4A3" w14:textId="77777777" w:rsidR="005F71B3" w:rsidRPr="005F71B3" w:rsidRDefault="005F71B3" w:rsidP="005F71B3">
            <w:pPr>
              <w:pStyle w:val="NoSpacing"/>
              <w:jc w:val="center"/>
            </w:pPr>
          </w:p>
        </w:tc>
        <w:tc>
          <w:tcPr>
            <w:tcW w:w="1985" w:type="dxa"/>
            <w:vMerge/>
            <w:tcBorders>
              <w:left w:val="single" w:sz="8" w:space="0" w:color="D0CECE" w:themeColor="background2" w:themeShade="E6"/>
            </w:tcBorders>
            <w:vAlign w:val="center"/>
          </w:tcPr>
          <w:p w14:paraId="6296798E" w14:textId="77777777" w:rsidR="005F71B3" w:rsidRPr="005F71B3" w:rsidRDefault="005F71B3" w:rsidP="005F71B3">
            <w:pPr>
              <w:pStyle w:val="NoSpacing"/>
              <w:jc w:val="center"/>
            </w:pPr>
          </w:p>
        </w:tc>
        <w:tc>
          <w:tcPr>
            <w:tcW w:w="440" w:type="dxa"/>
            <w:vMerge/>
          </w:tcPr>
          <w:p w14:paraId="41C21C58" w14:textId="77777777" w:rsidR="005F71B3" w:rsidRPr="005F71B3" w:rsidRDefault="005F71B3" w:rsidP="005F71B3">
            <w:pPr>
              <w:pStyle w:val="NoSpacing"/>
            </w:pPr>
          </w:p>
        </w:tc>
      </w:tr>
      <w:tr w:rsidR="005F71B3" w14:paraId="651E2BC5" w14:textId="77777777" w:rsidTr="005F71B3">
        <w:trPr>
          <w:trHeight w:val="414"/>
        </w:trPr>
        <w:tc>
          <w:tcPr>
            <w:tcW w:w="4770" w:type="dxa"/>
            <w:vMerge w:val="restart"/>
          </w:tcPr>
          <w:p w14:paraId="25D44ED2" w14:textId="461AA734" w:rsidR="005F71B3" w:rsidRDefault="005F71B3" w:rsidP="005F71B3">
            <w:pPr>
              <w:pStyle w:val="NoSpacing"/>
            </w:pPr>
          </w:p>
        </w:tc>
        <w:tc>
          <w:tcPr>
            <w:tcW w:w="360" w:type="dxa"/>
          </w:tcPr>
          <w:p w14:paraId="5CE093BF" w14:textId="77777777" w:rsidR="005F71B3" w:rsidRDefault="005F71B3" w:rsidP="005F71B3">
            <w:pPr>
              <w:pStyle w:val="NoSpacing"/>
            </w:pPr>
          </w:p>
        </w:tc>
        <w:tc>
          <w:tcPr>
            <w:tcW w:w="4680" w:type="dxa"/>
            <w:vMerge w:val="restart"/>
            <w:vAlign w:val="bottom"/>
          </w:tcPr>
          <w:sdt>
            <w:sdtPr>
              <w:id w:val="-519929034"/>
              <w:placeholder>
                <w:docPart w:val="3FACA03F1E3E4D61A9FB7D6CA3ACBE5B"/>
              </w:placeholder>
              <w:temporary/>
              <w:showingPlcHdr/>
              <w15:appearance w15:val="hidden"/>
            </w:sdtPr>
            <w:sdtEndPr/>
            <w:sdtContent>
              <w:p w14:paraId="2E90EED7" w14:textId="77777777" w:rsidR="005F71B3" w:rsidRPr="00F5441F" w:rsidRDefault="00EE7EDE" w:rsidP="005F71B3">
                <w:r w:rsidRPr="00EE7EDE">
                  <w:t xml:space="preserve">To replace any of the pictures in this pamphlet, double click in the Header.  Click on the image you wish to change.  Images in the background might need an extra click as they are part of the background’s grouped images.  </w:t>
                </w:r>
                <w:r w:rsidR="003B3F7F">
                  <w:t xml:space="preserve">Click </w:t>
                </w:r>
                <w:r w:rsidRPr="00EE7EDE">
                  <w:t>until selection handles are around the image you wish to replace.</w:t>
                </w:r>
                <w:r w:rsidR="003B3F7F">
                  <w:t xml:space="preserve">  </w:t>
                </w:r>
                <w:r w:rsidRPr="00EE7EDE">
                  <w:t>Once selected, click on “Fill” and choose the option for “Picture.”</w:t>
                </w:r>
              </w:p>
            </w:sdtContent>
          </w:sdt>
        </w:tc>
        <w:tc>
          <w:tcPr>
            <w:tcW w:w="450" w:type="dxa"/>
          </w:tcPr>
          <w:p w14:paraId="09276987" w14:textId="77777777" w:rsidR="005F71B3" w:rsidRDefault="005F71B3" w:rsidP="005F71B3">
            <w:pPr>
              <w:pStyle w:val="NoSpacing"/>
            </w:pPr>
          </w:p>
        </w:tc>
        <w:tc>
          <w:tcPr>
            <w:tcW w:w="270" w:type="dxa"/>
            <w:vMerge/>
          </w:tcPr>
          <w:p w14:paraId="48081518" w14:textId="77777777" w:rsidR="005F71B3" w:rsidRDefault="005F71B3" w:rsidP="005F71B3">
            <w:pPr>
              <w:pStyle w:val="NoSpacing"/>
            </w:pPr>
          </w:p>
        </w:tc>
        <w:tc>
          <w:tcPr>
            <w:tcW w:w="2155" w:type="dxa"/>
            <w:gridSpan w:val="2"/>
            <w:vMerge/>
            <w:tcBorders>
              <w:left w:val="nil"/>
              <w:bottom w:val="single" w:sz="8" w:space="0" w:color="D0CECE" w:themeColor="background2" w:themeShade="E6"/>
              <w:right w:val="single" w:sz="8" w:space="0" w:color="D0CECE" w:themeColor="background2" w:themeShade="E6"/>
            </w:tcBorders>
            <w:vAlign w:val="center"/>
          </w:tcPr>
          <w:p w14:paraId="791E0445" w14:textId="77777777" w:rsidR="005F71B3" w:rsidRDefault="005F71B3" w:rsidP="005F71B3">
            <w:pPr>
              <w:pStyle w:val="NoSpacing"/>
              <w:jc w:val="center"/>
            </w:pPr>
          </w:p>
        </w:tc>
        <w:tc>
          <w:tcPr>
            <w:tcW w:w="1985" w:type="dxa"/>
            <w:vMerge/>
            <w:tcBorders>
              <w:left w:val="single" w:sz="8" w:space="0" w:color="D0CECE" w:themeColor="background2" w:themeShade="E6"/>
              <w:bottom w:val="single" w:sz="8" w:space="0" w:color="D0CECE" w:themeColor="background2" w:themeShade="E6"/>
            </w:tcBorders>
            <w:vAlign w:val="center"/>
          </w:tcPr>
          <w:p w14:paraId="0F96C102" w14:textId="77777777" w:rsidR="005F71B3" w:rsidRDefault="005F71B3" w:rsidP="005F71B3">
            <w:pPr>
              <w:pStyle w:val="NoSpacing"/>
              <w:jc w:val="center"/>
            </w:pPr>
          </w:p>
        </w:tc>
        <w:tc>
          <w:tcPr>
            <w:tcW w:w="440" w:type="dxa"/>
            <w:vMerge/>
          </w:tcPr>
          <w:p w14:paraId="2577199C" w14:textId="77777777" w:rsidR="005F71B3" w:rsidRDefault="005F71B3" w:rsidP="005F71B3">
            <w:pPr>
              <w:pStyle w:val="NoSpacing"/>
            </w:pPr>
          </w:p>
        </w:tc>
      </w:tr>
      <w:tr w:rsidR="005F71B3" w14:paraId="29455BE1" w14:textId="77777777" w:rsidTr="005F71B3">
        <w:trPr>
          <w:trHeight w:val="1240"/>
        </w:trPr>
        <w:tc>
          <w:tcPr>
            <w:tcW w:w="4770" w:type="dxa"/>
            <w:vMerge/>
          </w:tcPr>
          <w:p w14:paraId="518203F3" w14:textId="77777777" w:rsidR="005F71B3" w:rsidRDefault="005F71B3" w:rsidP="005F71B3"/>
        </w:tc>
        <w:tc>
          <w:tcPr>
            <w:tcW w:w="360" w:type="dxa"/>
            <w:vMerge w:val="restart"/>
          </w:tcPr>
          <w:p w14:paraId="03DE63E3" w14:textId="77777777" w:rsidR="005F71B3" w:rsidRDefault="005F71B3" w:rsidP="005F71B3"/>
        </w:tc>
        <w:tc>
          <w:tcPr>
            <w:tcW w:w="4680" w:type="dxa"/>
            <w:vMerge/>
            <w:vAlign w:val="center"/>
          </w:tcPr>
          <w:p w14:paraId="05AAB071" w14:textId="77777777" w:rsidR="005F71B3" w:rsidRPr="00F5441F" w:rsidRDefault="005F71B3" w:rsidP="005F71B3"/>
        </w:tc>
        <w:tc>
          <w:tcPr>
            <w:tcW w:w="450" w:type="dxa"/>
            <w:vMerge w:val="restart"/>
          </w:tcPr>
          <w:p w14:paraId="003FA2A4" w14:textId="77777777" w:rsidR="005F71B3" w:rsidRDefault="005F71B3" w:rsidP="005F71B3"/>
        </w:tc>
        <w:tc>
          <w:tcPr>
            <w:tcW w:w="270" w:type="dxa"/>
          </w:tcPr>
          <w:p w14:paraId="244F1AE9" w14:textId="77777777" w:rsidR="005F71B3" w:rsidRPr="005F71B3" w:rsidRDefault="005F71B3" w:rsidP="005F71B3">
            <w:pPr>
              <w:pStyle w:val="NoSpacing"/>
            </w:pPr>
          </w:p>
        </w:tc>
        <w:sdt>
          <w:sdtPr>
            <w:id w:val="-770548571"/>
            <w:placeholder>
              <w:docPart w:val="BD729FAD2FC545578E4AFFA4656E7CB0"/>
            </w:placeholder>
            <w:temporary/>
            <w:showingPlcHdr/>
            <w15:appearance w15:val="hidden"/>
          </w:sdtPr>
          <w:sdtEndPr/>
          <w:sdtContent>
            <w:tc>
              <w:tcPr>
                <w:tcW w:w="2155" w:type="dxa"/>
                <w:gridSpan w:val="2"/>
                <w:tcBorders>
                  <w:top w:val="single" w:sz="8" w:space="0" w:color="D0CECE" w:themeColor="background2" w:themeShade="E6"/>
                  <w:left w:val="nil"/>
                  <w:right w:val="single" w:sz="8" w:space="0" w:color="D0CECE" w:themeColor="background2" w:themeShade="E6"/>
                </w:tcBorders>
                <w:vAlign w:val="center"/>
              </w:tcPr>
              <w:p w14:paraId="09C8325E" w14:textId="77777777" w:rsidR="005F71B3" w:rsidRDefault="002C2B6A" w:rsidP="005F71B3">
                <w:pPr>
                  <w:pStyle w:val="NoSpacing"/>
                  <w:jc w:val="center"/>
                </w:pPr>
                <w:r w:rsidRPr="002C2B6A">
                  <w:t>Hotel, Air, Transportation Arrangements</w:t>
                </w:r>
              </w:p>
            </w:tc>
          </w:sdtContent>
        </w:sdt>
        <w:sdt>
          <w:sdtPr>
            <w:id w:val="-688222456"/>
            <w:placeholder>
              <w:docPart w:val="43DD31458FB5465B8BE665A17AEC2977"/>
            </w:placeholder>
            <w:temporary/>
            <w:showingPlcHdr/>
            <w15:appearance w15:val="hidden"/>
          </w:sdtPr>
          <w:sdtEndPr/>
          <w:sdtContent>
            <w:tc>
              <w:tcPr>
                <w:tcW w:w="1985" w:type="dxa"/>
                <w:tcBorders>
                  <w:top w:val="single" w:sz="8" w:space="0" w:color="D0CECE" w:themeColor="background2" w:themeShade="E6"/>
                  <w:left w:val="single" w:sz="8" w:space="0" w:color="D0CECE" w:themeColor="background2" w:themeShade="E6"/>
                </w:tcBorders>
                <w:vAlign w:val="center"/>
              </w:tcPr>
              <w:p w14:paraId="6040FA37" w14:textId="77777777" w:rsidR="005F71B3" w:rsidRDefault="002C2B6A" w:rsidP="005F71B3">
                <w:pPr>
                  <w:pStyle w:val="NoSpacing"/>
                  <w:jc w:val="center"/>
                </w:pPr>
                <w:r w:rsidRPr="002C2B6A">
                  <w:t xml:space="preserve">Trip </w:t>
                </w:r>
                <w:r w:rsidRPr="002C2B6A">
                  <w:br/>
                  <w:t>Insurance</w:t>
                </w:r>
              </w:p>
            </w:tc>
          </w:sdtContent>
        </w:sdt>
        <w:tc>
          <w:tcPr>
            <w:tcW w:w="440" w:type="dxa"/>
          </w:tcPr>
          <w:p w14:paraId="37CC076B" w14:textId="77777777" w:rsidR="005F71B3" w:rsidRDefault="005F71B3" w:rsidP="005F71B3">
            <w:pPr>
              <w:pStyle w:val="NoSpacing"/>
            </w:pPr>
          </w:p>
        </w:tc>
      </w:tr>
      <w:tr w:rsidR="005F71B3" w14:paraId="61EA93A3" w14:textId="77777777" w:rsidTr="005F71B3">
        <w:trPr>
          <w:trHeight w:val="117"/>
        </w:trPr>
        <w:tc>
          <w:tcPr>
            <w:tcW w:w="4770" w:type="dxa"/>
            <w:vMerge/>
          </w:tcPr>
          <w:p w14:paraId="64E28F91" w14:textId="77777777" w:rsidR="005F71B3" w:rsidRDefault="005F71B3" w:rsidP="005F71B3"/>
        </w:tc>
        <w:tc>
          <w:tcPr>
            <w:tcW w:w="360" w:type="dxa"/>
            <w:vMerge/>
          </w:tcPr>
          <w:p w14:paraId="62AA9CCB" w14:textId="77777777" w:rsidR="005F71B3" w:rsidRDefault="005F71B3" w:rsidP="005F71B3"/>
        </w:tc>
        <w:tc>
          <w:tcPr>
            <w:tcW w:w="4680" w:type="dxa"/>
            <w:vMerge/>
            <w:vAlign w:val="bottom"/>
          </w:tcPr>
          <w:p w14:paraId="464DFFE5" w14:textId="77777777" w:rsidR="005F71B3" w:rsidRPr="0087054B" w:rsidRDefault="005F71B3" w:rsidP="005F71B3"/>
        </w:tc>
        <w:tc>
          <w:tcPr>
            <w:tcW w:w="450" w:type="dxa"/>
            <w:vMerge/>
          </w:tcPr>
          <w:p w14:paraId="395EE077" w14:textId="77777777" w:rsidR="005F71B3" w:rsidRDefault="005F71B3" w:rsidP="005F71B3"/>
        </w:tc>
        <w:tc>
          <w:tcPr>
            <w:tcW w:w="2425" w:type="dxa"/>
            <w:gridSpan w:val="3"/>
          </w:tcPr>
          <w:p w14:paraId="07D5FAC5" w14:textId="77777777" w:rsidR="005F71B3" w:rsidRDefault="005F71B3" w:rsidP="005F71B3">
            <w:pPr>
              <w:pStyle w:val="NoSpacing"/>
            </w:pPr>
          </w:p>
        </w:tc>
        <w:tc>
          <w:tcPr>
            <w:tcW w:w="2425" w:type="dxa"/>
            <w:gridSpan w:val="2"/>
          </w:tcPr>
          <w:p w14:paraId="3701FA42" w14:textId="77777777" w:rsidR="005F71B3" w:rsidRDefault="005F71B3" w:rsidP="005F71B3">
            <w:pPr>
              <w:pStyle w:val="NoSpacing"/>
            </w:pPr>
          </w:p>
        </w:tc>
      </w:tr>
      <w:tr w:rsidR="005F71B3" w14:paraId="1951EB47" w14:textId="77777777" w:rsidTr="005F71B3">
        <w:trPr>
          <w:trHeight w:val="1728"/>
        </w:trPr>
        <w:tc>
          <w:tcPr>
            <w:tcW w:w="4770" w:type="dxa"/>
            <w:vMerge/>
          </w:tcPr>
          <w:p w14:paraId="7F2EB000" w14:textId="77777777" w:rsidR="005F71B3" w:rsidRDefault="005F71B3" w:rsidP="005F71B3"/>
        </w:tc>
        <w:tc>
          <w:tcPr>
            <w:tcW w:w="360" w:type="dxa"/>
            <w:vMerge/>
          </w:tcPr>
          <w:p w14:paraId="3D22DD65" w14:textId="77777777" w:rsidR="005F71B3" w:rsidRDefault="005F71B3" w:rsidP="005F71B3"/>
        </w:tc>
        <w:tc>
          <w:tcPr>
            <w:tcW w:w="4680" w:type="dxa"/>
            <w:vMerge/>
            <w:vAlign w:val="bottom"/>
          </w:tcPr>
          <w:p w14:paraId="7D944D05" w14:textId="77777777" w:rsidR="005F71B3" w:rsidRPr="0087054B" w:rsidRDefault="005F71B3" w:rsidP="005F71B3"/>
        </w:tc>
        <w:tc>
          <w:tcPr>
            <w:tcW w:w="450" w:type="dxa"/>
            <w:vMerge/>
          </w:tcPr>
          <w:p w14:paraId="3D5BB725" w14:textId="77777777" w:rsidR="005F71B3" w:rsidRDefault="005F71B3" w:rsidP="005F71B3"/>
        </w:tc>
        <w:sdt>
          <w:sdtPr>
            <w:id w:val="-652375058"/>
            <w:placeholder>
              <w:docPart w:val="745BED7A88F34FDE8BB3491CFFC16D98"/>
            </w:placeholder>
            <w:temporary/>
            <w:showingPlcHdr/>
            <w15:appearance w15:val="hidden"/>
          </w:sdtPr>
          <w:sdtEndPr/>
          <w:sdtContent>
            <w:tc>
              <w:tcPr>
                <w:tcW w:w="4850" w:type="dxa"/>
                <w:gridSpan w:val="5"/>
                <w:vAlign w:val="center"/>
              </w:tcPr>
              <w:p w14:paraId="028DE9E0" w14:textId="77777777" w:rsidR="005F71B3" w:rsidRDefault="00771433" w:rsidP="005F71B3">
                <w:r w:rsidRPr="00771433">
                  <w:t>If you replace a photo with your own and it’s not a flawless fit for the space, you can crop it to fit in almost no time. Just select the picture and then, on the Picture Tools Format tab, click Crop.</w:t>
                </w:r>
              </w:p>
            </w:tc>
          </w:sdtContent>
        </w:sdt>
      </w:tr>
    </w:tbl>
    <w:p w14:paraId="76BBBF69" w14:textId="77777777" w:rsidR="003611B8" w:rsidRPr="002D68E3" w:rsidRDefault="003611B8" w:rsidP="0087054B">
      <w:pPr>
        <w:pStyle w:val="NoSpacing"/>
        <w:rPr>
          <w:sz w:val="10"/>
        </w:rPr>
      </w:pPr>
    </w:p>
    <w:sectPr w:rsidR="003611B8" w:rsidRPr="002D68E3" w:rsidSect="00AC1612">
      <w:headerReference w:type="even" r:id="rId18"/>
      <w:headerReference w:type="default" r:id="rId19"/>
      <w:footerReference w:type="even" r:id="rId20"/>
      <w:pgSz w:w="15840" w:h="12240" w:orient="landscape" w:code="1"/>
      <w:pgMar w:top="360" w:right="360" w:bottom="360" w:left="360" w:header="144"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B4937" w14:textId="77777777" w:rsidR="00CB346C" w:rsidRDefault="00CB346C" w:rsidP="00EE0D42">
      <w:pPr>
        <w:spacing w:after="0" w:line="240" w:lineRule="auto"/>
      </w:pPr>
      <w:r>
        <w:separator/>
      </w:r>
    </w:p>
  </w:endnote>
  <w:endnote w:type="continuationSeparator" w:id="0">
    <w:p w14:paraId="76A29074" w14:textId="77777777" w:rsidR="00CB346C" w:rsidRDefault="00CB346C"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494D" w14:textId="1AE0498E" w:rsidR="00AC1612" w:rsidRDefault="00AC1612">
    <w:pPr>
      <w:pStyle w:val="Footer"/>
    </w:pPr>
    <w:r>
      <w:rPr>
        <w:noProof/>
      </w:rPr>
      <w:drawing>
        <wp:anchor distT="0" distB="0" distL="114300" distR="114300" simplePos="0" relativeHeight="251672576" behindDoc="1" locked="0" layoutInCell="1" allowOverlap="1" wp14:anchorId="29729664" wp14:editId="3B654ED8">
          <wp:simplePos x="0" y="0"/>
          <wp:positionH relativeFrom="column">
            <wp:posOffset>-614856</wp:posOffset>
          </wp:positionH>
          <wp:positionV relativeFrom="paragraph">
            <wp:posOffset>-2730356</wp:posOffset>
          </wp:positionV>
          <wp:extent cx="3712361" cy="2974975"/>
          <wp:effectExtent l="0" t="0" r="0" b="0"/>
          <wp:wrapNone/>
          <wp:docPr id="99" name="Picture 99" descr="man getting on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ruce-mars-548725-unsplash.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3712361" cy="297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64B17" w14:textId="77777777" w:rsidR="00CB346C" w:rsidRDefault="00CB346C" w:rsidP="00EE0D42">
      <w:pPr>
        <w:spacing w:after="0" w:line="240" w:lineRule="auto"/>
      </w:pPr>
      <w:r>
        <w:separator/>
      </w:r>
    </w:p>
  </w:footnote>
  <w:footnote w:type="continuationSeparator" w:id="0">
    <w:p w14:paraId="1DC21FA7" w14:textId="77777777" w:rsidR="00CB346C" w:rsidRDefault="00CB346C"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7254" w14:textId="77777777" w:rsidR="00AC1612" w:rsidRDefault="00AC1612" w:rsidP="00AC1612">
    <w:pPr>
      <w:pStyle w:val="Header"/>
    </w:pPr>
    <w:r>
      <w:rPr>
        <w:noProof/>
      </w:rPr>
      <w:drawing>
        <wp:anchor distT="0" distB="0" distL="114300" distR="114300" simplePos="0" relativeHeight="251665408" behindDoc="0" locked="0" layoutInCell="1" allowOverlap="1" wp14:anchorId="69CCD93A" wp14:editId="72B688AB">
          <wp:simplePos x="0" y="0"/>
          <wp:positionH relativeFrom="column">
            <wp:posOffset>3364865</wp:posOffset>
          </wp:positionH>
          <wp:positionV relativeFrom="paragraph">
            <wp:posOffset>-86360</wp:posOffset>
          </wp:positionV>
          <wp:extent cx="6223000" cy="3130550"/>
          <wp:effectExtent l="0" t="0" r="0" b="6350"/>
          <wp:wrapNone/>
          <wp:docPr id="376" name="Picture 376" descr="man and woman looking over a historic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ic-djim-105056-unsplash.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223000" cy="313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6432" behindDoc="0" locked="0" layoutInCell="1" allowOverlap="1" wp14:anchorId="5FA5F8F6" wp14:editId="7D4CE47C">
              <wp:simplePos x="0" y="0"/>
              <wp:positionH relativeFrom="page">
                <wp:align>center</wp:align>
              </wp:positionH>
              <wp:positionV relativeFrom="page">
                <wp:align>center</wp:align>
              </wp:positionV>
              <wp:extent cx="10061787" cy="7770029"/>
              <wp:effectExtent l="0" t="0" r="0" b="0"/>
              <wp:wrapNone/>
              <wp:docPr id="291" name="Group 291" descr="Second page background images and graphics"/>
              <wp:cNvGraphicFramePr/>
              <a:graphic xmlns:a="http://schemas.openxmlformats.org/drawingml/2006/main">
                <a:graphicData uri="http://schemas.microsoft.com/office/word/2010/wordprocessingGroup">
                  <wpg:wgp>
                    <wpg:cNvGrpSpPr/>
                    <wpg:grpSpPr>
                      <a:xfrm>
                        <a:off x="0" y="0"/>
                        <a:ext cx="10061787" cy="7770029"/>
                        <a:chOff x="0" y="0"/>
                        <a:chExt cx="10061787" cy="7770029"/>
                      </a:xfrm>
                    </wpg:grpSpPr>
                    <wps:wsp>
                      <wps:cNvPr id="292" name="Rectangle 292"/>
                      <wps:cNvSpPr/>
                      <wps:spPr>
                        <a:xfrm>
                          <a:off x="0" y="0"/>
                          <a:ext cx="3383280" cy="3886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3" name="Group 30"/>
                      <wpg:cNvGrpSpPr>
                        <a:grpSpLocks noChangeAspect="1"/>
                      </wpg:cNvGrpSpPr>
                      <wpg:grpSpPr>
                        <a:xfrm>
                          <a:off x="0" y="685800"/>
                          <a:ext cx="3387150" cy="2514600"/>
                          <a:chOff x="0" y="0"/>
                          <a:chExt cx="4508500" cy="3343275"/>
                        </a:xfrm>
                        <a:solidFill>
                          <a:schemeClr val="accent1">
                            <a:alpha val="20000"/>
                          </a:schemeClr>
                        </a:solidFill>
                      </wpg:grpSpPr>
                      <wps:wsp>
                        <wps:cNvPr id="294" name="Freeform 5"/>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295" name="Freeform 6"/>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296" name="Freeform 7"/>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297" name="Freeform 8"/>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298" name="Freeform 9"/>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solidFill>
                            <a:schemeClr val="accent1">
                              <a:alpha val="0"/>
                            </a:schemeClr>
                          </a:solidFill>
                          <a:ln>
                            <a:noFill/>
                          </a:ln>
                        </wps:spPr>
                        <wps:bodyPr vert="horz" wrap="square" lIns="91440" tIns="45720" rIns="91440" bIns="45720" numCol="1" anchor="t" anchorCtr="0" compatLnSpc="1">
                          <a:prstTxWarp prst="textNoShape">
                            <a:avLst/>
                          </a:prstTxWarp>
                        </wps:bodyPr>
                      </wps:wsp>
                      <wps:wsp>
                        <wps:cNvPr id="299" name="Rectangle 299"/>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300" name="Rectangle 300"/>
                        <wps:cNvSpPr>
                          <a:spLocks noChangeArrowheads="1"/>
                        </wps:cNvSpPr>
                        <wps:spPr bwMode="auto">
                          <a:xfrm>
                            <a:off x="2220913" y="84137"/>
                            <a:ext cx="84138" cy="2324100"/>
                          </a:xfrm>
                          <a:prstGeom prst="rect">
                            <a:avLst/>
                          </a:prstGeom>
                          <a:solidFill>
                            <a:schemeClr val="accent1">
                              <a:alpha val="0"/>
                            </a:schemeClr>
                          </a:solidFill>
                          <a:ln>
                            <a:noFill/>
                          </a:ln>
                        </wps:spPr>
                        <wps:bodyPr vert="horz" wrap="square" lIns="91440" tIns="45720" rIns="91440" bIns="45720" numCol="1" anchor="t" anchorCtr="0" compatLnSpc="1">
                          <a:prstTxWarp prst="textNoShape">
                            <a:avLst/>
                          </a:prstTxWarp>
                        </wps:bodyPr>
                      </wps:wsp>
                      <wps:wsp>
                        <wps:cNvPr id="301" name="Freeform 12"/>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302" name="Freeform 13"/>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303" name="Freeform 14"/>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304" name="Freeform 15"/>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305" name="Oval 305"/>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306" name="Oval 306"/>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307" name="Oval 307"/>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308" name="Oval 308"/>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309" name="Oval 309"/>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310" name="Oval 310"/>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311" name="Oval 311"/>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312" name="Oval 312"/>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313" name="Oval 313"/>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314" name="Oval 314"/>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315" name="Oval 315"/>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316" name="Oval 316"/>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317" name="Oval 317"/>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g:grpSp>
                      <wpg:cNvPr id="318" name="Group 116"/>
                      <wpg:cNvGrpSpPr>
                        <a:grpSpLocks noChangeAspect="1"/>
                      </wpg:cNvGrpSpPr>
                      <wpg:grpSpPr>
                        <a:xfrm>
                          <a:off x="0" y="3826933"/>
                          <a:ext cx="6537960" cy="1236367"/>
                          <a:chOff x="0" y="0"/>
                          <a:chExt cx="8893175" cy="1685925"/>
                        </a:xfrm>
                        <a:solidFill>
                          <a:schemeClr val="accent2"/>
                        </a:solidFill>
                      </wpg:grpSpPr>
                      <wps:wsp>
                        <wps:cNvPr id="319" name="Rectangle 319"/>
                        <wps:cNvSpPr>
                          <a:spLocks noChangeArrowheads="1"/>
                        </wps:cNvSpPr>
                        <wps:spPr bwMode="auto">
                          <a:xfrm>
                            <a:off x="0" y="1403350"/>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0" name="Rectangle 320"/>
                        <wps:cNvSpPr>
                          <a:spLocks noChangeArrowheads="1"/>
                        </wps:cNvSpPr>
                        <wps:spPr bwMode="auto">
                          <a:xfrm>
                            <a:off x="0" y="1608137"/>
                            <a:ext cx="8893175" cy="777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1" name="Rectangle 321"/>
                        <wps:cNvSpPr>
                          <a:spLocks noChangeArrowheads="1"/>
                        </wps:cNvSpPr>
                        <wps:spPr bwMode="auto">
                          <a:xfrm>
                            <a:off x="0" y="1228725"/>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2" name="Rectangle 322"/>
                        <wps:cNvSpPr>
                          <a:spLocks noChangeArrowheads="1"/>
                        </wps:cNvSpPr>
                        <wps:spPr bwMode="auto">
                          <a:xfrm>
                            <a:off x="0" y="1054100"/>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3" name="Rectangle 323"/>
                        <wps:cNvSpPr>
                          <a:spLocks noChangeArrowheads="1"/>
                        </wps:cNvSpPr>
                        <wps:spPr bwMode="auto">
                          <a:xfrm>
                            <a:off x="0" y="874712"/>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4" name="Rectangle 324"/>
                        <wps:cNvSpPr>
                          <a:spLocks noChangeArrowheads="1"/>
                        </wps:cNvSpPr>
                        <wps:spPr bwMode="auto">
                          <a:xfrm>
                            <a:off x="0" y="700087"/>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5" name="Rectangle 325"/>
                        <wps:cNvSpPr>
                          <a:spLocks noChangeArrowheads="1"/>
                        </wps:cNvSpPr>
                        <wps:spPr bwMode="auto">
                          <a:xfrm>
                            <a:off x="0" y="525462"/>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6" name="Rectangle 326"/>
                        <wps:cNvSpPr>
                          <a:spLocks noChangeArrowheads="1"/>
                        </wps:cNvSpPr>
                        <wps:spPr bwMode="auto">
                          <a:xfrm>
                            <a:off x="0" y="350837"/>
                            <a:ext cx="8893175"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7" name="Rectangle 327"/>
                        <wps:cNvSpPr>
                          <a:spLocks noChangeArrowheads="1"/>
                        </wps:cNvSpPr>
                        <wps:spPr bwMode="auto">
                          <a:xfrm>
                            <a:off x="0" y="174625"/>
                            <a:ext cx="8893175"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8" name="Rectangle 328"/>
                        <wps:cNvSpPr>
                          <a:spLocks noChangeArrowheads="1"/>
                        </wps:cNvSpPr>
                        <wps:spPr bwMode="auto">
                          <a:xfrm>
                            <a:off x="0" y="0"/>
                            <a:ext cx="8893175" cy="777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29" name="Group 73"/>
                      <wpg:cNvGrpSpPr>
                        <a:grpSpLocks noChangeAspect="1"/>
                      </wpg:cNvGrpSpPr>
                      <wpg:grpSpPr>
                        <a:xfrm>
                          <a:off x="3564467" y="685800"/>
                          <a:ext cx="1645920" cy="815927"/>
                          <a:chOff x="0" y="0"/>
                          <a:chExt cx="2139950" cy="1057275"/>
                        </a:xfrm>
                        <a:solidFill>
                          <a:schemeClr val="accent6"/>
                        </a:solidFill>
                      </wpg:grpSpPr>
                      <wps:wsp>
                        <wps:cNvPr id="330" name="Rectangle 330"/>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1" name="Rectangle 331"/>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2" name="Rectangle 332"/>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3" name="Rectangle 333"/>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4" name="Rectangle 334"/>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5" name="Rectangle 335"/>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6" name="Rectangle 336"/>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7" name="Rectangle 337"/>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8" name="Rectangle 338"/>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9" name="Rectangle 339"/>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40" name="Rectangle 340"/>
                      <wps:cNvSpPr/>
                      <wps:spPr>
                        <a:xfrm>
                          <a:off x="0" y="3429000"/>
                          <a:ext cx="6336792" cy="13258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1" name="Group 102"/>
                      <wpg:cNvGrpSpPr>
                        <a:grpSpLocks/>
                      </wpg:cNvGrpSpPr>
                      <wpg:grpSpPr>
                        <a:xfrm>
                          <a:off x="9787467" y="4715933"/>
                          <a:ext cx="274320" cy="3054096"/>
                          <a:chOff x="0" y="0"/>
                          <a:chExt cx="512763" cy="4279900"/>
                        </a:xfrm>
                        <a:solidFill>
                          <a:schemeClr val="accent1"/>
                        </a:solidFill>
                      </wpg:grpSpPr>
                      <wps:wsp>
                        <wps:cNvPr id="342" name="Rectangle 34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3" name="Rectangle 35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4" name="Rectangle 35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100000</wp14:pctWidth>
              </wp14:sizeRelH>
              <wp14:sizeRelV relativeFrom="page">
                <wp14:pctHeight>100000</wp14:pctHeight>
              </wp14:sizeRelV>
            </wp:anchor>
          </w:drawing>
        </mc:Choice>
        <mc:Fallback>
          <w:pict>
            <v:group w14:anchorId="170A1A95" id="Group 291" o:spid="_x0000_s1026" alt="Second page background images and graphics" style="position:absolute;margin-left:0;margin-top:0;width:792.25pt;height:611.8pt;z-index:251666432;mso-width-percent:1000;mso-height-percent:1000;mso-position-horizontal:center;mso-position-horizontal-relative:page;mso-position-vertical:center;mso-position-vertical-relative:page;mso-width-percent:1000;mso-height-percent:1000" coordsize="100617,7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">
              <v:rect id="Rectangle 292" o:spid="_x0000_s1027" style="position:absolute;width:3383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" fillcolor="#e9e9ea [663]" stroked="f" strokeweight="1pt"/>
              <v:group id="Group 30" o:spid="_x0000_s1028" style="position:absolute;top:6858;width:33871;height:2514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o:lock v:ext="edit" aspectratio="t"/>
                <v:shape id="Freeform 5" o:spid="_x0000_s1029"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30"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31"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32"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33"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" path="m45,244l45,48r329,l374,244r-329,m422,r-8,l227,,190,,,,,289r422,l422,e" fillcolor="#492a86 [3204]" stroked="f">
                  <v:fill opacity="0"/>
                  <v:path arrowok="t" o:connecttype="custom" o:connectlocs="71438,387350;71438,76200;593725,76200;593725,387350;71438,387350;669925,0;657225,0;360363,0;301625,0;0,0;0,458788;669925,458788;669925,0" o:connectangles="0,0,0,0,0,0,0,0,0,0,0,0,0"/>
                  <o:lock v:ext="edit" verticies="t"/>
                </v:shape>
                <v:rect id="Rectangle 299" o:spid="_x0000_s1034"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" filled="f" stroked="f"/>
                <v:rect id="Rectangle 300" o:spid="_x0000_s1035"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" fillcolor="#492a86 [3204]" stroked="f">
                  <v:fill opacity="0"/>
                </v:rect>
                <v:shape id="Freeform 12" o:spid="_x0000_s1036"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37"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38"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39"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305" o:spid="_x0000_s1040"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" filled="f" stroked="f"/>
                <v:oval id="Oval 306" o:spid="_x0000_s1041"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" filled="f" stroked="f"/>
                <v:oval id="Oval 307" o:spid="_x0000_s1042"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" filled="f" stroked="f"/>
                <v:oval id="Oval 308" o:spid="_x0000_s1043"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" filled="f" stroked="f"/>
                <v:oval id="Oval 309" o:spid="_x0000_s1044"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" filled="f" stroked="f"/>
                <v:oval id="Oval 310" o:spid="_x0000_s1045"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" filled="f" stroked="f"/>
                <v:oval id="Oval 311" o:spid="_x0000_s1046"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" filled="f" stroked="f"/>
                <v:oval id="Oval 312" o:spid="_x0000_s1047"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kG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" filled="f" stroked="f"/>
                <v:oval id="Oval 313" o:spid="_x0000_s1048"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yd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" filled="f" stroked="f"/>
                <v:oval id="Oval 314" o:spid="_x0000_s1049"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" filled="f" stroked="f"/>
                <v:oval id="Oval 315" o:spid="_x0000_s1050"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oval id="Oval 316" o:spid="_x0000_s1051"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8F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" filled="f" stroked="f"/>
                <v:oval id="Oval 317" o:spid="_x0000_s1052"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qe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" filled="f" stroked="f"/>
              </v:group>
              <v:group id="Group 116" o:spid="_x0000_s1053" style="position:absolute;top:38269;width:65379;height:12364" coordsize="889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o:lock v:ext="edit" aspectratio="t"/>
                <v:rect id="Rectangle 319" o:spid="_x0000_s1054" style="position:absolute;top:14033;width:8893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zxQAAANwAAAAPAAAAZHJzL2Rvd25yZXYueG1sRI9Ba8JA&#10;FITvBf/D8gq9iG6sUG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CXVcqzxQAAANwAAAAP&#10;AAAAAAAAAAAAAAAAAAcCAABkcnMvZG93bnJldi54bWxQSwUGAAAAAAMAAwC3AAAA+QIAAAAA&#10;" filled="f" stroked="f"/>
                <v:rect id="Rectangle 320" o:spid="_x0000_s1055" style="position:absolute;top:16081;width:88931;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mTwwAAANwAAAAPAAAAZHJzL2Rvd25yZXYueG1sRE9Na4NA&#10;EL0X8h+WCfRSkjUW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yAOpk8MAAADcAAAADwAA&#10;AAAAAAAAAAAAAAAHAgAAZHJzL2Rvd25yZXYueG1sUEsFBgAAAAADAAMAtwAAAPcCAAAAAA==&#10;" filled="f" stroked="f"/>
                <v:rect id="Rectangle 321" o:spid="_x0000_s1056" style="position:absolute;top:12287;width:88931;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rect id="Rectangle 322" o:spid="_x0000_s1057" style="position:absolute;top:10541;width:88931;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v:rect id="Rectangle 323" o:spid="_x0000_s1058" style="position:absolute;top:8747;width:88931;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" filled="f" stroked="f"/>
                <v:rect id="Rectangle 324" o:spid="_x0000_s1059" style="position:absolute;top:7000;width:8893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QxQAAANwAAAAPAAAAZHJzL2Rvd25yZXYueG1sRI9Ba8JA&#10;FITvBf/D8gpeim7UI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C3OK+QxQAAANwAAAAP&#10;AAAAAAAAAAAAAAAAAAcCAABkcnMvZG93bnJldi54bWxQSwUGAAAAAAMAAwC3AAAA+QIAAAAA&#10;" filled="f" stroked="f"/>
                <v:rect id="Rectangle 325" o:spid="_x0000_s1060" style="position:absolute;top:5254;width:8893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rect id="Rectangle 326" o:spid="_x0000_s1061" style="position:absolute;top:3508;width:8893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" filled="f" stroked="f"/>
                <v:rect id="Rectangle 327" o:spid="_x0000_s1062" style="position:absolute;top:1746;width:88931;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" filled="f" stroked="f"/>
                <v:rect id="Rectangle 328" o:spid="_x0000_s1063" style="position:absolute;width:88931;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" filled="f" stroked="f"/>
              </v:group>
              <v:group id="Group 73" o:spid="_x0000_s1064" style="position:absolute;left:35644;top:6858;width:16459;height:8159"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o:lock v:ext="edit" aspectratio="t"/>
                <v:rect id="Rectangle 330" o:spid="_x0000_s1065"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" filled="f" stroked="f"/>
                <v:rect id="Rectangle 331" o:spid="_x0000_s1066"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" filled="f" stroked="f"/>
                <v:rect id="Rectangle 332" o:spid="_x0000_s1067"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" filled="f" stroked="f"/>
                <v:rect id="Rectangle 333" o:spid="_x0000_s1068"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E5xQAAANwAAAAPAAAAZHJzL2Rvd25yZXYueG1sRI/dasJA&#10;FITvC77DcoTeFN3YQ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9CKE5xQAAANwAAAAP&#10;AAAAAAAAAAAAAAAAAAcCAABkcnMvZG93bnJldi54bWxQSwUGAAAAAAMAAwC3AAAA+QIAAAAA&#10;" filled="f" stroked="f"/>
                <v:rect id="Rectangle 334" o:spid="_x0000_s1069"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lNxQAAANwAAAAPAAAAZHJzL2Rvd25yZXYueG1sRI9Ba8JA&#10;FITvQv/D8oReSt1YRS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Ay4TlNxQAAANwAAAAP&#10;AAAAAAAAAAAAAAAAAAcCAABkcnMvZG93bnJldi54bWxQSwUGAAAAAAMAAwC3AAAA+QIAAAAA&#10;" filled="f" stroked="f"/>
                <v:rect id="Rectangle 335" o:spid="_x0000_s1070"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zWxQAAANwAAAAPAAAAZHJzL2Rvd25yZXYueG1sRI9Ba8JA&#10;FITvQv/D8oReSt1YUS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BdrZzWxQAAANwAAAAP&#10;AAAAAAAAAAAAAAAAAAcCAABkcnMvZG93bnJldi54bWxQSwUGAAAAAAMAAwC3AAAA+QIAAAAA&#10;" filled="f" stroked="f"/>
                <v:rect id="Rectangle 336" o:spid="_x0000_s1071"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" filled="f" stroked="f"/>
                <v:rect id="Rectangle 337" o:spid="_x0000_s1072"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c6xQAAANwAAAAPAAAAZHJzL2Rvd25yZXYueG1sRI9Ba8JA&#10;FITvQv/D8oReSt1YQS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DCM6c6xQAAANwAAAAP&#10;AAAAAAAAAAAAAAAAAAcCAABkcnMvZG93bnJldi54bWxQSwUGAAAAAAMAAwC3AAAA+QIAAAAA&#10;" filled="f" stroked="f"/>
                <v:rect id="Rectangle 338" o:spid="_x0000_s1073"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" filled="f" stroked="f"/>
                <v:rect id="Rectangle 339" o:spid="_x0000_s1074"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group>
              <v:rect id="Rectangle 340" o:spid="_x0000_s1075" style="position:absolute;top:34290;width:63367;height:1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" fillcolor="#454c02 [3205]" stroked="f" strokeweight="1pt"/>
              <v:group id="Group 102" o:spid="_x0000_s1076" style="position:absolute;left:97874;top:47159;width:2743;height:30541"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342" o:spid="_x0000_s1077"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078"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079"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080"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081"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082"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83"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84"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85"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86"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87"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rect id="Rectangle 353" o:spid="_x0000_s1088"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SZxQAAANwAAAAPAAAAZHJzL2Rvd25yZXYueG1sRI9Ba8JA&#10;FITvQv/D8oReSt1YU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Bg10SZxQAAANwAAAAP&#10;AAAAAAAAAAAAAAAAAAcCAABkcnMvZG93bnJldi54bWxQSwUGAAAAAAMAAwC3AAAA+QIAAAAA&#10;" filled="f" stroked="f"/>
                <v:rect id="Rectangle 354" o:spid="_x0000_s1089"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90"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91"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92"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93"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94"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95"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96"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97"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98"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99"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100"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101"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group>
              <w10:wrap anchorx="page" anchory="page"/>
            </v:group>
          </w:pict>
        </mc:Fallback>
      </mc:AlternateContent>
    </w:r>
  </w:p>
  <w:p w14:paraId="1E625765" w14:textId="77777777" w:rsidR="005A53FA" w:rsidRDefault="005A53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8013" w14:textId="77777777" w:rsidR="00AC1612" w:rsidRDefault="00AC1612" w:rsidP="00AC1612">
    <w:pPr>
      <w:pStyle w:val="Header"/>
    </w:pPr>
    <w:r>
      <w:rPr>
        <w:noProof/>
      </w:rPr>
      <w:drawing>
        <wp:anchor distT="0" distB="0" distL="114300" distR="114300" simplePos="0" relativeHeight="251669504" behindDoc="0" locked="0" layoutInCell="1" allowOverlap="1" wp14:anchorId="4ECA0842" wp14:editId="37AB9E07">
          <wp:simplePos x="0" y="0"/>
          <wp:positionH relativeFrom="column">
            <wp:posOffset>6469218</wp:posOffset>
          </wp:positionH>
          <wp:positionV relativeFrom="paragraph">
            <wp:posOffset>3199765</wp:posOffset>
          </wp:positionV>
          <wp:extent cx="3110377" cy="4512799"/>
          <wp:effectExtent l="0" t="0" r="1270" b="0"/>
          <wp:wrapNone/>
          <wp:docPr id="377" name="Picture 377" descr="woman writing on paper sitting on a mountain side with her backpack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yler-nix-567726-unsplash.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3110377" cy="4512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0528" behindDoc="0" locked="0" layoutInCell="1" allowOverlap="1" wp14:anchorId="4DDA390D" wp14:editId="47CB7EA4">
              <wp:simplePos x="0" y="0"/>
              <mc:AlternateContent>
                <mc:Choice Requires="wp14">
                  <wp:positionH relativeFrom="page">
                    <wp14:pctPosHOffset>2300</wp14:pctPosHOffset>
                  </wp:positionH>
                </mc:Choice>
                <mc:Fallback>
                  <wp:positionH relativeFrom="page">
                    <wp:posOffset>231140</wp:posOffset>
                  </wp:positionH>
                </mc:Fallback>
              </mc:AlternateContent>
              <wp:positionV relativeFrom="page">
                <wp:align>center</wp:align>
              </wp:positionV>
              <wp:extent cx="9829800" cy="7736205"/>
              <wp:effectExtent l="0" t="0" r="2540" b="36195"/>
              <wp:wrapNone/>
              <wp:docPr id="240" name="Group 240" descr="First Page background images and graphics"/>
              <wp:cNvGraphicFramePr/>
              <a:graphic xmlns:a="http://schemas.openxmlformats.org/drawingml/2006/main">
                <a:graphicData uri="http://schemas.microsoft.com/office/word/2010/wordprocessingGroup">
                  <wpg:wgp>
                    <wpg:cNvGrpSpPr/>
                    <wpg:grpSpPr>
                      <a:xfrm>
                        <a:off x="0" y="0"/>
                        <a:ext cx="9829800" cy="7736547"/>
                        <a:chOff x="0" y="0"/>
                        <a:chExt cx="9829800" cy="7736547"/>
                      </a:xfrm>
                    </wpg:grpSpPr>
                    <wpg:grpSp>
                      <wpg:cNvPr id="51" name="Group 102"/>
                      <wpg:cNvGrpSpPr>
                        <a:grpSpLocks/>
                      </wpg:cNvGrpSpPr>
                      <wpg:grpSpPr>
                        <a:xfrm>
                          <a:off x="9601200" y="0"/>
                          <a:ext cx="228600" cy="3200400"/>
                          <a:chOff x="0" y="0"/>
                          <a:chExt cx="512763" cy="4279900"/>
                        </a:xfrm>
                        <a:solidFill>
                          <a:schemeClr val="accent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4" name="Group 59"/>
                      <wpg:cNvGrpSpPr>
                        <a:grpSpLocks noChangeAspect="1"/>
                      </wpg:cNvGrpSpPr>
                      <wpg:grpSpPr>
                        <a:xfrm>
                          <a:off x="3107267" y="0"/>
                          <a:ext cx="3383280" cy="487139"/>
                          <a:chOff x="0" y="0"/>
                          <a:chExt cx="4503738" cy="647701"/>
                        </a:xfrm>
                        <a:solidFill>
                          <a:schemeClr val="accent1"/>
                        </a:solidFill>
                      </wpg:grpSpPr>
                      <wps:wsp>
                        <wps:cNvPr id="35" name="Rectangle 35"/>
                        <wps:cNvSpPr>
                          <a:spLocks noChangeArrowheads="1"/>
                        </wps:cNvSpPr>
                        <wps:spPr bwMode="auto">
                          <a:xfrm>
                            <a:off x="0" y="0"/>
                            <a:ext cx="4503738"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 name="Rectangle 36"/>
                        <wps:cNvSpPr>
                          <a:spLocks noChangeArrowheads="1"/>
                        </wps:cNvSpPr>
                        <wps:spPr bwMode="auto">
                          <a:xfrm>
                            <a:off x="0" y="190500"/>
                            <a:ext cx="4503738"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 name="Rectangle 37"/>
                        <wps:cNvSpPr>
                          <a:spLocks noChangeArrowheads="1"/>
                        </wps:cNvSpPr>
                        <wps:spPr bwMode="auto">
                          <a:xfrm>
                            <a:off x="0" y="379413"/>
                            <a:ext cx="4503738" cy="825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 name="Rectangle 38"/>
                        <wps:cNvSpPr>
                          <a:spLocks noChangeArrowheads="1"/>
                        </wps:cNvSpPr>
                        <wps:spPr bwMode="auto">
                          <a:xfrm>
                            <a:off x="0" y="569913"/>
                            <a:ext cx="4503738" cy="777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1" name="Rectangle 1"/>
                      <wps:cNvSpPr/>
                      <wps:spPr>
                        <a:xfrm>
                          <a:off x="3107267" y="558800"/>
                          <a:ext cx="3383280" cy="71777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descr="Outside, top left panel grouped images, two"/>
                      <wps:cNvSpPr/>
                      <wps:spPr>
                        <a:xfrm>
                          <a:off x="1549400" y="228600"/>
                          <a:ext cx="1371600" cy="1371301"/>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descr="Outside, top left panel grouped images, three"/>
                      <wps:cNvSpPr/>
                      <wps:spPr>
                        <a:xfrm>
                          <a:off x="0" y="1735667"/>
                          <a:ext cx="1371600" cy="1371301"/>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descr="Outside, top left panel grouped images, four"/>
                      <wps:cNvSpPr/>
                      <wps:spPr>
                        <a:xfrm>
                          <a:off x="1549400" y="1735667"/>
                          <a:ext cx="1371600" cy="1371301"/>
                        </a:xfrm>
                        <a:prstGeom prst="rect">
                          <a:avLst/>
                        </a:prstGeom>
                        <a:blipFill dpi="0" rotWithShape="1">
                          <a:blip r:embed="rId4"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oup 73"/>
                      <wpg:cNvGrpSpPr>
                        <a:grpSpLocks noChangeAspect="1"/>
                      </wpg:cNvGrpSpPr>
                      <wpg:grpSpPr>
                        <a:xfrm>
                          <a:off x="6502400" y="3691467"/>
                          <a:ext cx="1600200" cy="793089"/>
                          <a:chOff x="0" y="0"/>
                          <a:chExt cx="2139950" cy="1057275"/>
                        </a:xfrm>
                        <a:solidFill>
                          <a:schemeClr val="accent1"/>
                        </a:solidFill>
                      </wpg:grpSpPr>
                      <wps:wsp>
                        <wps:cNvPr id="40" name="Rectangle 40"/>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1" name="Rectangle 41"/>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2" name="Rectangle 42"/>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3" name="Rectangle 43"/>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4" name="Rectangle 44"/>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6" name="Rectangle 46"/>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7" name="Rectangle 47"/>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8" name="Rectangle 48"/>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9" name="Rectangle 49"/>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0" name="Rectangle 50"/>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3107267" y="5020733"/>
                          <a:ext cx="3383280" cy="2511180"/>
                          <a:chOff x="0" y="0"/>
                          <a:chExt cx="4508500" cy="3343275"/>
                        </a:xfrm>
                        <a:solidFill>
                          <a:schemeClr val="accent1">
                            <a:lumMod val="20000"/>
                            <a:lumOff val="80000"/>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solidFill>
                            <a:schemeClr val="accent1">
                              <a:lumMod val="20000"/>
                              <a:lumOff val="80000"/>
                              <a:alpha val="0"/>
                            </a:schemeClr>
                          </a:solid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solidFill>
                            <a:schemeClr val="accent1">
                              <a:lumMod val="20000"/>
                              <a:lumOff val="80000"/>
                              <a:alpha val="0"/>
                            </a:schemeClr>
                          </a:solid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g:wgp>
                </a:graphicData>
              </a:graphic>
              <wp14:sizeRelH relativeFrom="page">
                <wp14:pctWidth>97700</wp14:pctWidth>
              </wp14:sizeRelH>
              <wp14:sizeRelV relativeFrom="page">
                <wp14:pctHeight>0</wp14:pctHeight>
              </wp14:sizeRelV>
            </wp:anchor>
          </w:drawing>
        </mc:Choice>
        <mc:Fallback>
          <w:pict>
            <v:group w14:anchorId="3B78E622" id="Group 240" o:spid="_x0000_s1026" alt="First Page background images and graphics" style="position:absolute;margin-left:0;margin-top:0;width:774pt;height:609.15pt;z-index:251670528;mso-width-percent:977;mso-left-percent:23;mso-position-horizontal-relative:page;mso-position-vertical:center;mso-position-vertical-relative:page;mso-width-percent:977;mso-left-percent:23" coordsize="98298,77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">
              <v:group id="Group 102" o:spid="_x0000_s1027" style="position:absolute;left:96012;width:2286;height:32004"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102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2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3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3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3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3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3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3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3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3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3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3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4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4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4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4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4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4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4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4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4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4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5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5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5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59" o:spid="_x0000_s1053" style="position:absolute;left:31072;width:33833;height:4871" coordsize="45037,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rect id="Rectangle 35" o:spid="_x0000_s1054" style="position:absolute;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rect id="Rectangle 36" o:spid="_x0000_s1055" style="position:absolute;top:1905;width:4503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tangle 37" o:spid="_x0000_s1056" style="position:absolute;top:3794;width:450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rect id="Rectangle 38" o:spid="_x0000_s1057" style="position:absolute;top:5699;width:45037;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group>
              <v:rect id="Rectangle 1" o:spid="_x0000_s1058" style="position:absolute;left:31072;top:5588;width:33833;height:7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" fillcolor="#492a86 [3204]" strokecolor="#241542 [1604]" strokeweight="1pt"/>
              <v:rect id="Rectangle 27" o:spid="_x0000_s1059" alt="Outside, top left panel grouped images, two" style="position:absolute;left:15494;top:2286;width:13716;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" stroked="f" strokeweight="1pt">
                <v:fill r:id="rId5" o:title="Outside, top left panel grouped images, two" recolor="t" rotate="t" type="frame"/>
              </v:rect>
              <v:rect id="Rectangle 28" o:spid="_x0000_s1060" alt="Outside, top left panel grouped images, three" style="position:absolute;top:17356;width:13716;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" stroked="f" strokeweight="1pt">
                <v:fill r:id="rId6" o:title="Outside, top left panel grouped images, three" recolor="t" rotate="t" type="frame"/>
              </v:rect>
              <v:rect id="Rectangle 29" o:spid="_x0000_s1061" alt="Outside, top left panel grouped images, four" style="position:absolute;left:15494;top:17356;width:13716;height:1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" stroked="f" strokeweight="1pt">
                <v:fill r:id="rId7" o:title="Outside, top left panel grouped images, four" recolor="t" rotate="t" type="frame"/>
              </v:rect>
              <v:group id="Group 73" o:spid="_x0000_s1062" style="position:absolute;left:65024;top:36914;width:16002;height:7931"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ect id="Rectangle 40" o:spid="_x0000_s1063"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rect id="Rectangle 41" o:spid="_x0000_s1064"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rect id="Rectangle 42" o:spid="_x0000_s1065"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rect id="Rectangle 43" o:spid="_x0000_s1066"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rect id="Rectangle 44" o:spid="_x0000_s1067"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rect id="Rectangle 46" o:spid="_x0000_s1068"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rect id="Rectangle 47" o:spid="_x0000_s1069"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rect id="Rectangle 48" o:spid="_x0000_s1070"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rect id="Rectangle 49" o:spid="_x0000_s1071"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rect id="Rectangle 50" o:spid="_x0000_s1072"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group>
              <v:group id="Group 30" o:spid="_x0000_s1073" style="position:absolute;left:31072;top:50207;width:33833;height:25112"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4"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5"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6"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7"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" path="m45,244l45,48r329,l374,244r-329,m422,r-8,l227,,190,,,,,289r422,l422,e" fillcolor="#d7ccef [660]" stroked="f">
                  <v:fill opacity="0"/>
                  <v:path arrowok="t" o:connecttype="custom" o:connectlocs="71438,387350;71438,76200;593725,76200;593725,387350;71438,387350;669925,0;657225,0;360363,0;301625,0;0,0;0,458788;669925,458788;669925,0" o:connectangles="0,0,0,0,0,0,0,0,0,0,0,0,0"/>
                  <o:lock v:ext="edit" verticies="t"/>
                </v:shape>
                <v:rect id="Rectangle 7" o:spid="_x0000_s1079"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" fillcolor="#d7ccef [660]" stroked="f">
                  <v:fill opacity="0"/>
                </v:rect>
                <v:shape id="Freeform 12" o:spid="_x0000_s1081"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2"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3"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4"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5"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6"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7"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8"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89"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0"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1"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2"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3"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4"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5"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6"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7"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w10:wrap anchorx="page" anchory="page"/>
            </v:group>
          </w:pict>
        </mc:Fallback>
      </mc:AlternateContent>
    </w:r>
    <w:r>
      <w:rPr>
        <w:noProof/>
      </w:rPr>
      <w:drawing>
        <wp:anchor distT="0" distB="0" distL="114300" distR="114300" simplePos="0" relativeHeight="251668480" behindDoc="0" locked="0" layoutInCell="1" allowOverlap="1" wp14:anchorId="64C62807" wp14:editId="20FA7534">
          <wp:simplePos x="0" y="0"/>
          <wp:positionH relativeFrom="column">
            <wp:posOffset>0</wp:posOffset>
          </wp:positionH>
          <wp:positionV relativeFrom="paragraph">
            <wp:posOffset>186856</wp:posOffset>
          </wp:positionV>
          <wp:extent cx="1361328" cy="1330987"/>
          <wp:effectExtent l="0" t="0" r="10795" b="0"/>
          <wp:wrapNone/>
          <wp:docPr id="378" name="Picture 378" descr="woman taking picture of mountain and open grass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ylwia-bartyzel-114124-unsplash.jpg"/>
                  <pic:cNvPicPr/>
                </pic:nvPicPr>
                <pic:blipFill rotWithShape="1">
                  <a:blip r:embed="rId8">
                    <a:extLst>
                      <a:ext uri="{28A0092B-C50C-407E-A947-70E740481C1C}">
                        <a14:useLocalDpi xmlns:a14="http://schemas.microsoft.com/office/drawing/2010/main" val="0"/>
                      </a:ext>
                    </a:extLst>
                  </a:blip>
                  <a:srcRect t="12425" r="40670"/>
                  <a:stretch/>
                </pic:blipFill>
                <pic:spPr bwMode="auto">
                  <a:xfrm>
                    <a:off x="0" y="0"/>
                    <a:ext cx="1371808" cy="1341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042D7" w14:textId="7EC7DCC5" w:rsidR="003B3DDC" w:rsidRPr="00AC1612" w:rsidRDefault="003B3DDC" w:rsidP="00AC16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yle1"/>
  </w:abstractNum>
  <w:abstractNum w:abstractNumId="5" w15:restartNumberingAfterBreak="0">
    <w:nsid w:val="2B785A26"/>
    <w:multiLevelType w:val="hybridMultilevel"/>
    <w:tmpl w:val="DAD4928C"/>
    <w:lvl w:ilvl="0" w:tplc="A88CAFEC">
      <w:start w:val="1"/>
      <w:numFmt w:val="bullet"/>
      <w:lvlText w:val=""/>
      <w:lvlJc w:val="left"/>
      <w:pPr>
        <w:ind w:left="720" w:hanging="360"/>
      </w:pPr>
      <w:rPr>
        <w:rFonts w:ascii="Symbol" w:hAnsi="Symbol" w:hint="default"/>
        <w:color w:val="000000"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000000"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12"/>
  </w:num>
  <w:num w:numId="5">
    <w:abstractNumId w:val="6"/>
  </w:num>
  <w:num w:numId="6">
    <w:abstractNumId w:val="7"/>
  </w:num>
  <w:num w:numId="7">
    <w:abstractNumId w:val="4"/>
  </w:num>
  <w:num w:numId="8">
    <w:abstractNumId w:val="10"/>
  </w:num>
  <w:num w:numId="9">
    <w:abstractNumId w:val="8"/>
  </w:num>
  <w:num w:numId="10">
    <w:abstractNumId w:val="9"/>
  </w:num>
  <w:num w:numId="11">
    <w:abstractNumId w:val="1"/>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F6E"/>
    <w:rsid w:val="00004C89"/>
    <w:rsid w:val="00007244"/>
    <w:rsid w:val="00023293"/>
    <w:rsid w:val="00025616"/>
    <w:rsid w:val="000412DF"/>
    <w:rsid w:val="000470C3"/>
    <w:rsid w:val="0005081D"/>
    <w:rsid w:val="00061977"/>
    <w:rsid w:val="00063A0B"/>
    <w:rsid w:val="00070DA7"/>
    <w:rsid w:val="00083258"/>
    <w:rsid w:val="0008589E"/>
    <w:rsid w:val="0008782A"/>
    <w:rsid w:val="000A065A"/>
    <w:rsid w:val="000A66FC"/>
    <w:rsid w:val="000C3047"/>
    <w:rsid w:val="000D72FC"/>
    <w:rsid w:val="001112A3"/>
    <w:rsid w:val="00112F7C"/>
    <w:rsid w:val="00120DEC"/>
    <w:rsid w:val="00126C13"/>
    <w:rsid w:val="0014700A"/>
    <w:rsid w:val="001B4EA3"/>
    <w:rsid w:val="001B6C0D"/>
    <w:rsid w:val="001C21B1"/>
    <w:rsid w:val="001D6CC4"/>
    <w:rsid w:val="001E7335"/>
    <w:rsid w:val="002015E1"/>
    <w:rsid w:val="00201AE6"/>
    <w:rsid w:val="0023123D"/>
    <w:rsid w:val="00242A78"/>
    <w:rsid w:val="00260C67"/>
    <w:rsid w:val="002802CE"/>
    <w:rsid w:val="002904EE"/>
    <w:rsid w:val="002B343F"/>
    <w:rsid w:val="002C2634"/>
    <w:rsid w:val="002C2B6A"/>
    <w:rsid w:val="002D68E3"/>
    <w:rsid w:val="002F1024"/>
    <w:rsid w:val="002F1384"/>
    <w:rsid w:val="003007A7"/>
    <w:rsid w:val="003222DC"/>
    <w:rsid w:val="003257E1"/>
    <w:rsid w:val="00325DEC"/>
    <w:rsid w:val="003361A1"/>
    <w:rsid w:val="00342F1C"/>
    <w:rsid w:val="003611B8"/>
    <w:rsid w:val="0037154D"/>
    <w:rsid w:val="003A504D"/>
    <w:rsid w:val="003A592D"/>
    <w:rsid w:val="003B3DDC"/>
    <w:rsid w:val="003B3F7F"/>
    <w:rsid w:val="003D2E1D"/>
    <w:rsid w:val="003D3938"/>
    <w:rsid w:val="003E5004"/>
    <w:rsid w:val="003F18A9"/>
    <w:rsid w:val="003F4FD8"/>
    <w:rsid w:val="004045E5"/>
    <w:rsid w:val="00421496"/>
    <w:rsid w:val="004251AC"/>
    <w:rsid w:val="0044367C"/>
    <w:rsid w:val="00453803"/>
    <w:rsid w:val="0046227B"/>
    <w:rsid w:val="00477697"/>
    <w:rsid w:val="00500564"/>
    <w:rsid w:val="00514EF5"/>
    <w:rsid w:val="00543854"/>
    <w:rsid w:val="005652B9"/>
    <w:rsid w:val="00583F60"/>
    <w:rsid w:val="005A53FA"/>
    <w:rsid w:val="005B007C"/>
    <w:rsid w:val="005B1532"/>
    <w:rsid w:val="005E5B15"/>
    <w:rsid w:val="005F6411"/>
    <w:rsid w:val="005F71B3"/>
    <w:rsid w:val="0062123A"/>
    <w:rsid w:val="00656440"/>
    <w:rsid w:val="006676A1"/>
    <w:rsid w:val="00673093"/>
    <w:rsid w:val="006950CB"/>
    <w:rsid w:val="006B2C09"/>
    <w:rsid w:val="006D4D00"/>
    <w:rsid w:val="006E2D42"/>
    <w:rsid w:val="006E47ED"/>
    <w:rsid w:val="00733159"/>
    <w:rsid w:val="0074206B"/>
    <w:rsid w:val="00747893"/>
    <w:rsid w:val="0075647B"/>
    <w:rsid w:val="00771433"/>
    <w:rsid w:val="00780BF8"/>
    <w:rsid w:val="007813DC"/>
    <w:rsid w:val="00796B1F"/>
    <w:rsid w:val="007F525E"/>
    <w:rsid w:val="00806D18"/>
    <w:rsid w:val="008201F2"/>
    <w:rsid w:val="0083044C"/>
    <w:rsid w:val="008426AB"/>
    <w:rsid w:val="0085182D"/>
    <w:rsid w:val="00863AA7"/>
    <w:rsid w:val="0087054B"/>
    <w:rsid w:val="008709F5"/>
    <w:rsid w:val="00877A91"/>
    <w:rsid w:val="008B721A"/>
    <w:rsid w:val="008D262C"/>
    <w:rsid w:val="008E3921"/>
    <w:rsid w:val="008F330F"/>
    <w:rsid w:val="00911148"/>
    <w:rsid w:val="00925552"/>
    <w:rsid w:val="0094511B"/>
    <w:rsid w:val="009469B5"/>
    <w:rsid w:val="00947471"/>
    <w:rsid w:val="0096116C"/>
    <w:rsid w:val="00962C58"/>
    <w:rsid w:val="00962E16"/>
    <w:rsid w:val="00964F6E"/>
    <w:rsid w:val="00966D24"/>
    <w:rsid w:val="00991A53"/>
    <w:rsid w:val="0099433E"/>
    <w:rsid w:val="00A31CC1"/>
    <w:rsid w:val="00A60160"/>
    <w:rsid w:val="00A71DA8"/>
    <w:rsid w:val="00A7462C"/>
    <w:rsid w:val="00A841DC"/>
    <w:rsid w:val="00A97D40"/>
    <w:rsid w:val="00AA0B45"/>
    <w:rsid w:val="00AB10BD"/>
    <w:rsid w:val="00AB2426"/>
    <w:rsid w:val="00AC1612"/>
    <w:rsid w:val="00AF3A6B"/>
    <w:rsid w:val="00AF5FB0"/>
    <w:rsid w:val="00B10630"/>
    <w:rsid w:val="00B74BA4"/>
    <w:rsid w:val="00BB7D10"/>
    <w:rsid w:val="00BD3BEE"/>
    <w:rsid w:val="00BE15BA"/>
    <w:rsid w:val="00BE3584"/>
    <w:rsid w:val="00BE6E05"/>
    <w:rsid w:val="00BF3658"/>
    <w:rsid w:val="00C03322"/>
    <w:rsid w:val="00C04F2A"/>
    <w:rsid w:val="00C11BEC"/>
    <w:rsid w:val="00C34D2E"/>
    <w:rsid w:val="00C453B9"/>
    <w:rsid w:val="00C45EB7"/>
    <w:rsid w:val="00C756A4"/>
    <w:rsid w:val="00C93380"/>
    <w:rsid w:val="00CB0D1D"/>
    <w:rsid w:val="00CB346C"/>
    <w:rsid w:val="00CC24B6"/>
    <w:rsid w:val="00CC6558"/>
    <w:rsid w:val="00CD5D33"/>
    <w:rsid w:val="00CE11A8"/>
    <w:rsid w:val="00D0268F"/>
    <w:rsid w:val="00D056B2"/>
    <w:rsid w:val="00D0664A"/>
    <w:rsid w:val="00D0748E"/>
    <w:rsid w:val="00D30F1D"/>
    <w:rsid w:val="00D71A8B"/>
    <w:rsid w:val="00DA0DE0"/>
    <w:rsid w:val="00E0645C"/>
    <w:rsid w:val="00E20E6A"/>
    <w:rsid w:val="00E340AA"/>
    <w:rsid w:val="00E41759"/>
    <w:rsid w:val="00E55D74"/>
    <w:rsid w:val="00E73EA4"/>
    <w:rsid w:val="00E76EAD"/>
    <w:rsid w:val="00E81234"/>
    <w:rsid w:val="00E81EFF"/>
    <w:rsid w:val="00EA120D"/>
    <w:rsid w:val="00EA49C3"/>
    <w:rsid w:val="00EC6716"/>
    <w:rsid w:val="00EC6ACE"/>
    <w:rsid w:val="00EE0D42"/>
    <w:rsid w:val="00EE7EDE"/>
    <w:rsid w:val="00EF541D"/>
    <w:rsid w:val="00F06936"/>
    <w:rsid w:val="00F152F2"/>
    <w:rsid w:val="00F30107"/>
    <w:rsid w:val="00F45DF9"/>
    <w:rsid w:val="00F5441F"/>
    <w:rsid w:val="00F61360"/>
    <w:rsid w:val="00F716FF"/>
    <w:rsid w:val="00FC538A"/>
    <w:rsid w:val="00FC7F71"/>
    <w:rsid w:val="00FF0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2A46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D68E3"/>
    <w:rPr>
      <w:sz w:val="22"/>
    </w:rPr>
  </w:style>
  <w:style w:type="paragraph" w:styleId="Heading1">
    <w:name w:val="heading 1"/>
    <w:basedOn w:val="Normal"/>
    <w:next w:val="Normal"/>
    <w:link w:val="Heading1Char"/>
    <w:uiPriority w:val="9"/>
    <w:qFormat/>
    <w:rsid w:val="00342F1C"/>
    <w:pPr>
      <w:keepNext/>
      <w:keepLines/>
      <w:spacing w:before="240" w:after="240" w:line="240" w:lineRule="auto"/>
      <w:ind w:right="720"/>
      <w:outlineLvl w:val="0"/>
    </w:pPr>
    <w:rPr>
      <w:rFonts w:asciiTheme="majorHAnsi" w:eastAsiaTheme="majorEastAsia" w:hAnsiTheme="majorHAnsi" w:cstheme="majorBidi"/>
      <w:b/>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454C02"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333801"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222501"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333801"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222501"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222501"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222501"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222501"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222501" w:themeColor="accent2" w:themeShade="80"/>
      <w:sz w:val="28"/>
      <w:szCs w:val="28"/>
    </w:rPr>
  </w:style>
  <w:style w:type="paragraph" w:styleId="Title">
    <w:name w:val="Title"/>
    <w:basedOn w:val="Normal"/>
    <w:next w:val="Normal"/>
    <w:link w:val="TitleChar"/>
    <w:uiPriority w:val="10"/>
    <w:qFormat/>
    <w:rsid w:val="00342F1C"/>
    <w:pPr>
      <w:spacing w:after="0" w:line="192" w:lineRule="auto"/>
      <w:contextualSpacing/>
    </w:pPr>
    <w:rPr>
      <w:rFonts w:asciiTheme="majorHAnsi" w:eastAsiaTheme="majorEastAsia" w:hAnsiTheme="majorHAnsi" w:cstheme="majorBidi"/>
      <w:b/>
      <w:color w:val="492A86" w:themeColor="accent1"/>
      <w:sz w:val="72"/>
      <w:szCs w:val="96"/>
    </w:rPr>
  </w:style>
  <w:style w:type="character" w:customStyle="1" w:styleId="TitleChar">
    <w:name w:val="Title Char"/>
    <w:basedOn w:val="DefaultParagraphFont"/>
    <w:link w:val="Title"/>
    <w:uiPriority w:val="10"/>
    <w:rsid w:val="00342F1C"/>
    <w:rPr>
      <w:rFonts w:asciiTheme="majorHAnsi" w:eastAsiaTheme="majorEastAsia" w:hAnsiTheme="majorHAnsi" w:cstheme="majorBidi"/>
      <w:b/>
      <w:color w:val="492A86" w:themeColor="accent1"/>
      <w:sz w:val="72"/>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454C02"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7D8A03" w:themeColor="accent2" w:themeTint="D9"/>
    </w:rPr>
  </w:style>
  <w:style w:type="character" w:customStyle="1" w:styleId="Address3Char">
    <w:name w:val="Address 3 Char"/>
    <w:basedOn w:val="SubtitleChar"/>
    <w:link w:val="Address3"/>
    <w:semiHidden/>
    <w:rsid w:val="00260C67"/>
    <w:rPr>
      <w:rFonts w:ascii="Century Gothic" w:hAnsi="Century Gothic"/>
      <w:b/>
      <w:caps/>
      <w:color w:val="454C02" w:themeColor="accent2"/>
      <w:spacing w:val="20"/>
      <w:sz w:val="28"/>
      <w:szCs w:val="28"/>
    </w:rPr>
  </w:style>
  <w:style w:type="paragraph" w:styleId="Subtitle">
    <w:name w:val="Subtitle"/>
    <w:basedOn w:val="Normal"/>
    <w:next w:val="Normal"/>
    <w:link w:val="SubtitleChar"/>
    <w:uiPriority w:val="11"/>
    <w:qFormat/>
    <w:rsid w:val="00342F1C"/>
    <w:pPr>
      <w:spacing w:line="192" w:lineRule="auto"/>
    </w:pPr>
    <w:rPr>
      <w:b/>
      <w:caps/>
      <w:color w:val="262626" w:themeColor="text1" w:themeTint="D9"/>
      <w:sz w:val="96"/>
      <w:szCs w:val="114"/>
    </w:rPr>
  </w:style>
  <w:style w:type="character" w:customStyle="1" w:styleId="SubtitleChar">
    <w:name w:val="Subtitle Char"/>
    <w:basedOn w:val="DefaultParagraphFont"/>
    <w:link w:val="Subtitle"/>
    <w:uiPriority w:val="11"/>
    <w:rsid w:val="00342F1C"/>
    <w:rPr>
      <w:b/>
      <w:caps/>
      <w:color w:val="262626" w:themeColor="text1" w:themeTint="D9"/>
      <w:sz w:val="96"/>
      <w:szCs w:val="114"/>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342F1C"/>
    <w:rPr>
      <w:rFonts w:asciiTheme="majorHAnsi" w:eastAsiaTheme="majorEastAsia" w:hAnsiTheme="majorHAnsi" w:cstheme="majorBidi"/>
      <w:b/>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333801"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333801"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222501"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222501"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222501"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222501"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link w:val="NoSpacingChar"/>
    <w:uiPriority w:val="1"/>
    <w:qFormat/>
    <w:rsid w:val="00BE3584"/>
    <w:pPr>
      <w:spacing w:after="0" w:line="240" w:lineRule="auto"/>
    </w:pPr>
  </w:style>
  <w:style w:type="paragraph" w:styleId="Quote">
    <w:name w:val="Quote"/>
    <w:basedOn w:val="Normal"/>
    <w:next w:val="Normal"/>
    <w:link w:val="QuoteChar"/>
    <w:uiPriority w:val="29"/>
    <w:qFormat/>
    <w:rsid w:val="00F152F2"/>
    <w:pPr>
      <w:spacing w:after="120" w:line="216" w:lineRule="auto"/>
      <w:contextualSpacing/>
    </w:pPr>
    <w:rPr>
      <w:rFonts w:asciiTheme="majorHAnsi" w:hAnsiTheme="majorHAnsi"/>
      <w:b/>
      <w:noProof/>
      <w:color w:val="FFFFFF" w:themeColor="background1"/>
      <w:sz w:val="48"/>
      <w:szCs w:val="40"/>
    </w:rPr>
  </w:style>
  <w:style w:type="character" w:customStyle="1" w:styleId="QuoteChar">
    <w:name w:val="Quote Char"/>
    <w:basedOn w:val="DefaultParagraphFont"/>
    <w:link w:val="Quote"/>
    <w:uiPriority w:val="29"/>
    <w:rsid w:val="00F152F2"/>
    <w:rPr>
      <w:rFonts w:asciiTheme="majorHAnsi" w:hAnsiTheme="majorHAnsi"/>
      <w:b/>
      <w:noProof/>
      <w:color w:val="FFFFFF" w:themeColor="background1"/>
      <w:sz w:val="48"/>
      <w:szCs w:val="40"/>
    </w:rPr>
  </w:style>
  <w:style w:type="paragraph" w:styleId="IntenseQuote">
    <w:name w:val="Intense Quote"/>
    <w:basedOn w:val="Normal"/>
    <w:next w:val="Normal"/>
    <w:link w:val="IntenseQuoteChar"/>
    <w:uiPriority w:val="30"/>
    <w:semiHidden/>
    <w:rsid w:val="00BE3584"/>
    <w:pPr>
      <w:pBdr>
        <w:top w:val="single" w:sz="24" w:space="4" w:color="454C0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454C02"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customStyle="1" w:styleId="Hashtag1">
    <w:name w:val="Hashtag1"/>
    <w:basedOn w:val="DefaultParagraphFont"/>
    <w:uiPriority w:val="99"/>
    <w:semiHidden/>
    <w:rsid w:val="00260C67"/>
    <w:rPr>
      <w:color w:val="2B579A"/>
      <w:shd w:val="clear" w:color="auto" w:fill="E6E6E6"/>
    </w:rPr>
  </w:style>
  <w:style w:type="character" w:customStyle="1" w:styleId="UnresolvedMention1">
    <w:name w:val="Unresolved Mention1"/>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semiHidden/>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semiHidden/>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semiHidden/>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8F330F"/>
    <w:pPr>
      <w:spacing w:after="0" w:line="240" w:lineRule="auto"/>
    </w:pPr>
    <w:rPr>
      <w:color w:val="FFFFFF" w:themeColor="background1"/>
      <w:sz w:val="24"/>
      <w:szCs w:val="24"/>
    </w:rPr>
  </w:style>
  <w:style w:type="paragraph" w:customStyle="1" w:styleId="QuoteAlt">
    <w:name w:val="Quote Alt"/>
    <w:basedOn w:val="Normal"/>
    <w:qFormat/>
    <w:rsid w:val="002C2B6A"/>
    <w:pPr>
      <w:spacing w:before="240" w:after="240" w:line="240" w:lineRule="auto"/>
    </w:pPr>
    <w:rPr>
      <w:color w:val="FFFFFF" w:themeColor="background1"/>
      <w:sz w:val="32"/>
      <w:szCs w:val="32"/>
    </w:rPr>
  </w:style>
  <w:style w:type="paragraph" w:customStyle="1" w:styleId="QuoteSource">
    <w:name w:val="Quote Source"/>
    <w:basedOn w:val="Normal"/>
    <w:qFormat/>
    <w:rsid w:val="002C2B6A"/>
    <w:pPr>
      <w:spacing w:after="0" w:line="240" w:lineRule="auto"/>
    </w:pPr>
    <w:rPr>
      <w:i/>
      <w:iCs/>
      <w:color w:val="FFFFFF" w:themeColor="background1"/>
    </w:rPr>
  </w:style>
  <w:style w:type="paragraph" w:customStyle="1" w:styleId="CompanyName">
    <w:name w:val="Company Name"/>
    <w:basedOn w:val="Normal"/>
    <w:qFormat/>
    <w:rsid w:val="002C2B6A"/>
    <w:pPr>
      <w:spacing w:before="240" w:after="0" w:line="240" w:lineRule="auto"/>
    </w:pPr>
    <w:rPr>
      <w:b/>
      <w:bCs/>
      <w:noProof/>
      <w:color w:val="FFFFFF" w:themeColor="background1"/>
      <w:sz w:val="36"/>
      <w:szCs w:val="36"/>
    </w:rPr>
  </w:style>
  <w:style w:type="paragraph" w:styleId="TOC1">
    <w:name w:val="toc 1"/>
    <w:basedOn w:val="Normal"/>
    <w:next w:val="Normal"/>
    <w:autoRedefine/>
    <w:uiPriority w:val="39"/>
    <w:semiHidden/>
    <w:rsid w:val="00EE7EDE"/>
    <w:pPr>
      <w:spacing w:after="0" w:line="240" w:lineRule="auto"/>
    </w:pPr>
    <w:rPr>
      <w:b/>
      <w:noProof/>
      <w:color w:val="492A86" w:themeColor="accent1"/>
      <w:sz w:val="52"/>
      <w:szCs w:val="56"/>
    </w:rPr>
  </w:style>
  <w:style w:type="character" w:customStyle="1" w:styleId="NoSpacingChar">
    <w:name w:val="No Spacing Char"/>
    <w:basedOn w:val="DefaultParagraphFont"/>
    <w:link w:val="NoSpacing"/>
    <w:uiPriority w:val="1"/>
    <w:rsid w:val="00AC1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excelonline.com/109-3.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yexcelonline.com/109-47.html" TargetMode="External"/><Relationship Id="rId17" Type="http://schemas.openxmlformats.org/officeDocument/2006/relationships/hyperlink" Target="https://www.myexcelonline.com/109-10.html" TargetMode="External"/><Relationship Id="rId2" Type="http://schemas.openxmlformats.org/officeDocument/2006/relationships/customXml" Target="../customXml/item2.xml"/><Relationship Id="rId16" Type="http://schemas.openxmlformats.org/officeDocument/2006/relationships/hyperlink" Target="https://www.myexcelonline.com/109-3.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yexcelonline.com/109-47.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excelonline.com/109-10.html"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Travel%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E1BA4C1ED4C978FEF281123814E6A"/>
        <w:category>
          <w:name w:val="General"/>
          <w:gallery w:val="placeholder"/>
        </w:category>
        <w:types>
          <w:type w:val="bbPlcHdr"/>
        </w:types>
        <w:behaviors>
          <w:behavior w:val="content"/>
        </w:behaviors>
        <w:guid w:val="{AC32EA0B-AED6-4F38-852F-1ECD6AEA91E4}"/>
      </w:docPartPr>
      <w:docPartBody>
        <w:p w:rsidR="00000000" w:rsidRDefault="00B17986">
          <w:pPr>
            <w:pStyle w:val="62CE1BA4C1ED4C978FEF281123814E6A"/>
          </w:pPr>
          <w:r w:rsidRPr="002C2B6A">
            <w:t>MARGIE’S</w:t>
          </w:r>
        </w:p>
      </w:docPartBody>
    </w:docPart>
    <w:docPart>
      <w:docPartPr>
        <w:name w:val="1A92B715EBCD4FB6AB610EE82D66C569"/>
        <w:category>
          <w:name w:val="General"/>
          <w:gallery w:val="placeholder"/>
        </w:category>
        <w:types>
          <w:type w:val="bbPlcHdr"/>
        </w:types>
        <w:behaviors>
          <w:behavior w:val="content"/>
        </w:behaviors>
        <w:guid w:val="{203F6B07-E422-4020-8308-17DA8AEBE37B}"/>
      </w:docPartPr>
      <w:docPartBody>
        <w:p w:rsidR="00000000" w:rsidRDefault="00B17986">
          <w:pPr>
            <w:pStyle w:val="1A92B715EBCD4FB6AB610EE82D66C569"/>
          </w:pPr>
          <w:r w:rsidRPr="002C2B6A">
            <w:t>TRAVEL</w:t>
          </w:r>
        </w:p>
      </w:docPartBody>
    </w:docPart>
    <w:docPart>
      <w:docPartPr>
        <w:name w:val="D4946F2E483C440E8EC29BECC5A9ABF6"/>
        <w:category>
          <w:name w:val="General"/>
          <w:gallery w:val="placeholder"/>
        </w:category>
        <w:types>
          <w:type w:val="bbPlcHdr"/>
        </w:types>
        <w:behaviors>
          <w:behavior w:val="content"/>
        </w:behaviors>
        <w:guid w:val="{9CD2E104-2A07-4701-9C06-9C5A203FFE7C}"/>
      </w:docPartPr>
      <w:docPartBody>
        <w:p w:rsidR="00FE5943" w:rsidRPr="002C2B6A" w:rsidRDefault="00B17986" w:rsidP="002C2B6A">
          <w:pPr>
            <w:pStyle w:val="Quote"/>
            <w:rPr>
              <w:rStyle w:val="PlaceholderText"/>
            </w:rPr>
          </w:pPr>
          <w:r w:rsidRPr="002C2B6A">
            <w:rPr>
              <w:rStyle w:val="PlaceholderText"/>
            </w:rPr>
            <w:t>LET MARGIE</w:t>
          </w:r>
        </w:p>
        <w:p w:rsidR="00FE5943" w:rsidRPr="002C2B6A" w:rsidRDefault="00B17986" w:rsidP="002C2B6A">
          <w:pPr>
            <w:pStyle w:val="Quote"/>
            <w:rPr>
              <w:rStyle w:val="PlaceholderText"/>
            </w:rPr>
          </w:pPr>
          <w:r w:rsidRPr="002C2B6A">
            <w:rPr>
              <w:rStyle w:val="PlaceholderText"/>
            </w:rPr>
            <w:t>PLAN YOUR NEXT</w:t>
          </w:r>
        </w:p>
        <w:p w:rsidR="00000000" w:rsidRDefault="00B17986">
          <w:pPr>
            <w:pStyle w:val="D4946F2E483C440E8EC29BECC5A9ABF6"/>
          </w:pPr>
          <w:r w:rsidRPr="002C2B6A">
            <w:rPr>
              <w:rStyle w:val="PlaceholderText"/>
            </w:rPr>
            <w:t>VACATION!</w:t>
          </w:r>
        </w:p>
      </w:docPartBody>
    </w:docPart>
    <w:docPart>
      <w:docPartPr>
        <w:name w:val="B798C9A1A28C418A8096050E350D0FC3"/>
        <w:category>
          <w:name w:val="General"/>
          <w:gallery w:val="placeholder"/>
        </w:category>
        <w:types>
          <w:type w:val="bbPlcHdr"/>
        </w:types>
        <w:behaviors>
          <w:behavior w:val="content"/>
        </w:behaviors>
        <w:guid w:val="{A4BA1264-A5DB-4FBB-8F98-8ABC9E3C745C}"/>
      </w:docPartPr>
      <w:docPartBody>
        <w:p w:rsidR="00000000" w:rsidRDefault="00B17986">
          <w:pPr>
            <w:pStyle w:val="B798C9A1A28C418A8096050E350D0FC3"/>
          </w:pPr>
          <w:r w:rsidRPr="002C2B6A">
            <w:t xml:space="preserve">MARGIE’S TRAVEL OFFERS YOU </w:t>
          </w:r>
          <w:r w:rsidRPr="002C2B6A">
            <w:br/>
            <w:t>THE FOLLOWING:</w:t>
          </w:r>
        </w:p>
      </w:docPartBody>
    </w:docPart>
    <w:docPart>
      <w:docPartPr>
        <w:name w:val="8E6E3C819CEF487296C9A9B84CBC1431"/>
        <w:category>
          <w:name w:val="General"/>
          <w:gallery w:val="placeholder"/>
        </w:category>
        <w:types>
          <w:type w:val="bbPlcHdr"/>
        </w:types>
        <w:behaviors>
          <w:behavior w:val="content"/>
        </w:behaviors>
        <w:guid w:val="{85048C7B-90A0-43D3-A461-BD78A7EA738E}"/>
      </w:docPartPr>
      <w:docPartBody>
        <w:p w:rsidR="00000000" w:rsidRDefault="00B17986">
          <w:pPr>
            <w:pStyle w:val="8E6E3C819CEF487296C9A9B84CBC1431"/>
          </w:pPr>
          <w:r w:rsidRPr="002C2B6A">
            <w:t>MARGIE’S TRAVEL</w:t>
          </w:r>
        </w:p>
      </w:docPartBody>
    </w:docPart>
    <w:docPart>
      <w:docPartPr>
        <w:name w:val="240872BFF49B469E9833987CEF258B00"/>
        <w:category>
          <w:name w:val="General"/>
          <w:gallery w:val="placeholder"/>
        </w:category>
        <w:types>
          <w:type w:val="bbPlcHdr"/>
        </w:types>
        <w:behaviors>
          <w:behavior w:val="content"/>
        </w:behaviors>
        <w:guid w:val="{9D302414-E720-4689-B87B-DC7FD17A3383}"/>
      </w:docPartPr>
      <w:docPartBody>
        <w:p w:rsidR="00000000" w:rsidRDefault="00B17986">
          <w:pPr>
            <w:pStyle w:val="240872BFF49B469E9833987CEF258B00"/>
          </w:pPr>
          <w:r w:rsidRPr="00342F1C">
            <w:t>Street Address</w:t>
          </w:r>
        </w:p>
      </w:docPartBody>
    </w:docPart>
    <w:docPart>
      <w:docPartPr>
        <w:name w:val="55292AB1614E41FCB33BDDF3AC37C0F2"/>
        <w:category>
          <w:name w:val="General"/>
          <w:gallery w:val="placeholder"/>
        </w:category>
        <w:types>
          <w:type w:val="bbPlcHdr"/>
        </w:types>
        <w:behaviors>
          <w:behavior w:val="content"/>
        </w:behaviors>
        <w:guid w:val="{241BCAF5-3BFD-4D64-89FE-2326F0921B4A}"/>
      </w:docPartPr>
      <w:docPartBody>
        <w:p w:rsidR="00000000" w:rsidRDefault="00B17986">
          <w:pPr>
            <w:pStyle w:val="55292AB1614E41FCB33BDDF3AC37C0F2"/>
          </w:pPr>
          <w:r w:rsidRPr="00342F1C">
            <w:t>City, St Zip Code</w:t>
          </w:r>
        </w:p>
      </w:docPartBody>
    </w:docPart>
    <w:docPart>
      <w:docPartPr>
        <w:name w:val="9EA2C32A99D54D4F85F1B8D6F58BB6EB"/>
        <w:category>
          <w:name w:val="General"/>
          <w:gallery w:val="placeholder"/>
        </w:category>
        <w:types>
          <w:type w:val="bbPlcHdr"/>
        </w:types>
        <w:behaviors>
          <w:behavior w:val="content"/>
        </w:behaviors>
        <w:guid w:val="{1C5A8A20-CE45-4FCD-A94E-41B0509DD7C5}"/>
      </w:docPartPr>
      <w:docPartBody>
        <w:p w:rsidR="00000000" w:rsidRDefault="00B17986">
          <w:pPr>
            <w:pStyle w:val="9EA2C32A99D54D4F85F1B8D6F58BB6EB"/>
          </w:pPr>
          <w:r w:rsidRPr="00342F1C">
            <w:t>Phone Number</w:t>
          </w:r>
        </w:p>
      </w:docPartBody>
    </w:docPart>
    <w:docPart>
      <w:docPartPr>
        <w:name w:val="926FF31A7DA841A7B16EDCA0E36F3E23"/>
        <w:category>
          <w:name w:val="General"/>
          <w:gallery w:val="placeholder"/>
        </w:category>
        <w:types>
          <w:type w:val="bbPlcHdr"/>
        </w:types>
        <w:behaviors>
          <w:behavior w:val="content"/>
        </w:behaviors>
        <w:guid w:val="{98AA40CD-1D35-4CB5-ACF7-CD1D16A3BA17}"/>
      </w:docPartPr>
      <w:docPartBody>
        <w:p w:rsidR="00000000" w:rsidRDefault="00B17986">
          <w:pPr>
            <w:pStyle w:val="926FF31A7DA841A7B16EDCA0E36F3E23"/>
          </w:pPr>
          <w:r w:rsidRPr="00342F1C">
            <w:t>Website</w:t>
          </w:r>
        </w:p>
      </w:docPartBody>
    </w:docPart>
    <w:docPart>
      <w:docPartPr>
        <w:name w:val="ECDF8B5F752A45189362A560AD21830C"/>
        <w:category>
          <w:name w:val="General"/>
          <w:gallery w:val="placeholder"/>
        </w:category>
        <w:types>
          <w:type w:val="bbPlcHdr"/>
        </w:types>
        <w:behaviors>
          <w:behavior w:val="content"/>
        </w:behaviors>
        <w:guid w:val="{88D71625-336B-4BFA-8883-AD42A0516346}"/>
      </w:docPartPr>
      <w:docPartBody>
        <w:p w:rsidR="00000000" w:rsidRDefault="00B17986">
          <w:pPr>
            <w:pStyle w:val="ECDF8B5F752A45189362A560AD21830C"/>
          </w:pPr>
          <w:r w:rsidRPr="008F330F">
            <w:t>Email</w:t>
          </w:r>
        </w:p>
      </w:docPartBody>
    </w:docPart>
    <w:docPart>
      <w:docPartPr>
        <w:name w:val="B600E6B976D64CD492F67313CF805B61"/>
        <w:category>
          <w:name w:val="General"/>
          <w:gallery w:val="placeholder"/>
        </w:category>
        <w:types>
          <w:type w:val="bbPlcHdr"/>
        </w:types>
        <w:behaviors>
          <w:behavior w:val="content"/>
        </w:behaviors>
        <w:guid w:val="{6ED9B9AA-E002-454A-B8C0-1A71D7929B90}"/>
      </w:docPartPr>
      <w:docPartBody>
        <w:p w:rsidR="00000000" w:rsidRDefault="00B17986">
          <w:pPr>
            <w:pStyle w:val="B600E6B976D64CD492F67313CF805B61"/>
          </w:pPr>
          <w:r>
            <w:t>01</w:t>
          </w:r>
        </w:p>
      </w:docPartBody>
    </w:docPart>
    <w:docPart>
      <w:docPartPr>
        <w:name w:val="81B1085B414340069DB6784F64046782"/>
        <w:category>
          <w:name w:val="General"/>
          <w:gallery w:val="placeholder"/>
        </w:category>
        <w:types>
          <w:type w:val="bbPlcHdr"/>
        </w:types>
        <w:behaviors>
          <w:behavior w:val="content"/>
        </w:behaviors>
        <w:guid w:val="{F1ABD793-0298-4D42-A558-33E684E2A3A8}"/>
      </w:docPartPr>
      <w:docPartBody>
        <w:p w:rsidR="00000000" w:rsidRDefault="00B17986">
          <w:pPr>
            <w:pStyle w:val="81B1085B414340069DB6784F64046782"/>
          </w:pPr>
          <w:r w:rsidRPr="002C2B6A">
            <w:t xml:space="preserve">Booking for any type </w:t>
          </w:r>
          <w:r w:rsidRPr="002C2B6A">
            <w:br/>
            <w:t>of travel</w:t>
          </w:r>
        </w:p>
      </w:docPartBody>
    </w:docPart>
    <w:docPart>
      <w:docPartPr>
        <w:name w:val="D48F7F1802A149DC94B51C15F424C23D"/>
        <w:category>
          <w:name w:val="General"/>
          <w:gallery w:val="placeholder"/>
        </w:category>
        <w:types>
          <w:type w:val="bbPlcHdr"/>
        </w:types>
        <w:behaviors>
          <w:behavior w:val="content"/>
        </w:behaviors>
        <w:guid w:val="{16B7BFC4-F5DC-4A7A-AB3B-19263F7A546D}"/>
      </w:docPartPr>
      <w:docPartBody>
        <w:p w:rsidR="00000000" w:rsidRDefault="00B17986">
          <w:pPr>
            <w:pStyle w:val="D48F7F1802A149DC94B51C15F424C23D"/>
          </w:pPr>
          <w:r>
            <w:rPr>
              <w:b/>
              <w:noProof/>
            </w:rPr>
            <w:t>02</w:t>
          </w:r>
        </w:p>
      </w:docPartBody>
    </w:docPart>
    <w:docPart>
      <w:docPartPr>
        <w:name w:val="C377629221D44D21914494CCF47DFED0"/>
        <w:category>
          <w:name w:val="General"/>
          <w:gallery w:val="placeholder"/>
        </w:category>
        <w:types>
          <w:type w:val="bbPlcHdr"/>
        </w:types>
        <w:behaviors>
          <w:behavior w:val="content"/>
        </w:behaviors>
        <w:guid w:val="{1D357CA7-016F-4966-9BB9-36F40DB95284}"/>
      </w:docPartPr>
      <w:docPartBody>
        <w:p w:rsidR="00000000" w:rsidRDefault="00B17986">
          <w:pPr>
            <w:pStyle w:val="C377629221D44D21914494CCF47DFED0"/>
          </w:pPr>
          <w:r w:rsidRPr="002C2B6A">
            <w:t xml:space="preserve">Quick, thorough, knowledgeable </w:t>
          </w:r>
          <w:r w:rsidRPr="002C2B6A">
            <w:t>responses to calls and questions</w:t>
          </w:r>
        </w:p>
      </w:docPartBody>
    </w:docPart>
    <w:docPart>
      <w:docPartPr>
        <w:name w:val="5566ACF0AE6344A78010A14A770BDC0B"/>
        <w:category>
          <w:name w:val="General"/>
          <w:gallery w:val="placeholder"/>
        </w:category>
        <w:types>
          <w:type w:val="bbPlcHdr"/>
        </w:types>
        <w:behaviors>
          <w:behavior w:val="content"/>
        </w:behaviors>
        <w:guid w:val="{51D4C130-90BE-4F99-A462-CD361D8443DF}"/>
      </w:docPartPr>
      <w:docPartBody>
        <w:p w:rsidR="00000000" w:rsidRDefault="00B17986">
          <w:pPr>
            <w:pStyle w:val="5566ACF0AE6344A78010A14A770BDC0B"/>
          </w:pPr>
          <w:r>
            <w:rPr>
              <w:b/>
              <w:noProof/>
            </w:rPr>
            <w:t>03</w:t>
          </w:r>
        </w:p>
      </w:docPartBody>
    </w:docPart>
    <w:docPart>
      <w:docPartPr>
        <w:name w:val="19012140776246E4830D27E5DFD03EE4"/>
        <w:category>
          <w:name w:val="General"/>
          <w:gallery w:val="placeholder"/>
        </w:category>
        <w:types>
          <w:type w:val="bbPlcHdr"/>
        </w:types>
        <w:behaviors>
          <w:behavior w:val="content"/>
        </w:behaviors>
        <w:guid w:val="{6B62650E-1BAB-4EE9-9504-E3F53E21EB21}"/>
      </w:docPartPr>
      <w:docPartBody>
        <w:p w:rsidR="00000000" w:rsidRDefault="00B17986">
          <w:pPr>
            <w:pStyle w:val="19012140776246E4830D27E5DFD03EE4"/>
          </w:pPr>
          <w:r w:rsidRPr="002C2B6A">
            <w:t xml:space="preserve">Resourceful and </w:t>
          </w:r>
          <w:r w:rsidRPr="002C2B6A">
            <w:br/>
            <w:t>well-traveled agents</w:t>
          </w:r>
        </w:p>
      </w:docPartBody>
    </w:docPart>
    <w:docPart>
      <w:docPartPr>
        <w:name w:val="8962F78BCEF647F392FD02E960E86CBC"/>
        <w:category>
          <w:name w:val="General"/>
          <w:gallery w:val="placeholder"/>
        </w:category>
        <w:types>
          <w:type w:val="bbPlcHdr"/>
        </w:types>
        <w:behaviors>
          <w:behavior w:val="content"/>
        </w:behaviors>
        <w:guid w:val="{A0C26BE2-CA75-4F0C-8DD6-0426562B4606}"/>
      </w:docPartPr>
      <w:docPartBody>
        <w:p w:rsidR="00000000" w:rsidRDefault="00B17986">
          <w:pPr>
            <w:pStyle w:val="8962F78BCEF647F392FD02E960E86CBC"/>
          </w:pPr>
          <w:r w:rsidRPr="00EE7EDE">
            <w:t>04</w:t>
          </w:r>
        </w:p>
      </w:docPartBody>
    </w:docPart>
    <w:docPart>
      <w:docPartPr>
        <w:name w:val="0EACFAB842E04691905076AA2140E37B"/>
        <w:category>
          <w:name w:val="General"/>
          <w:gallery w:val="placeholder"/>
        </w:category>
        <w:types>
          <w:type w:val="bbPlcHdr"/>
        </w:types>
        <w:behaviors>
          <w:behavior w:val="content"/>
        </w:behaviors>
        <w:guid w:val="{C48CF9DE-EC4C-42DE-86FB-F9BD8C23472E}"/>
      </w:docPartPr>
      <w:docPartBody>
        <w:p w:rsidR="00000000" w:rsidRDefault="00B17986">
          <w:pPr>
            <w:pStyle w:val="0EACFAB842E04691905076AA2140E37B"/>
          </w:pPr>
          <w:r w:rsidRPr="002C2B6A">
            <w:t xml:space="preserve">International </w:t>
          </w:r>
          <w:r w:rsidRPr="002C2B6A">
            <w:br/>
            <w:t>services</w:t>
          </w:r>
        </w:p>
      </w:docPartBody>
    </w:docPart>
    <w:docPart>
      <w:docPartPr>
        <w:name w:val="FBDE557AEDDA42DDACC6B8891AC0610F"/>
        <w:category>
          <w:name w:val="General"/>
          <w:gallery w:val="placeholder"/>
        </w:category>
        <w:types>
          <w:type w:val="bbPlcHdr"/>
        </w:types>
        <w:behaviors>
          <w:behavior w:val="content"/>
        </w:behaviors>
        <w:guid w:val="{DF1D0580-33A2-4C9C-960E-9B5016D00335}"/>
      </w:docPartPr>
      <w:docPartBody>
        <w:p w:rsidR="00FE5943" w:rsidRPr="002C2B6A" w:rsidRDefault="00B17986" w:rsidP="002C2B6A">
          <w:r>
            <w:t>You</w:t>
          </w:r>
          <w:r w:rsidRPr="002C2B6A">
            <w:t xml:space="preserve"> are able to make </w:t>
          </w:r>
          <w:r>
            <w:t>this brochure</w:t>
          </w:r>
          <w:r w:rsidRPr="002C2B6A">
            <w:t xml:space="preserve"> yours by making a few minor design tweaks!  </w:t>
          </w:r>
        </w:p>
        <w:p w:rsidR="00FE5943" w:rsidRPr="002C2B6A" w:rsidRDefault="00B17986" w:rsidP="002C2B6A">
          <w:r w:rsidRPr="002C2B6A">
            <w:t>On the Home tab of the ribbon, check out the Styles gallery</w:t>
          </w:r>
          <w:r>
            <w:t xml:space="preserve"> for styles alre</w:t>
          </w:r>
          <w:r>
            <w:t>ady built into the template.  Clicking on any style will update the format of your text easily</w:t>
          </w:r>
          <w:r w:rsidRPr="002C2B6A">
            <w:t>.</w:t>
          </w:r>
        </w:p>
        <w:p w:rsidR="00000000" w:rsidRDefault="00B17986">
          <w:pPr>
            <w:pStyle w:val="FBDE557AEDDA42DDACC6B8891AC0610F"/>
          </w:pPr>
          <w:r w:rsidRPr="002C2B6A">
            <w:t>To try out other looks for this brochure, on the Design tab of the ribbon, check out the Themes, Colors, and Fonts galleries.  Have your own company fonts or co</w:t>
          </w:r>
          <w:r w:rsidRPr="002C2B6A">
            <w:t>lors? No problem! Those galleries give you the option to add your own.</w:t>
          </w:r>
        </w:p>
      </w:docPartBody>
    </w:docPart>
    <w:docPart>
      <w:docPartPr>
        <w:name w:val="14A3B80BEE524D8692002C3F88182A41"/>
        <w:category>
          <w:name w:val="General"/>
          <w:gallery w:val="placeholder"/>
        </w:category>
        <w:types>
          <w:type w:val="bbPlcHdr"/>
        </w:types>
        <w:behaviors>
          <w:behavior w:val="content"/>
        </w:behaviors>
        <w:guid w:val="{5D2CCA42-7EC8-4B78-975D-F115B04F0FA9}"/>
      </w:docPartPr>
      <w:docPartBody>
        <w:p w:rsidR="00000000" w:rsidRDefault="00B17986">
          <w:pPr>
            <w:pStyle w:val="14A3B80BEE524D8692002C3F88182A41"/>
          </w:pPr>
          <w:r w:rsidRPr="002C2B6A">
            <w:t>“We don’t merely book your travel; we can help you realize your travel dreams if you give us an idea of what kind of experience you seek.”</w:t>
          </w:r>
        </w:p>
      </w:docPartBody>
    </w:docPart>
    <w:docPart>
      <w:docPartPr>
        <w:name w:val="85D965188E6B42CABCE9FEEDE8F145BD"/>
        <w:category>
          <w:name w:val="General"/>
          <w:gallery w:val="placeholder"/>
        </w:category>
        <w:types>
          <w:type w:val="bbPlcHdr"/>
        </w:types>
        <w:behaviors>
          <w:behavior w:val="content"/>
        </w:behaviors>
        <w:guid w:val="{00434FB7-F29B-468A-9A5E-32C032292E73}"/>
      </w:docPartPr>
      <w:docPartBody>
        <w:p w:rsidR="00000000" w:rsidRDefault="00B17986">
          <w:pPr>
            <w:pStyle w:val="85D965188E6B42CABCE9FEEDE8F145BD"/>
          </w:pPr>
          <w:r w:rsidRPr="002C2B6A">
            <w:t>- Henriette Andersen</w:t>
          </w:r>
        </w:p>
      </w:docPartBody>
    </w:docPart>
    <w:docPart>
      <w:docPartPr>
        <w:name w:val="D3CAEE8D3B4E41ECB679014ED5EEB327"/>
        <w:category>
          <w:name w:val="General"/>
          <w:gallery w:val="placeholder"/>
        </w:category>
        <w:types>
          <w:type w:val="bbPlcHdr"/>
        </w:types>
        <w:behaviors>
          <w:behavior w:val="content"/>
        </w:behaviors>
        <w:guid w:val="{0DA79364-78ED-4640-BBBC-1B28F6199505}"/>
      </w:docPartPr>
      <w:docPartBody>
        <w:p w:rsidR="00000000" w:rsidRDefault="00B17986">
          <w:pPr>
            <w:pStyle w:val="D3CAEE8D3B4E41ECB679014ED5EEB327"/>
          </w:pPr>
          <w:r w:rsidRPr="002C2B6A">
            <w:t xml:space="preserve">OUR SERVICES </w:t>
          </w:r>
          <w:r w:rsidRPr="002C2B6A">
            <w:t>INCLUDE</w:t>
          </w:r>
        </w:p>
      </w:docPartBody>
    </w:docPart>
    <w:docPart>
      <w:docPartPr>
        <w:name w:val="163E49E93D304B0F8F519FD0E3890F8F"/>
        <w:category>
          <w:name w:val="General"/>
          <w:gallery w:val="placeholder"/>
        </w:category>
        <w:types>
          <w:type w:val="bbPlcHdr"/>
        </w:types>
        <w:behaviors>
          <w:behavior w:val="content"/>
        </w:behaviors>
        <w:guid w:val="{4E86B6F9-74CE-49CE-8442-96471B5201BE}"/>
      </w:docPartPr>
      <w:docPartBody>
        <w:p w:rsidR="00000000" w:rsidRDefault="00B17986">
          <w:pPr>
            <w:pStyle w:val="163E49E93D304B0F8F519FD0E3890F8F"/>
          </w:pPr>
          <w:r w:rsidRPr="002C2B6A">
            <w:t>Passport Expediting</w:t>
          </w:r>
        </w:p>
      </w:docPartBody>
    </w:docPart>
    <w:docPart>
      <w:docPartPr>
        <w:name w:val="DE9D6E8CBD4B43C2A30C9095FA51F283"/>
        <w:category>
          <w:name w:val="General"/>
          <w:gallery w:val="placeholder"/>
        </w:category>
        <w:types>
          <w:type w:val="bbPlcHdr"/>
        </w:types>
        <w:behaviors>
          <w:behavior w:val="content"/>
        </w:behaviors>
        <w:guid w:val="{44D5DC5C-4386-4BBE-9F29-813F71CE26B5}"/>
      </w:docPartPr>
      <w:docPartBody>
        <w:p w:rsidR="00000000" w:rsidRDefault="00B17986">
          <w:pPr>
            <w:pStyle w:val="DE9D6E8CBD4B43C2A30C9095FA51F283"/>
          </w:pPr>
          <w:r w:rsidRPr="002C2B6A">
            <w:t>Excursion Planning</w:t>
          </w:r>
        </w:p>
      </w:docPartBody>
    </w:docPart>
    <w:docPart>
      <w:docPartPr>
        <w:name w:val="3FACA03F1E3E4D61A9FB7D6CA3ACBE5B"/>
        <w:category>
          <w:name w:val="General"/>
          <w:gallery w:val="placeholder"/>
        </w:category>
        <w:types>
          <w:type w:val="bbPlcHdr"/>
        </w:types>
        <w:behaviors>
          <w:behavior w:val="content"/>
        </w:behaviors>
        <w:guid w:val="{D10E9EF8-F560-432B-99FF-5073F103D08F}"/>
      </w:docPartPr>
      <w:docPartBody>
        <w:p w:rsidR="00000000" w:rsidRDefault="00B17986">
          <w:pPr>
            <w:pStyle w:val="3FACA03F1E3E4D61A9FB7D6CA3ACBE5B"/>
          </w:pPr>
          <w:r w:rsidRPr="00EE7EDE">
            <w:t>To replace any of the pictures in this pamphlet, double click in the Header.  Click on the image you wish to change.  Images in the background might need an extra click as they are part of the background’s gro</w:t>
          </w:r>
          <w:r w:rsidRPr="00EE7EDE">
            <w:t xml:space="preserve">uped images.  </w:t>
          </w:r>
          <w:r>
            <w:t xml:space="preserve">Click </w:t>
          </w:r>
          <w:r w:rsidRPr="00EE7EDE">
            <w:t>until selection handles are around the image you wish to replace.</w:t>
          </w:r>
          <w:r>
            <w:t xml:space="preserve">  </w:t>
          </w:r>
          <w:r w:rsidRPr="00EE7EDE">
            <w:t>Once selected, click on “Fill” and choose the option for “Picture.”</w:t>
          </w:r>
        </w:p>
      </w:docPartBody>
    </w:docPart>
    <w:docPart>
      <w:docPartPr>
        <w:name w:val="BD729FAD2FC545578E4AFFA4656E7CB0"/>
        <w:category>
          <w:name w:val="General"/>
          <w:gallery w:val="placeholder"/>
        </w:category>
        <w:types>
          <w:type w:val="bbPlcHdr"/>
        </w:types>
        <w:behaviors>
          <w:behavior w:val="content"/>
        </w:behaviors>
        <w:guid w:val="{8E36C2AF-86B0-4EA0-8D80-BCE96BCDBE12}"/>
      </w:docPartPr>
      <w:docPartBody>
        <w:p w:rsidR="00000000" w:rsidRDefault="00B17986">
          <w:pPr>
            <w:pStyle w:val="BD729FAD2FC545578E4AFFA4656E7CB0"/>
          </w:pPr>
          <w:r w:rsidRPr="002C2B6A">
            <w:t>Hotel, Air, Transportation Arrangements</w:t>
          </w:r>
        </w:p>
      </w:docPartBody>
    </w:docPart>
    <w:docPart>
      <w:docPartPr>
        <w:name w:val="43DD31458FB5465B8BE665A17AEC2977"/>
        <w:category>
          <w:name w:val="General"/>
          <w:gallery w:val="placeholder"/>
        </w:category>
        <w:types>
          <w:type w:val="bbPlcHdr"/>
        </w:types>
        <w:behaviors>
          <w:behavior w:val="content"/>
        </w:behaviors>
        <w:guid w:val="{2C9A8352-255F-421E-A9C9-BA7E527F8E34}"/>
      </w:docPartPr>
      <w:docPartBody>
        <w:p w:rsidR="00000000" w:rsidRDefault="00B17986">
          <w:pPr>
            <w:pStyle w:val="43DD31458FB5465B8BE665A17AEC2977"/>
          </w:pPr>
          <w:r w:rsidRPr="002C2B6A">
            <w:t xml:space="preserve">Trip </w:t>
          </w:r>
          <w:r w:rsidRPr="002C2B6A">
            <w:br/>
            <w:t>Insurance</w:t>
          </w:r>
        </w:p>
      </w:docPartBody>
    </w:docPart>
    <w:docPart>
      <w:docPartPr>
        <w:name w:val="745BED7A88F34FDE8BB3491CFFC16D98"/>
        <w:category>
          <w:name w:val="General"/>
          <w:gallery w:val="placeholder"/>
        </w:category>
        <w:types>
          <w:type w:val="bbPlcHdr"/>
        </w:types>
        <w:behaviors>
          <w:behavior w:val="content"/>
        </w:behaviors>
        <w:guid w:val="{FB859E68-6678-496D-9E2E-5536F0D12233}"/>
      </w:docPartPr>
      <w:docPartBody>
        <w:p w:rsidR="00000000" w:rsidRDefault="00B17986">
          <w:pPr>
            <w:pStyle w:val="745BED7A88F34FDE8BB3491CFFC16D98"/>
          </w:pPr>
          <w:r w:rsidRPr="00771433">
            <w:t>If you replace a photo with your own and it’s</w:t>
          </w:r>
          <w:r w:rsidRPr="00771433">
            <w:t xml:space="preserve"> not a flawless fit for the space, you can crop it to fit in almost no time. Just select the picture and then, on the Picture Tools Format tab, click Crop.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986"/>
    <w:rsid w:val="00B17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CE1BA4C1ED4C978FEF281123814E6A">
    <w:name w:val="62CE1BA4C1ED4C978FEF281123814E6A"/>
  </w:style>
  <w:style w:type="paragraph" w:customStyle="1" w:styleId="1A92B715EBCD4FB6AB610EE82D66C569">
    <w:name w:val="1A92B715EBCD4FB6AB610EE82D66C569"/>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after="120" w:line="216" w:lineRule="auto"/>
      <w:contextualSpacing/>
    </w:pPr>
    <w:rPr>
      <w:rFonts w:asciiTheme="majorHAnsi" w:hAnsiTheme="majorHAnsi"/>
      <w:b/>
      <w:noProof/>
      <w:color w:val="ED7D31" w:themeColor="accent2"/>
      <w:sz w:val="48"/>
      <w:szCs w:val="40"/>
    </w:rPr>
  </w:style>
  <w:style w:type="character" w:customStyle="1" w:styleId="QuoteChar">
    <w:name w:val="Quote Char"/>
    <w:basedOn w:val="DefaultParagraphFont"/>
    <w:link w:val="Quote"/>
    <w:uiPriority w:val="29"/>
    <w:rPr>
      <w:rFonts w:asciiTheme="majorHAnsi" w:hAnsiTheme="majorHAnsi"/>
      <w:b/>
      <w:noProof/>
      <w:color w:val="ED7D31" w:themeColor="accent2"/>
      <w:sz w:val="48"/>
      <w:szCs w:val="40"/>
    </w:rPr>
  </w:style>
  <w:style w:type="paragraph" w:customStyle="1" w:styleId="D4946F2E483C440E8EC29BECC5A9ABF6">
    <w:name w:val="D4946F2E483C440E8EC29BECC5A9ABF6"/>
  </w:style>
  <w:style w:type="paragraph" w:customStyle="1" w:styleId="B798C9A1A28C418A8096050E350D0FC3">
    <w:name w:val="B798C9A1A28C418A8096050E350D0FC3"/>
  </w:style>
  <w:style w:type="paragraph" w:customStyle="1" w:styleId="8E6E3C819CEF487296C9A9B84CBC1431">
    <w:name w:val="8E6E3C819CEF487296C9A9B84CBC1431"/>
  </w:style>
  <w:style w:type="paragraph" w:customStyle="1" w:styleId="240872BFF49B469E9833987CEF258B00">
    <w:name w:val="240872BFF49B469E9833987CEF258B00"/>
  </w:style>
  <w:style w:type="paragraph" w:customStyle="1" w:styleId="55292AB1614E41FCB33BDDF3AC37C0F2">
    <w:name w:val="55292AB1614E41FCB33BDDF3AC37C0F2"/>
  </w:style>
  <w:style w:type="paragraph" w:customStyle="1" w:styleId="9EA2C32A99D54D4F85F1B8D6F58BB6EB">
    <w:name w:val="9EA2C32A99D54D4F85F1B8D6F58BB6EB"/>
  </w:style>
  <w:style w:type="paragraph" w:customStyle="1" w:styleId="926FF31A7DA841A7B16EDCA0E36F3E23">
    <w:name w:val="926FF31A7DA841A7B16EDCA0E36F3E23"/>
  </w:style>
  <w:style w:type="paragraph" w:customStyle="1" w:styleId="ECDF8B5F752A45189362A560AD21830C">
    <w:name w:val="ECDF8B5F752A45189362A560AD21830C"/>
  </w:style>
  <w:style w:type="paragraph" w:customStyle="1" w:styleId="B600E6B976D64CD492F67313CF805B61">
    <w:name w:val="B600E6B976D64CD492F67313CF805B61"/>
  </w:style>
  <w:style w:type="paragraph" w:customStyle="1" w:styleId="81B1085B414340069DB6784F64046782">
    <w:name w:val="81B1085B414340069DB6784F64046782"/>
  </w:style>
  <w:style w:type="paragraph" w:customStyle="1" w:styleId="D48F7F1802A149DC94B51C15F424C23D">
    <w:name w:val="D48F7F1802A149DC94B51C15F424C23D"/>
  </w:style>
  <w:style w:type="paragraph" w:customStyle="1" w:styleId="C377629221D44D21914494CCF47DFED0">
    <w:name w:val="C377629221D44D21914494CCF47DFED0"/>
  </w:style>
  <w:style w:type="paragraph" w:customStyle="1" w:styleId="5566ACF0AE6344A78010A14A770BDC0B">
    <w:name w:val="5566ACF0AE6344A78010A14A770BDC0B"/>
  </w:style>
  <w:style w:type="paragraph" w:customStyle="1" w:styleId="19012140776246E4830D27E5DFD03EE4">
    <w:name w:val="19012140776246E4830D27E5DFD03EE4"/>
  </w:style>
  <w:style w:type="paragraph" w:customStyle="1" w:styleId="8962F78BCEF647F392FD02E960E86CBC">
    <w:name w:val="8962F78BCEF647F392FD02E960E86CBC"/>
  </w:style>
  <w:style w:type="paragraph" w:customStyle="1" w:styleId="0EACFAB842E04691905076AA2140E37B">
    <w:name w:val="0EACFAB842E04691905076AA2140E37B"/>
  </w:style>
  <w:style w:type="paragraph" w:customStyle="1" w:styleId="FBDE557AEDDA42DDACC6B8891AC0610F">
    <w:name w:val="FBDE557AEDDA42DDACC6B8891AC0610F"/>
  </w:style>
  <w:style w:type="paragraph" w:customStyle="1" w:styleId="14A3B80BEE524D8692002C3F88182A41">
    <w:name w:val="14A3B80BEE524D8692002C3F88182A41"/>
  </w:style>
  <w:style w:type="paragraph" w:customStyle="1" w:styleId="85D965188E6B42CABCE9FEEDE8F145BD">
    <w:name w:val="85D965188E6B42CABCE9FEEDE8F145BD"/>
  </w:style>
  <w:style w:type="paragraph" w:customStyle="1" w:styleId="D3CAEE8D3B4E41ECB679014ED5EEB327">
    <w:name w:val="D3CAEE8D3B4E41ECB679014ED5EEB327"/>
  </w:style>
  <w:style w:type="paragraph" w:customStyle="1" w:styleId="163E49E93D304B0F8F519FD0E3890F8F">
    <w:name w:val="163E49E93D304B0F8F519FD0E3890F8F"/>
  </w:style>
  <w:style w:type="paragraph" w:customStyle="1" w:styleId="DE9D6E8CBD4B43C2A30C9095FA51F283">
    <w:name w:val="DE9D6E8CBD4B43C2A30C9095FA51F283"/>
  </w:style>
  <w:style w:type="paragraph" w:customStyle="1" w:styleId="3FACA03F1E3E4D61A9FB7D6CA3ACBE5B">
    <w:name w:val="3FACA03F1E3E4D61A9FB7D6CA3ACBE5B"/>
  </w:style>
  <w:style w:type="paragraph" w:customStyle="1" w:styleId="BD729FAD2FC545578E4AFFA4656E7CB0">
    <w:name w:val="BD729FAD2FC545578E4AFFA4656E7CB0"/>
  </w:style>
  <w:style w:type="paragraph" w:customStyle="1" w:styleId="43DD31458FB5465B8BE665A17AEC2977">
    <w:name w:val="43DD31458FB5465B8BE665A17AEC2977"/>
  </w:style>
  <w:style w:type="paragraph" w:customStyle="1" w:styleId="745BED7A88F34FDE8BB3491CFFC16D98">
    <w:name w:val="745BED7A88F34FDE8BB3491CFFC16D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Tour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FA0EB24-1C0F-481F-807D-AB61EED3812A}">
  <ds:schemaRefs>
    <ds:schemaRef ds:uri="http://schemas.microsoft.com/sharepoint/v3/contenttype/forms"/>
  </ds:schemaRefs>
</ds:datastoreItem>
</file>

<file path=customXml/itemProps2.xml><?xml version="1.0" encoding="utf-8"?>
<ds:datastoreItem xmlns:ds="http://schemas.openxmlformats.org/officeDocument/2006/customXml" ds:itemID="{B7DA5F11-0AAC-4E07-B7AF-86835B20B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D5ECE1-855B-40C6-B344-7AF508EA35AC}">
  <ds:schemaRefs>
    <ds:schemaRef ds:uri="http://schemas.openxmlformats.org/officeDocument/2006/bibliography"/>
  </ds:schemaRefs>
</ds:datastoreItem>
</file>

<file path=customXml/itemProps4.xml><?xml version="1.0" encoding="utf-8"?>
<ds:datastoreItem xmlns:ds="http://schemas.openxmlformats.org/officeDocument/2006/customXml" ds:itemID="{1C3FC90B-8171-460A-B6B0-EA25E9011AC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Travel brochure</Template>
  <TotalTime>0</TotalTime>
  <Pages>3</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brochure</dc:title>
  <dc:subject/>
  <dc:creator>MyExcelOnline</dc:creator>
  <cp:keywords/>
  <dc:description/>
  <cp:lastModifiedBy/>
  <cp:revision>1</cp:revision>
  <dcterms:created xsi:type="dcterms:W3CDTF">2022-02-06T19:01:00Z</dcterms:created>
  <dcterms:modified xsi:type="dcterms:W3CDTF">2022-02-06T19:08:00Z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