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20821076"/>
        <w:docPartObj>
          <w:docPartGallery w:val="Cover Pages"/>
          <w:docPartUnique/>
        </w:docPartObj>
      </w:sdtPr>
      <w:sdtContent>
        <w:p w14:paraId="6CE4353C" w14:textId="66FD4C7E" w:rsidR="00ED2BC7" w:rsidRDefault="00ED2BC7">
          <w:pPr>
            <w:rPr>
              <w:color w:val="FFFFFF" w:themeColor="background1"/>
              <w:sz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46C0636C" wp14:editId="5DB302C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FD2C5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91"/>
                                  <w:gridCol w:w="2757"/>
                                </w:tblGrid>
                                <w:tr w:rsidR="00ED2BC7" w14:paraId="3CDC9E9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9DB1FAF" w14:textId="76BCD6EA" w:rsidR="00ED2BC7" w:rsidRPr="00287587" w:rsidRDefault="00287587">
                                      <w:pPr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EC2C7AB" wp14:editId="13717D3F">
                                            <wp:extent cx="3220215" cy="4189862"/>
                                            <wp:effectExtent l="0" t="0" r="0" b="1270"/>
                                            <wp:docPr id="4259" name="Picture 4259" descr="Floral thank you car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Floral thank you card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22535" cy="419288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65B2ACE" w14:textId="69FF4CBB" w:rsidR="00ED2BC7" w:rsidRPr="00287587" w:rsidRDefault="00287587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287587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thank </w:t>
                                          </w:r>
                                          <w:proofErr w:type="gramStart"/>
                                          <w:r w:rsidRPr="00287587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you card</w:t>
                                          </w:r>
                                          <w:proofErr w:type="gramEnd"/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6285FD72" w14:textId="640178A3" w:rsidR="00ED2BC7" w:rsidRDefault="004237C6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4368ABA" w14:textId="27D102F0" w:rsidR="004237C6" w:rsidRDefault="004237C6" w:rsidP="004237C6">
                                      <w:pPr>
                                        <w:spacing w:after="0" w:line="240" w:lineRule="auto"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809EC2"/>
                                          <w:lang w:eastAsia="en-US"/>
                                        </w:rPr>
                                      </w:pPr>
                                      <w:r w:rsidRPr="004237C6"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9F9E37" w:themeColor="accent5"/>
                                          <w:lang w:eastAsia="en-US"/>
                                        </w:rPr>
                                        <w:t>Learn More From Our Free Excel and Office Resources</w:t>
                                      </w: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809EC2"/>
                                          <w:lang w:eastAsia="en-US"/>
                                        </w:rPr>
                                        <w:t>:</w:t>
                                      </w:r>
                                    </w:p>
                                    <w:p w14:paraId="186A6989" w14:textId="77777777" w:rsidR="004237C6" w:rsidRPr="004237C6" w:rsidRDefault="004237C6" w:rsidP="004237C6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809EC2"/>
                                          <w:lang w:eastAsia="en-US"/>
                                        </w:rPr>
                                      </w:pPr>
                                    </w:p>
                                    <w:p w14:paraId="5B74BB1D" w14:textId="77777777" w:rsidR="004237C6" w:rsidRPr="007B0964" w:rsidRDefault="004237C6" w:rsidP="004237C6">
                                      <w:pPr>
                                        <w:numPr>
                                          <w:ilvl w:val="0"/>
                                          <w:numId w:val="1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935309"/>
                                          <w:lang w:eastAsia="en-US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lang w:eastAsia="en-US"/>
                                        </w:rPr>
                                        <w:t>Webinars</w:t>
                                      </w:r>
                                      <w:r w:rsidRPr="004237C6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olor w:val="9F9E37" w:themeColor="accent5"/>
                                          <w:lang w:eastAsia="en-US"/>
                                        </w:rPr>
                                        <w:t xml:space="preserve">: </w:t>
                                      </w:r>
                                      <w:hyperlink r:id="rId12" w:history="1">
                                        <w:r w:rsidRPr="004237C6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9F9E37" w:themeColor="accent5"/>
                                            <w:u w:val="single"/>
                                            <w:lang w:eastAsia="en-US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283B348F" w14:textId="77777777" w:rsidR="004237C6" w:rsidRPr="004237C6" w:rsidRDefault="004237C6" w:rsidP="004237C6">
                                      <w:pPr>
                                        <w:numPr>
                                          <w:ilvl w:val="0"/>
                                          <w:numId w:val="1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9F9E37" w:themeColor="accent5"/>
                                          <w:u w:val="single"/>
                                          <w:lang w:eastAsia="en-US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lang w:eastAsia="en-US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4237C6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9F9E37" w:themeColor="accent5"/>
                                            <w:u w:val="single"/>
                                            <w:lang w:eastAsia="en-US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025C1072" w14:textId="77777777" w:rsidR="004237C6" w:rsidRPr="004237C6" w:rsidRDefault="004237C6" w:rsidP="004237C6">
                                      <w:pPr>
                                        <w:numPr>
                                          <w:ilvl w:val="0"/>
                                          <w:numId w:val="1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9F9E37" w:themeColor="accent5"/>
                                          <w:lang w:eastAsia="en-US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lang w:eastAsia="en-US"/>
                                        </w:rPr>
                                        <w:t>Excel Podcast</w:t>
                                      </w:r>
                                      <w:r w:rsidRPr="004237C6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olor w:val="9F9E37" w:themeColor="accent5"/>
                                          <w:lang w:eastAsia="en-US"/>
                                        </w:rPr>
                                        <w:t xml:space="preserve">: </w:t>
                                      </w:r>
                                      <w:hyperlink r:id="rId14" w:history="1">
                                        <w:r w:rsidRPr="004237C6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9F9E37" w:themeColor="accent5"/>
                                            <w:u w:val="single"/>
                                            <w:lang w:eastAsia="en-US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20EF8543" w14:textId="77777777" w:rsidR="004237C6" w:rsidRPr="007B0964" w:rsidRDefault="004237C6" w:rsidP="004237C6">
                                      <w:pPr>
                                        <w:spacing w:after="0" w:line="240" w:lineRule="auto"/>
                                        <w:rPr>
                                          <w:rFonts w:ascii="Constantia" w:eastAsia="Times New Roman" w:hAnsi="Constantia" w:cs="Times New Roman"/>
                                          <w:sz w:val="22"/>
                                          <w:szCs w:val="22"/>
                                          <w:lang w:eastAsia="en-US"/>
                                        </w:rPr>
                                      </w:pPr>
                                    </w:p>
                                    <w:p w14:paraId="50F0B1AA" w14:textId="1FD81663" w:rsidR="00ED2BC7" w:rsidRDefault="004237C6" w:rsidP="004237C6">
                                      <w:pPr>
                                        <w:pStyle w:val="NoSpacing"/>
                                      </w:pPr>
                                      <w:r w:rsidRPr="004237C6">
                                        <w:rPr>
                                          <w:rFonts w:ascii="Constantia" w:eastAsia="Times New Roman" w:hAnsi="Constantia" w:cs="Times New Roman"/>
                                          <w:color w:val="9F9E37" w:themeColor="accent5"/>
                                          <w:sz w:val="22"/>
                                          <w:szCs w:val="22"/>
                                          <w:lang w:eastAsia="en-US"/>
                                        </w:rPr>
                                        <w:t>MyExcelOnline</w:t>
                                      </w:r>
                                    </w:p>
                                  </w:tc>
                                </w:tr>
                              </w:tbl>
                              <w:p w14:paraId="76BC42BE" w14:textId="77777777" w:rsidR="00ED2BC7" w:rsidRDefault="00ED2BC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6C0636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0;margin-top:0;width:134.85pt;height:302.4pt;z-index:25169510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FD2C5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91"/>
                            <w:gridCol w:w="2757"/>
                          </w:tblGrid>
                          <w:tr w:rsidR="00ED2BC7" w14:paraId="3CDC9E9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9DB1FAF" w14:textId="76BCD6EA" w:rsidR="00ED2BC7" w:rsidRPr="00287587" w:rsidRDefault="00287587">
                                <w:pPr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C2C7AB" wp14:editId="13717D3F">
                                      <wp:extent cx="3220215" cy="4189862"/>
                                      <wp:effectExtent l="0" t="0" r="0" b="1270"/>
                                      <wp:docPr id="4259" name="Picture 4259" descr="Floral thank you car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Floral thank you car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22535" cy="41928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65B2ACE" w14:textId="69FF4CBB" w:rsidR="00ED2BC7" w:rsidRPr="00287587" w:rsidRDefault="00287587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287587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thank </w:t>
                                    </w:r>
                                    <w:proofErr w:type="gramStart"/>
                                    <w:r w:rsidRPr="00287587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you card</w:t>
                                    </w:r>
                                    <w:proofErr w:type="gramEnd"/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285FD72" w14:textId="640178A3" w:rsidR="00ED2BC7" w:rsidRDefault="004237C6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4368ABA" w14:textId="27D102F0" w:rsidR="004237C6" w:rsidRDefault="004237C6" w:rsidP="004237C6">
                                <w:pPr>
                                  <w:spacing w:after="0" w:line="240" w:lineRule="auto"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809EC2"/>
                                    <w:lang w:eastAsia="en-US"/>
                                  </w:rPr>
                                </w:pPr>
                                <w:r w:rsidRPr="004237C6"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9F9E37" w:themeColor="accent5"/>
                                    <w:lang w:eastAsia="en-US"/>
                                  </w:rPr>
                                  <w:t>Learn More From Our Free Excel and Office Resources</w:t>
                                </w: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809EC2"/>
                                    <w:lang w:eastAsia="en-US"/>
                                  </w:rPr>
                                  <w:t>:</w:t>
                                </w:r>
                              </w:p>
                              <w:p w14:paraId="186A6989" w14:textId="77777777" w:rsidR="004237C6" w:rsidRPr="004237C6" w:rsidRDefault="004237C6" w:rsidP="004237C6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809EC2"/>
                                    <w:lang w:eastAsia="en-US"/>
                                  </w:rPr>
                                </w:pPr>
                              </w:p>
                              <w:p w14:paraId="5B74BB1D" w14:textId="77777777" w:rsidR="004237C6" w:rsidRPr="007B0964" w:rsidRDefault="004237C6" w:rsidP="004237C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935309"/>
                                    <w:lang w:eastAsia="en-US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lang w:eastAsia="en-US"/>
                                  </w:rPr>
                                  <w:t>Webinars</w:t>
                                </w:r>
                                <w:r w:rsidRPr="004237C6">
                                  <w:rPr>
                                    <w:rFonts w:ascii="Constantia" w:eastAsia="Times New Roman" w:hAnsi="Constantia" w:cs="Times New Roman"/>
                                    <w:bCs/>
                                    <w:color w:val="9F9E37" w:themeColor="accent5"/>
                                    <w:lang w:eastAsia="en-US"/>
                                  </w:rPr>
                                  <w:t xml:space="preserve">: </w:t>
                                </w:r>
                                <w:hyperlink r:id="rId15" w:history="1">
                                  <w:r w:rsidRPr="004237C6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9F9E37" w:themeColor="accent5"/>
                                      <w:u w:val="single"/>
                                      <w:lang w:eastAsia="en-US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283B348F" w14:textId="77777777" w:rsidR="004237C6" w:rsidRPr="004237C6" w:rsidRDefault="004237C6" w:rsidP="004237C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9F9E37" w:themeColor="accent5"/>
                                    <w:u w:val="single"/>
                                    <w:lang w:eastAsia="en-US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lang w:eastAsia="en-US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4237C6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9F9E37" w:themeColor="accent5"/>
                                      <w:u w:val="single"/>
                                      <w:lang w:eastAsia="en-US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025C1072" w14:textId="77777777" w:rsidR="004237C6" w:rsidRPr="004237C6" w:rsidRDefault="004237C6" w:rsidP="004237C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9F9E37" w:themeColor="accent5"/>
                                    <w:lang w:eastAsia="en-US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lang w:eastAsia="en-US"/>
                                  </w:rPr>
                                  <w:t>Excel Podcast</w:t>
                                </w:r>
                                <w:r w:rsidRPr="004237C6">
                                  <w:rPr>
                                    <w:rFonts w:ascii="Constantia" w:eastAsia="Times New Roman" w:hAnsi="Constantia" w:cs="Times New Roman"/>
                                    <w:bCs/>
                                    <w:color w:val="9F9E37" w:themeColor="accent5"/>
                                    <w:lang w:eastAsia="en-US"/>
                                  </w:rPr>
                                  <w:t xml:space="preserve">: </w:t>
                                </w:r>
                                <w:hyperlink r:id="rId17" w:history="1">
                                  <w:r w:rsidRPr="004237C6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9F9E37" w:themeColor="accent5"/>
                                      <w:u w:val="single"/>
                                      <w:lang w:eastAsia="en-US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20EF8543" w14:textId="77777777" w:rsidR="004237C6" w:rsidRPr="007B0964" w:rsidRDefault="004237C6" w:rsidP="004237C6">
                                <w:pPr>
                                  <w:spacing w:after="0" w:line="240" w:lineRule="auto"/>
                                  <w:rPr>
                                    <w:rFonts w:ascii="Constantia" w:eastAsia="Times New Roman" w:hAnsi="Constantia" w:cs="Times New Roman"/>
                                    <w:sz w:val="22"/>
                                    <w:szCs w:val="22"/>
                                    <w:lang w:eastAsia="en-US"/>
                                  </w:rPr>
                                </w:pPr>
                              </w:p>
                              <w:p w14:paraId="50F0B1AA" w14:textId="1FD81663" w:rsidR="00ED2BC7" w:rsidRDefault="004237C6" w:rsidP="004237C6">
                                <w:pPr>
                                  <w:pStyle w:val="NoSpacing"/>
                                </w:pPr>
                                <w:r w:rsidRPr="004237C6">
                                  <w:rPr>
                                    <w:rFonts w:ascii="Constantia" w:eastAsia="Times New Roman" w:hAnsi="Constantia" w:cs="Times New Roman"/>
                                    <w:color w:val="9F9E37" w:themeColor="accent5"/>
                                    <w:sz w:val="22"/>
                                    <w:szCs w:val="22"/>
                                    <w:lang w:eastAsia="en-US"/>
                                  </w:rPr>
                                  <w:t>MyExcelOnline</w:t>
                                </w:r>
                              </w:p>
                            </w:tc>
                          </w:tr>
                        </w:tbl>
                        <w:p w14:paraId="76BC42BE" w14:textId="77777777" w:rsidR="00ED2BC7" w:rsidRDefault="00ED2BC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45456031" w14:textId="3207B62A" w:rsidR="004E5BE9" w:rsidRDefault="00967B5A" w:rsidP="0077406A">
      <w:pPr>
        <w:pStyle w:val="NoSpacing"/>
        <w:sectPr w:rsidR="004E5BE9" w:rsidSect="00ED2BC7">
          <w:headerReference w:type="default" r:id="rId18"/>
          <w:footerReference w:type="default" r:id="rId19"/>
          <w:pgSz w:w="12240" w:h="15840" w:code="1"/>
          <w:pgMar w:top="720" w:right="720" w:bottom="432" w:left="720" w:header="432" w:footer="720" w:gutter="0"/>
          <w:pgNumType w:start="0"/>
          <w:cols w:space="720"/>
          <w:titlePg/>
          <w:docGrid w:linePitch="816"/>
        </w:sectPr>
      </w:pPr>
      <w:r w:rsidRPr="00967B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5C064C" wp14:editId="276A5D97">
                <wp:simplePos x="0" y="0"/>
                <wp:positionH relativeFrom="column">
                  <wp:posOffset>4048125</wp:posOffset>
                </wp:positionH>
                <wp:positionV relativeFrom="paragraph">
                  <wp:posOffset>6342528</wp:posOffset>
                </wp:positionV>
                <wp:extent cx="2546350" cy="1465483"/>
                <wp:effectExtent l="0" t="0" r="0" b="0"/>
                <wp:wrapNone/>
                <wp:docPr id="3822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465483"/>
                        </a:xfrm>
                        <a:prstGeom prst="rect">
                          <a:avLst/>
                        </a:prstGeom>
                        <a:noFill/>
                        <a:scene3d>
                          <a:camera prst="isometricOffAxis1Right"/>
                          <a:lightRig rig="threePt" dir="t"/>
                        </a:scene3d>
                        <a:sp3d/>
                      </wps:spPr>
                      <wps:txbx>
                        <w:txbxContent>
                          <w:sdt>
                            <w:sdtPr>
                              <w:id w:val="-1630082502"/>
                              <w:placeholder>
                                <w:docPart w:val="95AEE2B739C84F9FA8CA0CAC78EEC89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47798EA" w14:textId="77777777" w:rsidR="00967B5A" w:rsidRPr="007805AE" w:rsidRDefault="00967B5A" w:rsidP="007805AE">
                                <w:pPr>
                                  <w:pStyle w:val="Title"/>
                                </w:pPr>
                                <w:r w:rsidRPr="007805AE">
                                  <w:t>Thank You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lIns="91440" tIns="252000" rIns="91440" bIns="0" anchor="ctr">
                        <a:noAutofit/>
                        <a:sp3d extrusionH="107950">
                          <a:extrusionClr>
                            <a:schemeClr val="accent1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5C064C" id="Rectangle 3" o:spid="_x0000_s1027" style="position:absolute;margin-left:318.75pt;margin-top:499.4pt;width:200.5pt;height:115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" filled="f" stroked="f">
                <o:extrusion v:ext="view" viewpoint="100pt,0" viewpointorigin=",0" skewangle="0" skewamt="0"/>
                <v:textbox inset=",7mm,,0">
                  <w:txbxContent>
                    <w:sdt>
                      <w:sdtPr>
                        <w:id w:val="-1630082502"/>
                        <w:placeholder>
                          <w:docPart w:val="95AEE2B739C84F9FA8CA0CAC78EEC89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47798EA" w14:textId="77777777" w:rsidR="00967B5A" w:rsidRPr="007805AE" w:rsidRDefault="00967B5A" w:rsidP="007805AE">
                          <w:pPr>
                            <w:pStyle w:val="Title"/>
                          </w:pPr>
                          <w:r w:rsidRPr="007805AE">
                            <w:t>Thank You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967B5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52460" wp14:editId="12A14B66">
                <wp:simplePos x="0" y="0"/>
                <wp:positionH relativeFrom="column">
                  <wp:posOffset>4049857</wp:posOffset>
                </wp:positionH>
                <wp:positionV relativeFrom="paragraph">
                  <wp:posOffset>1185545</wp:posOffset>
                </wp:positionV>
                <wp:extent cx="2546350" cy="146548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E38777-43D6-420D-A2DD-8976CF606B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465483"/>
                        </a:xfrm>
                        <a:prstGeom prst="rect">
                          <a:avLst/>
                        </a:prstGeom>
                        <a:noFill/>
                        <a:scene3d>
                          <a:camera prst="isometricOffAxis1Right"/>
                          <a:lightRig rig="threePt" dir="t"/>
                        </a:scene3d>
                        <a:sp3d/>
                      </wps:spPr>
                      <wps:txbx>
                        <w:txbxContent>
                          <w:sdt>
                            <w:sdtPr>
                              <w:id w:val="-4897918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E0529C8" w14:textId="77777777" w:rsidR="00967B5A" w:rsidRPr="007805AE" w:rsidRDefault="00967B5A" w:rsidP="007805AE">
                                <w:pPr>
                                  <w:pStyle w:val="Title"/>
                                </w:pPr>
                                <w:r w:rsidRPr="007805AE">
                                  <w:t>Thank You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lIns="91440" tIns="252000" rIns="91440" bIns="0" anchor="ctr">
                        <a:noAutofit/>
                        <a:sp3d extrusionH="107950">
                          <a:extrusionClr>
                            <a:schemeClr val="accent1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952460" id="_x0000_s1028" style="position:absolute;margin-left:318.9pt;margin-top:93.35pt;width:200.5pt;height:115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" filled="f" stroked="f">
                <o:extrusion v:ext="view" viewpoint="100pt,0" viewpointorigin=",0" skewangle="0" skewamt="0"/>
                <v:textbox inset=",7mm,,0">
                  <w:txbxContent>
                    <w:sdt>
                      <w:sdtPr>
                        <w:id w:val="-48979188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E0529C8" w14:textId="77777777" w:rsidR="00967B5A" w:rsidRPr="007805AE" w:rsidRDefault="00967B5A" w:rsidP="007805AE">
                          <w:pPr>
                            <w:pStyle w:val="Title"/>
                          </w:pPr>
                          <w:r w:rsidRPr="007805AE">
                            <w:t>Thank You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AD54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D63755" wp14:editId="4515A952">
                <wp:simplePos x="0" y="0"/>
                <wp:positionH relativeFrom="column">
                  <wp:posOffset>-432435</wp:posOffset>
                </wp:positionH>
                <wp:positionV relativeFrom="paragraph">
                  <wp:posOffset>4572000</wp:posOffset>
                </wp:positionV>
                <wp:extent cx="7725103" cy="0"/>
                <wp:effectExtent l="0" t="0" r="0" b="0"/>
                <wp:wrapNone/>
                <wp:docPr id="3447" name="Straight Connector 3447" descr="horizont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510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41B5E" id="Straight Connector 3447" o:spid="_x0000_s1026" alt="horizontal divider line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5in" to="574.2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" strokecolor="#f2f2f2 [3052]" strokeweight=".25pt"/>
            </w:pict>
          </mc:Fallback>
        </mc:AlternateContent>
      </w:r>
      <w:r w:rsidR="00AD54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D88C7" wp14:editId="014519E8">
                <wp:simplePos x="0" y="0"/>
                <wp:positionH relativeFrom="column">
                  <wp:posOffset>3429000</wp:posOffset>
                </wp:positionH>
                <wp:positionV relativeFrom="paragraph">
                  <wp:posOffset>-440690</wp:posOffset>
                </wp:positionV>
                <wp:extent cx="0" cy="10026299"/>
                <wp:effectExtent l="0" t="0" r="38100" b="32385"/>
                <wp:wrapNone/>
                <wp:docPr id="3446" name="Straight Connector 3446" descr="vertic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29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FC4AC" id="Straight Connector 3446" o:spid="_x0000_s1026" alt="vertical divider line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" strokecolor="#f2f2f2 [3052]" strokeweight=".25pt"/>
            </w:pict>
          </mc:Fallback>
        </mc:AlternateContent>
      </w:r>
      <w:r w:rsidR="00AD5412" w:rsidRPr="00AD5412">
        <w:t xml:space="preserve"> </w:t>
      </w:r>
    </w:p>
    <w:p w14:paraId="11880607" w14:textId="77777777" w:rsidR="001467EC" w:rsidRPr="004E05BF" w:rsidRDefault="007805AE" w:rsidP="004E05BF">
      <w:pPr>
        <w:pStyle w:val="NoSpacing"/>
        <w:rPr>
          <w:sz w:val="12"/>
        </w:rPr>
      </w:pPr>
      <w:r w:rsidRPr="007E37F1">
        <w:rPr>
          <w:noProof/>
          <w:sz w:val="1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F8411" wp14:editId="2F7A4F27">
                <wp:simplePos x="0" y="0"/>
                <wp:positionH relativeFrom="column">
                  <wp:posOffset>4005580</wp:posOffset>
                </wp:positionH>
                <wp:positionV relativeFrom="paragraph">
                  <wp:posOffset>861810</wp:posOffset>
                </wp:positionV>
                <wp:extent cx="2705100" cy="1118235"/>
                <wp:effectExtent l="0" t="0" r="0" b="0"/>
                <wp:wrapNone/>
                <wp:docPr id="982" name="TextBox 9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F30B44-8F9B-4378-8C4F-779B59BC28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18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0931282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9BCBC62" w14:textId="77777777" w:rsidR="007E37F1" w:rsidRPr="009C25E6" w:rsidRDefault="007E37F1" w:rsidP="009C25E6">
                                <w:r w:rsidRPr="009C25E6">
                                  <w:t>To get started right away, just tap any placeholder text (such as this) and start typing to replace it with your own text.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F8411" id="TextBox 981" o:spid="_x0000_s1029" type="#_x0000_t202" style="position:absolute;margin-left:315.4pt;margin-top:67.85pt;width:213pt;height:8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" filled="f" stroked="f">
                <v:textbox>
                  <w:txbxContent>
                    <w:sdt>
                      <w:sdtPr>
                        <w:id w:val="109312824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9BCBC62" w14:textId="77777777" w:rsidR="007E37F1" w:rsidRPr="009C25E6" w:rsidRDefault="007E37F1" w:rsidP="009C25E6">
                          <w:r w:rsidRPr="009C25E6">
                            <w:t>To get started right away, just tap any placeholder text (such as this) and start typing to replace it with your own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7E37F1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3B5B58" wp14:editId="3A2C0015">
                <wp:simplePos x="0" y="0"/>
                <wp:positionH relativeFrom="column">
                  <wp:posOffset>4005580</wp:posOffset>
                </wp:positionH>
                <wp:positionV relativeFrom="paragraph">
                  <wp:posOffset>6120245</wp:posOffset>
                </wp:positionV>
                <wp:extent cx="2705100" cy="1118235"/>
                <wp:effectExtent l="0" t="0" r="0" b="0"/>
                <wp:wrapNone/>
                <wp:docPr id="95" name="TextBox 9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18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675829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9A12B0A" w14:textId="77777777" w:rsidR="009C25E6" w:rsidRPr="009C25E6" w:rsidRDefault="009C25E6" w:rsidP="009C25E6">
                                <w:r w:rsidRPr="009C25E6">
                                  <w:t>To get started right away, just tap any placeholder text (such as this) and start typing to replace it with your own text.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5B58" id="_x0000_s1030" type="#_x0000_t202" style="position:absolute;margin-left:315.4pt;margin-top:481.9pt;width:213pt;height:8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" filled="f" stroked="f">
                <v:textbox>
                  <w:txbxContent>
                    <w:sdt>
                      <w:sdtPr>
                        <w:id w:val="-7675829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9A12B0A" w14:textId="77777777" w:rsidR="009C25E6" w:rsidRPr="009C25E6" w:rsidRDefault="009C25E6" w:rsidP="009C25E6">
                          <w:r w:rsidRPr="009C25E6">
                            <w:t>To get started right away, just tap any placeholder text (such as this) and start typing to replace it with your own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D5412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BF98D" wp14:editId="7771717B">
                <wp:simplePos x="0" y="0"/>
                <wp:positionH relativeFrom="column">
                  <wp:posOffset>3429000</wp:posOffset>
                </wp:positionH>
                <wp:positionV relativeFrom="paragraph">
                  <wp:posOffset>-433070</wp:posOffset>
                </wp:positionV>
                <wp:extent cx="0" cy="10042634"/>
                <wp:effectExtent l="0" t="0" r="38100" b="34925"/>
                <wp:wrapNone/>
                <wp:docPr id="3449" name="Straight Connector 3449" descr="vertic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42634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302" id="Straight Connector 3449" o:spid="_x0000_s1026" alt="vertical divider line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-34.1pt" to="270pt,7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" strokecolor="#f2f2f2 [3052]" strokeweight=".25pt"/>
            </w:pict>
          </mc:Fallback>
        </mc:AlternateContent>
      </w:r>
      <w:r w:rsidR="00AD5412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B8507" wp14:editId="78CB356E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Straight Connector 3448" descr="horizontal 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483395" id="Straight Connector 3448" o:spid="_x0000_s1026" alt="horizontal divider line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" strokecolor="#f2f2f2 [3052]" strokeweight=".25pt"/>
            </w:pict>
          </mc:Fallback>
        </mc:AlternateContent>
      </w:r>
    </w:p>
    <w:sectPr w:rsidR="001467EC" w:rsidRPr="004E05BF" w:rsidSect="00AB4E39">
      <w:headerReference w:type="first" r:id="rId20"/>
      <w:footerReference w:type="first" r:id="rId21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0F9B9" w14:textId="77777777" w:rsidR="00550BC0" w:rsidRDefault="00550BC0" w:rsidP="009C25E6">
      <w:r>
        <w:separator/>
      </w:r>
    </w:p>
  </w:endnote>
  <w:endnote w:type="continuationSeparator" w:id="0">
    <w:p w14:paraId="7C20544F" w14:textId="77777777" w:rsidR="00550BC0" w:rsidRDefault="00550BC0" w:rsidP="009C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4B188" w14:textId="77777777" w:rsidR="00ED2BC7" w:rsidRDefault="00ED2BC7" w:rsidP="00ED2BC7">
    <w:pPr>
      <w:pStyle w:val="Footer"/>
    </w:pPr>
    <w:r w:rsidRPr="00967B5A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B0B6C39" wp14:editId="70439AEC">
              <wp:simplePos x="0" y="0"/>
              <wp:positionH relativeFrom="column">
                <wp:posOffset>3596185</wp:posOffset>
              </wp:positionH>
              <wp:positionV relativeFrom="paragraph">
                <wp:posOffset>-4188043</wp:posOffset>
              </wp:positionV>
              <wp:extent cx="3543300" cy="4667534"/>
              <wp:effectExtent l="0" t="0" r="0" b="0"/>
              <wp:wrapNone/>
              <wp:docPr id="4004" name="Rectangle 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466753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2403F1" id="Rectangle 1" o:spid="_x0000_s1026" alt="decorative elements" style="position:absolute;margin-left:283.15pt;margin-top:-329.75pt;width:279pt;height:3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" fillcolor="#f2f2f2 [3052]" stroked="f" strokeweight="1pt"/>
          </w:pict>
        </mc:Fallback>
      </mc:AlternateContent>
    </w:r>
    <w:r w:rsidRPr="00967B5A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9B563A" wp14:editId="1E47F113">
              <wp:simplePos x="0" y="0"/>
              <wp:positionH relativeFrom="column">
                <wp:posOffset>3949700</wp:posOffset>
              </wp:positionH>
              <wp:positionV relativeFrom="paragraph">
                <wp:posOffset>-2992120</wp:posOffset>
              </wp:positionV>
              <wp:extent cx="2735580" cy="2370455"/>
              <wp:effectExtent l="0" t="0" r="7620" b="0"/>
              <wp:wrapNone/>
              <wp:docPr id="4005" name="Group 412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5580" cy="2370455"/>
                        <a:chOff x="2176723" y="1085516"/>
                        <a:chExt cx="4316053" cy="3740251"/>
                      </a:xfrm>
                    </wpg:grpSpPr>
                    <wpg:grpSp>
                      <wpg:cNvPr id="4006" name="Group 4006"/>
                      <wpg:cNvGrpSpPr/>
                      <wpg:grpSpPr>
                        <a:xfrm>
                          <a:off x="3151533" y="3816835"/>
                          <a:ext cx="438295" cy="613562"/>
                          <a:chOff x="3151533" y="3816835"/>
                          <a:chExt cx="438295" cy="613562"/>
                        </a:xfrm>
                        <a:solidFill>
                          <a:schemeClr val="bg1"/>
                        </a:solidFill>
                      </wpg:grpSpPr>
                      <wps:wsp>
                        <wps:cNvPr id="4007" name="Freeform: Shape 4007"/>
                        <wps:cNvSpPr/>
                        <wps:spPr>
                          <a:xfrm>
                            <a:off x="3456478" y="4099073"/>
                            <a:ext cx="133350" cy="133350"/>
                          </a:xfrm>
                          <a:custGeom>
                            <a:avLst/>
                            <a:gdLst>
                              <a:gd name="connsiteX0" fmla="*/ 124156 w 133350"/>
                              <a:gd name="connsiteY0" fmla="*/ 41288 h 133350"/>
                              <a:gd name="connsiteX1" fmla="*/ 41288 w 133350"/>
                              <a:gd name="connsiteY1" fmla="*/ 13666 h 133350"/>
                              <a:gd name="connsiteX2" fmla="*/ 13666 w 133350"/>
                              <a:gd name="connsiteY2" fmla="*/ 96533 h 133350"/>
                              <a:gd name="connsiteX3" fmla="*/ 13666 w 133350"/>
                              <a:gd name="connsiteY3" fmla="*/ 96533 h 133350"/>
                              <a:gd name="connsiteX4" fmla="*/ 81293 w 133350"/>
                              <a:gd name="connsiteY4" fmla="*/ 128918 h 133350"/>
                              <a:gd name="connsiteX5" fmla="*/ 96533 w 133350"/>
                              <a:gd name="connsiteY5" fmla="*/ 123203 h 133350"/>
                              <a:gd name="connsiteX6" fmla="*/ 127013 w 133350"/>
                              <a:gd name="connsiteY6" fmla="*/ 87961 h 133350"/>
                              <a:gd name="connsiteX7" fmla="*/ 124156 w 133350"/>
                              <a:gd name="connsiteY7" fmla="*/ 41288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50" h="133350">
                                <a:moveTo>
                                  <a:pt x="124156" y="41288"/>
                                </a:moveTo>
                                <a:cubicBezTo>
                                  <a:pt x="108916" y="10808"/>
                                  <a:pt x="71768" y="-1574"/>
                                  <a:pt x="41288" y="13666"/>
                                </a:cubicBezTo>
                                <a:cubicBezTo>
                                  <a:pt x="10808" y="28906"/>
                                  <a:pt x="-1574" y="66053"/>
                                  <a:pt x="13666" y="96533"/>
                                </a:cubicBezTo>
                                <a:lnTo>
                                  <a:pt x="13666" y="96533"/>
                                </a:lnTo>
                                <a:cubicBezTo>
                                  <a:pt x="26048" y="122251"/>
                                  <a:pt x="54623" y="134633"/>
                                  <a:pt x="81293" y="128918"/>
                                </a:cubicBezTo>
                                <a:cubicBezTo>
                                  <a:pt x="86056" y="127966"/>
                                  <a:pt x="91771" y="126061"/>
                                  <a:pt x="96533" y="123203"/>
                                </a:cubicBezTo>
                                <a:cubicBezTo>
                                  <a:pt x="110821" y="115583"/>
                                  <a:pt x="122251" y="103201"/>
                                  <a:pt x="127013" y="87961"/>
                                </a:cubicBezTo>
                                <a:cubicBezTo>
                                  <a:pt x="131776" y="72721"/>
                                  <a:pt x="131776" y="55576"/>
                                  <a:pt x="124156" y="412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8" name="Freeform: Shape 4008"/>
                        <wps:cNvSpPr/>
                        <wps:spPr>
                          <a:xfrm>
                            <a:off x="3450465" y="3816835"/>
                            <a:ext cx="85725" cy="85725"/>
                          </a:xfrm>
                          <a:custGeom>
                            <a:avLst/>
                            <a:gdLst>
                              <a:gd name="connsiteX0" fmla="*/ 83496 w 85725"/>
                              <a:gd name="connsiteY0" fmla="*/ 43491 h 85725"/>
                              <a:gd name="connsiteX1" fmla="*/ 42539 w 85725"/>
                              <a:gd name="connsiteY1" fmla="*/ 7296 h 85725"/>
                              <a:gd name="connsiteX2" fmla="*/ 7296 w 85725"/>
                              <a:gd name="connsiteY2" fmla="*/ 49206 h 85725"/>
                              <a:gd name="connsiteX3" fmla="*/ 7296 w 85725"/>
                              <a:gd name="connsiteY3" fmla="*/ 49206 h 85725"/>
                              <a:gd name="connsiteX4" fmla="*/ 38729 w 85725"/>
                              <a:gd name="connsiteY4" fmla="*/ 84449 h 85725"/>
                              <a:gd name="connsiteX5" fmla="*/ 49206 w 85725"/>
                              <a:gd name="connsiteY5" fmla="*/ 85401 h 85725"/>
                              <a:gd name="connsiteX6" fmla="*/ 75876 w 85725"/>
                              <a:gd name="connsiteY6" fmla="*/ 72066 h 85725"/>
                              <a:gd name="connsiteX7" fmla="*/ 83496 w 85725"/>
                              <a:gd name="connsiteY7" fmla="*/ 43491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725" h="85725">
                                <a:moveTo>
                                  <a:pt x="83496" y="43491"/>
                                </a:moveTo>
                                <a:cubicBezTo>
                                  <a:pt x="82544" y="21584"/>
                                  <a:pt x="63494" y="5391"/>
                                  <a:pt x="42539" y="7296"/>
                                </a:cubicBezTo>
                                <a:cubicBezTo>
                                  <a:pt x="21584" y="9201"/>
                                  <a:pt x="5391" y="27299"/>
                                  <a:pt x="7296" y="49206"/>
                                </a:cubicBezTo>
                                <a:lnTo>
                                  <a:pt x="7296" y="49206"/>
                                </a:lnTo>
                                <a:cubicBezTo>
                                  <a:pt x="8249" y="67304"/>
                                  <a:pt x="21584" y="81591"/>
                                  <a:pt x="38729" y="84449"/>
                                </a:cubicBezTo>
                                <a:cubicBezTo>
                                  <a:pt x="41586" y="85401"/>
                                  <a:pt x="45396" y="85401"/>
                                  <a:pt x="49206" y="85401"/>
                                </a:cubicBezTo>
                                <a:cubicBezTo>
                                  <a:pt x="59684" y="84449"/>
                                  <a:pt x="69209" y="79686"/>
                                  <a:pt x="75876" y="72066"/>
                                </a:cubicBezTo>
                                <a:cubicBezTo>
                                  <a:pt x="81591" y="63494"/>
                                  <a:pt x="84449" y="53016"/>
                                  <a:pt x="83496" y="434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9" name="Freeform: Shape 4009"/>
                        <wps:cNvSpPr/>
                        <wps:spPr>
                          <a:xfrm>
                            <a:off x="3239963" y="4294037"/>
                            <a:ext cx="85725" cy="85725"/>
                          </a:xfrm>
                          <a:custGeom>
                            <a:avLst/>
                            <a:gdLst>
                              <a:gd name="connsiteX0" fmla="*/ 84449 w 85725"/>
                              <a:gd name="connsiteY0" fmla="*/ 42539 h 85725"/>
                              <a:gd name="connsiteX1" fmla="*/ 42539 w 85725"/>
                              <a:gd name="connsiteY1" fmla="*/ 7296 h 85725"/>
                              <a:gd name="connsiteX2" fmla="*/ 7296 w 85725"/>
                              <a:gd name="connsiteY2" fmla="*/ 49206 h 85725"/>
                              <a:gd name="connsiteX3" fmla="*/ 7296 w 85725"/>
                              <a:gd name="connsiteY3" fmla="*/ 49206 h 85725"/>
                              <a:gd name="connsiteX4" fmla="*/ 38729 w 85725"/>
                              <a:gd name="connsiteY4" fmla="*/ 84449 h 85725"/>
                              <a:gd name="connsiteX5" fmla="*/ 49206 w 85725"/>
                              <a:gd name="connsiteY5" fmla="*/ 85401 h 85725"/>
                              <a:gd name="connsiteX6" fmla="*/ 75876 w 85725"/>
                              <a:gd name="connsiteY6" fmla="*/ 72066 h 85725"/>
                              <a:gd name="connsiteX7" fmla="*/ 84449 w 85725"/>
                              <a:gd name="connsiteY7" fmla="*/ 42539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725" h="85725">
                                <a:moveTo>
                                  <a:pt x="84449" y="42539"/>
                                </a:moveTo>
                                <a:cubicBezTo>
                                  <a:pt x="82544" y="21584"/>
                                  <a:pt x="64446" y="5391"/>
                                  <a:pt x="42539" y="7296"/>
                                </a:cubicBezTo>
                                <a:cubicBezTo>
                                  <a:pt x="21584" y="9201"/>
                                  <a:pt x="5391" y="27299"/>
                                  <a:pt x="7296" y="49206"/>
                                </a:cubicBezTo>
                                <a:lnTo>
                                  <a:pt x="7296" y="49206"/>
                                </a:lnTo>
                                <a:cubicBezTo>
                                  <a:pt x="8249" y="67304"/>
                                  <a:pt x="21584" y="81591"/>
                                  <a:pt x="38729" y="84449"/>
                                </a:cubicBezTo>
                                <a:cubicBezTo>
                                  <a:pt x="41586" y="85401"/>
                                  <a:pt x="45396" y="85401"/>
                                  <a:pt x="49206" y="85401"/>
                                </a:cubicBezTo>
                                <a:cubicBezTo>
                                  <a:pt x="59684" y="84449"/>
                                  <a:pt x="69209" y="79686"/>
                                  <a:pt x="75876" y="72066"/>
                                </a:cubicBezTo>
                                <a:cubicBezTo>
                                  <a:pt x="82544" y="62541"/>
                                  <a:pt x="85401" y="53016"/>
                                  <a:pt x="84449" y="425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10" name="Freeform: Shape 4010"/>
                        <wps:cNvSpPr/>
                        <wps:spPr>
                          <a:xfrm>
                            <a:off x="3513483" y="4382772"/>
                            <a:ext cx="47625" cy="47625"/>
                          </a:xfrm>
                          <a:custGeom>
                            <a:avLst/>
                            <a:gdLst>
                              <a:gd name="connsiteX0" fmla="*/ 46196 w 47625"/>
                              <a:gd name="connsiteY0" fmla="*/ 25241 h 47625"/>
                              <a:gd name="connsiteX1" fmla="*/ 25241 w 47625"/>
                              <a:gd name="connsiteY1" fmla="*/ 7144 h 47625"/>
                              <a:gd name="connsiteX2" fmla="*/ 7144 w 47625"/>
                              <a:gd name="connsiteY2" fmla="*/ 28099 h 47625"/>
                              <a:gd name="connsiteX3" fmla="*/ 7144 w 47625"/>
                              <a:gd name="connsiteY3" fmla="*/ 28099 h 47625"/>
                              <a:gd name="connsiteX4" fmla="*/ 22384 w 47625"/>
                              <a:gd name="connsiteY4" fmla="*/ 45244 h 47625"/>
                              <a:gd name="connsiteX5" fmla="*/ 27146 w 47625"/>
                              <a:gd name="connsiteY5" fmla="*/ 45244 h 47625"/>
                              <a:gd name="connsiteX6" fmla="*/ 40481 w 47625"/>
                              <a:gd name="connsiteY6" fmla="*/ 38576 h 47625"/>
                              <a:gd name="connsiteX7" fmla="*/ 46196 w 47625"/>
                              <a:gd name="connsiteY7" fmla="*/ 25241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6196" y="25241"/>
                                </a:moveTo>
                                <a:cubicBezTo>
                                  <a:pt x="45244" y="14764"/>
                                  <a:pt x="35719" y="7144"/>
                                  <a:pt x="25241" y="7144"/>
                                </a:cubicBezTo>
                                <a:cubicBezTo>
                                  <a:pt x="14764" y="8096"/>
                                  <a:pt x="7144" y="17621"/>
                                  <a:pt x="7144" y="28099"/>
                                </a:cubicBezTo>
                                <a:lnTo>
                                  <a:pt x="7144" y="28099"/>
                                </a:lnTo>
                                <a:cubicBezTo>
                                  <a:pt x="8096" y="36671"/>
                                  <a:pt x="14764" y="44291"/>
                                  <a:pt x="22384" y="45244"/>
                                </a:cubicBezTo>
                                <a:cubicBezTo>
                                  <a:pt x="24289" y="45244"/>
                                  <a:pt x="25241" y="45244"/>
                                  <a:pt x="27146" y="45244"/>
                                </a:cubicBezTo>
                                <a:cubicBezTo>
                                  <a:pt x="31909" y="45244"/>
                                  <a:pt x="36671" y="42386"/>
                                  <a:pt x="40481" y="38576"/>
                                </a:cubicBezTo>
                                <a:cubicBezTo>
                                  <a:pt x="44291" y="35719"/>
                                  <a:pt x="46196" y="30956"/>
                                  <a:pt x="46196" y="252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11" name="Freeform: Shape 4011"/>
                        <wps:cNvSpPr/>
                        <wps:spPr>
                          <a:xfrm>
                            <a:off x="3151533" y="411512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6196 w 47625"/>
                              <a:gd name="connsiteY0" fmla="*/ 25241 h 47625"/>
                              <a:gd name="connsiteX1" fmla="*/ 25241 w 47625"/>
                              <a:gd name="connsiteY1" fmla="*/ 7144 h 47625"/>
                              <a:gd name="connsiteX2" fmla="*/ 7144 w 47625"/>
                              <a:gd name="connsiteY2" fmla="*/ 28099 h 47625"/>
                              <a:gd name="connsiteX3" fmla="*/ 7144 w 47625"/>
                              <a:gd name="connsiteY3" fmla="*/ 28099 h 47625"/>
                              <a:gd name="connsiteX4" fmla="*/ 22384 w 47625"/>
                              <a:gd name="connsiteY4" fmla="*/ 45244 h 47625"/>
                              <a:gd name="connsiteX5" fmla="*/ 27146 w 47625"/>
                              <a:gd name="connsiteY5" fmla="*/ 45244 h 47625"/>
                              <a:gd name="connsiteX6" fmla="*/ 40481 w 47625"/>
                              <a:gd name="connsiteY6" fmla="*/ 38576 h 47625"/>
                              <a:gd name="connsiteX7" fmla="*/ 46196 w 47625"/>
                              <a:gd name="connsiteY7" fmla="*/ 25241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6196" y="25241"/>
                                </a:moveTo>
                                <a:cubicBezTo>
                                  <a:pt x="45244" y="14764"/>
                                  <a:pt x="35719" y="7144"/>
                                  <a:pt x="25241" y="7144"/>
                                </a:cubicBezTo>
                                <a:cubicBezTo>
                                  <a:pt x="14764" y="8096"/>
                                  <a:pt x="7144" y="17621"/>
                                  <a:pt x="7144" y="28099"/>
                                </a:cubicBezTo>
                                <a:lnTo>
                                  <a:pt x="7144" y="28099"/>
                                </a:lnTo>
                                <a:cubicBezTo>
                                  <a:pt x="8096" y="36671"/>
                                  <a:pt x="14764" y="44291"/>
                                  <a:pt x="22384" y="45244"/>
                                </a:cubicBezTo>
                                <a:cubicBezTo>
                                  <a:pt x="24289" y="45244"/>
                                  <a:pt x="25241" y="45244"/>
                                  <a:pt x="27146" y="45244"/>
                                </a:cubicBezTo>
                                <a:cubicBezTo>
                                  <a:pt x="31909" y="45244"/>
                                  <a:pt x="36671" y="42386"/>
                                  <a:pt x="40481" y="38576"/>
                                </a:cubicBezTo>
                                <a:cubicBezTo>
                                  <a:pt x="45244" y="35719"/>
                                  <a:pt x="47149" y="30004"/>
                                  <a:pt x="46196" y="252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012" name="Freeform: Shape 4012"/>
                      <wps:cNvSpPr/>
                      <wps:spPr>
                        <a:xfrm>
                          <a:off x="2737604" y="1085516"/>
                          <a:ext cx="3682311" cy="3740251"/>
                        </a:xfrm>
                        <a:custGeom>
                          <a:avLst/>
                          <a:gdLst>
                            <a:gd name="connsiteX0" fmla="*/ 2392031 w 3682310"/>
                            <a:gd name="connsiteY0" fmla="*/ 3337495 h 3740249"/>
                            <a:gd name="connsiteX1" fmla="*/ 2478947 w 3682310"/>
                            <a:gd name="connsiteY1" fmla="*/ 3351664 h 3740249"/>
                            <a:gd name="connsiteX2" fmla="*/ 2551337 w 3682310"/>
                            <a:gd name="connsiteY2" fmla="*/ 3431674 h 3740249"/>
                            <a:gd name="connsiteX3" fmla="*/ 2549432 w 3682310"/>
                            <a:gd name="connsiteY3" fmla="*/ 3436436 h 3740249"/>
                            <a:gd name="connsiteX4" fmla="*/ 2425607 w 3682310"/>
                            <a:gd name="connsiteY4" fmla="*/ 3438341 h 3740249"/>
                            <a:gd name="connsiteX5" fmla="*/ 2392818 w 3682310"/>
                            <a:gd name="connsiteY5" fmla="*/ 3426280 h 3740249"/>
                            <a:gd name="connsiteX6" fmla="*/ 2423404 w 3682310"/>
                            <a:gd name="connsiteY6" fmla="*/ 3476858 h 3740249"/>
                            <a:gd name="connsiteX7" fmla="*/ 2437989 w 3682310"/>
                            <a:gd name="connsiteY7" fmla="*/ 3532639 h 3740249"/>
                            <a:gd name="connsiteX8" fmla="*/ 2398937 w 3682310"/>
                            <a:gd name="connsiteY8" fmla="*/ 3676466 h 3740249"/>
                            <a:gd name="connsiteX9" fmla="*/ 2392269 w 3682310"/>
                            <a:gd name="connsiteY9" fmla="*/ 3677419 h 3740249"/>
                            <a:gd name="connsiteX10" fmla="*/ 2297972 w 3682310"/>
                            <a:gd name="connsiteY10" fmla="*/ 3534544 h 3740249"/>
                            <a:gd name="connsiteX11" fmla="*/ 2320832 w 3682310"/>
                            <a:gd name="connsiteY11" fmla="*/ 3349759 h 3740249"/>
                            <a:gd name="connsiteX12" fmla="*/ 2322370 w 3682310"/>
                            <a:gd name="connsiteY12" fmla="*/ 3349539 h 3740249"/>
                            <a:gd name="connsiteX13" fmla="*/ 2323689 w 3682310"/>
                            <a:gd name="connsiteY13" fmla="*/ 3346901 h 3740249"/>
                            <a:gd name="connsiteX14" fmla="*/ 2392031 w 3682310"/>
                            <a:gd name="connsiteY14" fmla="*/ 3337495 h 3740249"/>
                            <a:gd name="connsiteX15" fmla="*/ 806357 w 3682310"/>
                            <a:gd name="connsiteY15" fmla="*/ 3336424 h 3740249"/>
                            <a:gd name="connsiteX16" fmla="*/ 808262 w 3682310"/>
                            <a:gd name="connsiteY16" fmla="*/ 3339281 h 3740249"/>
                            <a:gd name="connsiteX17" fmla="*/ 805405 w 3682310"/>
                            <a:gd name="connsiteY17" fmla="*/ 3341186 h 3740249"/>
                            <a:gd name="connsiteX18" fmla="*/ 803500 w 3682310"/>
                            <a:gd name="connsiteY18" fmla="*/ 3338329 h 3740249"/>
                            <a:gd name="connsiteX19" fmla="*/ 806357 w 3682310"/>
                            <a:gd name="connsiteY19" fmla="*/ 3336424 h 3740249"/>
                            <a:gd name="connsiteX20" fmla="*/ 796832 w 3682310"/>
                            <a:gd name="connsiteY20" fmla="*/ 3334519 h 3740249"/>
                            <a:gd name="connsiteX21" fmla="*/ 799690 w 3682310"/>
                            <a:gd name="connsiteY21" fmla="*/ 3337376 h 3740249"/>
                            <a:gd name="connsiteX22" fmla="*/ 796832 w 3682310"/>
                            <a:gd name="connsiteY22" fmla="*/ 3340234 h 3740249"/>
                            <a:gd name="connsiteX23" fmla="*/ 793975 w 3682310"/>
                            <a:gd name="connsiteY23" fmla="*/ 3337376 h 3740249"/>
                            <a:gd name="connsiteX24" fmla="*/ 796832 w 3682310"/>
                            <a:gd name="connsiteY24" fmla="*/ 3334519 h 3740249"/>
                            <a:gd name="connsiteX25" fmla="*/ 813977 w 3682310"/>
                            <a:gd name="connsiteY25" fmla="*/ 3331661 h 3740249"/>
                            <a:gd name="connsiteX26" fmla="*/ 815882 w 3682310"/>
                            <a:gd name="connsiteY26" fmla="*/ 3334518 h 3740249"/>
                            <a:gd name="connsiteX27" fmla="*/ 813024 w 3682310"/>
                            <a:gd name="connsiteY27" fmla="*/ 3336423 h 3740249"/>
                            <a:gd name="connsiteX28" fmla="*/ 811119 w 3682310"/>
                            <a:gd name="connsiteY28" fmla="*/ 3333566 h 3740249"/>
                            <a:gd name="connsiteX29" fmla="*/ 813977 w 3682310"/>
                            <a:gd name="connsiteY29" fmla="*/ 3331661 h 3740249"/>
                            <a:gd name="connsiteX30" fmla="*/ 791117 w 3682310"/>
                            <a:gd name="connsiteY30" fmla="*/ 3330709 h 3740249"/>
                            <a:gd name="connsiteX31" fmla="*/ 793975 w 3682310"/>
                            <a:gd name="connsiteY31" fmla="*/ 3333566 h 3740249"/>
                            <a:gd name="connsiteX32" fmla="*/ 791117 w 3682310"/>
                            <a:gd name="connsiteY32" fmla="*/ 3336424 h 3740249"/>
                            <a:gd name="connsiteX33" fmla="*/ 788260 w 3682310"/>
                            <a:gd name="connsiteY33" fmla="*/ 3333566 h 3740249"/>
                            <a:gd name="connsiteX34" fmla="*/ 791117 w 3682310"/>
                            <a:gd name="connsiteY34" fmla="*/ 3330709 h 3740249"/>
                            <a:gd name="connsiteX35" fmla="*/ 806357 w 3682310"/>
                            <a:gd name="connsiteY35" fmla="*/ 3329756 h 3740249"/>
                            <a:gd name="connsiteX36" fmla="*/ 808262 w 3682310"/>
                            <a:gd name="connsiteY36" fmla="*/ 3332613 h 3740249"/>
                            <a:gd name="connsiteX37" fmla="*/ 805405 w 3682310"/>
                            <a:gd name="connsiteY37" fmla="*/ 3334518 h 3740249"/>
                            <a:gd name="connsiteX38" fmla="*/ 803500 w 3682310"/>
                            <a:gd name="connsiteY38" fmla="*/ 3331661 h 3740249"/>
                            <a:gd name="connsiteX39" fmla="*/ 806357 w 3682310"/>
                            <a:gd name="connsiteY39" fmla="*/ 3329756 h 3740249"/>
                            <a:gd name="connsiteX40" fmla="*/ 797784 w 3682310"/>
                            <a:gd name="connsiteY40" fmla="*/ 3325946 h 3740249"/>
                            <a:gd name="connsiteX41" fmla="*/ 799689 w 3682310"/>
                            <a:gd name="connsiteY41" fmla="*/ 3328803 h 3740249"/>
                            <a:gd name="connsiteX42" fmla="*/ 796832 w 3682310"/>
                            <a:gd name="connsiteY42" fmla="*/ 3330708 h 3740249"/>
                            <a:gd name="connsiteX43" fmla="*/ 794927 w 3682310"/>
                            <a:gd name="connsiteY43" fmla="*/ 3327851 h 3740249"/>
                            <a:gd name="connsiteX44" fmla="*/ 797784 w 3682310"/>
                            <a:gd name="connsiteY44" fmla="*/ 3325946 h 3740249"/>
                            <a:gd name="connsiteX45" fmla="*/ 816834 w 3682310"/>
                            <a:gd name="connsiteY45" fmla="*/ 3324994 h 3740249"/>
                            <a:gd name="connsiteX46" fmla="*/ 818739 w 3682310"/>
                            <a:gd name="connsiteY46" fmla="*/ 3327851 h 3740249"/>
                            <a:gd name="connsiteX47" fmla="*/ 815882 w 3682310"/>
                            <a:gd name="connsiteY47" fmla="*/ 3329756 h 3740249"/>
                            <a:gd name="connsiteX48" fmla="*/ 813977 w 3682310"/>
                            <a:gd name="connsiteY48" fmla="*/ 3326899 h 3740249"/>
                            <a:gd name="connsiteX49" fmla="*/ 816834 w 3682310"/>
                            <a:gd name="connsiteY49" fmla="*/ 3324994 h 3740249"/>
                            <a:gd name="connsiteX50" fmla="*/ 806357 w 3682310"/>
                            <a:gd name="connsiteY50" fmla="*/ 3322136 h 3740249"/>
                            <a:gd name="connsiteX51" fmla="*/ 808262 w 3682310"/>
                            <a:gd name="connsiteY51" fmla="*/ 3324993 h 3740249"/>
                            <a:gd name="connsiteX52" fmla="*/ 805405 w 3682310"/>
                            <a:gd name="connsiteY52" fmla="*/ 3326898 h 3740249"/>
                            <a:gd name="connsiteX53" fmla="*/ 803500 w 3682310"/>
                            <a:gd name="connsiteY53" fmla="*/ 3324041 h 3740249"/>
                            <a:gd name="connsiteX54" fmla="*/ 806357 w 3682310"/>
                            <a:gd name="connsiteY54" fmla="*/ 3322136 h 3740249"/>
                            <a:gd name="connsiteX55" fmla="*/ 789212 w 3682310"/>
                            <a:gd name="connsiteY55" fmla="*/ 3322136 h 3740249"/>
                            <a:gd name="connsiteX56" fmla="*/ 792070 w 3682310"/>
                            <a:gd name="connsiteY56" fmla="*/ 3324993 h 3740249"/>
                            <a:gd name="connsiteX57" fmla="*/ 789212 w 3682310"/>
                            <a:gd name="connsiteY57" fmla="*/ 3327851 h 3740249"/>
                            <a:gd name="connsiteX58" fmla="*/ 786355 w 3682310"/>
                            <a:gd name="connsiteY58" fmla="*/ 3324993 h 3740249"/>
                            <a:gd name="connsiteX59" fmla="*/ 789212 w 3682310"/>
                            <a:gd name="connsiteY59" fmla="*/ 3322136 h 3740249"/>
                            <a:gd name="connsiteX60" fmla="*/ 812072 w 3682310"/>
                            <a:gd name="connsiteY60" fmla="*/ 3315469 h 3740249"/>
                            <a:gd name="connsiteX61" fmla="*/ 814930 w 3682310"/>
                            <a:gd name="connsiteY61" fmla="*/ 3318326 h 3740249"/>
                            <a:gd name="connsiteX62" fmla="*/ 812072 w 3682310"/>
                            <a:gd name="connsiteY62" fmla="*/ 3321184 h 3740249"/>
                            <a:gd name="connsiteX63" fmla="*/ 809215 w 3682310"/>
                            <a:gd name="connsiteY63" fmla="*/ 3318326 h 3740249"/>
                            <a:gd name="connsiteX64" fmla="*/ 812072 w 3682310"/>
                            <a:gd name="connsiteY64" fmla="*/ 3315469 h 3740249"/>
                            <a:gd name="connsiteX65" fmla="*/ 799689 w 3682310"/>
                            <a:gd name="connsiteY65" fmla="*/ 3315469 h 3740249"/>
                            <a:gd name="connsiteX66" fmla="*/ 801594 w 3682310"/>
                            <a:gd name="connsiteY66" fmla="*/ 3318326 h 3740249"/>
                            <a:gd name="connsiteX67" fmla="*/ 798737 w 3682310"/>
                            <a:gd name="connsiteY67" fmla="*/ 3320231 h 3740249"/>
                            <a:gd name="connsiteX68" fmla="*/ 796832 w 3682310"/>
                            <a:gd name="connsiteY68" fmla="*/ 3317374 h 3740249"/>
                            <a:gd name="connsiteX69" fmla="*/ 799689 w 3682310"/>
                            <a:gd name="connsiteY69" fmla="*/ 3315469 h 3740249"/>
                            <a:gd name="connsiteX70" fmla="*/ 790164 w 3682310"/>
                            <a:gd name="connsiteY70" fmla="*/ 3314516 h 3740249"/>
                            <a:gd name="connsiteX71" fmla="*/ 793022 w 3682310"/>
                            <a:gd name="connsiteY71" fmla="*/ 3317373 h 3740249"/>
                            <a:gd name="connsiteX72" fmla="*/ 790164 w 3682310"/>
                            <a:gd name="connsiteY72" fmla="*/ 3320231 h 3740249"/>
                            <a:gd name="connsiteX73" fmla="*/ 787307 w 3682310"/>
                            <a:gd name="connsiteY73" fmla="*/ 3317373 h 3740249"/>
                            <a:gd name="connsiteX74" fmla="*/ 790164 w 3682310"/>
                            <a:gd name="connsiteY74" fmla="*/ 3314516 h 3740249"/>
                            <a:gd name="connsiteX75" fmla="*/ 806357 w 3682310"/>
                            <a:gd name="connsiteY75" fmla="*/ 3306896 h 3740249"/>
                            <a:gd name="connsiteX76" fmla="*/ 809215 w 3682310"/>
                            <a:gd name="connsiteY76" fmla="*/ 3309753 h 3740249"/>
                            <a:gd name="connsiteX77" fmla="*/ 806357 w 3682310"/>
                            <a:gd name="connsiteY77" fmla="*/ 3312611 h 3740249"/>
                            <a:gd name="connsiteX78" fmla="*/ 803500 w 3682310"/>
                            <a:gd name="connsiteY78" fmla="*/ 3309753 h 3740249"/>
                            <a:gd name="connsiteX79" fmla="*/ 806357 w 3682310"/>
                            <a:gd name="connsiteY79" fmla="*/ 3306896 h 3740249"/>
                            <a:gd name="connsiteX80" fmla="*/ 797785 w 3682310"/>
                            <a:gd name="connsiteY80" fmla="*/ 3306896 h 3740249"/>
                            <a:gd name="connsiteX81" fmla="*/ 799690 w 3682310"/>
                            <a:gd name="connsiteY81" fmla="*/ 3309753 h 3740249"/>
                            <a:gd name="connsiteX82" fmla="*/ 796832 w 3682310"/>
                            <a:gd name="connsiteY82" fmla="*/ 3311658 h 3740249"/>
                            <a:gd name="connsiteX83" fmla="*/ 794927 w 3682310"/>
                            <a:gd name="connsiteY83" fmla="*/ 3308801 h 3740249"/>
                            <a:gd name="connsiteX84" fmla="*/ 797785 w 3682310"/>
                            <a:gd name="connsiteY84" fmla="*/ 3306896 h 3740249"/>
                            <a:gd name="connsiteX85" fmla="*/ 558707 w 3682310"/>
                            <a:gd name="connsiteY85" fmla="*/ 3278322 h 3740249"/>
                            <a:gd name="connsiteX86" fmla="*/ 562517 w 3682310"/>
                            <a:gd name="connsiteY86" fmla="*/ 3284036 h 3740249"/>
                            <a:gd name="connsiteX87" fmla="*/ 556802 w 3682310"/>
                            <a:gd name="connsiteY87" fmla="*/ 3287847 h 3740249"/>
                            <a:gd name="connsiteX88" fmla="*/ 552992 w 3682310"/>
                            <a:gd name="connsiteY88" fmla="*/ 3282132 h 3740249"/>
                            <a:gd name="connsiteX89" fmla="*/ 558707 w 3682310"/>
                            <a:gd name="connsiteY89" fmla="*/ 3278322 h 3740249"/>
                            <a:gd name="connsiteX90" fmla="*/ 539657 w 3682310"/>
                            <a:gd name="connsiteY90" fmla="*/ 3275464 h 3740249"/>
                            <a:gd name="connsiteX91" fmla="*/ 544420 w 3682310"/>
                            <a:gd name="connsiteY91" fmla="*/ 3280226 h 3740249"/>
                            <a:gd name="connsiteX92" fmla="*/ 539657 w 3682310"/>
                            <a:gd name="connsiteY92" fmla="*/ 3284989 h 3740249"/>
                            <a:gd name="connsiteX93" fmla="*/ 534895 w 3682310"/>
                            <a:gd name="connsiteY93" fmla="*/ 3280226 h 3740249"/>
                            <a:gd name="connsiteX94" fmla="*/ 539657 w 3682310"/>
                            <a:gd name="connsiteY94" fmla="*/ 3275464 h 3740249"/>
                            <a:gd name="connsiteX95" fmla="*/ 572042 w 3682310"/>
                            <a:gd name="connsiteY95" fmla="*/ 3268797 h 3740249"/>
                            <a:gd name="connsiteX96" fmla="*/ 575852 w 3682310"/>
                            <a:gd name="connsiteY96" fmla="*/ 3274511 h 3740249"/>
                            <a:gd name="connsiteX97" fmla="*/ 570137 w 3682310"/>
                            <a:gd name="connsiteY97" fmla="*/ 3278322 h 3740249"/>
                            <a:gd name="connsiteX98" fmla="*/ 566327 w 3682310"/>
                            <a:gd name="connsiteY98" fmla="*/ 3272607 h 3740249"/>
                            <a:gd name="connsiteX99" fmla="*/ 572042 w 3682310"/>
                            <a:gd name="connsiteY99" fmla="*/ 3268797 h 3740249"/>
                            <a:gd name="connsiteX100" fmla="*/ 526322 w 3682310"/>
                            <a:gd name="connsiteY100" fmla="*/ 3266891 h 3740249"/>
                            <a:gd name="connsiteX101" fmla="*/ 531085 w 3682310"/>
                            <a:gd name="connsiteY101" fmla="*/ 3271653 h 3740249"/>
                            <a:gd name="connsiteX102" fmla="*/ 526322 w 3682310"/>
                            <a:gd name="connsiteY102" fmla="*/ 3276416 h 3740249"/>
                            <a:gd name="connsiteX103" fmla="*/ 521560 w 3682310"/>
                            <a:gd name="connsiteY103" fmla="*/ 3271653 h 3740249"/>
                            <a:gd name="connsiteX104" fmla="*/ 526322 w 3682310"/>
                            <a:gd name="connsiteY104" fmla="*/ 3266891 h 3740249"/>
                            <a:gd name="connsiteX105" fmla="*/ 557755 w 3682310"/>
                            <a:gd name="connsiteY105" fmla="*/ 3264985 h 3740249"/>
                            <a:gd name="connsiteX106" fmla="*/ 561565 w 3682310"/>
                            <a:gd name="connsiteY106" fmla="*/ 3270700 h 3740249"/>
                            <a:gd name="connsiteX107" fmla="*/ 555850 w 3682310"/>
                            <a:gd name="connsiteY107" fmla="*/ 3274510 h 3740249"/>
                            <a:gd name="connsiteX108" fmla="*/ 552040 w 3682310"/>
                            <a:gd name="connsiteY108" fmla="*/ 3268796 h 3740249"/>
                            <a:gd name="connsiteX109" fmla="*/ 557755 w 3682310"/>
                            <a:gd name="connsiteY109" fmla="*/ 3264985 h 3740249"/>
                            <a:gd name="connsiteX110" fmla="*/ 540610 w 3682310"/>
                            <a:gd name="connsiteY110" fmla="*/ 3257366 h 3740249"/>
                            <a:gd name="connsiteX111" fmla="*/ 544420 w 3682310"/>
                            <a:gd name="connsiteY111" fmla="*/ 3263081 h 3740249"/>
                            <a:gd name="connsiteX112" fmla="*/ 538705 w 3682310"/>
                            <a:gd name="connsiteY112" fmla="*/ 3266891 h 3740249"/>
                            <a:gd name="connsiteX113" fmla="*/ 534895 w 3682310"/>
                            <a:gd name="connsiteY113" fmla="*/ 3261175 h 3740249"/>
                            <a:gd name="connsiteX114" fmla="*/ 540610 w 3682310"/>
                            <a:gd name="connsiteY114" fmla="*/ 3257366 h 3740249"/>
                            <a:gd name="connsiteX115" fmla="*/ 578710 w 3682310"/>
                            <a:gd name="connsiteY115" fmla="*/ 3254509 h 3740249"/>
                            <a:gd name="connsiteX116" fmla="*/ 582520 w 3682310"/>
                            <a:gd name="connsiteY116" fmla="*/ 3260223 h 3740249"/>
                            <a:gd name="connsiteX117" fmla="*/ 576805 w 3682310"/>
                            <a:gd name="connsiteY117" fmla="*/ 3264034 h 3740249"/>
                            <a:gd name="connsiteX118" fmla="*/ 572995 w 3682310"/>
                            <a:gd name="connsiteY118" fmla="*/ 3258319 h 3740249"/>
                            <a:gd name="connsiteX119" fmla="*/ 578710 w 3682310"/>
                            <a:gd name="connsiteY119" fmla="*/ 3254509 h 3740249"/>
                            <a:gd name="connsiteX120" fmla="*/ 522512 w 3682310"/>
                            <a:gd name="connsiteY120" fmla="*/ 3250699 h 3740249"/>
                            <a:gd name="connsiteX121" fmla="*/ 527275 w 3682310"/>
                            <a:gd name="connsiteY121" fmla="*/ 3255461 h 3740249"/>
                            <a:gd name="connsiteX122" fmla="*/ 522512 w 3682310"/>
                            <a:gd name="connsiteY122" fmla="*/ 3260224 h 3740249"/>
                            <a:gd name="connsiteX123" fmla="*/ 517750 w 3682310"/>
                            <a:gd name="connsiteY123" fmla="*/ 3255461 h 3740249"/>
                            <a:gd name="connsiteX124" fmla="*/ 522512 w 3682310"/>
                            <a:gd name="connsiteY124" fmla="*/ 3250699 h 3740249"/>
                            <a:gd name="connsiteX125" fmla="*/ 557755 w 3682310"/>
                            <a:gd name="connsiteY125" fmla="*/ 3248794 h 3740249"/>
                            <a:gd name="connsiteX126" fmla="*/ 561565 w 3682310"/>
                            <a:gd name="connsiteY126" fmla="*/ 3254509 h 3740249"/>
                            <a:gd name="connsiteX127" fmla="*/ 555850 w 3682310"/>
                            <a:gd name="connsiteY127" fmla="*/ 3258319 h 3740249"/>
                            <a:gd name="connsiteX128" fmla="*/ 552040 w 3682310"/>
                            <a:gd name="connsiteY128" fmla="*/ 3252603 h 3740249"/>
                            <a:gd name="connsiteX129" fmla="*/ 557755 w 3682310"/>
                            <a:gd name="connsiteY129" fmla="*/ 3248794 h 3740249"/>
                            <a:gd name="connsiteX130" fmla="*/ 570137 w 3682310"/>
                            <a:gd name="connsiteY130" fmla="*/ 3236411 h 3740249"/>
                            <a:gd name="connsiteX131" fmla="*/ 574900 w 3682310"/>
                            <a:gd name="connsiteY131" fmla="*/ 3241173 h 3740249"/>
                            <a:gd name="connsiteX132" fmla="*/ 570137 w 3682310"/>
                            <a:gd name="connsiteY132" fmla="*/ 3245936 h 3740249"/>
                            <a:gd name="connsiteX133" fmla="*/ 565375 w 3682310"/>
                            <a:gd name="connsiteY133" fmla="*/ 3241173 h 3740249"/>
                            <a:gd name="connsiteX134" fmla="*/ 570137 w 3682310"/>
                            <a:gd name="connsiteY134" fmla="*/ 3236411 h 3740249"/>
                            <a:gd name="connsiteX135" fmla="*/ 545372 w 3682310"/>
                            <a:gd name="connsiteY135" fmla="*/ 3235459 h 3740249"/>
                            <a:gd name="connsiteX136" fmla="*/ 549182 w 3682310"/>
                            <a:gd name="connsiteY136" fmla="*/ 3241173 h 3740249"/>
                            <a:gd name="connsiteX137" fmla="*/ 543467 w 3682310"/>
                            <a:gd name="connsiteY137" fmla="*/ 3244984 h 3740249"/>
                            <a:gd name="connsiteX138" fmla="*/ 539657 w 3682310"/>
                            <a:gd name="connsiteY138" fmla="*/ 3239269 h 3740249"/>
                            <a:gd name="connsiteX139" fmla="*/ 545372 w 3682310"/>
                            <a:gd name="connsiteY139" fmla="*/ 3235459 h 3740249"/>
                            <a:gd name="connsiteX140" fmla="*/ 525369 w 3682310"/>
                            <a:gd name="connsiteY140" fmla="*/ 3233554 h 3740249"/>
                            <a:gd name="connsiteX141" fmla="*/ 530132 w 3682310"/>
                            <a:gd name="connsiteY141" fmla="*/ 3238316 h 3740249"/>
                            <a:gd name="connsiteX142" fmla="*/ 525369 w 3682310"/>
                            <a:gd name="connsiteY142" fmla="*/ 3243079 h 3740249"/>
                            <a:gd name="connsiteX143" fmla="*/ 520607 w 3682310"/>
                            <a:gd name="connsiteY143" fmla="*/ 3238316 h 3740249"/>
                            <a:gd name="connsiteX144" fmla="*/ 525369 w 3682310"/>
                            <a:gd name="connsiteY144" fmla="*/ 3233554 h 3740249"/>
                            <a:gd name="connsiteX145" fmla="*/ 558707 w 3682310"/>
                            <a:gd name="connsiteY145" fmla="*/ 3219266 h 3740249"/>
                            <a:gd name="connsiteX146" fmla="*/ 563470 w 3682310"/>
                            <a:gd name="connsiteY146" fmla="*/ 3224028 h 3740249"/>
                            <a:gd name="connsiteX147" fmla="*/ 558707 w 3682310"/>
                            <a:gd name="connsiteY147" fmla="*/ 3228791 h 3740249"/>
                            <a:gd name="connsiteX148" fmla="*/ 553945 w 3682310"/>
                            <a:gd name="connsiteY148" fmla="*/ 3224028 h 3740249"/>
                            <a:gd name="connsiteX149" fmla="*/ 558707 w 3682310"/>
                            <a:gd name="connsiteY149" fmla="*/ 3219266 h 3740249"/>
                            <a:gd name="connsiteX150" fmla="*/ 539657 w 3682310"/>
                            <a:gd name="connsiteY150" fmla="*/ 3218314 h 3740249"/>
                            <a:gd name="connsiteX151" fmla="*/ 543467 w 3682310"/>
                            <a:gd name="connsiteY151" fmla="*/ 3224029 h 3740249"/>
                            <a:gd name="connsiteX152" fmla="*/ 537752 w 3682310"/>
                            <a:gd name="connsiteY152" fmla="*/ 3227839 h 3740249"/>
                            <a:gd name="connsiteX153" fmla="*/ 533942 w 3682310"/>
                            <a:gd name="connsiteY153" fmla="*/ 3222123 h 3740249"/>
                            <a:gd name="connsiteX154" fmla="*/ 539657 w 3682310"/>
                            <a:gd name="connsiteY154" fmla="*/ 3218314 h 3740249"/>
                            <a:gd name="connsiteX155" fmla="*/ 2293210 w 3682310"/>
                            <a:gd name="connsiteY155" fmla="*/ 3122111 h 3740249"/>
                            <a:gd name="connsiteX156" fmla="*/ 2297020 w 3682310"/>
                            <a:gd name="connsiteY156" fmla="*/ 3130684 h 3740249"/>
                            <a:gd name="connsiteX157" fmla="*/ 2272135 w 3682310"/>
                            <a:gd name="connsiteY157" fmla="*/ 3194502 h 3740249"/>
                            <a:gd name="connsiteX158" fmla="*/ 2252143 w 3682310"/>
                            <a:gd name="connsiteY158" fmla="*/ 3240479 h 3740249"/>
                            <a:gd name="connsiteX159" fmla="*/ 2258920 w 3682310"/>
                            <a:gd name="connsiteY159" fmla="*/ 3250699 h 3740249"/>
                            <a:gd name="connsiteX160" fmla="*/ 2239870 w 3682310"/>
                            <a:gd name="connsiteY160" fmla="*/ 3293561 h 3740249"/>
                            <a:gd name="connsiteX161" fmla="*/ 2228154 w 3682310"/>
                            <a:gd name="connsiteY161" fmla="*/ 3291350 h 3740249"/>
                            <a:gd name="connsiteX162" fmla="*/ 2212247 w 3682310"/>
                            <a:gd name="connsiteY162" fmla="*/ 3324041 h 3740249"/>
                            <a:gd name="connsiteX163" fmla="*/ 2213200 w 3682310"/>
                            <a:gd name="connsiteY163" fmla="*/ 3326899 h 3740249"/>
                            <a:gd name="connsiteX164" fmla="*/ 2214152 w 3682310"/>
                            <a:gd name="connsiteY164" fmla="*/ 3326899 h 3740249"/>
                            <a:gd name="connsiteX165" fmla="*/ 2214152 w 3682310"/>
                            <a:gd name="connsiteY165" fmla="*/ 3328804 h 3740249"/>
                            <a:gd name="connsiteX166" fmla="*/ 2221772 w 3682310"/>
                            <a:gd name="connsiteY166" fmla="*/ 3375476 h 3740249"/>
                            <a:gd name="connsiteX167" fmla="*/ 2230345 w 3682310"/>
                            <a:gd name="connsiteY167" fmla="*/ 3465964 h 3740249"/>
                            <a:gd name="connsiteX168" fmla="*/ 2235107 w 3682310"/>
                            <a:gd name="connsiteY168" fmla="*/ 3470726 h 3740249"/>
                            <a:gd name="connsiteX169" fmla="*/ 2250347 w 3682310"/>
                            <a:gd name="connsiteY169" fmla="*/ 3486919 h 3740249"/>
                            <a:gd name="connsiteX170" fmla="*/ 2232250 w 3682310"/>
                            <a:gd name="connsiteY170" fmla="*/ 3512636 h 3740249"/>
                            <a:gd name="connsiteX171" fmla="*/ 2207485 w 3682310"/>
                            <a:gd name="connsiteY171" fmla="*/ 3496444 h 3740249"/>
                            <a:gd name="connsiteX172" fmla="*/ 2216057 w 3682310"/>
                            <a:gd name="connsiteY172" fmla="*/ 3475489 h 3740249"/>
                            <a:gd name="connsiteX173" fmla="*/ 2207485 w 3682310"/>
                            <a:gd name="connsiteY173" fmla="*/ 3377382 h 3740249"/>
                            <a:gd name="connsiteX174" fmla="*/ 2201770 w 3682310"/>
                            <a:gd name="connsiteY174" fmla="*/ 3342139 h 3740249"/>
                            <a:gd name="connsiteX175" fmla="*/ 2149382 w 3682310"/>
                            <a:gd name="connsiteY175" fmla="*/ 3425959 h 3740249"/>
                            <a:gd name="connsiteX176" fmla="*/ 2148430 w 3682310"/>
                            <a:gd name="connsiteY176" fmla="*/ 3428816 h 3740249"/>
                            <a:gd name="connsiteX177" fmla="*/ 2137952 w 3682310"/>
                            <a:gd name="connsiteY177" fmla="*/ 3529782 h 3740249"/>
                            <a:gd name="connsiteX178" fmla="*/ 2103662 w 3682310"/>
                            <a:gd name="connsiteY178" fmla="*/ 3618364 h 3740249"/>
                            <a:gd name="connsiteX179" fmla="*/ 2085564 w 3682310"/>
                            <a:gd name="connsiteY179" fmla="*/ 3642176 h 3740249"/>
                            <a:gd name="connsiteX180" fmla="*/ 2060800 w 3682310"/>
                            <a:gd name="connsiteY180" fmla="*/ 3625984 h 3740249"/>
                            <a:gd name="connsiteX181" fmla="*/ 2078897 w 3682310"/>
                            <a:gd name="connsiteY181" fmla="*/ 3600266 h 3740249"/>
                            <a:gd name="connsiteX182" fmla="*/ 2096995 w 3682310"/>
                            <a:gd name="connsiteY182" fmla="*/ 3605029 h 3740249"/>
                            <a:gd name="connsiteX183" fmla="*/ 2123664 w 3682310"/>
                            <a:gd name="connsiteY183" fmla="*/ 3527876 h 3740249"/>
                            <a:gd name="connsiteX184" fmla="*/ 2132237 w 3682310"/>
                            <a:gd name="connsiteY184" fmla="*/ 3447866 h 3740249"/>
                            <a:gd name="connsiteX185" fmla="*/ 2124617 w 3682310"/>
                            <a:gd name="connsiteY185" fmla="*/ 3456439 h 3740249"/>
                            <a:gd name="connsiteX186" fmla="*/ 2049370 w 3682310"/>
                            <a:gd name="connsiteY186" fmla="*/ 3526924 h 3740249"/>
                            <a:gd name="connsiteX187" fmla="*/ 2047464 w 3682310"/>
                            <a:gd name="connsiteY187" fmla="*/ 3529782 h 3740249"/>
                            <a:gd name="connsiteX188" fmla="*/ 2013175 w 3682310"/>
                            <a:gd name="connsiteY188" fmla="*/ 3613601 h 3740249"/>
                            <a:gd name="connsiteX189" fmla="*/ 1980789 w 3682310"/>
                            <a:gd name="connsiteY189" fmla="*/ 3691707 h 3740249"/>
                            <a:gd name="connsiteX190" fmla="*/ 1990314 w 3682310"/>
                            <a:gd name="connsiteY190" fmla="*/ 3707899 h 3740249"/>
                            <a:gd name="connsiteX191" fmla="*/ 1967455 w 3682310"/>
                            <a:gd name="connsiteY191" fmla="*/ 3739332 h 3740249"/>
                            <a:gd name="connsiteX192" fmla="*/ 1939832 w 3682310"/>
                            <a:gd name="connsiteY192" fmla="*/ 3723139 h 3740249"/>
                            <a:gd name="connsiteX193" fmla="*/ 1962692 w 3682310"/>
                            <a:gd name="connsiteY193" fmla="*/ 3691707 h 3740249"/>
                            <a:gd name="connsiteX194" fmla="*/ 1970312 w 3682310"/>
                            <a:gd name="connsiteY194" fmla="*/ 3690754 h 3740249"/>
                            <a:gd name="connsiteX195" fmla="*/ 2002697 w 3682310"/>
                            <a:gd name="connsiteY195" fmla="*/ 3611697 h 3740249"/>
                            <a:gd name="connsiteX196" fmla="*/ 2021747 w 3682310"/>
                            <a:gd name="connsiteY196" fmla="*/ 3566929 h 3740249"/>
                            <a:gd name="connsiteX197" fmla="*/ 2013175 w 3682310"/>
                            <a:gd name="connsiteY197" fmla="*/ 3560261 h 3740249"/>
                            <a:gd name="connsiteX198" fmla="*/ 1963645 w 3682310"/>
                            <a:gd name="connsiteY198" fmla="*/ 3590741 h 3740249"/>
                            <a:gd name="connsiteX199" fmla="*/ 1960787 w 3682310"/>
                            <a:gd name="connsiteY199" fmla="*/ 3594551 h 3740249"/>
                            <a:gd name="connsiteX200" fmla="*/ 1938880 w 3682310"/>
                            <a:gd name="connsiteY200" fmla="*/ 3615507 h 3740249"/>
                            <a:gd name="connsiteX201" fmla="*/ 1908400 w 3682310"/>
                            <a:gd name="connsiteY201" fmla="*/ 3595504 h 3740249"/>
                            <a:gd name="connsiteX202" fmla="*/ 1931259 w 3682310"/>
                            <a:gd name="connsiteY202" fmla="*/ 3564072 h 3740249"/>
                            <a:gd name="connsiteX203" fmla="*/ 1956977 w 3682310"/>
                            <a:gd name="connsiteY203" fmla="*/ 3573597 h 3740249"/>
                            <a:gd name="connsiteX204" fmla="*/ 1964597 w 3682310"/>
                            <a:gd name="connsiteY204" fmla="*/ 3574549 h 3740249"/>
                            <a:gd name="connsiteX205" fmla="*/ 2116045 w 3682310"/>
                            <a:gd name="connsiteY205" fmla="*/ 3450724 h 3740249"/>
                            <a:gd name="connsiteX206" fmla="*/ 2141762 w 3682310"/>
                            <a:gd name="connsiteY206" fmla="*/ 3419291 h 3740249"/>
                            <a:gd name="connsiteX207" fmla="*/ 2137952 w 3682310"/>
                            <a:gd name="connsiteY207" fmla="*/ 3409766 h 3740249"/>
                            <a:gd name="connsiteX208" fmla="*/ 2053180 w 3682310"/>
                            <a:gd name="connsiteY208" fmla="*/ 3416434 h 3740249"/>
                            <a:gd name="connsiteX209" fmla="*/ 1954120 w 3682310"/>
                            <a:gd name="connsiteY209" fmla="*/ 3454534 h 3740249"/>
                            <a:gd name="connsiteX210" fmla="*/ 1951262 w 3682310"/>
                            <a:gd name="connsiteY210" fmla="*/ 3458344 h 3740249"/>
                            <a:gd name="connsiteX211" fmla="*/ 1933164 w 3682310"/>
                            <a:gd name="connsiteY211" fmla="*/ 3477394 h 3740249"/>
                            <a:gd name="connsiteX212" fmla="*/ 1908400 w 3682310"/>
                            <a:gd name="connsiteY212" fmla="*/ 3461201 h 3740249"/>
                            <a:gd name="connsiteX213" fmla="*/ 1926497 w 3682310"/>
                            <a:gd name="connsiteY213" fmla="*/ 3435484 h 3740249"/>
                            <a:gd name="connsiteX214" fmla="*/ 1942689 w 3682310"/>
                            <a:gd name="connsiteY214" fmla="*/ 3439294 h 3740249"/>
                            <a:gd name="connsiteX215" fmla="*/ 1949357 w 3682310"/>
                            <a:gd name="connsiteY215" fmla="*/ 3440247 h 3740249"/>
                            <a:gd name="connsiteX216" fmla="*/ 2048417 w 3682310"/>
                            <a:gd name="connsiteY216" fmla="*/ 3402147 h 3740249"/>
                            <a:gd name="connsiteX217" fmla="*/ 2150334 w 3682310"/>
                            <a:gd name="connsiteY217" fmla="*/ 3397384 h 3740249"/>
                            <a:gd name="connsiteX218" fmla="*/ 2156050 w 3682310"/>
                            <a:gd name="connsiteY218" fmla="*/ 3394526 h 3740249"/>
                            <a:gd name="connsiteX219" fmla="*/ 2206145 w 3682310"/>
                            <a:gd name="connsiteY219" fmla="*/ 3307164 h 3740249"/>
                            <a:gd name="connsiteX220" fmla="*/ 2215406 w 3682310"/>
                            <a:gd name="connsiteY220" fmla="*/ 3287456 h 3740249"/>
                            <a:gd name="connsiteX221" fmla="*/ 2201770 w 3682310"/>
                            <a:gd name="connsiteY221" fmla="*/ 3266891 h 3740249"/>
                            <a:gd name="connsiteX222" fmla="*/ 2220820 w 3682310"/>
                            <a:gd name="connsiteY222" fmla="*/ 3224029 h 3740249"/>
                            <a:gd name="connsiteX223" fmla="*/ 2243222 w 3682310"/>
                            <a:gd name="connsiteY223" fmla="*/ 3228258 h 3740249"/>
                            <a:gd name="connsiteX224" fmla="*/ 2246775 w 3682310"/>
                            <a:gd name="connsiteY224" fmla="*/ 3220695 h 3740249"/>
                            <a:gd name="connsiteX225" fmla="*/ 2284637 w 3682310"/>
                            <a:gd name="connsiteY225" fmla="*/ 3126874 h 3740249"/>
                            <a:gd name="connsiteX226" fmla="*/ 2286542 w 3682310"/>
                            <a:gd name="connsiteY226" fmla="*/ 3124016 h 3740249"/>
                            <a:gd name="connsiteX227" fmla="*/ 2293210 w 3682310"/>
                            <a:gd name="connsiteY227" fmla="*/ 3122111 h 3740249"/>
                            <a:gd name="connsiteX228" fmla="*/ 791117 w 3682310"/>
                            <a:gd name="connsiteY228" fmla="*/ 3117349 h 3740249"/>
                            <a:gd name="connsiteX229" fmla="*/ 798737 w 3682310"/>
                            <a:gd name="connsiteY229" fmla="*/ 3124969 h 3740249"/>
                            <a:gd name="connsiteX230" fmla="*/ 791117 w 3682310"/>
                            <a:gd name="connsiteY230" fmla="*/ 3132589 h 3740249"/>
                            <a:gd name="connsiteX231" fmla="*/ 783497 w 3682310"/>
                            <a:gd name="connsiteY231" fmla="*/ 3124969 h 3740249"/>
                            <a:gd name="connsiteX232" fmla="*/ 791117 w 3682310"/>
                            <a:gd name="connsiteY232" fmla="*/ 3117349 h 3740249"/>
                            <a:gd name="connsiteX233" fmla="*/ 767305 w 3682310"/>
                            <a:gd name="connsiteY233" fmla="*/ 3112586 h 3740249"/>
                            <a:gd name="connsiteX234" fmla="*/ 774925 w 3682310"/>
                            <a:gd name="connsiteY234" fmla="*/ 3120206 h 3740249"/>
                            <a:gd name="connsiteX235" fmla="*/ 767305 w 3682310"/>
                            <a:gd name="connsiteY235" fmla="*/ 3127826 h 3740249"/>
                            <a:gd name="connsiteX236" fmla="*/ 759685 w 3682310"/>
                            <a:gd name="connsiteY236" fmla="*/ 3120206 h 3740249"/>
                            <a:gd name="connsiteX237" fmla="*/ 767305 w 3682310"/>
                            <a:gd name="connsiteY237" fmla="*/ 3112586 h 3740249"/>
                            <a:gd name="connsiteX238" fmla="*/ 818740 w 3682310"/>
                            <a:gd name="connsiteY238" fmla="*/ 3109728 h 3740249"/>
                            <a:gd name="connsiteX239" fmla="*/ 828265 w 3682310"/>
                            <a:gd name="connsiteY239" fmla="*/ 3116396 h 3740249"/>
                            <a:gd name="connsiteX240" fmla="*/ 821597 w 3682310"/>
                            <a:gd name="connsiteY240" fmla="*/ 3125921 h 3740249"/>
                            <a:gd name="connsiteX241" fmla="*/ 812072 w 3682310"/>
                            <a:gd name="connsiteY241" fmla="*/ 3119253 h 3740249"/>
                            <a:gd name="connsiteX242" fmla="*/ 818740 w 3682310"/>
                            <a:gd name="connsiteY242" fmla="*/ 3109728 h 3740249"/>
                            <a:gd name="connsiteX243" fmla="*/ 752065 w 3682310"/>
                            <a:gd name="connsiteY243" fmla="*/ 3091631 h 3740249"/>
                            <a:gd name="connsiteX244" fmla="*/ 759685 w 3682310"/>
                            <a:gd name="connsiteY244" fmla="*/ 3099251 h 3740249"/>
                            <a:gd name="connsiteX245" fmla="*/ 752065 w 3682310"/>
                            <a:gd name="connsiteY245" fmla="*/ 3106871 h 3740249"/>
                            <a:gd name="connsiteX246" fmla="*/ 744445 w 3682310"/>
                            <a:gd name="connsiteY246" fmla="*/ 3099251 h 3740249"/>
                            <a:gd name="connsiteX247" fmla="*/ 752065 w 3682310"/>
                            <a:gd name="connsiteY247" fmla="*/ 3091631 h 3740249"/>
                            <a:gd name="connsiteX248" fmla="*/ 809215 w 3682310"/>
                            <a:gd name="connsiteY248" fmla="*/ 3090678 h 3740249"/>
                            <a:gd name="connsiteX249" fmla="*/ 818740 w 3682310"/>
                            <a:gd name="connsiteY249" fmla="*/ 3097346 h 3740249"/>
                            <a:gd name="connsiteX250" fmla="*/ 812072 w 3682310"/>
                            <a:gd name="connsiteY250" fmla="*/ 3106871 h 3740249"/>
                            <a:gd name="connsiteX251" fmla="*/ 802547 w 3682310"/>
                            <a:gd name="connsiteY251" fmla="*/ 3100203 h 3740249"/>
                            <a:gd name="connsiteX252" fmla="*/ 809215 w 3682310"/>
                            <a:gd name="connsiteY252" fmla="*/ 3090678 h 3740249"/>
                            <a:gd name="connsiteX253" fmla="*/ 780640 w 3682310"/>
                            <a:gd name="connsiteY253" fmla="*/ 3090678 h 3740249"/>
                            <a:gd name="connsiteX254" fmla="*/ 790165 w 3682310"/>
                            <a:gd name="connsiteY254" fmla="*/ 3097346 h 3740249"/>
                            <a:gd name="connsiteX255" fmla="*/ 783497 w 3682310"/>
                            <a:gd name="connsiteY255" fmla="*/ 3106871 h 3740249"/>
                            <a:gd name="connsiteX256" fmla="*/ 773972 w 3682310"/>
                            <a:gd name="connsiteY256" fmla="*/ 3100203 h 3740249"/>
                            <a:gd name="connsiteX257" fmla="*/ 780640 w 3682310"/>
                            <a:gd name="connsiteY257" fmla="*/ 3090678 h 3740249"/>
                            <a:gd name="connsiteX258" fmla="*/ 833027 w 3682310"/>
                            <a:gd name="connsiteY258" fmla="*/ 3087821 h 3740249"/>
                            <a:gd name="connsiteX259" fmla="*/ 842552 w 3682310"/>
                            <a:gd name="connsiteY259" fmla="*/ 3094489 h 3740249"/>
                            <a:gd name="connsiteX260" fmla="*/ 835884 w 3682310"/>
                            <a:gd name="connsiteY260" fmla="*/ 3104014 h 3740249"/>
                            <a:gd name="connsiteX261" fmla="*/ 826359 w 3682310"/>
                            <a:gd name="connsiteY261" fmla="*/ 3097346 h 3740249"/>
                            <a:gd name="connsiteX262" fmla="*/ 833027 w 3682310"/>
                            <a:gd name="connsiteY262" fmla="*/ 3087821 h 3740249"/>
                            <a:gd name="connsiteX263" fmla="*/ 1025432 w 3682310"/>
                            <a:gd name="connsiteY263" fmla="*/ 3080201 h 3740249"/>
                            <a:gd name="connsiteX264" fmla="*/ 1034957 w 3682310"/>
                            <a:gd name="connsiteY264" fmla="*/ 3091631 h 3740249"/>
                            <a:gd name="connsiteX265" fmla="*/ 1002572 w 3682310"/>
                            <a:gd name="connsiteY265" fmla="*/ 3144019 h 3740249"/>
                            <a:gd name="connsiteX266" fmla="*/ 963520 w 3682310"/>
                            <a:gd name="connsiteY266" fmla="*/ 3157354 h 3740249"/>
                            <a:gd name="connsiteX267" fmla="*/ 960662 w 3682310"/>
                            <a:gd name="connsiteY267" fmla="*/ 3169736 h 3740249"/>
                            <a:gd name="connsiteX268" fmla="*/ 992095 w 3682310"/>
                            <a:gd name="connsiteY268" fmla="*/ 3185929 h 3740249"/>
                            <a:gd name="connsiteX269" fmla="*/ 1000667 w 3682310"/>
                            <a:gd name="connsiteY269" fmla="*/ 3183071 h 3740249"/>
                            <a:gd name="connsiteX270" fmla="*/ 1060675 w 3682310"/>
                            <a:gd name="connsiteY270" fmla="*/ 3129731 h 3740249"/>
                            <a:gd name="connsiteX271" fmla="*/ 1106395 w 3682310"/>
                            <a:gd name="connsiteY271" fmla="*/ 3120206 h 3740249"/>
                            <a:gd name="connsiteX272" fmla="*/ 1115920 w 3682310"/>
                            <a:gd name="connsiteY272" fmla="*/ 3131636 h 3740249"/>
                            <a:gd name="connsiteX273" fmla="*/ 1083535 w 3682310"/>
                            <a:gd name="connsiteY273" fmla="*/ 3184024 h 3740249"/>
                            <a:gd name="connsiteX274" fmla="*/ 1008287 w 3682310"/>
                            <a:gd name="connsiteY274" fmla="*/ 3193549 h 3740249"/>
                            <a:gd name="connsiteX275" fmla="*/ 1069247 w 3682310"/>
                            <a:gd name="connsiteY275" fmla="*/ 3222124 h 3740249"/>
                            <a:gd name="connsiteX276" fmla="*/ 1077820 w 3682310"/>
                            <a:gd name="connsiteY276" fmla="*/ 3219266 h 3740249"/>
                            <a:gd name="connsiteX277" fmla="*/ 1131160 w 3682310"/>
                            <a:gd name="connsiteY277" fmla="*/ 3161164 h 3740249"/>
                            <a:gd name="connsiteX278" fmla="*/ 1175927 w 3682310"/>
                            <a:gd name="connsiteY278" fmla="*/ 3146876 h 3740249"/>
                            <a:gd name="connsiteX279" fmla="*/ 1186405 w 3682310"/>
                            <a:gd name="connsiteY279" fmla="*/ 3157354 h 3740249"/>
                            <a:gd name="connsiteX280" fmla="*/ 1159735 w 3682310"/>
                            <a:gd name="connsiteY280" fmla="*/ 3213551 h 3740249"/>
                            <a:gd name="connsiteX281" fmla="*/ 1120682 w 3682310"/>
                            <a:gd name="connsiteY281" fmla="*/ 3231649 h 3740249"/>
                            <a:gd name="connsiteX282" fmla="*/ 1118777 w 3682310"/>
                            <a:gd name="connsiteY282" fmla="*/ 3244031 h 3740249"/>
                            <a:gd name="connsiteX283" fmla="*/ 1161640 w 3682310"/>
                            <a:gd name="connsiteY283" fmla="*/ 3261176 h 3740249"/>
                            <a:gd name="connsiteX284" fmla="*/ 1170212 w 3682310"/>
                            <a:gd name="connsiteY284" fmla="*/ 3256414 h 3740249"/>
                            <a:gd name="connsiteX285" fmla="*/ 1210217 w 3682310"/>
                            <a:gd name="connsiteY285" fmla="*/ 3190691 h 3740249"/>
                            <a:gd name="connsiteX286" fmla="*/ 1240697 w 3682310"/>
                            <a:gd name="connsiteY286" fmla="*/ 3172594 h 3740249"/>
                            <a:gd name="connsiteX287" fmla="*/ 1263557 w 3682310"/>
                            <a:gd name="connsiteY287" fmla="*/ 3187834 h 3740249"/>
                            <a:gd name="connsiteX288" fmla="*/ 1248317 w 3682310"/>
                            <a:gd name="connsiteY288" fmla="*/ 3237364 h 3740249"/>
                            <a:gd name="connsiteX289" fmla="*/ 1204502 w 3682310"/>
                            <a:gd name="connsiteY289" fmla="*/ 3264986 h 3740249"/>
                            <a:gd name="connsiteX290" fmla="*/ 1203550 w 3682310"/>
                            <a:gd name="connsiteY290" fmla="*/ 3277369 h 3740249"/>
                            <a:gd name="connsiteX291" fmla="*/ 1251175 w 3682310"/>
                            <a:gd name="connsiteY291" fmla="*/ 3293561 h 3740249"/>
                            <a:gd name="connsiteX292" fmla="*/ 1259747 w 3682310"/>
                            <a:gd name="connsiteY292" fmla="*/ 3287846 h 3740249"/>
                            <a:gd name="connsiteX293" fmla="*/ 1294037 w 3682310"/>
                            <a:gd name="connsiteY293" fmla="*/ 3219266 h 3740249"/>
                            <a:gd name="connsiteX294" fmla="*/ 1333090 w 3682310"/>
                            <a:gd name="connsiteY294" fmla="*/ 3193549 h 3740249"/>
                            <a:gd name="connsiteX295" fmla="*/ 1346425 w 3682310"/>
                            <a:gd name="connsiteY295" fmla="*/ 3201169 h 3740249"/>
                            <a:gd name="connsiteX296" fmla="*/ 1336900 w 3682310"/>
                            <a:gd name="connsiteY296" fmla="*/ 3262129 h 3740249"/>
                            <a:gd name="connsiteX297" fmla="*/ 1269272 w 3682310"/>
                            <a:gd name="connsiteY297" fmla="*/ 3299276 h 3740249"/>
                            <a:gd name="connsiteX298" fmla="*/ 1307372 w 3682310"/>
                            <a:gd name="connsiteY298" fmla="*/ 3310706 h 3740249"/>
                            <a:gd name="connsiteX299" fmla="*/ 1334995 w 3682310"/>
                            <a:gd name="connsiteY299" fmla="*/ 3317374 h 3740249"/>
                            <a:gd name="connsiteX300" fmla="*/ 1342615 w 3682310"/>
                            <a:gd name="connsiteY300" fmla="*/ 3311659 h 3740249"/>
                            <a:gd name="connsiteX301" fmla="*/ 1376905 w 3682310"/>
                            <a:gd name="connsiteY301" fmla="*/ 3244031 h 3740249"/>
                            <a:gd name="connsiteX302" fmla="*/ 1406432 w 3682310"/>
                            <a:gd name="connsiteY302" fmla="*/ 3223076 h 3740249"/>
                            <a:gd name="connsiteX303" fmla="*/ 1431197 w 3682310"/>
                            <a:gd name="connsiteY303" fmla="*/ 3236411 h 3740249"/>
                            <a:gd name="connsiteX304" fmla="*/ 1419767 w 3682310"/>
                            <a:gd name="connsiteY304" fmla="*/ 3286894 h 3740249"/>
                            <a:gd name="connsiteX305" fmla="*/ 1387382 w 3682310"/>
                            <a:gd name="connsiteY305" fmla="*/ 3314516 h 3740249"/>
                            <a:gd name="connsiteX306" fmla="*/ 1389287 w 3682310"/>
                            <a:gd name="connsiteY306" fmla="*/ 3326899 h 3740249"/>
                            <a:gd name="connsiteX307" fmla="*/ 1455962 w 3682310"/>
                            <a:gd name="connsiteY307" fmla="*/ 3335471 h 3740249"/>
                            <a:gd name="connsiteX308" fmla="*/ 1463582 w 3682310"/>
                            <a:gd name="connsiteY308" fmla="*/ 3329756 h 3740249"/>
                            <a:gd name="connsiteX309" fmla="*/ 1498825 w 3682310"/>
                            <a:gd name="connsiteY309" fmla="*/ 3259271 h 3740249"/>
                            <a:gd name="connsiteX310" fmla="*/ 1537877 w 3682310"/>
                            <a:gd name="connsiteY310" fmla="*/ 3233554 h 3740249"/>
                            <a:gd name="connsiteX311" fmla="*/ 1551212 w 3682310"/>
                            <a:gd name="connsiteY311" fmla="*/ 3241174 h 3740249"/>
                            <a:gd name="connsiteX312" fmla="*/ 1541687 w 3682310"/>
                            <a:gd name="connsiteY312" fmla="*/ 3302134 h 3740249"/>
                            <a:gd name="connsiteX313" fmla="*/ 1479775 w 3682310"/>
                            <a:gd name="connsiteY313" fmla="*/ 3338329 h 3740249"/>
                            <a:gd name="connsiteX314" fmla="*/ 1619792 w 3682310"/>
                            <a:gd name="connsiteY314" fmla="*/ 3346901 h 3740249"/>
                            <a:gd name="connsiteX315" fmla="*/ 1632175 w 3682310"/>
                            <a:gd name="connsiteY315" fmla="*/ 3355474 h 3740249"/>
                            <a:gd name="connsiteX316" fmla="*/ 1627412 w 3682310"/>
                            <a:gd name="connsiteY316" fmla="*/ 3360236 h 3740249"/>
                            <a:gd name="connsiteX317" fmla="*/ 1475965 w 3682310"/>
                            <a:gd name="connsiteY317" fmla="*/ 3350711 h 3740249"/>
                            <a:gd name="connsiteX318" fmla="*/ 1506445 w 3682310"/>
                            <a:gd name="connsiteY318" fmla="*/ 3383096 h 3740249"/>
                            <a:gd name="connsiteX319" fmla="*/ 1526447 w 3682310"/>
                            <a:gd name="connsiteY319" fmla="*/ 3456439 h 3740249"/>
                            <a:gd name="connsiteX320" fmla="*/ 1513112 w 3682310"/>
                            <a:gd name="connsiteY320" fmla="*/ 3465011 h 3740249"/>
                            <a:gd name="connsiteX321" fmla="*/ 1455962 w 3682310"/>
                            <a:gd name="connsiteY321" fmla="*/ 3414529 h 3740249"/>
                            <a:gd name="connsiteX322" fmla="*/ 1456915 w 3682310"/>
                            <a:gd name="connsiteY322" fmla="*/ 3356426 h 3740249"/>
                            <a:gd name="connsiteX323" fmla="*/ 1451200 w 3682310"/>
                            <a:gd name="connsiteY323" fmla="*/ 3347854 h 3740249"/>
                            <a:gd name="connsiteX324" fmla="*/ 1375952 w 3682310"/>
                            <a:gd name="connsiteY324" fmla="*/ 3337376 h 3740249"/>
                            <a:gd name="connsiteX325" fmla="*/ 1407385 w 3682310"/>
                            <a:gd name="connsiteY325" fmla="*/ 3369761 h 3740249"/>
                            <a:gd name="connsiteX326" fmla="*/ 1427387 w 3682310"/>
                            <a:gd name="connsiteY326" fmla="*/ 3443104 h 3740249"/>
                            <a:gd name="connsiteX327" fmla="*/ 1414052 w 3682310"/>
                            <a:gd name="connsiteY327" fmla="*/ 3451676 h 3740249"/>
                            <a:gd name="connsiteX328" fmla="*/ 1356902 w 3682310"/>
                            <a:gd name="connsiteY328" fmla="*/ 3401194 h 3740249"/>
                            <a:gd name="connsiteX329" fmla="*/ 1358807 w 3682310"/>
                            <a:gd name="connsiteY329" fmla="*/ 3341186 h 3740249"/>
                            <a:gd name="connsiteX330" fmla="*/ 1354045 w 3682310"/>
                            <a:gd name="connsiteY330" fmla="*/ 3332614 h 3740249"/>
                            <a:gd name="connsiteX331" fmla="*/ 1312135 w 3682310"/>
                            <a:gd name="connsiteY331" fmla="*/ 3323089 h 3740249"/>
                            <a:gd name="connsiteX332" fmla="*/ 1266415 w 3682310"/>
                            <a:gd name="connsiteY332" fmla="*/ 3309754 h 3740249"/>
                            <a:gd name="connsiteX333" fmla="*/ 1298800 w 3682310"/>
                            <a:gd name="connsiteY333" fmla="*/ 3343091 h 3740249"/>
                            <a:gd name="connsiteX334" fmla="*/ 1318802 w 3682310"/>
                            <a:gd name="connsiteY334" fmla="*/ 3416434 h 3740249"/>
                            <a:gd name="connsiteX335" fmla="*/ 1305467 w 3682310"/>
                            <a:gd name="connsiteY335" fmla="*/ 3425006 h 3740249"/>
                            <a:gd name="connsiteX336" fmla="*/ 1248317 w 3682310"/>
                            <a:gd name="connsiteY336" fmla="*/ 3374524 h 3740249"/>
                            <a:gd name="connsiteX337" fmla="*/ 1251175 w 3682310"/>
                            <a:gd name="connsiteY337" fmla="*/ 3311659 h 3740249"/>
                            <a:gd name="connsiteX338" fmla="*/ 1247365 w 3682310"/>
                            <a:gd name="connsiteY338" fmla="*/ 3303086 h 3740249"/>
                            <a:gd name="connsiteX339" fmla="*/ 1173070 w 3682310"/>
                            <a:gd name="connsiteY339" fmla="*/ 3277369 h 3740249"/>
                            <a:gd name="connsiteX340" fmla="*/ 1202597 w 3682310"/>
                            <a:gd name="connsiteY340" fmla="*/ 3313564 h 3740249"/>
                            <a:gd name="connsiteX341" fmla="*/ 1216885 w 3682310"/>
                            <a:gd name="connsiteY341" fmla="*/ 3378334 h 3740249"/>
                            <a:gd name="connsiteX342" fmla="*/ 1192120 w 3682310"/>
                            <a:gd name="connsiteY342" fmla="*/ 3391669 h 3740249"/>
                            <a:gd name="connsiteX343" fmla="*/ 1149257 w 3682310"/>
                            <a:gd name="connsiteY343" fmla="*/ 3342139 h 3740249"/>
                            <a:gd name="connsiteX344" fmla="*/ 1157830 w 3682310"/>
                            <a:gd name="connsiteY344" fmla="*/ 3280226 h 3740249"/>
                            <a:gd name="connsiteX345" fmla="*/ 1154020 w 3682310"/>
                            <a:gd name="connsiteY345" fmla="*/ 3270701 h 3740249"/>
                            <a:gd name="connsiteX346" fmla="*/ 1084487 w 3682310"/>
                            <a:gd name="connsiteY346" fmla="*/ 3242126 h 3740249"/>
                            <a:gd name="connsiteX347" fmla="*/ 1112110 w 3682310"/>
                            <a:gd name="connsiteY347" fmla="*/ 3289751 h 3740249"/>
                            <a:gd name="connsiteX348" fmla="*/ 1111157 w 3682310"/>
                            <a:gd name="connsiteY348" fmla="*/ 3365951 h 3740249"/>
                            <a:gd name="connsiteX349" fmla="*/ 1095917 w 3682310"/>
                            <a:gd name="connsiteY349" fmla="*/ 3370714 h 3740249"/>
                            <a:gd name="connsiteX350" fmla="*/ 1054960 w 3682310"/>
                            <a:gd name="connsiteY350" fmla="*/ 3306896 h 3740249"/>
                            <a:gd name="connsiteX351" fmla="*/ 1075915 w 3682310"/>
                            <a:gd name="connsiteY351" fmla="*/ 3246889 h 3740249"/>
                            <a:gd name="connsiteX352" fmla="*/ 1073057 w 3682310"/>
                            <a:gd name="connsiteY352" fmla="*/ 3236411 h 3740249"/>
                            <a:gd name="connsiteX353" fmla="*/ 1001620 w 3682310"/>
                            <a:gd name="connsiteY353" fmla="*/ 3203074 h 3740249"/>
                            <a:gd name="connsiteX354" fmla="*/ 1018765 w 3682310"/>
                            <a:gd name="connsiteY354" fmla="*/ 3244984 h 3740249"/>
                            <a:gd name="connsiteX355" fmla="*/ 1009240 w 3682310"/>
                            <a:gd name="connsiteY355" fmla="*/ 3320231 h 3740249"/>
                            <a:gd name="connsiteX356" fmla="*/ 994000 w 3682310"/>
                            <a:gd name="connsiteY356" fmla="*/ 3323089 h 3740249"/>
                            <a:gd name="connsiteX357" fmla="*/ 959710 w 3682310"/>
                            <a:gd name="connsiteY357" fmla="*/ 3255461 h 3740249"/>
                            <a:gd name="connsiteX358" fmla="*/ 982570 w 3682310"/>
                            <a:gd name="connsiteY358" fmla="*/ 3202121 h 3740249"/>
                            <a:gd name="connsiteX359" fmla="*/ 980665 w 3682310"/>
                            <a:gd name="connsiteY359" fmla="*/ 3191644 h 3740249"/>
                            <a:gd name="connsiteX360" fmla="*/ 923515 w 3682310"/>
                            <a:gd name="connsiteY360" fmla="*/ 3160211 h 3740249"/>
                            <a:gd name="connsiteX361" fmla="*/ 938755 w 3682310"/>
                            <a:gd name="connsiteY361" fmla="*/ 3200216 h 3740249"/>
                            <a:gd name="connsiteX362" fmla="*/ 929230 w 3682310"/>
                            <a:gd name="connsiteY362" fmla="*/ 3275464 h 3740249"/>
                            <a:gd name="connsiteX363" fmla="*/ 913990 w 3682310"/>
                            <a:gd name="connsiteY363" fmla="*/ 3278321 h 3740249"/>
                            <a:gd name="connsiteX364" fmla="*/ 879700 w 3682310"/>
                            <a:gd name="connsiteY364" fmla="*/ 3210694 h 3740249"/>
                            <a:gd name="connsiteX365" fmla="*/ 902560 w 3682310"/>
                            <a:gd name="connsiteY365" fmla="*/ 3157354 h 3740249"/>
                            <a:gd name="connsiteX366" fmla="*/ 900655 w 3682310"/>
                            <a:gd name="connsiteY366" fmla="*/ 3146876 h 3740249"/>
                            <a:gd name="connsiteX367" fmla="*/ 851125 w 3682310"/>
                            <a:gd name="connsiteY367" fmla="*/ 3116396 h 3740249"/>
                            <a:gd name="connsiteX368" fmla="*/ 850172 w 3682310"/>
                            <a:gd name="connsiteY368" fmla="*/ 3109729 h 3740249"/>
                            <a:gd name="connsiteX369" fmla="*/ 856840 w 3682310"/>
                            <a:gd name="connsiteY369" fmla="*/ 3108776 h 3740249"/>
                            <a:gd name="connsiteX370" fmla="*/ 912085 w 3682310"/>
                            <a:gd name="connsiteY370" fmla="*/ 3143066 h 3740249"/>
                            <a:gd name="connsiteX371" fmla="*/ 921610 w 3682310"/>
                            <a:gd name="connsiteY371" fmla="*/ 3141161 h 3740249"/>
                            <a:gd name="connsiteX372" fmla="*/ 979712 w 3682310"/>
                            <a:gd name="connsiteY372" fmla="*/ 3089726 h 3740249"/>
                            <a:gd name="connsiteX373" fmla="*/ 1025432 w 3682310"/>
                            <a:gd name="connsiteY373" fmla="*/ 3080201 h 3740249"/>
                            <a:gd name="connsiteX374" fmla="*/ 445359 w 3682310"/>
                            <a:gd name="connsiteY374" fmla="*/ 3068771 h 3740249"/>
                            <a:gd name="connsiteX375" fmla="*/ 447264 w 3682310"/>
                            <a:gd name="connsiteY375" fmla="*/ 3071628 h 3740249"/>
                            <a:gd name="connsiteX376" fmla="*/ 444407 w 3682310"/>
                            <a:gd name="connsiteY376" fmla="*/ 3073533 h 3740249"/>
                            <a:gd name="connsiteX377" fmla="*/ 442502 w 3682310"/>
                            <a:gd name="connsiteY377" fmla="*/ 3070676 h 3740249"/>
                            <a:gd name="connsiteX378" fmla="*/ 445359 w 3682310"/>
                            <a:gd name="connsiteY378" fmla="*/ 3068771 h 3740249"/>
                            <a:gd name="connsiteX379" fmla="*/ 800642 w 3682310"/>
                            <a:gd name="connsiteY379" fmla="*/ 3066866 h 3740249"/>
                            <a:gd name="connsiteX380" fmla="*/ 810167 w 3682310"/>
                            <a:gd name="connsiteY380" fmla="*/ 3073534 h 3740249"/>
                            <a:gd name="connsiteX381" fmla="*/ 803499 w 3682310"/>
                            <a:gd name="connsiteY381" fmla="*/ 3083059 h 3740249"/>
                            <a:gd name="connsiteX382" fmla="*/ 793974 w 3682310"/>
                            <a:gd name="connsiteY382" fmla="*/ 3076391 h 3740249"/>
                            <a:gd name="connsiteX383" fmla="*/ 800642 w 3682310"/>
                            <a:gd name="connsiteY383" fmla="*/ 3066866 h 3740249"/>
                            <a:gd name="connsiteX384" fmla="*/ 435834 w 3682310"/>
                            <a:gd name="connsiteY384" fmla="*/ 3066866 h 3740249"/>
                            <a:gd name="connsiteX385" fmla="*/ 438692 w 3682310"/>
                            <a:gd name="connsiteY385" fmla="*/ 3069723 h 3740249"/>
                            <a:gd name="connsiteX386" fmla="*/ 435834 w 3682310"/>
                            <a:gd name="connsiteY386" fmla="*/ 3072581 h 3740249"/>
                            <a:gd name="connsiteX387" fmla="*/ 432977 w 3682310"/>
                            <a:gd name="connsiteY387" fmla="*/ 3069723 h 3740249"/>
                            <a:gd name="connsiteX388" fmla="*/ 435834 w 3682310"/>
                            <a:gd name="connsiteY388" fmla="*/ 3066866 h 3740249"/>
                            <a:gd name="connsiteX389" fmla="*/ 745397 w 3682310"/>
                            <a:gd name="connsiteY389" fmla="*/ 3064961 h 3740249"/>
                            <a:gd name="connsiteX390" fmla="*/ 753017 w 3682310"/>
                            <a:gd name="connsiteY390" fmla="*/ 3072581 h 3740249"/>
                            <a:gd name="connsiteX391" fmla="*/ 745397 w 3682310"/>
                            <a:gd name="connsiteY391" fmla="*/ 3080201 h 3740249"/>
                            <a:gd name="connsiteX392" fmla="*/ 737777 w 3682310"/>
                            <a:gd name="connsiteY392" fmla="*/ 3072581 h 3740249"/>
                            <a:gd name="connsiteX393" fmla="*/ 745397 w 3682310"/>
                            <a:gd name="connsiteY393" fmla="*/ 3064961 h 3740249"/>
                            <a:gd name="connsiteX394" fmla="*/ 452027 w 3682310"/>
                            <a:gd name="connsiteY394" fmla="*/ 3064009 h 3740249"/>
                            <a:gd name="connsiteX395" fmla="*/ 453932 w 3682310"/>
                            <a:gd name="connsiteY395" fmla="*/ 3066866 h 3740249"/>
                            <a:gd name="connsiteX396" fmla="*/ 451075 w 3682310"/>
                            <a:gd name="connsiteY396" fmla="*/ 3068771 h 3740249"/>
                            <a:gd name="connsiteX397" fmla="*/ 449170 w 3682310"/>
                            <a:gd name="connsiteY397" fmla="*/ 3065914 h 3740249"/>
                            <a:gd name="connsiteX398" fmla="*/ 452027 w 3682310"/>
                            <a:gd name="connsiteY398" fmla="*/ 3064009 h 3740249"/>
                            <a:gd name="connsiteX399" fmla="*/ 833980 w 3682310"/>
                            <a:gd name="connsiteY399" fmla="*/ 3063056 h 3740249"/>
                            <a:gd name="connsiteX400" fmla="*/ 843505 w 3682310"/>
                            <a:gd name="connsiteY400" fmla="*/ 3069724 h 3740249"/>
                            <a:gd name="connsiteX401" fmla="*/ 836837 w 3682310"/>
                            <a:gd name="connsiteY401" fmla="*/ 3079249 h 3740249"/>
                            <a:gd name="connsiteX402" fmla="*/ 827312 w 3682310"/>
                            <a:gd name="connsiteY402" fmla="*/ 3072581 h 3740249"/>
                            <a:gd name="connsiteX403" fmla="*/ 833980 w 3682310"/>
                            <a:gd name="connsiteY403" fmla="*/ 3063056 h 3740249"/>
                            <a:gd name="connsiteX404" fmla="*/ 429167 w 3682310"/>
                            <a:gd name="connsiteY404" fmla="*/ 3063056 h 3740249"/>
                            <a:gd name="connsiteX405" fmla="*/ 432025 w 3682310"/>
                            <a:gd name="connsiteY405" fmla="*/ 3065913 h 3740249"/>
                            <a:gd name="connsiteX406" fmla="*/ 429167 w 3682310"/>
                            <a:gd name="connsiteY406" fmla="*/ 3068771 h 3740249"/>
                            <a:gd name="connsiteX407" fmla="*/ 426310 w 3682310"/>
                            <a:gd name="connsiteY407" fmla="*/ 3065913 h 3740249"/>
                            <a:gd name="connsiteX408" fmla="*/ 429167 w 3682310"/>
                            <a:gd name="connsiteY408" fmla="*/ 3063056 h 3740249"/>
                            <a:gd name="connsiteX409" fmla="*/ 444407 w 3682310"/>
                            <a:gd name="connsiteY409" fmla="*/ 3062104 h 3740249"/>
                            <a:gd name="connsiteX410" fmla="*/ 446312 w 3682310"/>
                            <a:gd name="connsiteY410" fmla="*/ 3064961 h 3740249"/>
                            <a:gd name="connsiteX411" fmla="*/ 443455 w 3682310"/>
                            <a:gd name="connsiteY411" fmla="*/ 3066866 h 3740249"/>
                            <a:gd name="connsiteX412" fmla="*/ 441550 w 3682310"/>
                            <a:gd name="connsiteY412" fmla="*/ 3064009 h 3740249"/>
                            <a:gd name="connsiteX413" fmla="*/ 444407 w 3682310"/>
                            <a:gd name="connsiteY413" fmla="*/ 3062104 h 3740249"/>
                            <a:gd name="connsiteX414" fmla="*/ 436787 w 3682310"/>
                            <a:gd name="connsiteY414" fmla="*/ 3058294 h 3740249"/>
                            <a:gd name="connsiteX415" fmla="*/ 438692 w 3682310"/>
                            <a:gd name="connsiteY415" fmla="*/ 3061151 h 3740249"/>
                            <a:gd name="connsiteX416" fmla="*/ 435834 w 3682310"/>
                            <a:gd name="connsiteY416" fmla="*/ 3063056 h 3740249"/>
                            <a:gd name="connsiteX417" fmla="*/ 433929 w 3682310"/>
                            <a:gd name="connsiteY417" fmla="*/ 3060199 h 3740249"/>
                            <a:gd name="connsiteX418" fmla="*/ 436787 w 3682310"/>
                            <a:gd name="connsiteY418" fmla="*/ 3058294 h 3740249"/>
                            <a:gd name="connsiteX419" fmla="*/ 454884 w 3682310"/>
                            <a:gd name="connsiteY419" fmla="*/ 3056389 h 3740249"/>
                            <a:gd name="connsiteX420" fmla="*/ 456789 w 3682310"/>
                            <a:gd name="connsiteY420" fmla="*/ 3059246 h 3740249"/>
                            <a:gd name="connsiteX421" fmla="*/ 453932 w 3682310"/>
                            <a:gd name="connsiteY421" fmla="*/ 3061151 h 3740249"/>
                            <a:gd name="connsiteX422" fmla="*/ 452027 w 3682310"/>
                            <a:gd name="connsiteY422" fmla="*/ 3058294 h 3740249"/>
                            <a:gd name="connsiteX423" fmla="*/ 454884 w 3682310"/>
                            <a:gd name="connsiteY423" fmla="*/ 3056389 h 3740249"/>
                            <a:gd name="connsiteX424" fmla="*/ 445360 w 3682310"/>
                            <a:gd name="connsiteY424" fmla="*/ 3054484 h 3740249"/>
                            <a:gd name="connsiteX425" fmla="*/ 447265 w 3682310"/>
                            <a:gd name="connsiteY425" fmla="*/ 3057341 h 3740249"/>
                            <a:gd name="connsiteX426" fmla="*/ 444407 w 3682310"/>
                            <a:gd name="connsiteY426" fmla="*/ 3059246 h 3740249"/>
                            <a:gd name="connsiteX427" fmla="*/ 442502 w 3682310"/>
                            <a:gd name="connsiteY427" fmla="*/ 3056389 h 3740249"/>
                            <a:gd name="connsiteX428" fmla="*/ 445360 w 3682310"/>
                            <a:gd name="connsiteY428" fmla="*/ 3054484 h 3740249"/>
                            <a:gd name="connsiteX429" fmla="*/ 427262 w 3682310"/>
                            <a:gd name="connsiteY429" fmla="*/ 3054484 h 3740249"/>
                            <a:gd name="connsiteX430" fmla="*/ 430120 w 3682310"/>
                            <a:gd name="connsiteY430" fmla="*/ 3057341 h 3740249"/>
                            <a:gd name="connsiteX431" fmla="*/ 427262 w 3682310"/>
                            <a:gd name="connsiteY431" fmla="*/ 3060199 h 3740249"/>
                            <a:gd name="connsiteX432" fmla="*/ 424405 w 3682310"/>
                            <a:gd name="connsiteY432" fmla="*/ 3057341 h 3740249"/>
                            <a:gd name="connsiteX433" fmla="*/ 427262 w 3682310"/>
                            <a:gd name="connsiteY433" fmla="*/ 3054484 h 3740249"/>
                            <a:gd name="connsiteX434" fmla="*/ 773020 w 3682310"/>
                            <a:gd name="connsiteY434" fmla="*/ 3054483 h 3740249"/>
                            <a:gd name="connsiteX435" fmla="*/ 782545 w 3682310"/>
                            <a:gd name="connsiteY435" fmla="*/ 3061151 h 3740249"/>
                            <a:gd name="connsiteX436" fmla="*/ 775877 w 3682310"/>
                            <a:gd name="connsiteY436" fmla="*/ 3070676 h 3740249"/>
                            <a:gd name="connsiteX437" fmla="*/ 766352 w 3682310"/>
                            <a:gd name="connsiteY437" fmla="*/ 3064008 h 3740249"/>
                            <a:gd name="connsiteX438" fmla="*/ 773020 w 3682310"/>
                            <a:gd name="connsiteY438" fmla="*/ 3054483 h 3740249"/>
                            <a:gd name="connsiteX439" fmla="*/ 451074 w 3682310"/>
                            <a:gd name="connsiteY439" fmla="*/ 3047816 h 3740249"/>
                            <a:gd name="connsiteX440" fmla="*/ 453932 w 3682310"/>
                            <a:gd name="connsiteY440" fmla="*/ 3050673 h 3740249"/>
                            <a:gd name="connsiteX441" fmla="*/ 451074 w 3682310"/>
                            <a:gd name="connsiteY441" fmla="*/ 3053531 h 3740249"/>
                            <a:gd name="connsiteX442" fmla="*/ 448217 w 3682310"/>
                            <a:gd name="connsiteY442" fmla="*/ 3050673 h 3740249"/>
                            <a:gd name="connsiteX443" fmla="*/ 451074 w 3682310"/>
                            <a:gd name="connsiteY443" fmla="*/ 3047816 h 3740249"/>
                            <a:gd name="connsiteX444" fmla="*/ 438692 w 3682310"/>
                            <a:gd name="connsiteY444" fmla="*/ 3046864 h 3740249"/>
                            <a:gd name="connsiteX445" fmla="*/ 440597 w 3682310"/>
                            <a:gd name="connsiteY445" fmla="*/ 3049721 h 3740249"/>
                            <a:gd name="connsiteX446" fmla="*/ 437740 w 3682310"/>
                            <a:gd name="connsiteY446" fmla="*/ 3051626 h 3740249"/>
                            <a:gd name="connsiteX447" fmla="*/ 435835 w 3682310"/>
                            <a:gd name="connsiteY447" fmla="*/ 3048769 h 3740249"/>
                            <a:gd name="connsiteX448" fmla="*/ 438692 w 3682310"/>
                            <a:gd name="connsiteY448" fmla="*/ 3046864 h 3740249"/>
                            <a:gd name="connsiteX449" fmla="*/ 428214 w 3682310"/>
                            <a:gd name="connsiteY449" fmla="*/ 3045911 h 3740249"/>
                            <a:gd name="connsiteX450" fmla="*/ 431072 w 3682310"/>
                            <a:gd name="connsiteY450" fmla="*/ 3048768 h 3740249"/>
                            <a:gd name="connsiteX451" fmla="*/ 428214 w 3682310"/>
                            <a:gd name="connsiteY451" fmla="*/ 3051626 h 3740249"/>
                            <a:gd name="connsiteX452" fmla="*/ 425357 w 3682310"/>
                            <a:gd name="connsiteY452" fmla="*/ 3048768 h 3740249"/>
                            <a:gd name="connsiteX453" fmla="*/ 428214 w 3682310"/>
                            <a:gd name="connsiteY453" fmla="*/ 3045911 h 3740249"/>
                            <a:gd name="connsiteX454" fmla="*/ 813025 w 3682310"/>
                            <a:gd name="connsiteY454" fmla="*/ 3041149 h 3740249"/>
                            <a:gd name="connsiteX455" fmla="*/ 820645 w 3682310"/>
                            <a:gd name="connsiteY455" fmla="*/ 3048769 h 3740249"/>
                            <a:gd name="connsiteX456" fmla="*/ 813025 w 3682310"/>
                            <a:gd name="connsiteY456" fmla="*/ 3056389 h 3740249"/>
                            <a:gd name="connsiteX457" fmla="*/ 805405 w 3682310"/>
                            <a:gd name="connsiteY457" fmla="*/ 3048769 h 3740249"/>
                            <a:gd name="connsiteX458" fmla="*/ 813025 w 3682310"/>
                            <a:gd name="connsiteY458" fmla="*/ 3041149 h 3740249"/>
                            <a:gd name="connsiteX459" fmla="*/ 445359 w 3682310"/>
                            <a:gd name="connsiteY459" fmla="*/ 3039244 h 3740249"/>
                            <a:gd name="connsiteX460" fmla="*/ 448217 w 3682310"/>
                            <a:gd name="connsiteY460" fmla="*/ 3042101 h 3740249"/>
                            <a:gd name="connsiteX461" fmla="*/ 445359 w 3682310"/>
                            <a:gd name="connsiteY461" fmla="*/ 3044959 h 3740249"/>
                            <a:gd name="connsiteX462" fmla="*/ 442502 w 3682310"/>
                            <a:gd name="connsiteY462" fmla="*/ 3042101 h 3740249"/>
                            <a:gd name="connsiteX463" fmla="*/ 445359 w 3682310"/>
                            <a:gd name="connsiteY463" fmla="*/ 3039244 h 3740249"/>
                            <a:gd name="connsiteX464" fmla="*/ 435834 w 3682310"/>
                            <a:gd name="connsiteY464" fmla="*/ 3039244 h 3740249"/>
                            <a:gd name="connsiteX465" fmla="*/ 437739 w 3682310"/>
                            <a:gd name="connsiteY465" fmla="*/ 3042101 h 3740249"/>
                            <a:gd name="connsiteX466" fmla="*/ 434882 w 3682310"/>
                            <a:gd name="connsiteY466" fmla="*/ 3044006 h 3740249"/>
                            <a:gd name="connsiteX467" fmla="*/ 432977 w 3682310"/>
                            <a:gd name="connsiteY467" fmla="*/ 3041149 h 3740249"/>
                            <a:gd name="connsiteX468" fmla="*/ 435834 w 3682310"/>
                            <a:gd name="connsiteY468" fmla="*/ 3039244 h 3740249"/>
                            <a:gd name="connsiteX469" fmla="*/ 754922 w 3682310"/>
                            <a:gd name="connsiteY469" fmla="*/ 3033528 h 3740249"/>
                            <a:gd name="connsiteX470" fmla="*/ 764447 w 3682310"/>
                            <a:gd name="connsiteY470" fmla="*/ 3040196 h 3740249"/>
                            <a:gd name="connsiteX471" fmla="*/ 757779 w 3682310"/>
                            <a:gd name="connsiteY471" fmla="*/ 3049721 h 3740249"/>
                            <a:gd name="connsiteX472" fmla="*/ 748254 w 3682310"/>
                            <a:gd name="connsiteY472" fmla="*/ 3043053 h 3740249"/>
                            <a:gd name="connsiteX473" fmla="*/ 754922 w 3682310"/>
                            <a:gd name="connsiteY473" fmla="*/ 3033528 h 3740249"/>
                            <a:gd name="connsiteX474" fmla="*/ 785402 w 3682310"/>
                            <a:gd name="connsiteY474" fmla="*/ 3024004 h 3740249"/>
                            <a:gd name="connsiteX475" fmla="*/ 793022 w 3682310"/>
                            <a:gd name="connsiteY475" fmla="*/ 3031624 h 3740249"/>
                            <a:gd name="connsiteX476" fmla="*/ 785402 w 3682310"/>
                            <a:gd name="connsiteY476" fmla="*/ 3039244 h 3740249"/>
                            <a:gd name="connsiteX477" fmla="*/ 777782 w 3682310"/>
                            <a:gd name="connsiteY477" fmla="*/ 3031624 h 3740249"/>
                            <a:gd name="connsiteX478" fmla="*/ 785402 w 3682310"/>
                            <a:gd name="connsiteY478" fmla="*/ 3024004 h 3740249"/>
                            <a:gd name="connsiteX479" fmla="*/ 768257 w 3682310"/>
                            <a:gd name="connsiteY479" fmla="*/ 2801119 h 3740249"/>
                            <a:gd name="connsiteX480" fmla="*/ 772067 w 3682310"/>
                            <a:gd name="connsiteY480" fmla="*/ 2806834 h 3740249"/>
                            <a:gd name="connsiteX481" fmla="*/ 766352 w 3682310"/>
                            <a:gd name="connsiteY481" fmla="*/ 2810644 h 3740249"/>
                            <a:gd name="connsiteX482" fmla="*/ 762542 w 3682310"/>
                            <a:gd name="connsiteY482" fmla="*/ 2804928 h 3740249"/>
                            <a:gd name="connsiteX483" fmla="*/ 768257 w 3682310"/>
                            <a:gd name="connsiteY483" fmla="*/ 2801119 h 3740249"/>
                            <a:gd name="connsiteX484" fmla="*/ 749207 w 3682310"/>
                            <a:gd name="connsiteY484" fmla="*/ 2799214 h 3740249"/>
                            <a:gd name="connsiteX485" fmla="*/ 753970 w 3682310"/>
                            <a:gd name="connsiteY485" fmla="*/ 2803976 h 3740249"/>
                            <a:gd name="connsiteX486" fmla="*/ 749207 w 3682310"/>
                            <a:gd name="connsiteY486" fmla="*/ 2808739 h 3740249"/>
                            <a:gd name="connsiteX487" fmla="*/ 744445 w 3682310"/>
                            <a:gd name="connsiteY487" fmla="*/ 2803976 h 3740249"/>
                            <a:gd name="connsiteX488" fmla="*/ 749207 w 3682310"/>
                            <a:gd name="connsiteY488" fmla="*/ 2799214 h 3740249"/>
                            <a:gd name="connsiteX489" fmla="*/ 782545 w 3682310"/>
                            <a:gd name="connsiteY489" fmla="*/ 2792547 h 3740249"/>
                            <a:gd name="connsiteX490" fmla="*/ 786355 w 3682310"/>
                            <a:gd name="connsiteY490" fmla="*/ 2798261 h 3740249"/>
                            <a:gd name="connsiteX491" fmla="*/ 780640 w 3682310"/>
                            <a:gd name="connsiteY491" fmla="*/ 2802072 h 3740249"/>
                            <a:gd name="connsiteX492" fmla="*/ 776830 w 3682310"/>
                            <a:gd name="connsiteY492" fmla="*/ 2796357 h 3740249"/>
                            <a:gd name="connsiteX493" fmla="*/ 782545 w 3682310"/>
                            <a:gd name="connsiteY493" fmla="*/ 2792547 h 3740249"/>
                            <a:gd name="connsiteX494" fmla="*/ 735872 w 3682310"/>
                            <a:gd name="connsiteY494" fmla="*/ 2790641 h 3740249"/>
                            <a:gd name="connsiteX495" fmla="*/ 740635 w 3682310"/>
                            <a:gd name="connsiteY495" fmla="*/ 2795403 h 3740249"/>
                            <a:gd name="connsiteX496" fmla="*/ 735872 w 3682310"/>
                            <a:gd name="connsiteY496" fmla="*/ 2800166 h 3740249"/>
                            <a:gd name="connsiteX497" fmla="*/ 731110 w 3682310"/>
                            <a:gd name="connsiteY497" fmla="*/ 2795403 h 3740249"/>
                            <a:gd name="connsiteX498" fmla="*/ 735872 w 3682310"/>
                            <a:gd name="connsiteY498" fmla="*/ 2790641 h 3740249"/>
                            <a:gd name="connsiteX499" fmla="*/ 767305 w 3682310"/>
                            <a:gd name="connsiteY499" fmla="*/ 2788735 h 3740249"/>
                            <a:gd name="connsiteX500" fmla="*/ 771115 w 3682310"/>
                            <a:gd name="connsiteY500" fmla="*/ 2794450 h 3740249"/>
                            <a:gd name="connsiteX501" fmla="*/ 765400 w 3682310"/>
                            <a:gd name="connsiteY501" fmla="*/ 2798260 h 3740249"/>
                            <a:gd name="connsiteX502" fmla="*/ 761590 w 3682310"/>
                            <a:gd name="connsiteY502" fmla="*/ 2792546 h 3740249"/>
                            <a:gd name="connsiteX503" fmla="*/ 767305 w 3682310"/>
                            <a:gd name="connsiteY503" fmla="*/ 2788735 h 3740249"/>
                            <a:gd name="connsiteX504" fmla="*/ 750160 w 3682310"/>
                            <a:gd name="connsiteY504" fmla="*/ 2781116 h 3740249"/>
                            <a:gd name="connsiteX505" fmla="*/ 753970 w 3682310"/>
                            <a:gd name="connsiteY505" fmla="*/ 2786831 h 3740249"/>
                            <a:gd name="connsiteX506" fmla="*/ 748255 w 3682310"/>
                            <a:gd name="connsiteY506" fmla="*/ 2790641 h 3740249"/>
                            <a:gd name="connsiteX507" fmla="*/ 744445 w 3682310"/>
                            <a:gd name="connsiteY507" fmla="*/ 2784925 h 3740249"/>
                            <a:gd name="connsiteX508" fmla="*/ 750160 w 3682310"/>
                            <a:gd name="connsiteY508" fmla="*/ 2781116 h 3740249"/>
                            <a:gd name="connsiteX509" fmla="*/ 788260 w 3682310"/>
                            <a:gd name="connsiteY509" fmla="*/ 2777307 h 3740249"/>
                            <a:gd name="connsiteX510" fmla="*/ 792070 w 3682310"/>
                            <a:gd name="connsiteY510" fmla="*/ 2783022 h 3740249"/>
                            <a:gd name="connsiteX511" fmla="*/ 786355 w 3682310"/>
                            <a:gd name="connsiteY511" fmla="*/ 2786832 h 3740249"/>
                            <a:gd name="connsiteX512" fmla="*/ 782545 w 3682310"/>
                            <a:gd name="connsiteY512" fmla="*/ 2781116 h 3740249"/>
                            <a:gd name="connsiteX513" fmla="*/ 788260 w 3682310"/>
                            <a:gd name="connsiteY513" fmla="*/ 2777307 h 3740249"/>
                            <a:gd name="connsiteX514" fmla="*/ 732062 w 3682310"/>
                            <a:gd name="connsiteY514" fmla="*/ 2774449 h 3740249"/>
                            <a:gd name="connsiteX515" fmla="*/ 736825 w 3682310"/>
                            <a:gd name="connsiteY515" fmla="*/ 2779211 h 3740249"/>
                            <a:gd name="connsiteX516" fmla="*/ 732062 w 3682310"/>
                            <a:gd name="connsiteY516" fmla="*/ 2783974 h 3740249"/>
                            <a:gd name="connsiteX517" fmla="*/ 727300 w 3682310"/>
                            <a:gd name="connsiteY517" fmla="*/ 2779211 h 3740249"/>
                            <a:gd name="connsiteX518" fmla="*/ 732062 w 3682310"/>
                            <a:gd name="connsiteY518" fmla="*/ 2774449 h 3740249"/>
                            <a:gd name="connsiteX519" fmla="*/ 767305 w 3682310"/>
                            <a:gd name="connsiteY519" fmla="*/ 2772544 h 3740249"/>
                            <a:gd name="connsiteX520" fmla="*/ 771115 w 3682310"/>
                            <a:gd name="connsiteY520" fmla="*/ 2778259 h 3740249"/>
                            <a:gd name="connsiteX521" fmla="*/ 765400 w 3682310"/>
                            <a:gd name="connsiteY521" fmla="*/ 2782069 h 3740249"/>
                            <a:gd name="connsiteX522" fmla="*/ 761590 w 3682310"/>
                            <a:gd name="connsiteY522" fmla="*/ 2776353 h 3740249"/>
                            <a:gd name="connsiteX523" fmla="*/ 767305 w 3682310"/>
                            <a:gd name="connsiteY523" fmla="*/ 2772544 h 3740249"/>
                            <a:gd name="connsiteX524" fmla="*/ 779687 w 3682310"/>
                            <a:gd name="connsiteY524" fmla="*/ 2760161 h 3740249"/>
                            <a:gd name="connsiteX525" fmla="*/ 784450 w 3682310"/>
                            <a:gd name="connsiteY525" fmla="*/ 2764923 h 3740249"/>
                            <a:gd name="connsiteX526" fmla="*/ 779687 w 3682310"/>
                            <a:gd name="connsiteY526" fmla="*/ 2769686 h 3740249"/>
                            <a:gd name="connsiteX527" fmla="*/ 774925 w 3682310"/>
                            <a:gd name="connsiteY527" fmla="*/ 2764923 h 3740249"/>
                            <a:gd name="connsiteX528" fmla="*/ 779687 w 3682310"/>
                            <a:gd name="connsiteY528" fmla="*/ 2760161 h 3740249"/>
                            <a:gd name="connsiteX529" fmla="*/ 754922 w 3682310"/>
                            <a:gd name="connsiteY529" fmla="*/ 2758257 h 3740249"/>
                            <a:gd name="connsiteX530" fmla="*/ 758732 w 3682310"/>
                            <a:gd name="connsiteY530" fmla="*/ 2763972 h 3740249"/>
                            <a:gd name="connsiteX531" fmla="*/ 753017 w 3682310"/>
                            <a:gd name="connsiteY531" fmla="*/ 2767782 h 3740249"/>
                            <a:gd name="connsiteX532" fmla="*/ 749207 w 3682310"/>
                            <a:gd name="connsiteY532" fmla="*/ 2762066 h 3740249"/>
                            <a:gd name="connsiteX533" fmla="*/ 754922 w 3682310"/>
                            <a:gd name="connsiteY533" fmla="*/ 2758257 h 3740249"/>
                            <a:gd name="connsiteX534" fmla="*/ 734919 w 3682310"/>
                            <a:gd name="connsiteY534" fmla="*/ 2757304 h 3740249"/>
                            <a:gd name="connsiteX535" fmla="*/ 739682 w 3682310"/>
                            <a:gd name="connsiteY535" fmla="*/ 2762066 h 3740249"/>
                            <a:gd name="connsiteX536" fmla="*/ 734919 w 3682310"/>
                            <a:gd name="connsiteY536" fmla="*/ 2766829 h 3740249"/>
                            <a:gd name="connsiteX537" fmla="*/ 730157 w 3682310"/>
                            <a:gd name="connsiteY537" fmla="*/ 2762066 h 3740249"/>
                            <a:gd name="connsiteX538" fmla="*/ 734919 w 3682310"/>
                            <a:gd name="connsiteY538" fmla="*/ 2757304 h 3740249"/>
                            <a:gd name="connsiteX539" fmla="*/ 768257 w 3682310"/>
                            <a:gd name="connsiteY539" fmla="*/ 2743016 h 3740249"/>
                            <a:gd name="connsiteX540" fmla="*/ 773020 w 3682310"/>
                            <a:gd name="connsiteY540" fmla="*/ 2747778 h 3740249"/>
                            <a:gd name="connsiteX541" fmla="*/ 768257 w 3682310"/>
                            <a:gd name="connsiteY541" fmla="*/ 2752541 h 3740249"/>
                            <a:gd name="connsiteX542" fmla="*/ 763495 w 3682310"/>
                            <a:gd name="connsiteY542" fmla="*/ 2747778 h 3740249"/>
                            <a:gd name="connsiteX543" fmla="*/ 768257 w 3682310"/>
                            <a:gd name="connsiteY543" fmla="*/ 2743016 h 3740249"/>
                            <a:gd name="connsiteX544" fmla="*/ 749207 w 3682310"/>
                            <a:gd name="connsiteY544" fmla="*/ 2742064 h 3740249"/>
                            <a:gd name="connsiteX545" fmla="*/ 753017 w 3682310"/>
                            <a:gd name="connsiteY545" fmla="*/ 2747779 h 3740249"/>
                            <a:gd name="connsiteX546" fmla="*/ 747302 w 3682310"/>
                            <a:gd name="connsiteY546" fmla="*/ 2751589 h 3740249"/>
                            <a:gd name="connsiteX547" fmla="*/ 743492 w 3682310"/>
                            <a:gd name="connsiteY547" fmla="*/ 2745873 h 3740249"/>
                            <a:gd name="connsiteX548" fmla="*/ 749207 w 3682310"/>
                            <a:gd name="connsiteY548" fmla="*/ 2742064 h 3740249"/>
                            <a:gd name="connsiteX549" fmla="*/ 2939957 w 3682310"/>
                            <a:gd name="connsiteY549" fmla="*/ 2574424 h 3740249"/>
                            <a:gd name="connsiteX550" fmla="*/ 2979962 w 3682310"/>
                            <a:gd name="connsiteY550" fmla="*/ 2614429 h 3740249"/>
                            <a:gd name="connsiteX551" fmla="*/ 2939957 w 3682310"/>
                            <a:gd name="connsiteY551" fmla="*/ 2654434 h 3740249"/>
                            <a:gd name="connsiteX552" fmla="*/ 2899952 w 3682310"/>
                            <a:gd name="connsiteY552" fmla="*/ 2614429 h 3740249"/>
                            <a:gd name="connsiteX553" fmla="*/ 2939957 w 3682310"/>
                            <a:gd name="connsiteY553" fmla="*/ 2574424 h 3740249"/>
                            <a:gd name="connsiteX554" fmla="*/ 211997 w 3682310"/>
                            <a:gd name="connsiteY554" fmla="*/ 2409641 h 3740249"/>
                            <a:gd name="connsiteX555" fmla="*/ 218664 w 3682310"/>
                            <a:gd name="connsiteY555" fmla="*/ 2412498 h 3740249"/>
                            <a:gd name="connsiteX556" fmla="*/ 247239 w 3682310"/>
                            <a:gd name="connsiteY556" fmla="*/ 2471553 h 3740249"/>
                            <a:gd name="connsiteX557" fmla="*/ 255812 w 3682310"/>
                            <a:gd name="connsiteY557" fmla="*/ 2474411 h 3740249"/>
                            <a:gd name="connsiteX558" fmla="*/ 332012 w 3682310"/>
                            <a:gd name="connsiteY558" fmla="*/ 2462028 h 3740249"/>
                            <a:gd name="connsiteX559" fmla="*/ 375827 w 3682310"/>
                            <a:gd name="connsiteY559" fmla="*/ 2478221 h 3740249"/>
                            <a:gd name="connsiteX560" fmla="*/ 377732 w 3682310"/>
                            <a:gd name="connsiteY560" fmla="*/ 2493461 h 3740249"/>
                            <a:gd name="connsiteX561" fmla="*/ 322487 w 3682310"/>
                            <a:gd name="connsiteY561" fmla="*/ 2521084 h 3740249"/>
                            <a:gd name="connsiteX562" fmla="*/ 282482 w 3682310"/>
                            <a:gd name="connsiteY562" fmla="*/ 2511559 h 3740249"/>
                            <a:gd name="connsiteX563" fmla="*/ 272957 w 3682310"/>
                            <a:gd name="connsiteY563" fmla="*/ 2520131 h 3740249"/>
                            <a:gd name="connsiteX564" fmla="*/ 291054 w 3682310"/>
                            <a:gd name="connsiteY564" fmla="*/ 2550611 h 3740249"/>
                            <a:gd name="connsiteX565" fmla="*/ 299627 w 3682310"/>
                            <a:gd name="connsiteY565" fmla="*/ 2553469 h 3740249"/>
                            <a:gd name="connsiteX566" fmla="*/ 378684 w 3682310"/>
                            <a:gd name="connsiteY566" fmla="*/ 2540134 h 3740249"/>
                            <a:gd name="connsiteX567" fmla="*/ 422499 w 3682310"/>
                            <a:gd name="connsiteY567" fmla="*/ 2556326 h 3740249"/>
                            <a:gd name="connsiteX568" fmla="*/ 424404 w 3682310"/>
                            <a:gd name="connsiteY568" fmla="*/ 2571566 h 3740249"/>
                            <a:gd name="connsiteX569" fmla="*/ 369159 w 3682310"/>
                            <a:gd name="connsiteY569" fmla="*/ 2599188 h 3740249"/>
                            <a:gd name="connsiteX570" fmla="*/ 300579 w 3682310"/>
                            <a:gd name="connsiteY570" fmla="*/ 2567756 h 3740249"/>
                            <a:gd name="connsiteX571" fmla="*/ 336774 w 3682310"/>
                            <a:gd name="connsiteY571" fmla="*/ 2624906 h 3740249"/>
                            <a:gd name="connsiteX572" fmla="*/ 346299 w 3682310"/>
                            <a:gd name="connsiteY572" fmla="*/ 2626811 h 3740249"/>
                            <a:gd name="connsiteX573" fmla="*/ 421547 w 3682310"/>
                            <a:gd name="connsiteY573" fmla="*/ 2605856 h 3740249"/>
                            <a:gd name="connsiteX574" fmla="*/ 467267 w 3682310"/>
                            <a:gd name="connsiteY574" fmla="*/ 2617286 h 3740249"/>
                            <a:gd name="connsiteX575" fmla="*/ 471077 w 3682310"/>
                            <a:gd name="connsiteY575" fmla="*/ 2632526 h 3740249"/>
                            <a:gd name="connsiteX576" fmla="*/ 418689 w 3682310"/>
                            <a:gd name="connsiteY576" fmla="*/ 2665863 h 3740249"/>
                            <a:gd name="connsiteX577" fmla="*/ 375827 w 3682310"/>
                            <a:gd name="connsiteY577" fmla="*/ 2660148 h 3740249"/>
                            <a:gd name="connsiteX578" fmla="*/ 367254 w 3682310"/>
                            <a:gd name="connsiteY578" fmla="*/ 2669673 h 3740249"/>
                            <a:gd name="connsiteX579" fmla="*/ 393924 w 3682310"/>
                            <a:gd name="connsiteY579" fmla="*/ 2706821 h 3740249"/>
                            <a:gd name="connsiteX580" fmla="*/ 404402 w 3682310"/>
                            <a:gd name="connsiteY580" fmla="*/ 2707773 h 3740249"/>
                            <a:gd name="connsiteX581" fmla="*/ 473934 w 3682310"/>
                            <a:gd name="connsiteY581" fmla="*/ 2673484 h 3740249"/>
                            <a:gd name="connsiteX582" fmla="*/ 510129 w 3682310"/>
                            <a:gd name="connsiteY582" fmla="*/ 2674436 h 3740249"/>
                            <a:gd name="connsiteX583" fmla="*/ 521559 w 3682310"/>
                            <a:gd name="connsiteY583" fmla="*/ 2699201 h 3740249"/>
                            <a:gd name="connsiteX584" fmla="*/ 482507 w 3682310"/>
                            <a:gd name="connsiteY584" fmla="*/ 2732538 h 3740249"/>
                            <a:gd name="connsiteX585" fmla="*/ 430119 w 3682310"/>
                            <a:gd name="connsiteY585" fmla="*/ 2732538 h 3740249"/>
                            <a:gd name="connsiteX586" fmla="*/ 422499 w 3682310"/>
                            <a:gd name="connsiteY586" fmla="*/ 2743016 h 3740249"/>
                            <a:gd name="connsiteX587" fmla="*/ 454884 w 3682310"/>
                            <a:gd name="connsiteY587" fmla="*/ 2782069 h 3740249"/>
                            <a:gd name="connsiteX588" fmla="*/ 465362 w 3682310"/>
                            <a:gd name="connsiteY588" fmla="*/ 2782069 h 3740249"/>
                            <a:gd name="connsiteX589" fmla="*/ 531084 w 3682310"/>
                            <a:gd name="connsiteY589" fmla="*/ 2742063 h 3740249"/>
                            <a:gd name="connsiteX590" fmla="*/ 577757 w 3682310"/>
                            <a:gd name="connsiteY590" fmla="*/ 2741111 h 3740249"/>
                            <a:gd name="connsiteX591" fmla="*/ 585377 w 3682310"/>
                            <a:gd name="connsiteY591" fmla="*/ 2754446 h 3740249"/>
                            <a:gd name="connsiteX592" fmla="*/ 544419 w 3682310"/>
                            <a:gd name="connsiteY592" fmla="*/ 2800166 h 3740249"/>
                            <a:gd name="connsiteX593" fmla="*/ 467267 w 3682310"/>
                            <a:gd name="connsiteY593" fmla="*/ 2795403 h 3740249"/>
                            <a:gd name="connsiteX594" fmla="*/ 493937 w 3682310"/>
                            <a:gd name="connsiteY594" fmla="*/ 2824931 h 3740249"/>
                            <a:gd name="connsiteX595" fmla="*/ 513939 w 3682310"/>
                            <a:gd name="connsiteY595" fmla="*/ 2844934 h 3740249"/>
                            <a:gd name="connsiteX596" fmla="*/ 523464 w 3682310"/>
                            <a:gd name="connsiteY596" fmla="*/ 2844934 h 3740249"/>
                            <a:gd name="connsiteX597" fmla="*/ 588234 w 3682310"/>
                            <a:gd name="connsiteY597" fmla="*/ 2805881 h 3740249"/>
                            <a:gd name="connsiteX598" fmla="*/ 624429 w 3682310"/>
                            <a:gd name="connsiteY598" fmla="*/ 2803976 h 3740249"/>
                            <a:gd name="connsiteX599" fmla="*/ 637764 w 3682310"/>
                            <a:gd name="connsiteY599" fmla="*/ 2827788 h 3740249"/>
                            <a:gd name="connsiteX600" fmla="*/ 601569 w 3682310"/>
                            <a:gd name="connsiteY600" fmla="*/ 2864936 h 3740249"/>
                            <a:gd name="connsiteX601" fmla="*/ 559659 w 3682310"/>
                            <a:gd name="connsiteY601" fmla="*/ 2871603 h 3740249"/>
                            <a:gd name="connsiteX602" fmla="*/ 553944 w 3682310"/>
                            <a:gd name="connsiteY602" fmla="*/ 2883034 h 3740249"/>
                            <a:gd name="connsiteX603" fmla="*/ 605379 w 3682310"/>
                            <a:gd name="connsiteY603" fmla="*/ 2925896 h 3740249"/>
                            <a:gd name="connsiteX604" fmla="*/ 614904 w 3682310"/>
                            <a:gd name="connsiteY604" fmla="*/ 2924944 h 3740249"/>
                            <a:gd name="connsiteX605" fmla="*/ 681579 w 3682310"/>
                            <a:gd name="connsiteY605" fmla="*/ 2883986 h 3740249"/>
                            <a:gd name="connsiteX606" fmla="*/ 728252 w 3682310"/>
                            <a:gd name="connsiteY606" fmla="*/ 2883034 h 3740249"/>
                            <a:gd name="connsiteX607" fmla="*/ 735872 w 3682310"/>
                            <a:gd name="connsiteY607" fmla="*/ 2896369 h 3740249"/>
                            <a:gd name="connsiteX608" fmla="*/ 694914 w 3682310"/>
                            <a:gd name="connsiteY608" fmla="*/ 2942088 h 3740249"/>
                            <a:gd name="connsiteX609" fmla="*/ 623477 w 3682310"/>
                            <a:gd name="connsiteY609" fmla="*/ 2940184 h 3740249"/>
                            <a:gd name="connsiteX610" fmla="*/ 737777 w 3682310"/>
                            <a:gd name="connsiteY610" fmla="*/ 3022098 h 3740249"/>
                            <a:gd name="connsiteX611" fmla="*/ 742539 w 3682310"/>
                            <a:gd name="connsiteY611" fmla="*/ 3028766 h 3740249"/>
                            <a:gd name="connsiteX612" fmla="*/ 735872 w 3682310"/>
                            <a:gd name="connsiteY612" fmla="*/ 3030671 h 3740249"/>
                            <a:gd name="connsiteX613" fmla="*/ 612999 w 3682310"/>
                            <a:gd name="connsiteY613" fmla="*/ 2942088 h 3740249"/>
                            <a:gd name="connsiteX614" fmla="*/ 621572 w 3682310"/>
                            <a:gd name="connsiteY614" fmla="*/ 2985903 h 3740249"/>
                            <a:gd name="connsiteX615" fmla="*/ 598712 w 3682310"/>
                            <a:gd name="connsiteY615" fmla="*/ 3059246 h 3740249"/>
                            <a:gd name="connsiteX616" fmla="*/ 582519 w 3682310"/>
                            <a:gd name="connsiteY616" fmla="*/ 3059246 h 3740249"/>
                            <a:gd name="connsiteX617" fmla="*/ 560612 w 3682310"/>
                            <a:gd name="connsiteY617" fmla="*/ 2985903 h 3740249"/>
                            <a:gd name="connsiteX618" fmla="*/ 592997 w 3682310"/>
                            <a:gd name="connsiteY618" fmla="*/ 2937326 h 3740249"/>
                            <a:gd name="connsiteX619" fmla="*/ 592997 w 3682310"/>
                            <a:gd name="connsiteY619" fmla="*/ 2926848 h 3740249"/>
                            <a:gd name="connsiteX620" fmla="*/ 534894 w 3682310"/>
                            <a:gd name="connsiteY620" fmla="*/ 2877319 h 3740249"/>
                            <a:gd name="connsiteX621" fmla="*/ 544419 w 3682310"/>
                            <a:gd name="connsiteY621" fmla="*/ 2922086 h 3740249"/>
                            <a:gd name="connsiteX622" fmla="*/ 521559 w 3682310"/>
                            <a:gd name="connsiteY622" fmla="*/ 2995428 h 3740249"/>
                            <a:gd name="connsiteX623" fmla="*/ 505367 w 3682310"/>
                            <a:gd name="connsiteY623" fmla="*/ 2995428 h 3740249"/>
                            <a:gd name="connsiteX624" fmla="*/ 483459 w 3682310"/>
                            <a:gd name="connsiteY624" fmla="*/ 2922086 h 3740249"/>
                            <a:gd name="connsiteX625" fmla="*/ 516797 w 3682310"/>
                            <a:gd name="connsiteY625" fmla="*/ 2872556 h 3740249"/>
                            <a:gd name="connsiteX626" fmla="*/ 517749 w 3682310"/>
                            <a:gd name="connsiteY626" fmla="*/ 2862078 h 3740249"/>
                            <a:gd name="connsiteX627" fmla="*/ 488222 w 3682310"/>
                            <a:gd name="connsiteY627" fmla="*/ 2831598 h 3740249"/>
                            <a:gd name="connsiteX628" fmla="*/ 456789 w 3682310"/>
                            <a:gd name="connsiteY628" fmla="*/ 2796356 h 3740249"/>
                            <a:gd name="connsiteX629" fmla="*/ 466314 w 3682310"/>
                            <a:gd name="connsiteY629" fmla="*/ 2842076 h 3740249"/>
                            <a:gd name="connsiteX630" fmla="*/ 443454 w 3682310"/>
                            <a:gd name="connsiteY630" fmla="*/ 2915419 h 3740249"/>
                            <a:gd name="connsiteX631" fmla="*/ 427262 w 3682310"/>
                            <a:gd name="connsiteY631" fmla="*/ 2915419 h 3740249"/>
                            <a:gd name="connsiteX632" fmla="*/ 405354 w 3682310"/>
                            <a:gd name="connsiteY632" fmla="*/ 2842076 h 3740249"/>
                            <a:gd name="connsiteX633" fmla="*/ 441549 w 3682310"/>
                            <a:gd name="connsiteY633" fmla="*/ 2790641 h 3740249"/>
                            <a:gd name="connsiteX634" fmla="*/ 442502 w 3682310"/>
                            <a:gd name="connsiteY634" fmla="*/ 2781116 h 3740249"/>
                            <a:gd name="connsiteX635" fmla="*/ 393924 w 3682310"/>
                            <a:gd name="connsiteY635" fmla="*/ 2720156 h 3740249"/>
                            <a:gd name="connsiteX636" fmla="*/ 399639 w 3682310"/>
                            <a:gd name="connsiteY636" fmla="*/ 2766828 h 3740249"/>
                            <a:gd name="connsiteX637" fmla="*/ 377732 w 3682310"/>
                            <a:gd name="connsiteY637" fmla="*/ 2828741 h 3740249"/>
                            <a:gd name="connsiteX638" fmla="*/ 350109 w 3682310"/>
                            <a:gd name="connsiteY638" fmla="*/ 2826836 h 3740249"/>
                            <a:gd name="connsiteX639" fmla="*/ 340584 w 3682310"/>
                            <a:gd name="connsiteY639" fmla="*/ 2762066 h 3740249"/>
                            <a:gd name="connsiteX640" fmla="*/ 380589 w 3682310"/>
                            <a:gd name="connsiteY640" fmla="*/ 2714441 h 3740249"/>
                            <a:gd name="connsiteX641" fmla="*/ 382494 w 3682310"/>
                            <a:gd name="connsiteY641" fmla="*/ 2704916 h 3740249"/>
                            <a:gd name="connsiteX642" fmla="*/ 338679 w 3682310"/>
                            <a:gd name="connsiteY642" fmla="*/ 2643956 h 3740249"/>
                            <a:gd name="connsiteX643" fmla="*/ 336774 w 3682310"/>
                            <a:gd name="connsiteY643" fmla="*/ 2699201 h 3740249"/>
                            <a:gd name="connsiteX644" fmla="*/ 294864 w 3682310"/>
                            <a:gd name="connsiteY644" fmla="*/ 2763019 h 3740249"/>
                            <a:gd name="connsiteX645" fmla="*/ 279624 w 3682310"/>
                            <a:gd name="connsiteY645" fmla="*/ 2759209 h 3740249"/>
                            <a:gd name="connsiteX646" fmla="*/ 278672 w 3682310"/>
                            <a:gd name="connsiteY646" fmla="*/ 2683009 h 3740249"/>
                            <a:gd name="connsiteX647" fmla="*/ 328202 w 3682310"/>
                            <a:gd name="connsiteY647" fmla="*/ 2643956 h 3740249"/>
                            <a:gd name="connsiteX648" fmla="*/ 331059 w 3682310"/>
                            <a:gd name="connsiteY648" fmla="*/ 2633478 h 3740249"/>
                            <a:gd name="connsiteX649" fmla="*/ 289149 w 3682310"/>
                            <a:gd name="connsiteY649" fmla="*/ 2566803 h 3740249"/>
                            <a:gd name="connsiteX650" fmla="*/ 281529 w 3682310"/>
                            <a:gd name="connsiteY650" fmla="*/ 2611571 h 3740249"/>
                            <a:gd name="connsiteX651" fmla="*/ 232952 w 3682310"/>
                            <a:gd name="connsiteY651" fmla="*/ 2670626 h 3740249"/>
                            <a:gd name="connsiteX652" fmla="*/ 218664 w 3682310"/>
                            <a:gd name="connsiteY652" fmla="*/ 2664911 h 3740249"/>
                            <a:gd name="connsiteX653" fmla="*/ 226284 w 3682310"/>
                            <a:gd name="connsiteY653" fmla="*/ 2589663 h 3740249"/>
                            <a:gd name="connsiteX654" fmla="*/ 273909 w 3682310"/>
                            <a:gd name="connsiteY654" fmla="*/ 2557278 h 3740249"/>
                            <a:gd name="connsiteX655" fmla="*/ 277719 w 3682310"/>
                            <a:gd name="connsiteY655" fmla="*/ 2547753 h 3740249"/>
                            <a:gd name="connsiteX656" fmla="*/ 245334 w 3682310"/>
                            <a:gd name="connsiteY656" fmla="*/ 2490603 h 3740249"/>
                            <a:gd name="connsiteX657" fmla="*/ 237714 w 3682310"/>
                            <a:gd name="connsiteY657" fmla="*/ 2532513 h 3740249"/>
                            <a:gd name="connsiteX658" fmla="*/ 189137 w 3682310"/>
                            <a:gd name="connsiteY658" fmla="*/ 2591569 h 3740249"/>
                            <a:gd name="connsiteX659" fmla="*/ 174849 w 3682310"/>
                            <a:gd name="connsiteY659" fmla="*/ 2585853 h 3740249"/>
                            <a:gd name="connsiteX660" fmla="*/ 182469 w 3682310"/>
                            <a:gd name="connsiteY660" fmla="*/ 2510606 h 3740249"/>
                            <a:gd name="connsiteX661" fmla="*/ 230094 w 3682310"/>
                            <a:gd name="connsiteY661" fmla="*/ 2478221 h 3740249"/>
                            <a:gd name="connsiteX662" fmla="*/ 233904 w 3682310"/>
                            <a:gd name="connsiteY662" fmla="*/ 2468696 h 3740249"/>
                            <a:gd name="connsiteX663" fmla="*/ 209139 w 3682310"/>
                            <a:gd name="connsiteY663" fmla="*/ 2416308 h 3740249"/>
                            <a:gd name="connsiteX664" fmla="*/ 211997 w 3682310"/>
                            <a:gd name="connsiteY664" fmla="*/ 2409641 h 3740249"/>
                            <a:gd name="connsiteX665" fmla="*/ 3305241 w 3682310"/>
                            <a:gd name="connsiteY665" fmla="*/ 2318677 h 3740249"/>
                            <a:gd name="connsiteX666" fmla="*/ 3321910 w 3682310"/>
                            <a:gd name="connsiteY666" fmla="*/ 2321058 h 3740249"/>
                            <a:gd name="connsiteX667" fmla="*/ 3328577 w 3682310"/>
                            <a:gd name="connsiteY667" fmla="*/ 2349633 h 3740249"/>
                            <a:gd name="connsiteX668" fmla="*/ 3307622 w 3682310"/>
                            <a:gd name="connsiteY668" fmla="*/ 2359158 h 3740249"/>
                            <a:gd name="connsiteX669" fmla="*/ 3247615 w 3682310"/>
                            <a:gd name="connsiteY669" fmla="*/ 2437263 h 3740249"/>
                            <a:gd name="connsiteX670" fmla="*/ 3227612 w 3682310"/>
                            <a:gd name="connsiteY670" fmla="*/ 2466791 h 3740249"/>
                            <a:gd name="connsiteX671" fmla="*/ 3322862 w 3682310"/>
                            <a:gd name="connsiteY671" fmla="*/ 2441073 h 3740249"/>
                            <a:gd name="connsiteX672" fmla="*/ 3325720 w 3682310"/>
                            <a:gd name="connsiteY672" fmla="*/ 2440121 h 3740249"/>
                            <a:gd name="connsiteX673" fmla="*/ 3401920 w 3682310"/>
                            <a:gd name="connsiteY673" fmla="*/ 2373446 h 3740249"/>
                            <a:gd name="connsiteX674" fmla="*/ 3487645 w 3682310"/>
                            <a:gd name="connsiteY674" fmla="*/ 2331536 h 3740249"/>
                            <a:gd name="connsiteX675" fmla="*/ 3517172 w 3682310"/>
                            <a:gd name="connsiteY675" fmla="*/ 2325821 h 3740249"/>
                            <a:gd name="connsiteX676" fmla="*/ 3523840 w 3682310"/>
                            <a:gd name="connsiteY676" fmla="*/ 2354396 h 3740249"/>
                            <a:gd name="connsiteX677" fmla="*/ 3493360 w 3682310"/>
                            <a:gd name="connsiteY677" fmla="*/ 2361063 h 3740249"/>
                            <a:gd name="connsiteX678" fmla="*/ 3482882 w 3682310"/>
                            <a:gd name="connsiteY678" fmla="*/ 2345823 h 3740249"/>
                            <a:gd name="connsiteX679" fmla="*/ 3410492 w 3682310"/>
                            <a:gd name="connsiteY679" fmla="*/ 2383923 h 3740249"/>
                            <a:gd name="connsiteX680" fmla="*/ 3349532 w 3682310"/>
                            <a:gd name="connsiteY680" fmla="*/ 2437263 h 3740249"/>
                            <a:gd name="connsiteX681" fmla="*/ 3361915 w 3682310"/>
                            <a:gd name="connsiteY681" fmla="*/ 2436311 h 3740249"/>
                            <a:gd name="connsiteX682" fmla="*/ 3464785 w 3682310"/>
                            <a:gd name="connsiteY682" fmla="*/ 2435358 h 3740249"/>
                            <a:gd name="connsiteX683" fmla="*/ 3467642 w 3682310"/>
                            <a:gd name="connsiteY683" fmla="*/ 2434406 h 3740249"/>
                            <a:gd name="connsiteX684" fmla="*/ 3549557 w 3682310"/>
                            <a:gd name="connsiteY684" fmla="*/ 2396306 h 3740249"/>
                            <a:gd name="connsiteX685" fmla="*/ 3626710 w 3682310"/>
                            <a:gd name="connsiteY685" fmla="*/ 2361063 h 3740249"/>
                            <a:gd name="connsiteX686" fmla="*/ 3630520 w 3682310"/>
                            <a:gd name="connsiteY686" fmla="*/ 2342013 h 3740249"/>
                            <a:gd name="connsiteX687" fmla="*/ 3668620 w 3682310"/>
                            <a:gd name="connsiteY687" fmla="*/ 2333441 h 3740249"/>
                            <a:gd name="connsiteX688" fmla="*/ 3679097 w 3682310"/>
                            <a:gd name="connsiteY688" fmla="*/ 2365825 h 3740249"/>
                            <a:gd name="connsiteX689" fmla="*/ 3640997 w 3682310"/>
                            <a:gd name="connsiteY689" fmla="*/ 2374398 h 3740249"/>
                            <a:gd name="connsiteX690" fmla="*/ 3635282 w 3682310"/>
                            <a:gd name="connsiteY690" fmla="*/ 2369636 h 3740249"/>
                            <a:gd name="connsiteX691" fmla="*/ 3557177 w 3682310"/>
                            <a:gd name="connsiteY691" fmla="*/ 2405831 h 3740249"/>
                            <a:gd name="connsiteX692" fmla="*/ 3513362 w 3682310"/>
                            <a:gd name="connsiteY692" fmla="*/ 2425833 h 3740249"/>
                            <a:gd name="connsiteX693" fmla="*/ 3515267 w 3682310"/>
                            <a:gd name="connsiteY693" fmla="*/ 2437263 h 3740249"/>
                            <a:gd name="connsiteX694" fmla="*/ 3572417 w 3682310"/>
                            <a:gd name="connsiteY694" fmla="*/ 2448693 h 3740249"/>
                            <a:gd name="connsiteX695" fmla="*/ 3577180 w 3682310"/>
                            <a:gd name="connsiteY695" fmla="*/ 2447741 h 3740249"/>
                            <a:gd name="connsiteX696" fmla="*/ 3607660 w 3682310"/>
                            <a:gd name="connsiteY696" fmla="*/ 2446788 h 3740249"/>
                            <a:gd name="connsiteX697" fmla="*/ 3616232 w 3682310"/>
                            <a:gd name="connsiteY697" fmla="*/ 2482031 h 3740249"/>
                            <a:gd name="connsiteX698" fmla="*/ 3578132 w 3682310"/>
                            <a:gd name="connsiteY698" fmla="*/ 2490603 h 3740249"/>
                            <a:gd name="connsiteX699" fmla="*/ 3565750 w 3682310"/>
                            <a:gd name="connsiteY699" fmla="*/ 2466791 h 3740249"/>
                            <a:gd name="connsiteX700" fmla="*/ 3560987 w 3682310"/>
                            <a:gd name="connsiteY700" fmla="*/ 2461075 h 3740249"/>
                            <a:gd name="connsiteX701" fmla="*/ 3365725 w 3682310"/>
                            <a:gd name="connsiteY701" fmla="*/ 2448693 h 3740249"/>
                            <a:gd name="connsiteX702" fmla="*/ 3325720 w 3682310"/>
                            <a:gd name="connsiteY702" fmla="*/ 2454408 h 3740249"/>
                            <a:gd name="connsiteX703" fmla="*/ 3321910 w 3682310"/>
                            <a:gd name="connsiteY703" fmla="*/ 2463933 h 3740249"/>
                            <a:gd name="connsiteX704" fmla="*/ 3388585 w 3682310"/>
                            <a:gd name="connsiteY704" fmla="*/ 2516321 h 3740249"/>
                            <a:gd name="connsiteX705" fmla="*/ 3486692 w 3682310"/>
                            <a:gd name="connsiteY705" fmla="*/ 2555373 h 3740249"/>
                            <a:gd name="connsiteX706" fmla="*/ 3491455 w 3682310"/>
                            <a:gd name="connsiteY706" fmla="*/ 2554421 h 3740249"/>
                            <a:gd name="connsiteX707" fmla="*/ 3517172 w 3682310"/>
                            <a:gd name="connsiteY707" fmla="*/ 2552516 h 3740249"/>
                            <a:gd name="connsiteX708" fmla="*/ 3523840 w 3682310"/>
                            <a:gd name="connsiteY708" fmla="*/ 2581091 h 3740249"/>
                            <a:gd name="connsiteX709" fmla="*/ 3493360 w 3682310"/>
                            <a:gd name="connsiteY709" fmla="*/ 2587758 h 3740249"/>
                            <a:gd name="connsiteX710" fmla="*/ 3483835 w 3682310"/>
                            <a:gd name="connsiteY710" fmla="*/ 2574423 h 3740249"/>
                            <a:gd name="connsiteX711" fmla="*/ 3479072 w 3682310"/>
                            <a:gd name="connsiteY711" fmla="*/ 2569660 h 3740249"/>
                            <a:gd name="connsiteX712" fmla="*/ 3380965 w 3682310"/>
                            <a:gd name="connsiteY712" fmla="*/ 2529656 h 3740249"/>
                            <a:gd name="connsiteX713" fmla="*/ 3302860 w 3682310"/>
                            <a:gd name="connsiteY713" fmla="*/ 2463933 h 3740249"/>
                            <a:gd name="connsiteX714" fmla="*/ 3297145 w 3682310"/>
                            <a:gd name="connsiteY714" fmla="*/ 2462028 h 3740249"/>
                            <a:gd name="connsiteX715" fmla="*/ 3020920 w 3682310"/>
                            <a:gd name="connsiteY715" fmla="*/ 2570613 h 3740249"/>
                            <a:gd name="connsiteX716" fmla="*/ 3018062 w 3682310"/>
                            <a:gd name="connsiteY716" fmla="*/ 2571566 h 3740249"/>
                            <a:gd name="connsiteX717" fmla="*/ 3012347 w 3682310"/>
                            <a:gd name="connsiteY717" fmla="*/ 2567756 h 3740249"/>
                            <a:gd name="connsiteX718" fmla="*/ 3015205 w 3682310"/>
                            <a:gd name="connsiteY718" fmla="*/ 2558231 h 3740249"/>
                            <a:gd name="connsiteX719" fmla="*/ 3209515 w 3682310"/>
                            <a:gd name="connsiteY719" fmla="*/ 2473458 h 3740249"/>
                            <a:gd name="connsiteX720" fmla="*/ 3210467 w 3682310"/>
                            <a:gd name="connsiteY720" fmla="*/ 2470600 h 3740249"/>
                            <a:gd name="connsiteX721" fmla="*/ 3211420 w 3682310"/>
                            <a:gd name="connsiteY721" fmla="*/ 2469648 h 3740249"/>
                            <a:gd name="connsiteX722" fmla="*/ 3237137 w 3682310"/>
                            <a:gd name="connsiteY722" fmla="*/ 2429643 h 3740249"/>
                            <a:gd name="connsiteX723" fmla="*/ 3292382 w 3682310"/>
                            <a:gd name="connsiteY723" fmla="*/ 2357253 h 3740249"/>
                            <a:gd name="connsiteX724" fmla="*/ 3292382 w 3682310"/>
                            <a:gd name="connsiteY724" fmla="*/ 2349633 h 3740249"/>
                            <a:gd name="connsiteX725" fmla="*/ 3291430 w 3682310"/>
                            <a:gd name="connsiteY725" fmla="*/ 2327725 h 3740249"/>
                            <a:gd name="connsiteX726" fmla="*/ 3305241 w 3682310"/>
                            <a:gd name="connsiteY726" fmla="*/ 2318677 h 3740249"/>
                            <a:gd name="connsiteX727" fmla="*/ 156857 w 3682310"/>
                            <a:gd name="connsiteY727" fmla="*/ 2182232 h 3740249"/>
                            <a:gd name="connsiteX728" fmla="*/ 189137 w 3682310"/>
                            <a:gd name="connsiteY728" fmla="*/ 2214378 h 3740249"/>
                            <a:gd name="connsiteX729" fmla="*/ 166277 w 3682310"/>
                            <a:gd name="connsiteY729" fmla="*/ 2265813 h 3740249"/>
                            <a:gd name="connsiteX730" fmla="*/ 119605 w 3682310"/>
                            <a:gd name="connsiteY730" fmla="*/ 2234381 h 3740249"/>
                            <a:gd name="connsiteX731" fmla="*/ 142465 w 3682310"/>
                            <a:gd name="connsiteY731" fmla="*/ 2182946 h 3740249"/>
                            <a:gd name="connsiteX732" fmla="*/ 156857 w 3682310"/>
                            <a:gd name="connsiteY732" fmla="*/ 2182232 h 3740249"/>
                            <a:gd name="connsiteX733" fmla="*/ 3183797 w 3682310"/>
                            <a:gd name="connsiteY733" fmla="*/ 1744796 h 3740249"/>
                            <a:gd name="connsiteX734" fmla="*/ 3209515 w 3682310"/>
                            <a:gd name="connsiteY734" fmla="*/ 1770513 h 3740249"/>
                            <a:gd name="connsiteX735" fmla="*/ 3183797 w 3682310"/>
                            <a:gd name="connsiteY735" fmla="*/ 1796231 h 3740249"/>
                            <a:gd name="connsiteX736" fmla="*/ 3158080 w 3682310"/>
                            <a:gd name="connsiteY736" fmla="*/ 1770513 h 3740249"/>
                            <a:gd name="connsiteX737" fmla="*/ 3183797 w 3682310"/>
                            <a:gd name="connsiteY737" fmla="*/ 1744796 h 3740249"/>
                            <a:gd name="connsiteX738" fmla="*/ 167468 w 3682310"/>
                            <a:gd name="connsiteY738" fmla="*/ 1591325 h 3740249"/>
                            <a:gd name="connsiteX739" fmla="*/ 177707 w 3682310"/>
                            <a:gd name="connsiteY739" fmla="*/ 1600969 h 3740249"/>
                            <a:gd name="connsiteX740" fmla="*/ 168182 w 3682310"/>
                            <a:gd name="connsiteY740" fmla="*/ 1627639 h 3740249"/>
                            <a:gd name="connsiteX741" fmla="*/ 163419 w 3682310"/>
                            <a:gd name="connsiteY741" fmla="*/ 1629544 h 3740249"/>
                            <a:gd name="connsiteX742" fmla="*/ 154847 w 3682310"/>
                            <a:gd name="connsiteY742" fmla="*/ 1691456 h 3740249"/>
                            <a:gd name="connsiteX743" fmla="*/ 150084 w 3682310"/>
                            <a:gd name="connsiteY743" fmla="*/ 1726699 h 3740249"/>
                            <a:gd name="connsiteX744" fmla="*/ 157704 w 3682310"/>
                            <a:gd name="connsiteY744" fmla="*/ 1729556 h 3740249"/>
                            <a:gd name="connsiteX745" fmla="*/ 187232 w 3682310"/>
                            <a:gd name="connsiteY745" fmla="*/ 1699076 h 3740249"/>
                            <a:gd name="connsiteX746" fmla="*/ 188184 w 3682310"/>
                            <a:gd name="connsiteY746" fmla="*/ 1696219 h 3740249"/>
                            <a:gd name="connsiteX747" fmla="*/ 199614 w 3682310"/>
                            <a:gd name="connsiteY747" fmla="*/ 1677169 h 3740249"/>
                            <a:gd name="connsiteX748" fmla="*/ 224379 w 3682310"/>
                            <a:gd name="connsiteY748" fmla="*/ 1685741 h 3740249"/>
                            <a:gd name="connsiteX749" fmla="*/ 214854 w 3682310"/>
                            <a:gd name="connsiteY749" fmla="*/ 1712411 h 3740249"/>
                            <a:gd name="connsiteX750" fmla="*/ 194852 w 3682310"/>
                            <a:gd name="connsiteY750" fmla="*/ 1710506 h 3740249"/>
                            <a:gd name="connsiteX751" fmla="*/ 189137 w 3682310"/>
                            <a:gd name="connsiteY751" fmla="*/ 1710506 h 3740249"/>
                            <a:gd name="connsiteX752" fmla="*/ 105317 w 3682310"/>
                            <a:gd name="connsiteY752" fmla="*/ 1825759 h 3740249"/>
                            <a:gd name="connsiteX753" fmla="*/ 92934 w 3682310"/>
                            <a:gd name="connsiteY753" fmla="*/ 1852429 h 3740249"/>
                            <a:gd name="connsiteX754" fmla="*/ 97697 w 3682310"/>
                            <a:gd name="connsiteY754" fmla="*/ 1858144 h 3740249"/>
                            <a:gd name="connsiteX755" fmla="*/ 155799 w 3682310"/>
                            <a:gd name="connsiteY755" fmla="*/ 1838141 h 3740249"/>
                            <a:gd name="connsiteX756" fmla="*/ 217712 w 3682310"/>
                            <a:gd name="connsiteY756" fmla="*/ 1793374 h 3740249"/>
                            <a:gd name="connsiteX757" fmla="*/ 218664 w 3682310"/>
                            <a:gd name="connsiteY757" fmla="*/ 1789564 h 3740249"/>
                            <a:gd name="connsiteX758" fmla="*/ 227237 w 3682310"/>
                            <a:gd name="connsiteY758" fmla="*/ 1772419 h 3740249"/>
                            <a:gd name="connsiteX759" fmla="*/ 247239 w 3682310"/>
                            <a:gd name="connsiteY759" fmla="*/ 1779086 h 3740249"/>
                            <a:gd name="connsiteX760" fmla="*/ 239619 w 3682310"/>
                            <a:gd name="connsiteY760" fmla="*/ 1800041 h 3740249"/>
                            <a:gd name="connsiteX761" fmla="*/ 227237 w 3682310"/>
                            <a:gd name="connsiteY761" fmla="*/ 1800994 h 3740249"/>
                            <a:gd name="connsiteX762" fmla="*/ 222474 w 3682310"/>
                            <a:gd name="connsiteY762" fmla="*/ 1801946 h 3740249"/>
                            <a:gd name="connsiteX763" fmla="*/ 159609 w 3682310"/>
                            <a:gd name="connsiteY763" fmla="*/ 1846714 h 3740249"/>
                            <a:gd name="connsiteX764" fmla="*/ 89124 w 3682310"/>
                            <a:gd name="connsiteY764" fmla="*/ 1868621 h 3740249"/>
                            <a:gd name="connsiteX765" fmla="*/ 85314 w 3682310"/>
                            <a:gd name="connsiteY765" fmla="*/ 1871479 h 3740249"/>
                            <a:gd name="connsiteX766" fmla="*/ 44357 w 3682310"/>
                            <a:gd name="connsiteY766" fmla="*/ 2082934 h 3740249"/>
                            <a:gd name="connsiteX767" fmla="*/ 43404 w 3682310"/>
                            <a:gd name="connsiteY767" fmla="*/ 2084839 h 3740249"/>
                            <a:gd name="connsiteX768" fmla="*/ 38642 w 3682310"/>
                            <a:gd name="connsiteY768" fmla="*/ 2086744 h 3740249"/>
                            <a:gd name="connsiteX769" fmla="*/ 33879 w 3682310"/>
                            <a:gd name="connsiteY769" fmla="*/ 2081029 h 3740249"/>
                            <a:gd name="connsiteX770" fmla="*/ 57692 w 3682310"/>
                            <a:gd name="connsiteY770" fmla="*/ 1929581 h 3740249"/>
                            <a:gd name="connsiteX771" fmla="*/ 56739 w 3682310"/>
                            <a:gd name="connsiteY771" fmla="*/ 1927676 h 3740249"/>
                            <a:gd name="connsiteX772" fmla="*/ 56739 w 3682310"/>
                            <a:gd name="connsiteY772" fmla="*/ 1926724 h 3740249"/>
                            <a:gd name="connsiteX773" fmla="*/ 42452 w 3682310"/>
                            <a:gd name="connsiteY773" fmla="*/ 1895291 h 3740249"/>
                            <a:gd name="connsiteX774" fmla="*/ 19592 w 3682310"/>
                            <a:gd name="connsiteY774" fmla="*/ 1833379 h 3740249"/>
                            <a:gd name="connsiteX775" fmla="*/ 14829 w 3682310"/>
                            <a:gd name="connsiteY775" fmla="*/ 1830521 h 3740249"/>
                            <a:gd name="connsiteX776" fmla="*/ 1494 w 3682310"/>
                            <a:gd name="connsiteY776" fmla="*/ 1821949 h 3740249"/>
                            <a:gd name="connsiteX777" fmla="*/ 9114 w 3682310"/>
                            <a:gd name="connsiteY777" fmla="*/ 1800994 h 3740249"/>
                            <a:gd name="connsiteX778" fmla="*/ 29117 w 3682310"/>
                            <a:gd name="connsiteY778" fmla="*/ 1807661 h 3740249"/>
                            <a:gd name="connsiteX779" fmla="*/ 27212 w 3682310"/>
                            <a:gd name="connsiteY779" fmla="*/ 1823854 h 3740249"/>
                            <a:gd name="connsiteX780" fmla="*/ 51977 w 3682310"/>
                            <a:gd name="connsiteY780" fmla="*/ 1891481 h 3740249"/>
                            <a:gd name="connsiteX781" fmla="*/ 62454 w 3682310"/>
                            <a:gd name="connsiteY781" fmla="*/ 1915294 h 3740249"/>
                            <a:gd name="connsiteX782" fmla="*/ 84362 w 3682310"/>
                            <a:gd name="connsiteY782" fmla="*/ 1846714 h 3740249"/>
                            <a:gd name="connsiteX783" fmla="*/ 84362 w 3682310"/>
                            <a:gd name="connsiteY783" fmla="*/ 1844809 h 3740249"/>
                            <a:gd name="connsiteX784" fmla="*/ 72932 w 3682310"/>
                            <a:gd name="connsiteY784" fmla="*/ 1771466 h 3740249"/>
                            <a:gd name="connsiteX785" fmla="*/ 80552 w 3682310"/>
                            <a:gd name="connsiteY785" fmla="*/ 1702886 h 3740249"/>
                            <a:gd name="connsiteX786" fmla="*/ 89124 w 3682310"/>
                            <a:gd name="connsiteY786" fmla="*/ 1682884 h 3740249"/>
                            <a:gd name="connsiteX787" fmla="*/ 109127 w 3682310"/>
                            <a:gd name="connsiteY787" fmla="*/ 1689551 h 3740249"/>
                            <a:gd name="connsiteX788" fmla="*/ 101507 w 3682310"/>
                            <a:gd name="connsiteY788" fmla="*/ 1710506 h 3740249"/>
                            <a:gd name="connsiteX789" fmla="*/ 88172 w 3682310"/>
                            <a:gd name="connsiteY789" fmla="*/ 1710506 h 3740249"/>
                            <a:gd name="connsiteX790" fmla="*/ 83409 w 3682310"/>
                            <a:gd name="connsiteY790" fmla="*/ 1769561 h 3740249"/>
                            <a:gd name="connsiteX791" fmla="*/ 91982 w 3682310"/>
                            <a:gd name="connsiteY791" fmla="*/ 1827664 h 3740249"/>
                            <a:gd name="connsiteX792" fmla="*/ 95792 w 3682310"/>
                            <a:gd name="connsiteY792" fmla="*/ 1820044 h 3740249"/>
                            <a:gd name="connsiteX793" fmla="*/ 134844 w 3682310"/>
                            <a:gd name="connsiteY793" fmla="*/ 1756226 h 3740249"/>
                            <a:gd name="connsiteX794" fmla="*/ 135797 w 3682310"/>
                            <a:gd name="connsiteY794" fmla="*/ 1754321 h 3740249"/>
                            <a:gd name="connsiteX795" fmla="*/ 144369 w 3682310"/>
                            <a:gd name="connsiteY795" fmla="*/ 1689551 h 3740249"/>
                            <a:gd name="connsiteX796" fmla="*/ 152942 w 3682310"/>
                            <a:gd name="connsiteY796" fmla="*/ 1628591 h 3740249"/>
                            <a:gd name="connsiteX797" fmla="*/ 143417 w 3682310"/>
                            <a:gd name="connsiteY797" fmla="*/ 1619066 h 3740249"/>
                            <a:gd name="connsiteX798" fmla="*/ 152942 w 3682310"/>
                            <a:gd name="connsiteY798" fmla="*/ 1592396 h 3740249"/>
                            <a:gd name="connsiteX799" fmla="*/ 167468 w 3682310"/>
                            <a:gd name="connsiteY799" fmla="*/ 1591325 h 3740249"/>
                            <a:gd name="connsiteX800" fmla="*/ 164372 w 3682310"/>
                            <a:gd name="connsiteY800" fmla="*/ 1307599 h 3740249"/>
                            <a:gd name="connsiteX801" fmla="*/ 204377 w 3682310"/>
                            <a:gd name="connsiteY801" fmla="*/ 1347604 h 3740249"/>
                            <a:gd name="connsiteX802" fmla="*/ 164372 w 3682310"/>
                            <a:gd name="connsiteY802" fmla="*/ 1387609 h 3740249"/>
                            <a:gd name="connsiteX803" fmla="*/ 124367 w 3682310"/>
                            <a:gd name="connsiteY803" fmla="*/ 1347604 h 3740249"/>
                            <a:gd name="connsiteX804" fmla="*/ 164372 w 3682310"/>
                            <a:gd name="connsiteY804" fmla="*/ 1307599 h 3740249"/>
                            <a:gd name="connsiteX805" fmla="*/ 3159137 w 3682310"/>
                            <a:gd name="connsiteY805" fmla="*/ 1224970 h 3740249"/>
                            <a:gd name="connsiteX806" fmla="*/ 3191417 w 3682310"/>
                            <a:gd name="connsiteY806" fmla="*/ 1257116 h 3740249"/>
                            <a:gd name="connsiteX807" fmla="*/ 3190982 w 3682310"/>
                            <a:gd name="connsiteY807" fmla="*/ 1265068 h 3740249"/>
                            <a:gd name="connsiteX808" fmla="*/ 3192488 w 3682310"/>
                            <a:gd name="connsiteY808" fmla="*/ 1267593 h 3740249"/>
                            <a:gd name="connsiteX809" fmla="*/ 3190393 w 3682310"/>
                            <a:gd name="connsiteY809" fmla="*/ 1275829 h 3740249"/>
                            <a:gd name="connsiteX810" fmla="*/ 3189631 w 3682310"/>
                            <a:gd name="connsiteY810" fmla="*/ 1289740 h 3740249"/>
                            <a:gd name="connsiteX811" fmla="*/ 3185983 w 3682310"/>
                            <a:gd name="connsiteY811" fmla="*/ 1293162 h 3740249"/>
                            <a:gd name="connsiteX812" fmla="*/ 3185702 w 3682310"/>
                            <a:gd name="connsiteY812" fmla="*/ 1294263 h 3740249"/>
                            <a:gd name="connsiteX813" fmla="*/ 3180148 w 3682310"/>
                            <a:gd name="connsiteY813" fmla="*/ 1298634 h 3740249"/>
                            <a:gd name="connsiteX814" fmla="*/ 3168557 w 3682310"/>
                            <a:gd name="connsiteY814" fmla="*/ 1309504 h 3740249"/>
                            <a:gd name="connsiteX815" fmla="*/ 3166184 w 3682310"/>
                            <a:gd name="connsiteY815" fmla="*/ 1309622 h 3740249"/>
                            <a:gd name="connsiteX816" fmla="*/ 3163914 w 3682310"/>
                            <a:gd name="connsiteY816" fmla="*/ 1311408 h 3740249"/>
                            <a:gd name="connsiteX817" fmla="*/ 3139982 w 3682310"/>
                            <a:gd name="connsiteY817" fmla="*/ 1308551 h 3740249"/>
                            <a:gd name="connsiteX818" fmla="*/ 3127480 w 3682310"/>
                            <a:gd name="connsiteY818" fmla="*/ 1287596 h 3740249"/>
                            <a:gd name="connsiteX819" fmla="*/ 3127782 w 3682310"/>
                            <a:gd name="connsiteY819" fmla="*/ 1286410 h 3740249"/>
                            <a:gd name="connsiteX820" fmla="*/ 3121885 w 3682310"/>
                            <a:gd name="connsiteY820" fmla="*/ 1278071 h 3740249"/>
                            <a:gd name="connsiteX821" fmla="*/ 3144745 w 3682310"/>
                            <a:gd name="connsiteY821" fmla="*/ 1225684 h 3740249"/>
                            <a:gd name="connsiteX822" fmla="*/ 3159137 w 3682310"/>
                            <a:gd name="connsiteY822" fmla="*/ 1224970 h 3740249"/>
                            <a:gd name="connsiteX823" fmla="*/ 2619203 w 3682310"/>
                            <a:gd name="connsiteY823" fmla="*/ 491187 h 3740249"/>
                            <a:gd name="connsiteX824" fmla="*/ 2627537 w 3682310"/>
                            <a:gd name="connsiteY824" fmla="*/ 494163 h 3740249"/>
                            <a:gd name="connsiteX825" fmla="*/ 2654207 w 3682310"/>
                            <a:gd name="connsiteY825" fmla="*/ 565601 h 3740249"/>
                            <a:gd name="connsiteX826" fmla="*/ 2625632 w 3682310"/>
                            <a:gd name="connsiteY826" fmla="*/ 616083 h 3740249"/>
                            <a:gd name="connsiteX827" fmla="*/ 2626585 w 3682310"/>
                            <a:gd name="connsiteY827" fmla="*/ 626561 h 3740249"/>
                            <a:gd name="connsiteX828" fmla="*/ 2687545 w 3682310"/>
                            <a:gd name="connsiteY828" fmla="*/ 671328 h 3740249"/>
                            <a:gd name="connsiteX829" fmla="*/ 2675162 w 3682310"/>
                            <a:gd name="connsiteY829" fmla="*/ 627513 h 3740249"/>
                            <a:gd name="connsiteX830" fmla="*/ 2692307 w 3682310"/>
                            <a:gd name="connsiteY830" fmla="*/ 553218 h 3740249"/>
                            <a:gd name="connsiteX831" fmla="*/ 2707547 w 3682310"/>
                            <a:gd name="connsiteY831" fmla="*/ 551313 h 3740249"/>
                            <a:gd name="connsiteX832" fmla="*/ 2734217 w 3682310"/>
                            <a:gd name="connsiteY832" fmla="*/ 622751 h 3740249"/>
                            <a:gd name="connsiteX833" fmla="*/ 2703737 w 3682310"/>
                            <a:gd name="connsiteY833" fmla="*/ 675138 h 3740249"/>
                            <a:gd name="connsiteX834" fmla="*/ 2703737 w 3682310"/>
                            <a:gd name="connsiteY834" fmla="*/ 685616 h 3740249"/>
                            <a:gd name="connsiteX835" fmla="*/ 2736122 w 3682310"/>
                            <a:gd name="connsiteY835" fmla="*/ 714191 h 3740249"/>
                            <a:gd name="connsiteX836" fmla="*/ 2770412 w 3682310"/>
                            <a:gd name="connsiteY836" fmla="*/ 747528 h 3740249"/>
                            <a:gd name="connsiteX837" fmla="*/ 2758030 w 3682310"/>
                            <a:gd name="connsiteY837" fmla="*/ 702761 h 3740249"/>
                            <a:gd name="connsiteX838" fmla="*/ 2775175 w 3682310"/>
                            <a:gd name="connsiteY838" fmla="*/ 628466 h 3740249"/>
                            <a:gd name="connsiteX839" fmla="*/ 2790415 w 3682310"/>
                            <a:gd name="connsiteY839" fmla="*/ 626561 h 3740249"/>
                            <a:gd name="connsiteX840" fmla="*/ 2817085 w 3682310"/>
                            <a:gd name="connsiteY840" fmla="*/ 697998 h 3740249"/>
                            <a:gd name="connsiteX841" fmla="*/ 2784700 w 3682310"/>
                            <a:gd name="connsiteY841" fmla="*/ 751338 h 3740249"/>
                            <a:gd name="connsiteX842" fmla="*/ 2783747 w 3682310"/>
                            <a:gd name="connsiteY842" fmla="*/ 760863 h 3740249"/>
                            <a:gd name="connsiteX843" fmla="*/ 2837087 w 3682310"/>
                            <a:gd name="connsiteY843" fmla="*/ 818013 h 3740249"/>
                            <a:gd name="connsiteX844" fmla="*/ 2828515 w 3682310"/>
                            <a:gd name="connsiteY844" fmla="*/ 772293 h 3740249"/>
                            <a:gd name="connsiteX845" fmla="*/ 2846612 w 3682310"/>
                            <a:gd name="connsiteY845" fmla="*/ 708476 h 3740249"/>
                            <a:gd name="connsiteX846" fmla="*/ 2874235 w 3682310"/>
                            <a:gd name="connsiteY846" fmla="*/ 708476 h 3740249"/>
                            <a:gd name="connsiteX847" fmla="*/ 2888522 w 3682310"/>
                            <a:gd name="connsiteY847" fmla="*/ 772293 h 3740249"/>
                            <a:gd name="connsiteX848" fmla="*/ 2852327 w 3682310"/>
                            <a:gd name="connsiteY848" fmla="*/ 822776 h 3740249"/>
                            <a:gd name="connsiteX849" fmla="*/ 2851375 w 3682310"/>
                            <a:gd name="connsiteY849" fmla="*/ 832301 h 3740249"/>
                            <a:gd name="connsiteX850" fmla="*/ 2899000 w 3682310"/>
                            <a:gd name="connsiteY850" fmla="*/ 890403 h 3740249"/>
                            <a:gd name="connsiteX851" fmla="*/ 2897095 w 3682310"/>
                            <a:gd name="connsiteY851" fmla="*/ 835158 h 3740249"/>
                            <a:gd name="connsiteX852" fmla="*/ 2934242 w 3682310"/>
                            <a:gd name="connsiteY852" fmla="*/ 768483 h 3740249"/>
                            <a:gd name="connsiteX853" fmla="*/ 2949482 w 3682310"/>
                            <a:gd name="connsiteY853" fmla="*/ 771341 h 3740249"/>
                            <a:gd name="connsiteX854" fmla="*/ 2955197 w 3682310"/>
                            <a:gd name="connsiteY854" fmla="*/ 846588 h 3740249"/>
                            <a:gd name="connsiteX855" fmla="*/ 2908525 w 3682310"/>
                            <a:gd name="connsiteY855" fmla="*/ 889451 h 3740249"/>
                            <a:gd name="connsiteX856" fmla="*/ 2905667 w 3682310"/>
                            <a:gd name="connsiteY856" fmla="*/ 899928 h 3740249"/>
                            <a:gd name="connsiteX857" fmla="*/ 2952340 w 3682310"/>
                            <a:gd name="connsiteY857" fmla="*/ 963746 h 3740249"/>
                            <a:gd name="connsiteX858" fmla="*/ 2957102 w 3682310"/>
                            <a:gd name="connsiteY858" fmla="*/ 918978 h 3740249"/>
                            <a:gd name="connsiteX859" fmla="*/ 3000917 w 3682310"/>
                            <a:gd name="connsiteY859" fmla="*/ 857066 h 3740249"/>
                            <a:gd name="connsiteX860" fmla="*/ 3016157 w 3682310"/>
                            <a:gd name="connsiteY860" fmla="*/ 861828 h 3740249"/>
                            <a:gd name="connsiteX861" fmla="*/ 3014252 w 3682310"/>
                            <a:gd name="connsiteY861" fmla="*/ 938028 h 3740249"/>
                            <a:gd name="connsiteX862" fmla="*/ 2968532 w 3682310"/>
                            <a:gd name="connsiteY862" fmla="*/ 974223 h 3740249"/>
                            <a:gd name="connsiteX863" fmla="*/ 2965675 w 3682310"/>
                            <a:gd name="connsiteY863" fmla="*/ 984701 h 3740249"/>
                            <a:gd name="connsiteX864" fmla="*/ 3001870 w 3682310"/>
                            <a:gd name="connsiteY864" fmla="*/ 1038993 h 3740249"/>
                            <a:gd name="connsiteX865" fmla="*/ 3006632 w 3682310"/>
                            <a:gd name="connsiteY865" fmla="*/ 996131 h 3740249"/>
                            <a:gd name="connsiteX866" fmla="*/ 3050447 w 3682310"/>
                            <a:gd name="connsiteY866" fmla="*/ 934218 h 3740249"/>
                            <a:gd name="connsiteX867" fmla="*/ 3065687 w 3682310"/>
                            <a:gd name="connsiteY867" fmla="*/ 938981 h 3740249"/>
                            <a:gd name="connsiteX868" fmla="*/ 3063782 w 3682310"/>
                            <a:gd name="connsiteY868" fmla="*/ 1015181 h 3740249"/>
                            <a:gd name="connsiteX869" fmla="*/ 3018062 w 3682310"/>
                            <a:gd name="connsiteY869" fmla="*/ 1051376 h 3740249"/>
                            <a:gd name="connsiteX870" fmla="*/ 3015205 w 3682310"/>
                            <a:gd name="connsiteY870" fmla="*/ 1060901 h 3740249"/>
                            <a:gd name="connsiteX871" fmla="*/ 3043780 w 3682310"/>
                            <a:gd name="connsiteY871" fmla="*/ 1111383 h 3740249"/>
                            <a:gd name="connsiteX872" fmla="*/ 3041875 w 3682310"/>
                            <a:gd name="connsiteY872" fmla="*/ 1118051 h 3740249"/>
                            <a:gd name="connsiteX873" fmla="*/ 3035207 w 3682310"/>
                            <a:gd name="connsiteY873" fmla="*/ 1116146 h 3740249"/>
                            <a:gd name="connsiteX874" fmla="*/ 3002822 w 3682310"/>
                            <a:gd name="connsiteY874" fmla="*/ 1058996 h 3740249"/>
                            <a:gd name="connsiteX875" fmla="*/ 2993297 w 3682310"/>
                            <a:gd name="connsiteY875" fmla="*/ 1056138 h 3740249"/>
                            <a:gd name="connsiteX876" fmla="*/ 2918050 w 3682310"/>
                            <a:gd name="connsiteY876" fmla="*/ 1073283 h 3740249"/>
                            <a:gd name="connsiteX877" fmla="*/ 2873282 w 3682310"/>
                            <a:gd name="connsiteY877" fmla="*/ 1059948 h 3740249"/>
                            <a:gd name="connsiteX878" fmla="*/ 2870425 w 3682310"/>
                            <a:gd name="connsiteY878" fmla="*/ 1044708 h 3740249"/>
                            <a:gd name="connsiteX879" fmla="*/ 2923765 w 3682310"/>
                            <a:gd name="connsiteY879" fmla="*/ 1013276 h 3740249"/>
                            <a:gd name="connsiteX880" fmla="*/ 2964722 w 3682310"/>
                            <a:gd name="connsiteY880" fmla="*/ 1019943 h 3740249"/>
                            <a:gd name="connsiteX881" fmla="*/ 2973295 w 3682310"/>
                            <a:gd name="connsiteY881" fmla="*/ 1010418 h 3740249"/>
                            <a:gd name="connsiteX882" fmla="*/ 2953292 w 3682310"/>
                            <a:gd name="connsiteY882" fmla="*/ 980891 h 3740249"/>
                            <a:gd name="connsiteX883" fmla="*/ 2944720 w 3682310"/>
                            <a:gd name="connsiteY883" fmla="*/ 978986 h 3740249"/>
                            <a:gd name="connsiteX884" fmla="*/ 2866615 w 3682310"/>
                            <a:gd name="connsiteY884" fmla="*/ 998036 h 3740249"/>
                            <a:gd name="connsiteX885" fmla="*/ 2821847 w 3682310"/>
                            <a:gd name="connsiteY885" fmla="*/ 984701 h 3740249"/>
                            <a:gd name="connsiteX886" fmla="*/ 2818990 w 3682310"/>
                            <a:gd name="connsiteY886" fmla="*/ 969461 h 3740249"/>
                            <a:gd name="connsiteX887" fmla="*/ 2872330 w 3682310"/>
                            <a:gd name="connsiteY887" fmla="*/ 938028 h 3740249"/>
                            <a:gd name="connsiteX888" fmla="*/ 2942815 w 3682310"/>
                            <a:gd name="connsiteY888" fmla="*/ 964698 h 3740249"/>
                            <a:gd name="connsiteX889" fmla="*/ 2902810 w 3682310"/>
                            <a:gd name="connsiteY889" fmla="*/ 910406 h 3740249"/>
                            <a:gd name="connsiteX890" fmla="*/ 2893285 w 3682310"/>
                            <a:gd name="connsiteY890" fmla="*/ 909453 h 3740249"/>
                            <a:gd name="connsiteX891" fmla="*/ 2818990 w 3682310"/>
                            <a:gd name="connsiteY891" fmla="*/ 935171 h 3740249"/>
                            <a:gd name="connsiteX892" fmla="*/ 2772317 w 3682310"/>
                            <a:gd name="connsiteY892" fmla="*/ 926598 h 3740249"/>
                            <a:gd name="connsiteX893" fmla="*/ 2767555 w 3682310"/>
                            <a:gd name="connsiteY893" fmla="*/ 912311 h 3740249"/>
                            <a:gd name="connsiteX894" fmla="*/ 2817085 w 3682310"/>
                            <a:gd name="connsiteY894" fmla="*/ 875163 h 3740249"/>
                            <a:gd name="connsiteX895" fmla="*/ 2859947 w 3682310"/>
                            <a:gd name="connsiteY895" fmla="*/ 878021 h 3740249"/>
                            <a:gd name="connsiteX896" fmla="*/ 2867567 w 3682310"/>
                            <a:gd name="connsiteY896" fmla="*/ 867543 h 3740249"/>
                            <a:gd name="connsiteX897" fmla="*/ 2838040 w 3682310"/>
                            <a:gd name="connsiteY897" fmla="*/ 832301 h 3740249"/>
                            <a:gd name="connsiteX898" fmla="*/ 2827562 w 3682310"/>
                            <a:gd name="connsiteY898" fmla="*/ 832301 h 3740249"/>
                            <a:gd name="connsiteX899" fmla="*/ 2760887 w 3682310"/>
                            <a:gd name="connsiteY899" fmla="*/ 871353 h 3740249"/>
                            <a:gd name="connsiteX900" fmla="*/ 2724692 w 3682310"/>
                            <a:gd name="connsiteY900" fmla="*/ 873258 h 3740249"/>
                            <a:gd name="connsiteX901" fmla="*/ 2711357 w 3682310"/>
                            <a:gd name="connsiteY901" fmla="*/ 849446 h 3740249"/>
                            <a:gd name="connsiteX902" fmla="*/ 2747552 w 3682310"/>
                            <a:gd name="connsiteY902" fmla="*/ 813251 h 3740249"/>
                            <a:gd name="connsiteX903" fmla="*/ 2798987 w 3682310"/>
                            <a:gd name="connsiteY903" fmla="*/ 809441 h 3740249"/>
                            <a:gd name="connsiteX904" fmla="*/ 2805655 w 3682310"/>
                            <a:gd name="connsiteY904" fmla="*/ 798963 h 3740249"/>
                            <a:gd name="connsiteX905" fmla="*/ 2771365 w 3682310"/>
                            <a:gd name="connsiteY905" fmla="*/ 761816 h 3740249"/>
                            <a:gd name="connsiteX906" fmla="*/ 2760887 w 3682310"/>
                            <a:gd name="connsiteY906" fmla="*/ 762768 h 3740249"/>
                            <a:gd name="connsiteX907" fmla="*/ 2698022 w 3682310"/>
                            <a:gd name="connsiteY907" fmla="*/ 806583 h 3740249"/>
                            <a:gd name="connsiteX908" fmla="*/ 2651350 w 3682310"/>
                            <a:gd name="connsiteY908" fmla="*/ 811346 h 3740249"/>
                            <a:gd name="connsiteX909" fmla="*/ 2642777 w 3682310"/>
                            <a:gd name="connsiteY909" fmla="*/ 798011 h 3740249"/>
                            <a:gd name="connsiteX910" fmla="*/ 2679925 w 3682310"/>
                            <a:gd name="connsiteY910" fmla="*/ 749433 h 3740249"/>
                            <a:gd name="connsiteX911" fmla="*/ 2757077 w 3682310"/>
                            <a:gd name="connsiteY911" fmla="*/ 748481 h 3740249"/>
                            <a:gd name="connsiteX912" fmla="*/ 2728502 w 3682310"/>
                            <a:gd name="connsiteY912" fmla="*/ 720858 h 3740249"/>
                            <a:gd name="connsiteX913" fmla="*/ 2707547 w 3682310"/>
                            <a:gd name="connsiteY913" fmla="*/ 701808 h 3740249"/>
                            <a:gd name="connsiteX914" fmla="*/ 2698022 w 3682310"/>
                            <a:gd name="connsiteY914" fmla="*/ 702761 h 3740249"/>
                            <a:gd name="connsiteX915" fmla="*/ 2636110 w 3682310"/>
                            <a:gd name="connsiteY915" fmla="*/ 745623 h 3740249"/>
                            <a:gd name="connsiteX916" fmla="*/ 2600867 w 3682310"/>
                            <a:gd name="connsiteY916" fmla="*/ 750386 h 3740249"/>
                            <a:gd name="connsiteX917" fmla="*/ 2585627 w 3682310"/>
                            <a:gd name="connsiteY917" fmla="*/ 727526 h 3740249"/>
                            <a:gd name="connsiteX918" fmla="*/ 2618965 w 3682310"/>
                            <a:gd name="connsiteY918" fmla="*/ 688473 h 3740249"/>
                            <a:gd name="connsiteX919" fmla="*/ 2660875 w 3682310"/>
                            <a:gd name="connsiteY919" fmla="*/ 678948 h 3740249"/>
                            <a:gd name="connsiteX920" fmla="*/ 2665637 w 3682310"/>
                            <a:gd name="connsiteY920" fmla="*/ 666566 h 3740249"/>
                            <a:gd name="connsiteX921" fmla="*/ 2611345 w 3682310"/>
                            <a:gd name="connsiteY921" fmla="*/ 627513 h 3740249"/>
                            <a:gd name="connsiteX922" fmla="*/ 2601820 w 3682310"/>
                            <a:gd name="connsiteY922" fmla="*/ 629418 h 3740249"/>
                            <a:gd name="connsiteX923" fmla="*/ 2538002 w 3682310"/>
                            <a:gd name="connsiteY923" fmla="*/ 675138 h 3740249"/>
                            <a:gd name="connsiteX924" fmla="*/ 2491330 w 3682310"/>
                            <a:gd name="connsiteY924" fmla="*/ 679901 h 3740249"/>
                            <a:gd name="connsiteX925" fmla="*/ 2482757 w 3682310"/>
                            <a:gd name="connsiteY925" fmla="*/ 666566 h 3740249"/>
                            <a:gd name="connsiteX926" fmla="*/ 2519905 w 3682310"/>
                            <a:gd name="connsiteY926" fmla="*/ 617988 h 3740249"/>
                            <a:gd name="connsiteX927" fmla="*/ 2591342 w 3682310"/>
                            <a:gd name="connsiteY927" fmla="*/ 615131 h 3740249"/>
                            <a:gd name="connsiteX928" fmla="*/ 2472280 w 3682310"/>
                            <a:gd name="connsiteY928" fmla="*/ 541788 h 3740249"/>
                            <a:gd name="connsiteX929" fmla="*/ 2472280 w 3682310"/>
                            <a:gd name="connsiteY929" fmla="*/ 535121 h 3740249"/>
                            <a:gd name="connsiteX930" fmla="*/ 2478947 w 3682310"/>
                            <a:gd name="connsiteY930" fmla="*/ 533216 h 3740249"/>
                            <a:gd name="connsiteX931" fmla="*/ 2607535 w 3682310"/>
                            <a:gd name="connsiteY931" fmla="*/ 613226 h 3740249"/>
                            <a:gd name="connsiteX932" fmla="*/ 2595152 w 3682310"/>
                            <a:gd name="connsiteY932" fmla="*/ 570363 h 3740249"/>
                            <a:gd name="connsiteX933" fmla="*/ 2612297 w 3682310"/>
                            <a:gd name="connsiteY933" fmla="*/ 496068 h 3740249"/>
                            <a:gd name="connsiteX934" fmla="*/ 2619203 w 3682310"/>
                            <a:gd name="connsiteY934" fmla="*/ 491187 h 3740249"/>
                            <a:gd name="connsiteX935" fmla="*/ 414284 w 3682310"/>
                            <a:gd name="connsiteY935" fmla="*/ 440467 h 3740249"/>
                            <a:gd name="connsiteX936" fmla="*/ 525369 w 3682310"/>
                            <a:gd name="connsiteY936" fmla="*/ 453206 h 3740249"/>
                            <a:gd name="connsiteX937" fmla="*/ 659672 w 3682310"/>
                            <a:gd name="connsiteY937" fmla="*/ 581794 h 3740249"/>
                            <a:gd name="connsiteX938" fmla="*/ 659128 w 3682310"/>
                            <a:gd name="connsiteY938" fmla="*/ 582610 h 3740249"/>
                            <a:gd name="connsiteX939" fmla="*/ 660625 w 3682310"/>
                            <a:gd name="connsiteY939" fmla="*/ 585603 h 3740249"/>
                            <a:gd name="connsiteX940" fmla="*/ 563470 w 3682310"/>
                            <a:gd name="connsiteY940" fmla="*/ 706571 h 3740249"/>
                            <a:gd name="connsiteX941" fmla="*/ 455837 w 3682310"/>
                            <a:gd name="connsiteY941" fmla="*/ 716096 h 3740249"/>
                            <a:gd name="connsiteX942" fmla="*/ 453932 w 3682310"/>
                            <a:gd name="connsiteY942" fmla="*/ 711333 h 3740249"/>
                            <a:gd name="connsiteX943" fmla="*/ 527275 w 3682310"/>
                            <a:gd name="connsiteY943" fmla="*/ 611321 h 3740249"/>
                            <a:gd name="connsiteX944" fmla="*/ 555256 w 3682310"/>
                            <a:gd name="connsiteY944" fmla="*/ 593199 h 3740249"/>
                            <a:gd name="connsiteX945" fmla="*/ 495797 w 3682310"/>
                            <a:gd name="connsiteY945" fmla="*/ 587241 h 3740249"/>
                            <a:gd name="connsiteX946" fmla="*/ 442502 w 3682310"/>
                            <a:gd name="connsiteY946" fmla="*/ 565601 h 3740249"/>
                            <a:gd name="connsiteX947" fmla="*/ 351062 w 3682310"/>
                            <a:gd name="connsiteY947" fmla="*/ 448444 h 3740249"/>
                            <a:gd name="connsiteX948" fmla="*/ 353919 w 3682310"/>
                            <a:gd name="connsiteY948" fmla="*/ 442729 h 3740249"/>
                            <a:gd name="connsiteX949" fmla="*/ 414284 w 3682310"/>
                            <a:gd name="connsiteY949" fmla="*/ 440467 h 3740249"/>
                            <a:gd name="connsiteX950" fmla="*/ 2281780 w 3682310"/>
                            <a:gd name="connsiteY950" fmla="*/ 338906 h 3740249"/>
                            <a:gd name="connsiteX951" fmla="*/ 2321785 w 3682310"/>
                            <a:gd name="connsiteY951" fmla="*/ 378911 h 3740249"/>
                            <a:gd name="connsiteX952" fmla="*/ 2281780 w 3682310"/>
                            <a:gd name="connsiteY952" fmla="*/ 418916 h 3740249"/>
                            <a:gd name="connsiteX953" fmla="*/ 2241775 w 3682310"/>
                            <a:gd name="connsiteY953" fmla="*/ 378911 h 3740249"/>
                            <a:gd name="connsiteX954" fmla="*/ 2281780 w 3682310"/>
                            <a:gd name="connsiteY954" fmla="*/ 338906 h 3740249"/>
                            <a:gd name="connsiteX955" fmla="*/ 2597057 w 3682310"/>
                            <a:gd name="connsiteY955" fmla="*/ 153169 h 3740249"/>
                            <a:gd name="connsiteX956" fmla="*/ 2600867 w 3682310"/>
                            <a:gd name="connsiteY956" fmla="*/ 156979 h 3740249"/>
                            <a:gd name="connsiteX957" fmla="*/ 2564672 w 3682310"/>
                            <a:gd name="connsiteY957" fmla="*/ 275089 h 3740249"/>
                            <a:gd name="connsiteX958" fmla="*/ 2543097 w 3682310"/>
                            <a:gd name="connsiteY958" fmla="*/ 302414 h 3740249"/>
                            <a:gd name="connsiteX959" fmla="*/ 2601046 w 3682310"/>
                            <a:gd name="connsiteY959" fmla="*/ 288840 h 3740249"/>
                            <a:gd name="connsiteX960" fmla="*/ 2658970 w 3682310"/>
                            <a:gd name="connsiteY960" fmla="*/ 292233 h 3740249"/>
                            <a:gd name="connsiteX961" fmla="*/ 2740289 w 3682310"/>
                            <a:gd name="connsiteY961" fmla="*/ 334858 h 3740249"/>
                            <a:gd name="connsiteX962" fmla="*/ 2748887 w 3682310"/>
                            <a:gd name="connsiteY962" fmla="*/ 341933 h 3740249"/>
                            <a:gd name="connsiteX963" fmla="*/ 2750410 w 3682310"/>
                            <a:gd name="connsiteY963" fmla="*/ 339858 h 3740249"/>
                            <a:gd name="connsiteX964" fmla="*/ 2781842 w 3682310"/>
                            <a:gd name="connsiteY964" fmla="*/ 344621 h 3740249"/>
                            <a:gd name="connsiteX965" fmla="*/ 2786843 w 3682310"/>
                            <a:gd name="connsiteY965" fmla="*/ 360456 h 3740249"/>
                            <a:gd name="connsiteX966" fmla="*/ 2781052 w 3682310"/>
                            <a:gd name="connsiteY966" fmla="*/ 370548 h 3740249"/>
                            <a:gd name="connsiteX967" fmla="*/ 2783747 w 3682310"/>
                            <a:gd name="connsiteY967" fmla="*/ 373196 h 3740249"/>
                            <a:gd name="connsiteX968" fmla="*/ 2782795 w 3682310"/>
                            <a:gd name="connsiteY968" fmla="*/ 379863 h 3740249"/>
                            <a:gd name="connsiteX969" fmla="*/ 2726717 w 3682310"/>
                            <a:gd name="connsiteY969" fmla="*/ 401652 h 3740249"/>
                            <a:gd name="connsiteX970" fmla="*/ 2704411 w 3682310"/>
                            <a:gd name="connsiteY970" fmla="*/ 407672 h 3740249"/>
                            <a:gd name="connsiteX971" fmla="*/ 2673257 w 3682310"/>
                            <a:gd name="connsiteY971" fmla="*/ 428441 h 3740249"/>
                            <a:gd name="connsiteX972" fmla="*/ 2644682 w 3682310"/>
                            <a:gd name="connsiteY972" fmla="*/ 449396 h 3740249"/>
                            <a:gd name="connsiteX973" fmla="*/ 2742790 w 3682310"/>
                            <a:gd name="connsiteY973" fmla="*/ 457968 h 3740249"/>
                            <a:gd name="connsiteX974" fmla="*/ 2745647 w 3682310"/>
                            <a:gd name="connsiteY974" fmla="*/ 457968 h 3740249"/>
                            <a:gd name="connsiteX975" fmla="*/ 2840897 w 3682310"/>
                            <a:gd name="connsiteY975" fmla="*/ 421773 h 3740249"/>
                            <a:gd name="connsiteX976" fmla="*/ 2935195 w 3682310"/>
                            <a:gd name="connsiteY976" fmla="*/ 411296 h 3740249"/>
                            <a:gd name="connsiteX977" fmla="*/ 2964722 w 3682310"/>
                            <a:gd name="connsiteY977" fmla="*/ 416058 h 3740249"/>
                            <a:gd name="connsiteX978" fmla="*/ 2961865 w 3682310"/>
                            <a:gd name="connsiteY978" fmla="*/ 445586 h 3740249"/>
                            <a:gd name="connsiteX979" fmla="*/ 2930432 w 3682310"/>
                            <a:gd name="connsiteY979" fmla="*/ 440823 h 3740249"/>
                            <a:gd name="connsiteX980" fmla="*/ 2926622 w 3682310"/>
                            <a:gd name="connsiteY980" fmla="*/ 422726 h 3740249"/>
                            <a:gd name="connsiteX981" fmla="*/ 2845660 w 3682310"/>
                            <a:gd name="connsiteY981" fmla="*/ 434156 h 3740249"/>
                            <a:gd name="connsiteX982" fmla="*/ 2770412 w 3682310"/>
                            <a:gd name="connsiteY982" fmla="*/ 463683 h 3740249"/>
                            <a:gd name="connsiteX983" fmla="*/ 2781842 w 3682310"/>
                            <a:gd name="connsiteY983" fmla="*/ 466541 h 3740249"/>
                            <a:gd name="connsiteX984" fmla="*/ 2878997 w 3682310"/>
                            <a:gd name="connsiteY984" fmla="*/ 500831 h 3740249"/>
                            <a:gd name="connsiteX985" fmla="*/ 2881855 w 3682310"/>
                            <a:gd name="connsiteY985" fmla="*/ 500831 h 3740249"/>
                            <a:gd name="connsiteX986" fmla="*/ 2972342 w 3682310"/>
                            <a:gd name="connsiteY986" fmla="*/ 493211 h 3740249"/>
                            <a:gd name="connsiteX987" fmla="*/ 3056162 w 3682310"/>
                            <a:gd name="connsiteY987" fmla="*/ 486543 h 3740249"/>
                            <a:gd name="connsiteX988" fmla="*/ 3065687 w 3682310"/>
                            <a:gd name="connsiteY988" fmla="*/ 470351 h 3740249"/>
                            <a:gd name="connsiteX989" fmla="*/ 3104740 w 3682310"/>
                            <a:gd name="connsiteY989" fmla="*/ 476066 h 3740249"/>
                            <a:gd name="connsiteX990" fmla="*/ 3102835 w 3682310"/>
                            <a:gd name="connsiteY990" fmla="*/ 512261 h 3740249"/>
                            <a:gd name="connsiteX991" fmla="*/ 3063782 w 3682310"/>
                            <a:gd name="connsiteY991" fmla="*/ 506546 h 3740249"/>
                            <a:gd name="connsiteX992" fmla="*/ 3059972 w 3682310"/>
                            <a:gd name="connsiteY992" fmla="*/ 500831 h 3740249"/>
                            <a:gd name="connsiteX993" fmla="*/ 2974247 w 3682310"/>
                            <a:gd name="connsiteY993" fmla="*/ 507498 h 3740249"/>
                            <a:gd name="connsiteX994" fmla="*/ 2925670 w 3682310"/>
                            <a:gd name="connsiteY994" fmla="*/ 511308 h 3740249"/>
                            <a:gd name="connsiteX995" fmla="*/ 2923765 w 3682310"/>
                            <a:gd name="connsiteY995" fmla="*/ 522738 h 3740249"/>
                            <a:gd name="connsiteX996" fmla="*/ 2973295 w 3682310"/>
                            <a:gd name="connsiteY996" fmla="*/ 553218 h 3740249"/>
                            <a:gd name="connsiteX997" fmla="*/ 2978057 w 3682310"/>
                            <a:gd name="connsiteY997" fmla="*/ 554171 h 3740249"/>
                            <a:gd name="connsiteX998" fmla="*/ 3006632 w 3682310"/>
                            <a:gd name="connsiteY998" fmla="*/ 563696 h 3740249"/>
                            <a:gd name="connsiteX999" fmla="*/ 3002822 w 3682310"/>
                            <a:gd name="connsiteY999" fmla="*/ 599891 h 3740249"/>
                            <a:gd name="connsiteX1000" fmla="*/ 2963770 w 3682310"/>
                            <a:gd name="connsiteY1000" fmla="*/ 594176 h 3740249"/>
                            <a:gd name="connsiteX1001" fmla="*/ 2959960 w 3682310"/>
                            <a:gd name="connsiteY1001" fmla="*/ 567506 h 3740249"/>
                            <a:gd name="connsiteX1002" fmla="*/ 2958055 w 3682310"/>
                            <a:gd name="connsiteY1002" fmla="*/ 559886 h 3740249"/>
                            <a:gd name="connsiteX1003" fmla="*/ 2778985 w 3682310"/>
                            <a:gd name="connsiteY1003" fmla="*/ 480828 h 3740249"/>
                            <a:gd name="connsiteX1004" fmla="*/ 2739932 w 3682310"/>
                            <a:gd name="connsiteY1004" fmla="*/ 472256 h 3740249"/>
                            <a:gd name="connsiteX1005" fmla="*/ 2733265 w 3682310"/>
                            <a:gd name="connsiteY1005" fmla="*/ 479876 h 3740249"/>
                            <a:gd name="connsiteX1006" fmla="*/ 2777080 w 3682310"/>
                            <a:gd name="connsiteY1006" fmla="*/ 552266 h 3740249"/>
                            <a:gd name="connsiteX1007" fmla="*/ 2856137 w 3682310"/>
                            <a:gd name="connsiteY1007" fmla="*/ 622751 h 3740249"/>
                            <a:gd name="connsiteX1008" fmla="*/ 2860900 w 3682310"/>
                            <a:gd name="connsiteY1008" fmla="*/ 622751 h 3740249"/>
                            <a:gd name="connsiteX1009" fmla="*/ 2885665 w 3682310"/>
                            <a:gd name="connsiteY1009" fmla="*/ 629418 h 3740249"/>
                            <a:gd name="connsiteX1010" fmla="*/ 2882807 w 3682310"/>
                            <a:gd name="connsiteY1010" fmla="*/ 658946 h 3740249"/>
                            <a:gd name="connsiteX1011" fmla="*/ 2851375 w 3682310"/>
                            <a:gd name="connsiteY1011" fmla="*/ 654183 h 3740249"/>
                            <a:gd name="connsiteX1012" fmla="*/ 2846612 w 3682310"/>
                            <a:gd name="connsiteY1012" fmla="*/ 637991 h 3740249"/>
                            <a:gd name="connsiteX1013" fmla="*/ 2844707 w 3682310"/>
                            <a:gd name="connsiteY1013" fmla="*/ 631323 h 3740249"/>
                            <a:gd name="connsiteX1014" fmla="*/ 2765650 w 3682310"/>
                            <a:gd name="connsiteY1014" fmla="*/ 559886 h 3740249"/>
                            <a:gd name="connsiteX1015" fmla="*/ 2715167 w 3682310"/>
                            <a:gd name="connsiteY1015" fmla="*/ 471303 h 3740249"/>
                            <a:gd name="connsiteX1016" fmla="*/ 2710405 w 3682310"/>
                            <a:gd name="connsiteY1016" fmla="*/ 466541 h 3740249"/>
                            <a:gd name="connsiteX1017" fmla="*/ 2414177 w 3682310"/>
                            <a:gd name="connsiteY1017" fmla="*/ 474161 h 3740249"/>
                            <a:gd name="connsiteX1018" fmla="*/ 2411320 w 3682310"/>
                            <a:gd name="connsiteY1018" fmla="*/ 474161 h 3740249"/>
                            <a:gd name="connsiteX1019" fmla="*/ 2406557 w 3682310"/>
                            <a:gd name="connsiteY1019" fmla="*/ 468446 h 3740249"/>
                            <a:gd name="connsiteX1020" fmla="*/ 2412272 w 3682310"/>
                            <a:gd name="connsiteY1020" fmla="*/ 460826 h 3740249"/>
                            <a:gd name="connsiteX1021" fmla="*/ 2623727 w 3682310"/>
                            <a:gd name="connsiteY1021" fmla="*/ 448443 h 3740249"/>
                            <a:gd name="connsiteX1022" fmla="*/ 2625632 w 3682310"/>
                            <a:gd name="connsiteY1022" fmla="*/ 446538 h 3740249"/>
                            <a:gd name="connsiteX1023" fmla="*/ 2627537 w 3682310"/>
                            <a:gd name="connsiteY1023" fmla="*/ 445586 h 3740249"/>
                            <a:gd name="connsiteX1024" fmla="*/ 2665637 w 3682310"/>
                            <a:gd name="connsiteY1024" fmla="*/ 417011 h 3740249"/>
                            <a:gd name="connsiteX1025" fmla="*/ 2665671 w 3682310"/>
                            <a:gd name="connsiteY1025" fmla="*/ 416988 h 3740249"/>
                            <a:gd name="connsiteX1026" fmla="*/ 2617060 w 3682310"/>
                            <a:gd name="connsiteY1026" fmla="*/ 425583 h 3740249"/>
                            <a:gd name="connsiteX1027" fmla="*/ 2448467 w 3682310"/>
                            <a:gd name="connsiteY1027" fmla="*/ 347478 h 3740249"/>
                            <a:gd name="connsiteX1028" fmla="*/ 2448705 w 3682310"/>
                            <a:gd name="connsiteY1028" fmla="*/ 345812 h 3740249"/>
                            <a:gd name="connsiteX1029" fmla="*/ 2446562 w 3682310"/>
                            <a:gd name="connsiteY1029" fmla="*/ 343669 h 3740249"/>
                            <a:gd name="connsiteX1030" fmla="*/ 2498950 w 3682310"/>
                            <a:gd name="connsiteY1030" fmla="*/ 197936 h 3740249"/>
                            <a:gd name="connsiteX1031" fmla="*/ 2597057 w 3682310"/>
                            <a:gd name="connsiteY1031" fmla="*/ 153169 h 3740249"/>
                            <a:gd name="connsiteX1032" fmla="*/ 1817912 w 3682310"/>
                            <a:gd name="connsiteY1032" fmla="*/ 150311 h 3740249"/>
                            <a:gd name="connsiteX1033" fmla="*/ 1874109 w 3682310"/>
                            <a:gd name="connsiteY1033" fmla="*/ 201746 h 3740249"/>
                            <a:gd name="connsiteX1034" fmla="*/ 1869347 w 3682310"/>
                            <a:gd name="connsiteY1034" fmla="*/ 264611 h 3740249"/>
                            <a:gd name="connsiteX1035" fmla="*/ 1874109 w 3682310"/>
                            <a:gd name="connsiteY1035" fmla="*/ 274136 h 3740249"/>
                            <a:gd name="connsiteX1036" fmla="*/ 1951262 w 3682310"/>
                            <a:gd name="connsiteY1036" fmla="*/ 288423 h 3740249"/>
                            <a:gd name="connsiteX1037" fmla="*/ 1924592 w 3682310"/>
                            <a:gd name="connsiteY1037" fmla="*/ 252228 h 3740249"/>
                            <a:gd name="connsiteX1038" fmla="*/ 1914114 w 3682310"/>
                            <a:gd name="connsiteY1038" fmla="*/ 176981 h 3740249"/>
                            <a:gd name="connsiteX1039" fmla="*/ 1928402 w 3682310"/>
                            <a:gd name="connsiteY1039" fmla="*/ 170313 h 3740249"/>
                            <a:gd name="connsiteX1040" fmla="*/ 1978884 w 3682310"/>
                            <a:gd name="connsiteY1040" fmla="*/ 227463 h 3740249"/>
                            <a:gd name="connsiteX1041" fmla="*/ 1969359 w 3682310"/>
                            <a:gd name="connsiteY1041" fmla="*/ 284613 h 3740249"/>
                            <a:gd name="connsiteX1042" fmla="*/ 1974122 w 3682310"/>
                            <a:gd name="connsiteY1042" fmla="*/ 294138 h 3740249"/>
                            <a:gd name="connsiteX1043" fmla="*/ 2037939 w 3682310"/>
                            <a:gd name="connsiteY1043" fmla="*/ 309378 h 3740249"/>
                            <a:gd name="connsiteX1044" fmla="*/ 2013174 w 3682310"/>
                            <a:gd name="connsiteY1044" fmla="*/ 275088 h 3740249"/>
                            <a:gd name="connsiteX1045" fmla="*/ 2002697 w 3682310"/>
                            <a:gd name="connsiteY1045" fmla="*/ 199841 h 3740249"/>
                            <a:gd name="connsiteX1046" fmla="*/ 2016984 w 3682310"/>
                            <a:gd name="connsiteY1046" fmla="*/ 193173 h 3740249"/>
                            <a:gd name="connsiteX1047" fmla="*/ 2067467 w 3682310"/>
                            <a:gd name="connsiteY1047" fmla="*/ 250323 h 3740249"/>
                            <a:gd name="connsiteX1048" fmla="*/ 2057942 w 3682310"/>
                            <a:gd name="connsiteY1048" fmla="*/ 307473 h 3740249"/>
                            <a:gd name="connsiteX1049" fmla="*/ 2061752 w 3682310"/>
                            <a:gd name="connsiteY1049" fmla="*/ 316998 h 3740249"/>
                            <a:gd name="connsiteX1050" fmla="*/ 2116997 w 3682310"/>
                            <a:gd name="connsiteY1050" fmla="*/ 334143 h 3740249"/>
                            <a:gd name="connsiteX1051" fmla="*/ 2119854 w 3682310"/>
                            <a:gd name="connsiteY1051" fmla="*/ 340811 h 3740249"/>
                            <a:gd name="connsiteX1052" fmla="*/ 2113187 w 3682310"/>
                            <a:gd name="connsiteY1052" fmla="*/ 343668 h 3740249"/>
                            <a:gd name="connsiteX1053" fmla="*/ 2050322 w 3682310"/>
                            <a:gd name="connsiteY1053" fmla="*/ 324618 h 3740249"/>
                            <a:gd name="connsiteX1054" fmla="*/ 2041749 w 3682310"/>
                            <a:gd name="connsiteY1054" fmla="*/ 329381 h 3740249"/>
                            <a:gd name="connsiteX1055" fmla="*/ 1997934 w 3682310"/>
                            <a:gd name="connsiteY1055" fmla="*/ 393198 h 3740249"/>
                            <a:gd name="connsiteX1056" fmla="*/ 1956024 w 3682310"/>
                            <a:gd name="connsiteY1056" fmla="*/ 414153 h 3740249"/>
                            <a:gd name="connsiteX1057" fmla="*/ 1943642 w 3682310"/>
                            <a:gd name="connsiteY1057" fmla="*/ 405581 h 3740249"/>
                            <a:gd name="connsiteX1058" fmla="*/ 1961739 w 3682310"/>
                            <a:gd name="connsiteY1058" fmla="*/ 346526 h 3740249"/>
                            <a:gd name="connsiteX1059" fmla="*/ 1996029 w 3682310"/>
                            <a:gd name="connsiteY1059" fmla="*/ 323666 h 3740249"/>
                            <a:gd name="connsiteX1060" fmla="*/ 1996029 w 3682310"/>
                            <a:gd name="connsiteY1060" fmla="*/ 311283 h 3740249"/>
                            <a:gd name="connsiteX1061" fmla="*/ 1961739 w 3682310"/>
                            <a:gd name="connsiteY1061" fmla="*/ 303663 h 3740249"/>
                            <a:gd name="connsiteX1062" fmla="*/ 1954119 w 3682310"/>
                            <a:gd name="connsiteY1062" fmla="*/ 308426 h 3740249"/>
                            <a:gd name="connsiteX1063" fmla="*/ 1910304 w 3682310"/>
                            <a:gd name="connsiteY1063" fmla="*/ 375101 h 3740249"/>
                            <a:gd name="connsiteX1064" fmla="*/ 1868394 w 3682310"/>
                            <a:gd name="connsiteY1064" fmla="*/ 396056 h 3740249"/>
                            <a:gd name="connsiteX1065" fmla="*/ 1856012 w 3682310"/>
                            <a:gd name="connsiteY1065" fmla="*/ 387483 h 3740249"/>
                            <a:gd name="connsiteX1066" fmla="*/ 1874109 w 3682310"/>
                            <a:gd name="connsiteY1066" fmla="*/ 328428 h 3740249"/>
                            <a:gd name="connsiteX1067" fmla="*/ 1943642 w 3682310"/>
                            <a:gd name="connsiteY1067" fmla="*/ 299853 h 3740249"/>
                            <a:gd name="connsiteX1068" fmla="*/ 1876967 w 3682310"/>
                            <a:gd name="connsiteY1068" fmla="*/ 287471 h 3740249"/>
                            <a:gd name="connsiteX1069" fmla="*/ 1869347 w 3682310"/>
                            <a:gd name="connsiteY1069" fmla="*/ 293186 h 3740249"/>
                            <a:gd name="connsiteX1070" fmla="*/ 1833152 w 3682310"/>
                            <a:gd name="connsiteY1070" fmla="*/ 362718 h 3740249"/>
                            <a:gd name="connsiteX1071" fmla="*/ 1793147 w 3682310"/>
                            <a:gd name="connsiteY1071" fmla="*/ 387483 h 3740249"/>
                            <a:gd name="connsiteX1072" fmla="*/ 1779812 w 3682310"/>
                            <a:gd name="connsiteY1072" fmla="*/ 379863 h 3740249"/>
                            <a:gd name="connsiteX1073" fmla="*/ 1791242 w 3682310"/>
                            <a:gd name="connsiteY1073" fmla="*/ 318903 h 3740249"/>
                            <a:gd name="connsiteX1074" fmla="*/ 1824579 w 3682310"/>
                            <a:gd name="connsiteY1074" fmla="*/ 291281 h 3740249"/>
                            <a:gd name="connsiteX1075" fmla="*/ 1822674 w 3682310"/>
                            <a:gd name="connsiteY1075" fmla="*/ 278898 h 3740249"/>
                            <a:gd name="connsiteX1076" fmla="*/ 1776954 w 3682310"/>
                            <a:gd name="connsiteY1076" fmla="*/ 273183 h 3740249"/>
                            <a:gd name="connsiteX1077" fmla="*/ 1769334 w 3682310"/>
                            <a:gd name="connsiteY1077" fmla="*/ 279851 h 3740249"/>
                            <a:gd name="connsiteX1078" fmla="*/ 1746474 w 3682310"/>
                            <a:gd name="connsiteY1078" fmla="*/ 353193 h 3740249"/>
                            <a:gd name="connsiteX1079" fmla="*/ 1720757 w 3682310"/>
                            <a:gd name="connsiteY1079" fmla="*/ 378911 h 3740249"/>
                            <a:gd name="connsiteX1080" fmla="*/ 1694087 w 3682310"/>
                            <a:gd name="connsiteY1080" fmla="*/ 370338 h 3740249"/>
                            <a:gd name="connsiteX1081" fmla="*/ 1696944 w 3682310"/>
                            <a:gd name="connsiteY1081" fmla="*/ 318903 h 3740249"/>
                            <a:gd name="connsiteX1082" fmla="*/ 1732187 w 3682310"/>
                            <a:gd name="connsiteY1082" fmla="*/ 280803 h 3740249"/>
                            <a:gd name="connsiteX1083" fmla="*/ 1729329 w 3682310"/>
                            <a:gd name="connsiteY1083" fmla="*/ 268421 h 3740249"/>
                            <a:gd name="connsiteX1084" fmla="*/ 1678847 w 3682310"/>
                            <a:gd name="connsiteY1084" fmla="*/ 264611 h 3740249"/>
                            <a:gd name="connsiteX1085" fmla="*/ 1672179 w 3682310"/>
                            <a:gd name="connsiteY1085" fmla="*/ 272231 h 3740249"/>
                            <a:gd name="connsiteX1086" fmla="*/ 1655987 w 3682310"/>
                            <a:gd name="connsiteY1086" fmla="*/ 347478 h 3740249"/>
                            <a:gd name="connsiteX1087" fmla="*/ 1624554 w 3682310"/>
                            <a:gd name="connsiteY1087" fmla="*/ 382721 h 3740249"/>
                            <a:gd name="connsiteX1088" fmla="*/ 1609314 w 3682310"/>
                            <a:gd name="connsiteY1088" fmla="*/ 378911 h 3740249"/>
                            <a:gd name="connsiteX1089" fmla="*/ 1603599 w 3682310"/>
                            <a:gd name="connsiteY1089" fmla="*/ 317951 h 3740249"/>
                            <a:gd name="connsiteX1090" fmla="*/ 1659797 w 3682310"/>
                            <a:gd name="connsiteY1090" fmla="*/ 264611 h 3740249"/>
                            <a:gd name="connsiteX1091" fmla="*/ 1619792 w 3682310"/>
                            <a:gd name="connsiteY1091" fmla="*/ 263658 h 3740249"/>
                            <a:gd name="connsiteX1092" fmla="*/ 1591217 w 3682310"/>
                            <a:gd name="connsiteY1092" fmla="*/ 263658 h 3740249"/>
                            <a:gd name="connsiteX1093" fmla="*/ 1584549 w 3682310"/>
                            <a:gd name="connsiteY1093" fmla="*/ 271278 h 3740249"/>
                            <a:gd name="connsiteX1094" fmla="*/ 1568357 w 3682310"/>
                            <a:gd name="connsiteY1094" fmla="*/ 345573 h 3740249"/>
                            <a:gd name="connsiteX1095" fmla="*/ 1545497 w 3682310"/>
                            <a:gd name="connsiteY1095" fmla="*/ 373196 h 3740249"/>
                            <a:gd name="connsiteX1096" fmla="*/ 1518827 w 3682310"/>
                            <a:gd name="connsiteY1096" fmla="*/ 366528 h 3740249"/>
                            <a:gd name="connsiteX1097" fmla="*/ 1516922 w 3682310"/>
                            <a:gd name="connsiteY1097" fmla="*/ 315093 h 3740249"/>
                            <a:gd name="connsiteX1098" fmla="*/ 1541687 w 3682310"/>
                            <a:gd name="connsiteY1098" fmla="*/ 279851 h 3740249"/>
                            <a:gd name="connsiteX1099" fmla="*/ 1536924 w 3682310"/>
                            <a:gd name="connsiteY1099" fmla="*/ 267468 h 3740249"/>
                            <a:gd name="connsiteX1100" fmla="*/ 1470249 w 3682310"/>
                            <a:gd name="connsiteY1100" fmla="*/ 276041 h 3740249"/>
                            <a:gd name="connsiteX1101" fmla="*/ 1464534 w 3682310"/>
                            <a:gd name="connsiteY1101" fmla="*/ 283661 h 3740249"/>
                            <a:gd name="connsiteX1102" fmla="*/ 1448342 w 3682310"/>
                            <a:gd name="connsiteY1102" fmla="*/ 360813 h 3740249"/>
                            <a:gd name="connsiteX1103" fmla="*/ 1416909 w 3682310"/>
                            <a:gd name="connsiteY1103" fmla="*/ 396056 h 3740249"/>
                            <a:gd name="connsiteX1104" fmla="*/ 1401669 w 3682310"/>
                            <a:gd name="connsiteY1104" fmla="*/ 392246 h 3740249"/>
                            <a:gd name="connsiteX1105" fmla="*/ 1395954 w 3682310"/>
                            <a:gd name="connsiteY1105" fmla="*/ 331286 h 3740249"/>
                            <a:gd name="connsiteX1106" fmla="*/ 1446437 w 3682310"/>
                            <a:gd name="connsiteY1106" fmla="*/ 280803 h 3740249"/>
                            <a:gd name="connsiteX1107" fmla="*/ 1308324 w 3682310"/>
                            <a:gd name="connsiteY1107" fmla="*/ 307473 h 3740249"/>
                            <a:gd name="connsiteX1108" fmla="*/ 1308324 w 3682310"/>
                            <a:gd name="connsiteY1108" fmla="*/ 301758 h 3740249"/>
                            <a:gd name="connsiteX1109" fmla="*/ 1312134 w 3682310"/>
                            <a:gd name="connsiteY1109" fmla="*/ 296043 h 3740249"/>
                            <a:gd name="connsiteX1110" fmla="*/ 1460724 w 3682310"/>
                            <a:gd name="connsiteY1110" fmla="*/ 267468 h 3740249"/>
                            <a:gd name="connsiteX1111" fmla="*/ 1422624 w 3682310"/>
                            <a:gd name="connsiteY1111" fmla="*/ 243656 h 3740249"/>
                            <a:gd name="connsiteX1112" fmla="*/ 1384524 w 3682310"/>
                            <a:gd name="connsiteY1112" fmla="*/ 176981 h 3740249"/>
                            <a:gd name="connsiteX1113" fmla="*/ 1395002 w 3682310"/>
                            <a:gd name="connsiteY1113" fmla="*/ 165551 h 3740249"/>
                            <a:gd name="connsiteX1114" fmla="*/ 1462629 w 3682310"/>
                            <a:gd name="connsiteY1114" fmla="*/ 199841 h 3740249"/>
                            <a:gd name="connsiteX1115" fmla="*/ 1475964 w 3682310"/>
                            <a:gd name="connsiteY1115" fmla="*/ 256038 h 3740249"/>
                            <a:gd name="connsiteX1116" fmla="*/ 1483584 w 3682310"/>
                            <a:gd name="connsiteY1116" fmla="*/ 263658 h 3740249"/>
                            <a:gd name="connsiteX1117" fmla="*/ 1558832 w 3682310"/>
                            <a:gd name="connsiteY1117" fmla="*/ 255086 h 3740249"/>
                            <a:gd name="connsiteX1118" fmla="*/ 1520732 w 3682310"/>
                            <a:gd name="connsiteY1118" fmla="*/ 231273 h 3740249"/>
                            <a:gd name="connsiteX1119" fmla="*/ 1482632 w 3682310"/>
                            <a:gd name="connsiteY1119" fmla="*/ 164598 h 3740249"/>
                            <a:gd name="connsiteX1120" fmla="*/ 1493109 w 3682310"/>
                            <a:gd name="connsiteY1120" fmla="*/ 153168 h 3740249"/>
                            <a:gd name="connsiteX1121" fmla="*/ 1560737 w 3682310"/>
                            <a:gd name="connsiteY1121" fmla="*/ 187458 h 3740249"/>
                            <a:gd name="connsiteX1122" fmla="*/ 1574072 w 3682310"/>
                            <a:gd name="connsiteY1122" fmla="*/ 245561 h 3740249"/>
                            <a:gd name="connsiteX1123" fmla="*/ 1580739 w 3682310"/>
                            <a:gd name="connsiteY1123" fmla="*/ 253181 h 3740249"/>
                            <a:gd name="connsiteX1124" fmla="*/ 1623602 w 3682310"/>
                            <a:gd name="connsiteY1124" fmla="*/ 252228 h 3740249"/>
                            <a:gd name="connsiteX1125" fmla="*/ 1671227 w 3682310"/>
                            <a:gd name="connsiteY1125" fmla="*/ 253181 h 3740249"/>
                            <a:gd name="connsiteX1126" fmla="*/ 1631222 w 3682310"/>
                            <a:gd name="connsiteY1126" fmla="*/ 229368 h 3740249"/>
                            <a:gd name="connsiteX1127" fmla="*/ 1593122 w 3682310"/>
                            <a:gd name="connsiteY1127" fmla="*/ 162693 h 3740249"/>
                            <a:gd name="connsiteX1128" fmla="*/ 1603599 w 3682310"/>
                            <a:gd name="connsiteY1128" fmla="*/ 151263 h 3740249"/>
                            <a:gd name="connsiteX1129" fmla="*/ 1671227 w 3682310"/>
                            <a:gd name="connsiteY1129" fmla="*/ 185553 h 3740249"/>
                            <a:gd name="connsiteX1130" fmla="*/ 1683609 w 3682310"/>
                            <a:gd name="connsiteY1130" fmla="*/ 246513 h 3740249"/>
                            <a:gd name="connsiteX1131" fmla="*/ 1690277 w 3682310"/>
                            <a:gd name="connsiteY1131" fmla="*/ 254133 h 3740249"/>
                            <a:gd name="connsiteX1132" fmla="*/ 1768382 w 3682310"/>
                            <a:gd name="connsiteY1132" fmla="*/ 259848 h 3740249"/>
                            <a:gd name="connsiteX1133" fmla="*/ 1730282 w 3682310"/>
                            <a:gd name="connsiteY1133" fmla="*/ 232226 h 3740249"/>
                            <a:gd name="connsiteX1134" fmla="*/ 1699802 w 3682310"/>
                            <a:gd name="connsiteY1134" fmla="*/ 173171 h 3740249"/>
                            <a:gd name="connsiteX1135" fmla="*/ 1719804 w 3682310"/>
                            <a:gd name="connsiteY1135" fmla="*/ 154121 h 3740249"/>
                            <a:gd name="connsiteX1136" fmla="*/ 1774097 w 3682310"/>
                            <a:gd name="connsiteY1136" fmla="*/ 191268 h 3740249"/>
                            <a:gd name="connsiteX1137" fmla="*/ 1781717 w 3682310"/>
                            <a:gd name="connsiteY1137" fmla="*/ 253181 h 3740249"/>
                            <a:gd name="connsiteX1138" fmla="*/ 1787432 w 3682310"/>
                            <a:gd name="connsiteY1138" fmla="*/ 261753 h 3740249"/>
                            <a:gd name="connsiteX1139" fmla="*/ 1861727 w 3682310"/>
                            <a:gd name="connsiteY1139" fmla="*/ 272231 h 3740249"/>
                            <a:gd name="connsiteX1140" fmla="*/ 1822674 w 3682310"/>
                            <a:gd name="connsiteY1140" fmla="*/ 233178 h 3740249"/>
                            <a:gd name="connsiteX1141" fmla="*/ 1804577 w 3682310"/>
                            <a:gd name="connsiteY1141" fmla="*/ 158883 h 3740249"/>
                            <a:gd name="connsiteX1142" fmla="*/ 1817912 w 3682310"/>
                            <a:gd name="connsiteY1142" fmla="*/ 150311 h 3740249"/>
                            <a:gd name="connsiteX1143" fmla="*/ 683008 w 3682310"/>
                            <a:gd name="connsiteY1143" fmla="*/ 54 h 3740249"/>
                            <a:gd name="connsiteX1144" fmla="*/ 699677 w 3682310"/>
                            <a:gd name="connsiteY1144" fmla="*/ 8389 h 3740249"/>
                            <a:gd name="connsiteX1145" fmla="*/ 703487 w 3682310"/>
                            <a:gd name="connsiteY1145" fmla="*/ 47441 h 3740249"/>
                            <a:gd name="connsiteX1146" fmla="*/ 698724 w 3682310"/>
                            <a:gd name="connsiteY1146" fmla="*/ 52204 h 3740249"/>
                            <a:gd name="connsiteX1147" fmla="*/ 725394 w 3682310"/>
                            <a:gd name="connsiteY1147" fmla="*/ 134119 h 3740249"/>
                            <a:gd name="connsiteX1148" fmla="*/ 739682 w 3682310"/>
                            <a:gd name="connsiteY1148" fmla="*/ 180791 h 3740249"/>
                            <a:gd name="connsiteX1149" fmla="*/ 751112 w 3682310"/>
                            <a:gd name="connsiteY1149" fmla="*/ 179839 h 3740249"/>
                            <a:gd name="connsiteX1150" fmla="*/ 769209 w 3682310"/>
                            <a:gd name="connsiteY1150" fmla="*/ 124594 h 3740249"/>
                            <a:gd name="connsiteX1151" fmla="*/ 769209 w 3682310"/>
                            <a:gd name="connsiteY1151" fmla="*/ 119831 h 3740249"/>
                            <a:gd name="connsiteX1152" fmla="*/ 772067 w 3682310"/>
                            <a:gd name="connsiteY1152" fmla="*/ 89351 h 3740249"/>
                            <a:gd name="connsiteX1153" fmla="*/ 808262 w 3682310"/>
                            <a:gd name="connsiteY1153" fmla="*/ 84589 h 3740249"/>
                            <a:gd name="connsiteX1154" fmla="*/ 812072 w 3682310"/>
                            <a:gd name="connsiteY1154" fmla="*/ 123641 h 3740249"/>
                            <a:gd name="connsiteX1155" fmla="*/ 786354 w 3682310"/>
                            <a:gd name="connsiteY1155" fmla="*/ 133166 h 3740249"/>
                            <a:gd name="connsiteX1156" fmla="*/ 779687 w 3682310"/>
                            <a:gd name="connsiteY1156" fmla="*/ 136976 h 3740249"/>
                            <a:gd name="connsiteX1157" fmla="*/ 743492 w 3682310"/>
                            <a:gd name="connsiteY1157" fmla="*/ 329381 h 3740249"/>
                            <a:gd name="connsiteX1158" fmla="*/ 744444 w 3682310"/>
                            <a:gd name="connsiteY1158" fmla="*/ 369386 h 3740249"/>
                            <a:gd name="connsiteX1159" fmla="*/ 753017 w 3682310"/>
                            <a:gd name="connsiteY1159" fmla="*/ 374149 h 3740249"/>
                            <a:gd name="connsiteX1160" fmla="*/ 813024 w 3682310"/>
                            <a:gd name="connsiteY1160" fmla="*/ 314141 h 3740249"/>
                            <a:gd name="connsiteX1161" fmla="*/ 863507 w 3682310"/>
                            <a:gd name="connsiteY1161" fmla="*/ 220796 h 3740249"/>
                            <a:gd name="connsiteX1162" fmla="*/ 862554 w 3682310"/>
                            <a:gd name="connsiteY1162" fmla="*/ 216034 h 3740249"/>
                            <a:gd name="connsiteX1163" fmla="*/ 863507 w 3682310"/>
                            <a:gd name="connsiteY1163" fmla="*/ 190316 h 3740249"/>
                            <a:gd name="connsiteX1164" fmla="*/ 893034 w 3682310"/>
                            <a:gd name="connsiteY1164" fmla="*/ 186506 h 3740249"/>
                            <a:gd name="connsiteX1165" fmla="*/ 895892 w 3682310"/>
                            <a:gd name="connsiteY1165" fmla="*/ 217939 h 3740249"/>
                            <a:gd name="connsiteX1166" fmla="*/ 880652 w 3682310"/>
                            <a:gd name="connsiteY1166" fmla="*/ 225559 h 3740249"/>
                            <a:gd name="connsiteX1167" fmla="*/ 874937 w 3682310"/>
                            <a:gd name="connsiteY1167" fmla="*/ 229369 h 3740249"/>
                            <a:gd name="connsiteX1168" fmla="*/ 823502 w 3682310"/>
                            <a:gd name="connsiteY1168" fmla="*/ 322714 h 3740249"/>
                            <a:gd name="connsiteX1169" fmla="*/ 749207 w 3682310"/>
                            <a:gd name="connsiteY1169" fmla="*/ 392246 h 3740249"/>
                            <a:gd name="connsiteX1170" fmla="*/ 746349 w 3682310"/>
                            <a:gd name="connsiteY1170" fmla="*/ 397961 h 3740249"/>
                            <a:gd name="connsiteX1171" fmla="*/ 764253 w 3682310"/>
                            <a:gd name="connsiteY1171" fmla="*/ 496739 h 3740249"/>
                            <a:gd name="connsiteX1172" fmla="*/ 774373 w 3682310"/>
                            <a:gd name="connsiteY1172" fmla="*/ 534617 h 3740249"/>
                            <a:gd name="connsiteX1173" fmla="*/ 796832 w 3682310"/>
                            <a:gd name="connsiteY1173" fmla="*/ 535121 h 3740249"/>
                            <a:gd name="connsiteX1174" fmla="*/ 819692 w 3682310"/>
                            <a:gd name="connsiteY1174" fmla="*/ 576078 h 3740249"/>
                            <a:gd name="connsiteX1175" fmla="*/ 802428 w 3682310"/>
                            <a:gd name="connsiteY1175" fmla="*/ 591914 h 3740249"/>
                            <a:gd name="connsiteX1176" fmla="*/ 789729 w 3682310"/>
                            <a:gd name="connsiteY1176" fmla="*/ 591629 h 3740249"/>
                            <a:gd name="connsiteX1177" fmla="*/ 800737 w 3682310"/>
                            <a:gd name="connsiteY1177" fmla="*/ 627017 h 3740249"/>
                            <a:gd name="connsiteX1178" fmla="*/ 820644 w 3682310"/>
                            <a:gd name="connsiteY1178" fmla="*/ 684664 h 3740249"/>
                            <a:gd name="connsiteX1179" fmla="*/ 820644 w 3682310"/>
                            <a:gd name="connsiteY1179" fmla="*/ 687521 h 3740249"/>
                            <a:gd name="connsiteX1180" fmla="*/ 815882 w 3682310"/>
                            <a:gd name="connsiteY1180" fmla="*/ 693236 h 3740249"/>
                            <a:gd name="connsiteX1181" fmla="*/ 807309 w 3682310"/>
                            <a:gd name="connsiteY1181" fmla="*/ 689426 h 3740249"/>
                            <a:gd name="connsiteX1182" fmla="*/ 785164 w 3682310"/>
                            <a:gd name="connsiteY1182" fmla="*/ 624418 h 3740249"/>
                            <a:gd name="connsiteX1183" fmla="*/ 774982 w 3682310"/>
                            <a:gd name="connsiteY1183" fmla="*/ 590544 h 3740249"/>
                            <a:gd name="connsiteX1184" fmla="*/ 755517 w 3682310"/>
                            <a:gd name="connsiteY1184" fmla="*/ 573697 h 3740249"/>
                            <a:gd name="connsiteX1185" fmla="*/ 753017 w 3682310"/>
                            <a:gd name="connsiteY1185" fmla="*/ 550361 h 3740249"/>
                            <a:gd name="connsiteX1186" fmla="*/ 761456 w 3682310"/>
                            <a:gd name="connsiteY1186" fmla="*/ 542621 h 3740249"/>
                            <a:gd name="connsiteX1187" fmla="*/ 747302 w 3682310"/>
                            <a:gd name="connsiteY1187" fmla="*/ 486544 h 3740249"/>
                            <a:gd name="connsiteX1188" fmla="*/ 745397 w 3682310"/>
                            <a:gd name="connsiteY1188" fmla="*/ 485591 h 3740249"/>
                            <a:gd name="connsiteX1189" fmla="*/ 744444 w 3682310"/>
                            <a:gd name="connsiteY1189" fmla="*/ 483686 h 3740249"/>
                            <a:gd name="connsiteX1190" fmla="*/ 708249 w 3682310"/>
                            <a:gd name="connsiteY1190" fmla="*/ 453206 h 3740249"/>
                            <a:gd name="connsiteX1191" fmla="*/ 643479 w 3682310"/>
                            <a:gd name="connsiteY1191" fmla="*/ 389389 h 3740249"/>
                            <a:gd name="connsiteX1192" fmla="*/ 635859 w 3682310"/>
                            <a:gd name="connsiteY1192" fmla="*/ 388436 h 3740249"/>
                            <a:gd name="connsiteX1193" fmla="*/ 613952 w 3682310"/>
                            <a:gd name="connsiteY1193" fmla="*/ 386531 h 3740249"/>
                            <a:gd name="connsiteX1194" fmla="*/ 611094 w 3682310"/>
                            <a:gd name="connsiteY1194" fmla="*/ 355099 h 3740249"/>
                            <a:gd name="connsiteX1195" fmla="*/ 640622 w 3682310"/>
                            <a:gd name="connsiteY1195" fmla="*/ 351289 h 3740249"/>
                            <a:gd name="connsiteX1196" fmla="*/ 647289 w 3682310"/>
                            <a:gd name="connsiteY1196" fmla="*/ 373196 h 3740249"/>
                            <a:gd name="connsiteX1197" fmla="*/ 717774 w 3682310"/>
                            <a:gd name="connsiteY1197" fmla="*/ 441776 h 3740249"/>
                            <a:gd name="connsiteX1198" fmla="*/ 744444 w 3682310"/>
                            <a:gd name="connsiteY1198" fmla="*/ 464636 h 3740249"/>
                            <a:gd name="connsiteX1199" fmla="*/ 731109 w 3682310"/>
                            <a:gd name="connsiteY1199" fmla="*/ 366529 h 3740249"/>
                            <a:gd name="connsiteX1200" fmla="*/ 730157 w 3682310"/>
                            <a:gd name="connsiteY1200" fmla="*/ 363671 h 3740249"/>
                            <a:gd name="connsiteX1201" fmla="*/ 673007 w 3682310"/>
                            <a:gd name="connsiteY1201" fmla="*/ 279851 h 3740249"/>
                            <a:gd name="connsiteX1202" fmla="*/ 641574 w 3682310"/>
                            <a:gd name="connsiteY1202" fmla="*/ 190316 h 3740249"/>
                            <a:gd name="connsiteX1203" fmla="*/ 639669 w 3682310"/>
                            <a:gd name="connsiteY1203" fmla="*/ 160789 h 3740249"/>
                            <a:gd name="connsiteX1204" fmla="*/ 669197 w 3682310"/>
                            <a:gd name="connsiteY1204" fmla="*/ 156979 h 3740249"/>
                            <a:gd name="connsiteX1205" fmla="*/ 672054 w 3682310"/>
                            <a:gd name="connsiteY1205" fmla="*/ 188411 h 3740249"/>
                            <a:gd name="connsiteX1206" fmla="*/ 654909 w 3682310"/>
                            <a:gd name="connsiteY1206" fmla="*/ 196031 h 3740249"/>
                            <a:gd name="connsiteX1207" fmla="*/ 684437 w 3682310"/>
                            <a:gd name="connsiteY1207" fmla="*/ 272231 h 3740249"/>
                            <a:gd name="connsiteX1208" fmla="*/ 730157 w 3682310"/>
                            <a:gd name="connsiteY1208" fmla="*/ 338906 h 3740249"/>
                            <a:gd name="connsiteX1209" fmla="*/ 730157 w 3682310"/>
                            <a:gd name="connsiteY1209" fmla="*/ 326524 h 3740249"/>
                            <a:gd name="connsiteX1210" fmla="*/ 741587 w 3682310"/>
                            <a:gd name="connsiteY1210" fmla="*/ 224606 h 3740249"/>
                            <a:gd name="connsiteX1211" fmla="*/ 741587 w 3682310"/>
                            <a:gd name="connsiteY1211" fmla="*/ 221749 h 3740249"/>
                            <a:gd name="connsiteX1212" fmla="*/ 713964 w 3682310"/>
                            <a:gd name="connsiteY1212" fmla="*/ 136024 h 3740249"/>
                            <a:gd name="connsiteX1213" fmla="*/ 688247 w 3682310"/>
                            <a:gd name="connsiteY1213" fmla="*/ 55061 h 3740249"/>
                            <a:gd name="connsiteX1214" fmla="*/ 670149 w 3682310"/>
                            <a:gd name="connsiteY1214" fmla="*/ 49346 h 3740249"/>
                            <a:gd name="connsiteX1215" fmla="*/ 666339 w 3682310"/>
                            <a:gd name="connsiteY1215" fmla="*/ 10294 h 3740249"/>
                            <a:gd name="connsiteX1216" fmla="*/ 683008 w 3682310"/>
                            <a:gd name="connsiteY1216" fmla="*/ 54 h 37402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</a:cxnLst>
                          <a:rect l="l" t="t" r="r" b="b"/>
                          <a:pathLst>
                            <a:path w="3682310" h="3740249">
                              <a:moveTo>
                                <a:pt x="2392031" y="3337495"/>
                              </a:moveTo>
                              <a:cubicBezTo>
                                <a:pt x="2422987" y="3335710"/>
                                <a:pt x="2457040" y="3337853"/>
                                <a:pt x="2478947" y="3351664"/>
                              </a:cubicBezTo>
                              <a:cubicBezTo>
                                <a:pt x="2519904" y="3377381"/>
                                <a:pt x="2544669" y="3419291"/>
                                <a:pt x="2551337" y="3431674"/>
                              </a:cubicBezTo>
                              <a:cubicBezTo>
                                <a:pt x="2552289" y="3433579"/>
                                <a:pt x="2551337" y="3435484"/>
                                <a:pt x="2549432" y="3436436"/>
                              </a:cubicBezTo>
                              <a:cubicBezTo>
                                <a:pt x="2536097" y="3439294"/>
                                <a:pt x="2489424" y="3445961"/>
                                <a:pt x="2425607" y="3438341"/>
                              </a:cubicBezTo>
                              <a:lnTo>
                                <a:pt x="2392818" y="3426280"/>
                              </a:lnTo>
                              <a:lnTo>
                                <a:pt x="2423404" y="3476858"/>
                              </a:lnTo>
                              <a:cubicBezTo>
                                <a:pt x="2432274" y="3495908"/>
                                <a:pt x="2437989" y="3515018"/>
                                <a:pt x="2437989" y="3532639"/>
                              </a:cubicBezTo>
                              <a:cubicBezTo>
                                <a:pt x="2437989" y="3599314"/>
                                <a:pt x="2408462" y="3659321"/>
                                <a:pt x="2398937" y="3676466"/>
                              </a:cubicBezTo>
                              <a:cubicBezTo>
                                <a:pt x="2397984" y="3679324"/>
                                <a:pt x="2394174" y="3679324"/>
                                <a:pt x="2392269" y="3677419"/>
                              </a:cubicBezTo>
                              <a:cubicBezTo>
                                <a:pt x="2378934" y="3663131"/>
                                <a:pt x="2336072" y="3614554"/>
                                <a:pt x="2297972" y="3534544"/>
                              </a:cubicBezTo>
                              <a:cubicBezTo>
                                <a:pt x="2257967" y="3450724"/>
                                <a:pt x="2308449" y="3368809"/>
                                <a:pt x="2320832" y="3349759"/>
                              </a:cubicBezTo>
                              <a:lnTo>
                                <a:pt x="2322370" y="3349539"/>
                              </a:lnTo>
                              <a:lnTo>
                                <a:pt x="2323689" y="3346901"/>
                              </a:lnTo>
                              <a:cubicBezTo>
                                <a:pt x="2333214" y="3344996"/>
                                <a:pt x="2361075" y="3339281"/>
                                <a:pt x="2392031" y="3337495"/>
                              </a:cubicBezTo>
                              <a:close/>
                              <a:moveTo>
                                <a:pt x="806357" y="3336424"/>
                              </a:moveTo>
                              <a:cubicBezTo>
                                <a:pt x="807310" y="3336424"/>
                                <a:pt x="808262" y="3338329"/>
                                <a:pt x="808262" y="3339281"/>
                              </a:cubicBezTo>
                              <a:cubicBezTo>
                                <a:pt x="808262" y="3340234"/>
                                <a:pt x="806357" y="3341186"/>
                                <a:pt x="805405" y="3341186"/>
                              </a:cubicBezTo>
                              <a:cubicBezTo>
                                <a:pt x="804452" y="3341186"/>
                                <a:pt x="803500" y="3339281"/>
                                <a:pt x="803500" y="3338329"/>
                              </a:cubicBezTo>
                              <a:cubicBezTo>
                                <a:pt x="803500" y="3337376"/>
                                <a:pt x="805405" y="3336424"/>
                                <a:pt x="806357" y="3336424"/>
                              </a:cubicBezTo>
                              <a:close/>
                              <a:moveTo>
                                <a:pt x="796832" y="3334519"/>
                              </a:moveTo>
                              <a:cubicBezTo>
                                <a:pt x="798410" y="3334519"/>
                                <a:pt x="799690" y="3335798"/>
                                <a:pt x="799690" y="3337376"/>
                              </a:cubicBezTo>
                              <a:cubicBezTo>
                                <a:pt x="799690" y="3338954"/>
                                <a:pt x="798410" y="3340234"/>
                                <a:pt x="796832" y="3340234"/>
                              </a:cubicBezTo>
                              <a:cubicBezTo>
                                <a:pt x="795254" y="3340234"/>
                                <a:pt x="793975" y="3338954"/>
                                <a:pt x="793975" y="3337376"/>
                              </a:cubicBezTo>
                              <a:cubicBezTo>
                                <a:pt x="793975" y="3335798"/>
                                <a:pt x="795254" y="3334519"/>
                                <a:pt x="796832" y="3334519"/>
                              </a:cubicBezTo>
                              <a:close/>
                              <a:moveTo>
                                <a:pt x="813977" y="3331661"/>
                              </a:moveTo>
                              <a:cubicBezTo>
                                <a:pt x="814929" y="3331661"/>
                                <a:pt x="815882" y="3333566"/>
                                <a:pt x="815882" y="3334518"/>
                              </a:cubicBezTo>
                              <a:cubicBezTo>
                                <a:pt x="815882" y="3335471"/>
                                <a:pt x="813977" y="3336423"/>
                                <a:pt x="813024" y="3336423"/>
                              </a:cubicBezTo>
                              <a:cubicBezTo>
                                <a:pt x="811119" y="3336423"/>
                                <a:pt x="810167" y="3335471"/>
                                <a:pt x="811119" y="3333566"/>
                              </a:cubicBezTo>
                              <a:cubicBezTo>
                                <a:pt x="811119" y="3332613"/>
                                <a:pt x="813024" y="3331661"/>
                                <a:pt x="813977" y="3331661"/>
                              </a:cubicBezTo>
                              <a:close/>
                              <a:moveTo>
                                <a:pt x="791117" y="3330709"/>
                              </a:moveTo>
                              <a:cubicBezTo>
                                <a:pt x="792695" y="3330709"/>
                                <a:pt x="793975" y="3331988"/>
                                <a:pt x="793975" y="3333566"/>
                              </a:cubicBezTo>
                              <a:cubicBezTo>
                                <a:pt x="793975" y="3335144"/>
                                <a:pt x="792695" y="3336424"/>
                                <a:pt x="791117" y="3336424"/>
                              </a:cubicBezTo>
                              <a:cubicBezTo>
                                <a:pt x="789539" y="3336424"/>
                                <a:pt x="788260" y="3335144"/>
                                <a:pt x="788260" y="3333566"/>
                              </a:cubicBezTo>
                              <a:cubicBezTo>
                                <a:pt x="788260" y="3331988"/>
                                <a:pt x="789539" y="3330709"/>
                                <a:pt x="791117" y="3330709"/>
                              </a:cubicBezTo>
                              <a:close/>
                              <a:moveTo>
                                <a:pt x="806357" y="3329756"/>
                              </a:moveTo>
                              <a:cubicBezTo>
                                <a:pt x="807310" y="3329756"/>
                                <a:pt x="808262" y="3331661"/>
                                <a:pt x="808262" y="3332613"/>
                              </a:cubicBezTo>
                              <a:cubicBezTo>
                                <a:pt x="808262" y="3333566"/>
                                <a:pt x="806357" y="3334518"/>
                                <a:pt x="805405" y="3334518"/>
                              </a:cubicBezTo>
                              <a:cubicBezTo>
                                <a:pt x="804452" y="3334518"/>
                                <a:pt x="803500" y="3333566"/>
                                <a:pt x="803500" y="3331661"/>
                              </a:cubicBezTo>
                              <a:cubicBezTo>
                                <a:pt x="803500" y="3330708"/>
                                <a:pt x="805405" y="3329756"/>
                                <a:pt x="806357" y="3329756"/>
                              </a:cubicBezTo>
                              <a:close/>
                              <a:moveTo>
                                <a:pt x="797784" y="3325946"/>
                              </a:moveTo>
                              <a:cubicBezTo>
                                <a:pt x="798737" y="3325946"/>
                                <a:pt x="799689" y="3327851"/>
                                <a:pt x="799689" y="3328803"/>
                              </a:cubicBezTo>
                              <a:cubicBezTo>
                                <a:pt x="799689" y="3329756"/>
                                <a:pt x="797784" y="3330708"/>
                                <a:pt x="796832" y="3330708"/>
                              </a:cubicBezTo>
                              <a:cubicBezTo>
                                <a:pt x="795879" y="3330708"/>
                                <a:pt x="794927" y="3329756"/>
                                <a:pt x="794927" y="3327851"/>
                              </a:cubicBezTo>
                              <a:cubicBezTo>
                                <a:pt x="794927" y="3326898"/>
                                <a:pt x="796832" y="3325946"/>
                                <a:pt x="797784" y="3325946"/>
                              </a:cubicBezTo>
                              <a:close/>
                              <a:moveTo>
                                <a:pt x="816834" y="3324994"/>
                              </a:moveTo>
                              <a:cubicBezTo>
                                <a:pt x="817787" y="3324994"/>
                                <a:pt x="818739" y="3326899"/>
                                <a:pt x="818739" y="3327851"/>
                              </a:cubicBezTo>
                              <a:cubicBezTo>
                                <a:pt x="818739" y="3328804"/>
                                <a:pt x="816834" y="3329756"/>
                                <a:pt x="815882" y="3329756"/>
                              </a:cubicBezTo>
                              <a:cubicBezTo>
                                <a:pt x="813977" y="3328804"/>
                                <a:pt x="813977" y="3327851"/>
                                <a:pt x="813977" y="3326899"/>
                              </a:cubicBezTo>
                              <a:cubicBezTo>
                                <a:pt x="813977" y="3325946"/>
                                <a:pt x="815882" y="3324994"/>
                                <a:pt x="816834" y="3324994"/>
                              </a:cubicBezTo>
                              <a:close/>
                              <a:moveTo>
                                <a:pt x="806357" y="3322136"/>
                              </a:moveTo>
                              <a:cubicBezTo>
                                <a:pt x="807310" y="3322136"/>
                                <a:pt x="808262" y="3324041"/>
                                <a:pt x="808262" y="3324993"/>
                              </a:cubicBezTo>
                              <a:cubicBezTo>
                                <a:pt x="808262" y="3325946"/>
                                <a:pt x="806357" y="3326898"/>
                                <a:pt x="805405" y="3326898"/>
                              </a:cubicBezTo>
                              <a:cubicBezTo>
                                <a:pt x="804452" y="3326898"/>
                                <a:pt x="803500" y="3324993"/>
                                <a:pt x="803500" y="3324041"/>
                              </a:cubicBezTo>
                              <a:cubicBezTo>
                                <a:pt x="803500" y="3323088"/>
                                <a:pt x="805405" y="3322136"/>
                                <a:pt x="806357" y="3322136"/>
                              </a:cubicBezTo>
                              <a:close/>
                              <a:moveTo>
                                <a:pt x="789212" y="3322136"/>
                              </a:moveTo>
                              <a:cubicBezTo>
                                <a:pt x="790790" y="3322136"/>
                                <a:pt x="792070" y="3323415"/>
                                <a:pt x="792070" y="3324993"/>
                              </a:cubicBezTo>
                              <a:cubicBezTo>
                                <a:pt x="792070" y="3326571"/>
                                <a:pt x="790790" y="3327851"/>
                                <a:pt x="789212" y="3327851"/>
                              </a:cubicBezTo>
                              <a:cubicBezTo>
                                <a:pt x="787634" y="3327851"/>
                                <a:pt x="786355" y="3326571"/>
                                <a:pt x="786355" y="3324993"/>
                              </a:cubicBezTo>
                              <a:cubicBezTo>
                                <a:pt x="786355" y="3323415"/>
                                <a:pt x="787634" y="3322136"/>
                                <a:pt x="789212" y="3322136"/>
                              </a:cubicBezTo>
                              <a:close/>
                              <a:moveTo>
                                <a:pt x="812072" y="3315469"/>
                              </a:moveTo>
                              <a:cubicBezTo>
                                <a:pt x="813650" y="3315469"/>
                                <a:pt x="814930" y="3316748"/>
                                <a:pt x="814930" y="3318326"/>
                              </a:cubicBezTo>
                              <a:cubicBezTo>
                                <a:pt x="814930" y="3319904"/>
                                <a:pt x="813650" y="3321184"/>
                                <a:pt x="812072" y="3321184"/>
                              </a:cubicBezTo>
                              <a:cubicBezTo>
                                <a:pt x="810494" y="3321184"/>
                                <a:pt x="809215" y="3319904"/>
                                <a:pt x="809215" y="3318326"/>
                              </a:cubicBezTo>
                              <a:cubicBezTo>
                                <a:pt x="809215" y="3316748"/>
                                <a:pt x="810494" y="3315469"/>
                                <a:pt x="812072" y="3315469"/>
                              </a:cubicBezTo>
                              <a:close/>
                              <a:moveTo>
                                <a:pt x="799689" y="3315469"/>
                              </a:moveTo>
                              <a:cubicBezTo>
                                <a:pt x="800642" y="3315469"/>
                                <a:pt x="801594" y="3317374"/>
                                <a:pt x="801594" y="3318326"/>
                              </a:cubicBezTo>
                              <a:cubicBezTo>
                                <a:pt x="801594" y="3319279"/>
                                <a:pt x="799689" y="3320231"/>
                                <a:pt x="798737" y="3320231"/>
                              </a:cubicBezTo>
                              <a:cubicBezTo>
                                <a:pt x="797784" y="3320231"/>
                                <a:pt x="796832" y="3318326"/>
                                <a:pt x="796832" y="3317374"/>
                              </a:cubicBezTo>
                              <a:cubicBezTo>
                                <a:pt x="796832" y="3316421"/>
                                <a:pt x="798737" y="3315469"/>
                                <a:pt x="799689" y="3315469"/>
                              </a:cubicBezTo>
                              <a:close/>
                              <a:moveTo>
                                <a:pt x="790164" y="3314516"/>
                              </a:moveTo>
                              <a:cubicBezTo>
                                <a:pt x="791742" y="3314516"/>
                                <a:pt x="793022" y="3315795"/>
                                <a:pt x="793022" y="3317373"/>
                              </a:cubicBezTo>
                              <a:cubicBezTo>
                                <a:pt x="793022" y="3318951"/>
                                <a:pt x="791742" y="3320231"/>
                                <a:pt x="790164" y="3320231"/>
                              </a:cubicBezTo>
                              <a:cubicBezTo>
                                <a:pt x="788586" y="3320231"/>
                                <a:pt x="787307" y="3318951"/>
                                <a:pt x="787307" y="3317373"/>
                              </a:cubicBezTo>
                              <a:cubicBezTo>
                                <a:pt x="787307" y="3315795"/>
                                <a:pt x="788586" y="3314516"/>
                                <a:pt x="790164" y="3314516"/>
                              </a:cubicBezTo>
                              <a:close/>
                              <a:moveTo>
                                <a:pt x="806357" y="3306896"/>
                              </a:moveTo>
                              <a:cubicBezTo>
                                <a:pt x="807935" y="3306896"/>
                                <a:pt x="809215" y="3308175"/>
                                <a:pt x="809215" y="3309753"/>
                              </a:cubicBezTo>
                              <a:cubicBezTo>
                                <a:pt x="809215" y="3311331"/>
                                <a:pt x="807935" y="3312611"/>
                                <a:pt x="806357" y="3312611"/>
                              </a:cubicBezTo>
                              <a:cubicBezTo>
                                <a:pt x="804779" y="3312611"/>
                                <a:pt x="803500" y="3311331"/>
                                <a:pt x="803500" y="3309753"/>
                              </a:cubicBezTo>
                              <a:cubicBezTo>
                                <a:pt x="803500" y="3308175"/>
                                <a:pt x="804779" y="3306896"/>
                                <a:pt x="806357" y="3306896"/>
                              </a:cubicBezTo>
                              <a:close/>
                              <a:moveTo>
                                <a:pt x="797785" y="3306896"/>
                              </a:moveTo>
                              <a:cubicBezTo>
                                <a:pt x="798737" y="3306896"/>
                                <a:pt x="799690" y="3308801"/>
                                <a:pt x="799690" y="3309753"/>
                              </a:cubicBezTo>
                              <a:cubicBezTo>
                                <a:pt x="799690" y="3310706"/>
                                <a:pt x="797785" y="3311658"/>
                                <a:pt x="796832" y="3311658"/>
                              </a:cubicBezTo>
                              <a:cubicBezTo>
                                <a:pt x="794927" y="3311658"/>
                                <a:pt x="793975" y="3310706"/>
                                <a:pt x="794927" y="3308801"/>
                              </a:cubicBezTo>
                              <a:cubicBezTo>
                                <a:pt x="794927" y="3307848"/>
                                <a:pt x="796832" y="3306896"/>
                                <a:pt x="797785" y="3306896"/>
                              </a:cubicBezTo>
                              <a:close/>
                              <a:moveTo>
                                <a:pt x="558707" y="3278322"/>
                              </a:moveTo>
                              <a:cubicBezTo>
                                <a:pt x="561564" y="3279274"/>
                                <a:pt x="563469" y="3281179"/>
                                <a:pt x="562517" y="3284036"/>
                              </a:cubicBezTo>
                              <a:cubicBezTo>
                                <a:pt x="561564" y="3286894"/>
                                <a:pt x="559659" y="3288799"/>
                                <a:pt x="556802" y="3287847"/>
                              </a:cubicBezTo>
                              <a:cubicBezTo>
                                <a:pt x="553944" y="3286894"/>
                                <a:pt x="552039" y="3284989"/>
                                <a:pt x="552992" y="3282132"/>
                              </a:cubicBezTo>
                              <a:cubicBezTo>
                                <a:pt x="553944" y="3279274"/>
                                <a:pt x="555849" y="3277369"/>
                                <a:pt x="558707" y="3278322"/>
                              </a:cubicBezTo>
                              <a:close/>
                              <a:moveTo>
                                <a:pt x="539657" y="3275464"/>
                              </a:moveTo>
                              <a:cubicBezTo>
                                <a:pt x="542287" y="3275464"/>
                                <a:pt x="544420" y="3277596"/>
                                <a:pt x="544420" y="3280226"/>
                              </a:cubicBezTo>
                              <a:cubicBezTo>
                                <a:pt x="544420" y="3282857"/>
                                <a:pt x="542287" y="3284989"/>
                                <a:pt x="539657" y="3284989"/>
                              </a:cubicBezTo>
                              <a:cubicBezTo>
                                <a:pt x="537027" y="3284989"/>
                                <a:pt x="534895" y="3282857"/>
                                <a:pt x="534895" y="3280226"/>
                              </a:cubicBezTo>
                              <a:cubicBezTo>
                                <a:pt x="534895" y="3277596"/>
                                <a:pt x="537027" y="3275464"/>
                                <a:pt x="539657" y="3275464"/>
                              </a:cubicBezTo>
                              <a:close/>
                              <a:moveTo>
                                <a:pt x="572042" y="3268797"/>
                              </a:moveTo>
                              <a:cubicBezTo>
                                <a:pt x="574899" y="3269749"/>
                                <a:pt x="576804" y="3271654"/>
                                <a:pt x="575852" y="3274511"/>
                              </a:cubicBezTo>
                              <a:cubicBezTo>
                                <a:pt x="574899" y="3277369"/>
                                <a:pt x="572994" y="3279274"/>
                                <a:pt x="570137" y="3278322"/>
                              </a:cubicBezTo>
                              <a:cubicBezTo>
                                <a:pt x="568232" y="3278322"/>
                                <a:pt x="566327" y="3275464"/>
                                <a:pt x="566327" y="3272607"/>
                              </a:cubicBezTo>
                              <a:cubicBezTo>
                                <a:pt x="567279" y="3269749"/>
                                <a:pt x="569184" y="3267844"/>
                                <a:pt x="572042" y="3268797"/>
                              </a:cubicBezTo>
                              <a:close/>
                              <a:moveTo>
                                <a:pt x="526322" y="3266891"/>
                              </a:moveTo>
                              <a:cubicBezTo>
                                <a:pt x="528953" y="3266891"/>
                                <a:pt x="531085" y="3269023"/>
                                <a:pt x="531085" y="3271653"/>
                              </a:cubicBezTo>
                              <a:cubicBezTo>
                                <a:pt x="531085" y="3274284"/>
                                <a:pt x="528953" y="3276416"/>
                                <a:pt x="526322" y="3276416"/>
                              </a:cubicBezTo>
                              <a:cubicBezTo>
                                <a:pt x="523692" y="3276416"/>
                                <a:pt x="521560" y="3274284"/>
                                <a:pt x="521560" y="3271653"/>
                              </a:cubicBezTo>
                              <a:cubicBezTo>
                                <a:pt x="521560" y="3269023"/>
                                <a:pt x="523692" y="3266891"/>
                                <a:pt x="526322" y="3266891"/>
                              </a:cubicBezTo>
                              <a:close/>
                              <a:moveTo>
                                <a:pt x="557755" y="3264985"/>
                              </a:moveTo>
                              <a:cubicBezTo>
                                <a:pt x="560612" y="3265938"/>
                                <a:pt x="562517" y="3267843"/>
                                <a:pt x="561565" y="3270700"/>
                              </a:cubicBezTo>
                              <a:cubicBezTo>
                                <a:pt x="560612" y="3273558"/>
                                <a:pt x="558707" y="3275463"/>
                                <a:pt x="555850" y="3274510"/>
                              </a:cubicBezTo>
                              <a:cubicBezTo>
                                <a:pt x="552992" y="3274510"/>
                                <a:pt x="551087" y="3271653"/>
                                <a:pt x="552040" y="3268796"/>
                              </a:cubicBezTo>
                              <a:cubicBezTo>
                                <a:pt x="552992" y="3265938"/>
                                <a:pt x="554897" y="3264033"/>
                                <a:pt x="557755" y="3264985"/>
                              </a:cubicBezTo>
                              <a:close/>
                              <a:moveTo>
                                <a:pt x="540610" y="3257366"/>
                              </a:moveTo>
                              <a:cubicBezTo>
                                <a:pt x="543467" y="3258318"/>
                                <a:pt x="545372" y="3260223"/>
                                <a:pt x="544420" y="3263081"/>
                              </a:cubicBezTo>
                              <a:cubicBezTo>
                                <a:pt x="543467" y="3265938"/>
                                <a:pt x="541562" y="3267843"/>
                                <a:pt x="538705" y="3266891"/>
                              </a:cubicBezTo>
                              <a:cubicBezTo>
                                <a:pt x="536800" y="3266891"/>
                                <a:pt x="534895" y="3264033"/>
                                <a:pt x="534895" y="3261175"/>
                              </a:cubicBezTo>
                              <a:cubicBezTo>
                                <a:pt x="535847" y="3258318"/>
                                <a:pt x="537752" y="3256413"/>
                                <a:pt x="540610" y="3257366"/>
                              </a:cubicBezTo>
                              <a:close/>
                              <a:moveTo>
                                <a:pt x="578710" y="3254509"/>
                              </a:moveTo>
                              <a:cubicBezTo>
                                <a:pt x="581567" y="3255461"/>
                                <a:pt x="583472" y="3257366"/>
                                <a:pt x="582520" y="3260223"/>
                              </a:cubicBezTo>
                              <a:cubicBezTo>
                                <a:pt x="581567" y="3263081"/>
                                <a:pt x="579662" y="3264986"/>
                                <a:pt x="576805" y="3264034"/>
                              </a:cubicBezTo>
                              <a:cubicBezTo>
                                <a:pt x="573947" y="3263081"/>
                                <a:pt x="572042" y="3261176"/>
                                <a:pt x="572995" y="3258319"/>
                              </a:cubicBezTo>
                              <a:cubicBezTo>
                                <a:pt x="573947" y="3255461"/>
                                <a:pt x="575852" y="3253556"/>
                                <a:pt x="578710" y="3254509"/>
                              </a:cubicBezTo>
                              <a:close/>
                              <a:moveTo>
                                <a:pt x="522512" y="3250699"/>
                              </a:moveTo>
                              <a:cubicBezTo>
                                <a:pt x="525142" y="3250699"/>
                                <a:pt x="527275" y="3252831"/>
                                <a:pt x="527275" y="3255461"/>
                              </a:cubicBezTo>
                              <a:cubicBezTo>
                                <a:pt x="527275" y="3258091"/>
                                <a:pt x="525142" y="3260224"/>
                                <a:pt x="522512" y="3260224"/>
                              </a:cubicBezTo>
                              <a:cubicBezTo>
                                <a:pt x="519882" y="3260224"/>
                                <a:pt x="517750" y="3258091"/>
                                <a:pt x="517750" y="3255461"/>
                              </a:cubicBezTo>
                              <a:cubicBezTo>
                                <a:pt x="517750" y="3252831"/>
                                <a:pt x="519882" y="3250699"/>
                                <a:pt x="522512" y="3250699"/>
                              </a:cubicBezTo>
                              <a:close/>
                              <a:moveTo>
                                <a:pt x="557755" y="3248794"/>
                              </a:moveTo>
                              <a:cubicBezTo>
                                <a:pt x="560612" y="3249746"/>
                                <a:pt x="562517" y="3251651"/>
                                <a:pt x="561565" y="3254509"/>
                              </a:cubicBezTo>
                              <a:cubicBezTo>
                                <a:pt x="560612" y="3257366"/>
                                <a:pt x="558707" y="3259271"/>
                                <a:pt x="555850" y="3258319"/>
                              </a:cubicBezTo>
                              <a:cubicBezTo>
                                <a:pt x="553945" y="3258319"/>
                                <a:pt x="552040" y="3255461"/>
                                <a:pt x="552040" y="3252603"/>
                              </a:cubicBezTo>
                              <a:cubicBezTo>
                                <a:pt x="552992" y="3249746"/>
                                <a:pt x="554897" y="3247841"/>
                                <a:pt x="557755" y="3248794"/>
                              </a:cubicBezTo>
                              <a:close/>
                              <a:moveTo>
                                <a:pt x="570137" y="3236411"/>
                              </a:moveTo>
                              <a:cubicBezTo>
                                <a:pt x="572767" y="3236411"/>
                                <a:pt x="574900" y="3238543"/>
                                <a:pt x="574900" y="3241173"/>
                              </a:cubicBezTo>
                              <a:cubicBezTo>
                                <a:pt x="574900" y="3243803"/>
                                <a:pt x="572767" y="3245936"/>
                                <a:pt x="570137" y="3245936"/>
                              </a:cubicBezTo>
                              <a:cubicBezTo>
                                <a:pt x="567507" y="3245936"/>
                                <a:pt x="565375" y="3243803"/>
                                <a:pt x="565375" y="3241173"/>
                              </a:cubicBezTo>
                              <a:cubicBezTo>
                                <a:pt x="565375" y="3238543"/>
                                <a:pt x="567507" y="3236411"/>
                                <a:pt x="570137" y="3236411"/>
                              </a:cubicBezTo>
                              <a:close/>
                              <a:moveTo>
                                <a:pt x="545372" y="3235459"/>
                              </a:moveTo>
                              <a:cubicBezTo>
                                <a:pt x="548229" y="3236411"/>
                                <a:pt x="550134" y="3238316"/>
                                <a:pt x="549182" y="3241173"/>
                              </a:cubicBezTo>
                              <a:cubicBezTo>
                                <a:pt x="548229" y="3244031"/>
                                <a:pt x="546324" y="3245936"/>
                                <a:pt x="543467" y="3244984"/>
                              </a:cubicBezTo>
                              <a:cubicBezTo>
                                <a:pt x="540609" y="3244031"/>
                                <a:pt x="538704" y="3242126"/>
                                <a:pt x="539657" y="3239269"/>
                              </a:cubicBezTo>
                              <a:cubicBezTo>
                                <a:pt x="540609" y="3236411"/>
                                <a:pt x="542514" y="3234506"/>
                                <a:pt x="545372" y="3235459"/>
                              </a:cubicBezTo>
                              <a:close/>
                              <a:moveTo>
                                <a:pt x="525369" y="3233554"/>
                              </a:moveTo>
                              <a:cubicBezTo>
                                <a:pt x="527999" y="3233554"/>
                                <a:pt x="530132" y="3235686"/>
                                <a:pt x="530132" y="3238316"/>
                              </a:cubicBezTo>
                              <a:cubicBezTo>
                                <a:pt x="530132" y="3240947"/>
                                <a:pt x="527999" y="3243079"/>
                                <a:pt x="525369" y="3243079"/>
                              </a:cubicBezTo>
                              <a:cubicBezTo>
                                <a:pt x="522739" y="3243079"/>
                                <a:pt x="520607" y="3240947"/>
                                <a:pt x="520607" y="3238316"/>
                              </a:cubicBezTo>
                              <a:cubicBezTo>
                                <a:pt x="520607" y="3235686"/>
                                <a:pt x="522739" y="3233554"/>
                                <a:pt x="525369" y="3233554"/>
                              </a:cubicBezTo>
                              <a:close/>
                              <a:moveTo>
                                <a:pt x="558707" y="3219266"/>
                              </a:moveTo>
                              <a:cubicBezTo>
                                <a:pt x="561337" y="3219266"/>
                                <a:pt x="563470" y="3221398"/>
                                <a:pt x="563470" y="3224028"/>
                              </a:cubicBezTo>
                              <a:cubicBezTo>
                                <a:pt x="563470" y="3226659"/>
                                <a:pt x="561337" y="3228791"/>
                                <a:pt x="558707" y="3228791"/>
                              </a:cubicBezTo>
                              <a:cubicBezTo>
                                <a:pt x="556077" y="3228791"/>
                                <a:pt x="553945" y="3226659"/>
                                <a:pt x="553945" y="3224028"/>
                              </a:cubicBezTo>
                              <a:cubicBezTo>
                                <a:pt x="553945" y="3221398"/>
                                <a:pt x="556077" y="3219266"/>
                                <a:pt x="558707" y="3219266"/>
                              </a:cubicBezTo>
                              <a:close/>
                              <a:moveTo>
                                <a:pt x="539657" y="3218314"/>
                              </a:moveTo>
                              <a:cubicBezTo>
                                <a:pt x="542514" y="3219266"/>
                                <a:pt x="544419" y="3221171"/>
                                <a:pt x="543467" y="3224029"/>
                              </a:cubicBezTo>
                              <a:cubicBezTo>
                                <a:pt x="542514" y="3226886"/>
                                <a:pt x="540609" y="3228791"/>
                                <a:pt x="537752" y="3227839"/>
                              </a:cubicBezTo>
                              <a:cubicBezTo>
                                <a:pt x="534894" y="3227839"/>
                                <a:pt x="533942" y="3224981"/>
                                <a:pt x="533942" y="3222123"/>
                              </a:cubicBezTo>
                              <a:cubicBezTo>
                                <a:pt x="534894" y="3219266"/>
                                <a:pt x="536799" y="3217361"/>
                                <a:pt x="539657" y="3218314"/>
                              </a:cubicBezTo>
                              <a:close/>
                              <a:moveTo>
                                <a:pt x="2293210" y="3122111"/>
                              </a:moveTo>
                              <a:cubicBezTo>
                                <a:pt x="2296067" y="3123064"/>
                                <a:pt x="2297972" y="3126874"/>
                                <a:pt x="2297020" y="3130684"/>
                              </a:cubicBezTo>
                              <a:cubicBezTo>
                                <a:pt x="2296067" y="3133542"/>
                                <a:pt x="2287018" y="3158545"/>
                                <a:pt x="2272135" y="3194502"/>
                              </a:cubicBezTo>
                              <a:lnTo>
                                <a:pt x="2252143" y="3240479"/>
                              </a:lnTo>
                              <a:lnTo>
                                <a:pt x="2258920" y="3250699"/>
                              </a:lnTo>
                              <a:cubicBezTo>
                                <a:pt x="2263682" y="3269749"/>
                                <a:pt x="2256062" y="3288799"/>
                                <a:pt x="2239870" y="3293561"/>
                              </a:cubicBezTo>
                              <a:lnTo>
                                <a:pt x="2228154" y="3291350"/>
                              </a:lnTo>
                              <a:lnTo>
                                <a:pt x="2212247" y="3324041"/>
                              </a:lnTo>
                              <a:cubicBezTo>
                                <a:pt x="2212247" y="3324994"/>
                                <a:pt x="2213200" y="3325947"/>
                                <a:pt x="2213200" y="3326899"/>
                              </a:cubicBezTo>
                              <a:lnTo>
                                <a:pt x="2214152" y="3326899"/>
                              </a:lnTo>
                              <a:cubicBezTo>
                                <a:pt x="2214152" y="3327851"/>
                                <a:pt x="2214152" y="3327851"/>
                                <a:pt x="2214152" y="3328804"/>
                              </a:cubicBezTo>
                              <a:cubicBezTo>
                                <a:pt x="2216057" y="3336424"/>
                                <a:pt x="2217962" y="3349759"/>
                                <a:pt x="2221772" y="3375476"/>
                              </a:cubicBezTo>
                              <a:cubicBezTo>
                                <a:pt x="2226535" y="3410719"/>
                                <a:pt x="2229392" y="3445009"/>
                                <a:pt x="2230345" y="3465964"/>
                              </a:cubicBezTo>
                              <a:cubicBezTo>
                                <a:pt x="2230345" y="3468822"/>
                                <a:pt x="2232250" y="3469774"/>
                                <a:pt x="2235107" y="3470726"/>
                              </a:cubicBezTo>
                              <a:cubicBezTo>
                                <a:pt x="2242727" y="3472632"/>
                                <a:pt x="2249395" y="3478347"/>
                                <a:pt x="2250347" y="3486919"/>
                              </a:cubicBezTo>
                              <a:cubicBezTo>
                                <a:pt x="2252252" y="3498349"/>
                                <a:pt x="2243680" y="3509779"/>
                                <a:pt x="2232250" y="3512636"/>
                              </a:cubicBezTo>
                              <a:cubicBezTo>
                                <a:pt x="2219867" y="3515494"/>
                                <a:pt x="2209389" y="3507874"/>
                                <a:pt x="2207485" y="3496444"/>
                              </a:cubicBezTo>
                              <a:cubicBezTo>
                                <a:pt x="2205580" y="3488824"/>
                                <a:pt x="2209389" y="3480251"/>
                                <a:pt x="2216057" y="3475489"/>
                              </a:cubicBezTo>
                              <a:cubicBezTo>
                                <a:pt x="2216057" y="3457391"/>
                                <a:pt x="2213200" y="3417386"/>
                                <a:pt x="2207485" y="3377382"/>
                              </a:cubicBezTo>
                              <a:cubicBezTo>
                                <a:pt x="2204627" y="3360236"/>
                                <a:pt x="2202722" y="3349759"/>
                                <a:pt x="2201770" y="3342139"/>
                              </a:cubicBezTo>
                              <a:cubicBezTo>
                                <a:pt x="2185577" y="3371666"/>
                                <a:pt x="2168432" y="3401194"/>
                                <a:pt x="2149382" y="3425959"/>
                              </a:cubicBezTo>
                              <a:cubicBezTo>
                                <a:pt x="2148430" y="3426911"/>
                                <a:pt x="2148430" y="3427864"/>
                                <a:pt x="2148430" y="3428816"/>
                              </a:cubicBezTo>
                              <a:cubicBezTo>
                                <a:pt x="2147477" y="3436436"/>
                                <a:pt x="2144620" y="3462154"/>
                                <a:pt x="2137952" y="3529782"/>
                              </a:cubicBezTo>
                              <a:cubicBezTo>
                                <a:pt x="2132237" y="3581216"/>
                                <a:pt x="2116997" y="3605982"/>
                                <a:pt x="2103662" y="3618364"/>
                              </a:cubicBezTo>
                              <a:cubicBezTo>
                                <a:pt x="2104614" y="3628841"/>
                                <a:pt x="2096995" y="3639319"/>
                                <a:pt x="2085564" y="3642176"/>
                              </a:cubicBezTo>
                              <a:cubicBezTo>
                                <a:pt x="2073182" y="3645034"/>
                                <a:pt x="2062705" y="3637414"/>
                                <a:pt x="2060800" y="3625984"/>
                              </a:cubicBezTo>
                              <a:cubicBezTo>
                                <a:pt x="2058895" y="3614554"/>
                                <a:pt x="2067467" y="3603124"/>
                                <a:pt x="2078897" y="3600266"/>
                              </a:cubicBezTo>
                              <a:cubicBezTo>
                                <a:pt x="2085564" y="3599314"/>
                                <a:pt x="2092232" y="3601219"/>
                                <a:pt x="2096995" y="3605029"/>
                              </a:cubicBezTo>
                              <a:cubicBezTo>
                                <a:pt x="2107472" y="3593599"/>
                                <a:pt x="2119855" y="3571691"/>
                                <a:pt x="2123664" y="3527876"/>
                              </a:cubicBezTo>
                              <a:cubicBezTo>
                                <a:pt x="2127475" y="3488824"/>
                                <a:pt x="2130332" y="3464059"/>
                                <a:pt x="2132237" y="3447866"/>
                              </a:cubicBezTo>
                              <a:cubicBezTo>
                                <a:pt x="2130332" y="3450724"/>
                                <a:pt x="2127475" y="3453582"/>
                                <a:pt x="2124617" y="3456439"/>
                              </a:cubicBezTo>
                              <a:cubicBezTo>
                                <a:pt x="2097947" y="3485014"/>
                                <a:pt x="2072230" y="3507874"/>
                                <a:pt x="2049370" y="3526924"/>
                              </a:cubicBezTo>
                              <a:cubicBezTo>
                                <a:pt x="2048417" y="3527876"/>
                                <a:pt x="2047464" y="3528829"/>
                                <a:pt x="2047464" y="3529782"/>
                              </a:cubicBezTo>
                              <a:cubicBezTo>
                                <a:pt x="2045559" y="3535497"/>
                                <a:pt x="2038892" y="3554547"/>
                                <a:pt x="2013175" y="3613601"/>
                              </a:cubicBezTo>
                              <a:cubicBezTo>
                                <a:pt x="1996982" y="3651701"/>
                                <a:pt x="1986505" y="3676466"/>
                                <a:pt x="1980789" y="3691707"/>
                              </a:cubicBezTo>
                              <a:cubicBezTo>
                                <a:pt x="1985552" y="3695516"/>
                                <a:pt x="1989362" y="3701232"/>
                                <a:pt x="1990314" y="3707899"/>
                              </a:cubicBezTo>
                              <a:cubicBezTo>
                                <a:pt x="1992220" y="3722186"/>
                                <a:pt x="1981742" y="3736474"/>
                                <a:pt x="1967455" y="3739332"/>
                              </a:cubicBezTo>
                              <a:cubicBezTo>
                                <a:pt x="1953167" y="3743141"/>
                                <a:pt x="1939832" y="3734569"/>
                                <a:pt x="1939832" y="3723139"/>
                              </a:cubicBezTo>
                              <a:cubicBezTo>
                                <a:pt x="1937927" y="3708851"/>
                                <a:pt x="1948405" y="3694564"/>
                                <a:pt x="1962692" y="3691707"/>
                              </a:cubicBezTo>
                              <a:cubicBezTo>
                                <a:pt x="1965550" y="3690754"/>
                                <a:pt x="1968407" y="3690754"/>
                                <a:pt x="1970312" y="3690754"/>
                              </a:cubicBezTo>
                              <a:cubicBezTo>
                                <a:pt x="1976027" y="3675514"/>
                                <a:pt x="1986505" y="3650749"/>
                                <a:pt x="2002697" y="3611697"/>
                              </a:cubicBezTo>
                              <a:cubicBezTo>
                                <a:pt x="2011270" y="3592647"/>
                                <a:pt x="2016984" y="3578359"/>
                                <a:pt x="2021747" y="3566929"/>
                              </a:cubicBezTo>
                              <a:cubicBezTo>
                                <a:pt x="2024605" y="3562166"/>
                                <a:pt x="2017937" y="3557404"/>
                                <a:pt x="2013175" y="3560261"/>
                              </a:cubicBezTo>
                              <a:cubicBezTo>
                                <a:pt x="1992220" y="3574549"/>
                                <a:pt x="1975075" y="3584074"/>
                                <a:pt x="1963645" y="3590741"/>
                              </a:cubicBezTo>
                              <a:cubicBezTo>
                                <a:pt x="1961739" y="3591694"/>
                                <a:pt x="1960787" y="3592647"/>
                                <a:pt x="1960787" y="3594551"/>
                              </a:cubicBezTo>
                              <a:cubicBezTo>
                                <a:pt x="1957930" y="3604076"/>
                                <a:pt x="1949357" y="3612649"/>
                                <a:pt x="1938880" y="3615507"/>
                              </a:cubicBezTo>
                              <a:cubicBezTo>
                                <a:pt x="1924592" y="3618364"/>
                                <a:pt x="1910305" y="3609791"/>
                                <a:pt x="1908400" y="3595504"/>
                              </a:cubicBezTo>
                              <a:cubicBezTo>
                                <a:pt x="1906495" y="3581216"/>
                                <a:pt x="1916972" y="3566929"/>
                                <a:pt x="1931259" y="3564072"/>
                              </a:cubicBezTo>
                              <a:cubicBezTo>
                                <a:pt x="1941737" y="3562166"/>
                                <a:pt x="1951262" y="3565976"/>
                                <a:pt x="1956977" y="3573597"/>
                              </a:cubicBezTo>
                              <a:cubicBezTo>
                                <a:pt x="1958882" y="3575501"/>
                                <a:pt x="1961739" y="3575501"/>
                                <a:pt x="1964597" y="3574549"/>
                              </a:cubicBezTo>
                              <a:cubicBezTo>
                                <a:pt x="1996030" y="3556451"/>
                                <a:pt x="2055084" y="3517399"/>
                                <a:pt x="2116045" y="3450724"/>
                              </a:cubicBezTo>
                              <a:cubicBezTo>
                                <a:pt x="2124617" y="3441199"/>
                                <a:pt x="2133189" y="3430722"/>
                                <a:pt x="2141762" y="3419291"/>
                              </a:cubicBezTo>
                              <a:cubicBezTo>
                                <a:pt x="2144620" y="3415482"/>
                                <a:pt x="2142714" y="3410719"/>
                                <a:pt x="2137952" y="3409766"/>
                              </a:cubicBezTo>
                              <a:cubicBezTo>
                                <a:pt x="2121759" y="3407861"/>
                                <a:pt x="2093184" y="3406909"/>
                                <a:pt x="2053180" y="3416434"/>
                              </a:cubicBezTo>
                              <a:cubicBezTo>
                                <a:pt x="2006507" y="3426911"/>
                                <a:pt x="1971264" y="3444057"/>
                                <a:pt x="1954120" y="3454534"/>
                              </a:cubicBezTo>
                              <a:cubicBezTo>
                                <a:pt x="1952214" y="3455486"/>
                                <a:pt x="1951262" y="3456439"/>
                                <a:pt x="1951262" y="3458344"/>
                              </a:cubicBezTo>
                              <a:cubicBezTo>
                                <a:pt x="1949357" y="3466916"/>
                                <a:pt x="1942689" y="3475489"/>
                                <a:pt x="1933164" y="3477394"/>
                              </a:cubicBezTo>
                              <a:cubicBezTo>
                                <a:pt x="1920782" y="3480251"/>
                                <a:pt x="1910305" y="3472632"/>
                                <a:pt x="1908400" y="3461201"/>
                              </a:cubicBezTo>
                              <a:cubicBezTo>
                                <a:pt x="1906495" y="3449772"/>
                                <a:pt x="1915067" y="3438341"/>
                                <a:pt x="1926497" y="3435484"/>
                              </a:cubicBezTo>
                              <a:cubicBezTo>
                                <a:pt x="1932212" y="3434532"/>
                                <a:pt x="1937927" y="3435484"/>
                                <a:pt x="1942689" y="3439294"/>
                              </a:cubicBezTo>
                              <a:cubicBezTo>
                                <a:pt x="1944595" y="3441199"/>
                                <a:pt x="1947452" y="3441199"/>
                                <a:pt x="1949357" y="3440247"/>
                              </a:cubicBezTo>
                              <a:cubicBezTo>
                                <a:pt x="1968407" y="3428816"/>
                                <a:pt x="2002697" y="3412624"/>
                                <a:pt x="2048417" y="3402147"/>
                              </a:cubicBezTo>
                              <a:cubicBezTo>
                                <a:pt x="2102709" y="3389764"/>
                                <a:pt x="2136047" y="3394526"/>
                                <a:pt x="2150334" y="3397384"/>
                              </a:cubicBezTo>
                              <a:cubicBezTo>
                                <a:pt x="2152239" y="3397384"/>
                                <a:pt x="2155097" y="3396432"/>
                                <a:pt x="2156050" y="3394526"/>
                              </a:cubicBezTo>
                              <a:cubicBezTo>
                                <a:pt x="2173909" y="3367380"/>
                                <a:pt x="2190816" y="3337198"/>
                                <a:pt x="2206145" y="3307164"/>
                              </a:cubicBezTo>
                              <a:lnTo>
                                <a:pt x="2215406" y="3287456"/>
                              </a:lnTo>
                              <a:lnTo>
                                <a:pt x="2201770" y="3266891"/>
                              </a:lnTo>
                              <a:cubicBezTo>
                                <a:pt x="2196055" y="3247841"/>
                                <a:pt x="2204627" y="3228791"/>
                                <a:pt x="2220820" y="3224029"/>
                              </a:cubicBezTo>
                              <a:lnTo>
                                <a:pt x="2243222" y="3228258"/>
                              </a:lnTo>
                              <a:lnTo>
                                <a:pt x="2246775" y="3220695"/>
                              </a:lnTo>
                              <a:cubicBezTo>
                                <a:pt x="2269873" y="3167593"/>
                                <a:pt x="2284161" y="3127827"/>
                                <a:pt x="2284637" y="3126874"/>
                              </a:cubicBezTo>
                              <a:cubicBezTo>
                                <a:pt x="2284637" y="3125922"/>
                                <a:pt x="2285589" y="3124969"/>
                                <a:pt x="2286542" y="3124016"/>
                              </a:cubicBezTo>
                              <a:cubicBezTo>
                                <a:pt x="2288447" y="3122111"/>
                                <a:pt x="2290352" y="3121159"/>
                                <a:pt x="2293210" y="3122111"/>
                              </a:cubicBezTo>
                              <a:close/>
                              <a:moveTo>
                                <a:pt x="791117" y="3117349"/>
                              </a:moveTo>
                              <a:cubicBezTo>
                                <a:pt x="795325" y="3117349"/>
                                <a:pt x="798737" y="3120761"/>
                                <a:pt x="798737" y="3124969"/>
                              </a:cubicBezTo>
                              <a:cubicBezTo>
                                <a:pt x="798737" y="3129177"/>
                                <a:pt x="795325" y="3132589"/>
                                <a:pt x="791117" y="3132589"/>
                              </a:cubicBezTo>
                              <a:cubicBezTo>
                                <a:pt x="786908" y="3132589"/>
                                <a:pt x="783497" y="3129177"/>
                                <a:pt x="783497" y="3124969"/>
                              </a:cubicBezTo>
                              <a:cubicBezTo>
                                <a:pt x="783497" y="3120760"/>
                                <a:pt x="786908" y="3117349"/>
                                <a:pt x="791117" y="3117349"/>
                              </a:cubicBezTo>
                              <a:close/>
                              <a:moveTo>
                                <a:pt x="767305" y="3112586"/>
                              </a:moveTo>
                              <a:cubicBezTo>
                                <a:pt x="771513" y="3112586"/>
                                <a:pt x="774925" y="3115998"/>
                                <a:pt x="774925" y="3120206"/>
                              </a:cubicBezTo>
                              <a:cubicBezTo>
                                <a:pt x="774925" y="3124414"/>
                                <a:pt x="771513" y="3127826"/>
                                <a:pt x="767305" y="3127826"/>
                              </a:cubicBezTo>
                              <a:cubicBezTo>
                                <a:pt x="763096" y="3127826"/>
                                <a:pt x="759685" y="3124414"/>
                                <a:pt x="759685" y="3120206"/>
                              </a:cubicBezTo>
                              <a:cubicBezTo>
                                <a:pt x="759685" y="3115997"/>
                                <a:pt x="763096" y="3112586"/>
                                <a:pt x="767305" y="3112586"/>
                              </a:cubicBezTo>
                              <a:close/>
                              <a:moveTo>
                                <a:pt x="818740" y="3109728"/>
                              </a:moveTo>
                              <a:cubicBezTo>
                                <a:pt x="823502" y="3108776"/>
                                <a:pt x="827312" y="3111633"/>
                                <a:pt x="828265" y="3116396"/>
                              </a:cubicBezTo>
                              <a:cubicBezTo>
                                <a:pt x="829217" y="3121158"/>
                                <a:pt x="826360" y="3124968"/>
                                <a:pt x="821597" y="3125921"/>
                              </a:cubicBezTo>
                              <a:cubicBezTo>
                                <a:pt x="817787" y="3125921"/>
                                <a:pt x="813025" y="3123063"/>
                                <a:pt x="812072" y="3119253"/>
                              </a:cubicBezTo>
                              <a:cubicBezTo>
                                <a:pt x="811120" y="3114491"/>
                                <a:pt x="813977" y="3110681"/>
                                <a:pt x="818740" y="3109728"/>
                              </a:cubicBezTo>
                              <a:close/>
                              <a:moveTo>
                                <a:pt x="752065" y="3091631"/>
                              </a:moveTo>
                              <a:cubicBezTo>
                                <a:pt x="756273" y="3091631"/>
                                <a:pt x="759685" y="3095043"/>
                                <a:pt x="759685" y="3099251"/>
                              </a:cubicBezTo>
                              <a:cubicBezTo>
                                <a:pt x="759685" y="3103459"/>
                                <a:pt x="756273" y="3106871"/>
                                <a:pt x="752065" y="3106871"/>
                              </a:cubicBezTo>
                              <a:cubicBezTo>
                                <a:pt x="747856" y="3106871"/>
                                <a:pt x="744445" y="3103459"/>
                                <a:pt x="744445" y="3099251"/>
                              </a:cubicBezTo>
                              <a:cubicBezTo>
                                <a:pt x="744445" y="3095042"/>
                                <a:pt x="747856" y="3091631"/>
                                <a:pt x="752065" y="3091631"/>
                              </a:cubicBezTo>
                              <a:close/>
                              <a:moveTo>
                                <a:pt x="809215" y="3090678"/>
                              </a:moveTo>
                              <a:cubicBezTo>
                                <a:pt x="813977" y="3089726"/>
                                <a:pt x="817787" y="3092583"/>
                                <a:pt x="818740" y="3097346"/>
                              </a:cubicBezTo>
                              <a:cubicBezTo>
                                <a:pt x="819692" y="3102108"/>
                                <a:pt x="816835" y="3105918"/>
                                <a:pt x="812072" y="3106871"/>
                              </a:cubicBezTo>
                              <a:cubicBezTo>
                                <a:pt x="808262" y="3107823"/>
                                <a:pt x="803500" y="3104966"/>
                                <a:pt x="802547" y="3100203"/>
                              </a:cubicBezTo>
                              <a:cubicBezTo>
                                <a:pt x="801595" y="3095441"/>
                                <a:pt x="804452" y="3091631"/>
                                <a:pt x="809215" y="3090678"/>
                              </a:cubicBezTo>
                              <a:close/>
                              <a:moveTo>
                                <a:pt x="780640" y="3090678"/>
                              </a:moveTo>
                              <a:cubicBezTo>
                                <a:pt x="785402" y="3089726"/>
                                <a:pt x="789212" y="3092583"/>
                                <a:pt x="790165" y="3097346"/>
                              </a:cubicBezTo>
                              <a:cubicBezTo>
                                <a:pt x="791117" y="3102108"/>
                                <a:pt x="788260" y="3105918"/>
                                <a:pt x="783497" y="3106871"/>
                              </a:cubicBezTo>
                              <a:cubicBezTo>
                                <a:pt x="778735" y="3106871"/>
                                <a:pt x="774925" y="3104013"/>
                                <a:pt x="773972" y="3100203"/>
                              </a:cubicBezTo>
                              <a:cubicBezTo>
                                <a:pt x="773020" y="3095441"/>
                                <a:pt x="775877" y="3091631"/>
                                <a:pt x="780640" y="3090678"/>
                              </a:cubicBezTo>
                              <a:close/>
                              <a:moveTo>
                                <a:pt x="833027" y="3087821"/>
                              </a:moveTo>
                              <a:cubicBezTo>
                                <a:pt x="837789" y="3086869"/>
                                <a:pt x="841599" y="3089726"/>
                                <a:pt x="842552" y="3094489"/>
                              </a:cubicBezTo>
                              <a:cubicBezTo>
                                <a:pt x="843504" y="3099251"/>
                                <a:pt x="840647" y="3103061"/>
                                <a:pt x="835884" y="3104014"/>
                              </a:cubicBezTo>
                              <a:cubicBezTo>
                                <a:pt x="832074" y="3104014"/>
                                <a:pt x="827312" y="3101156"/>
                                <a:pt x="826359" y="3097346"/>
                              </a:cubicBezTo>
                              <a:cubicBezTo>
                                <a:pt x="825407" y="3092584"/>
                                <a:pt x="828264" y="3088774"/>
                                <a:pt x="833027" y="3087821"/>
                              </a:cubicBezTo>
                              <a:close/>
                              <a:moveTo>
                                <a:pt x="1025432" y="3080201"/>
                              </a:moveTo>
                              <a:cubicBezTo>
                                <a:pt x="1031147" y="3079249"/>
                                <a:pt x="1035910" y="3085916"/>
                                <a:pt x="1034957" y="3091631"/>
                              </a:cubicBezTo>
                              <a:cubicBezTo>
                                <a:pt x="1032100" y="3104014"/>
                                <a:pt x="1023527" y="3125921"/>
                                <a:pt x="1002572" y="3144019"/>
                              </a:cubicBezTo>
                              <a:cubicBezTo>
                                <a:pt x="991142" y="3153544"/>
                                <a:pt x="976855" y="3156401"/>
                                <a:pt x="963520" y="3157354"/>
                              </a:cubicBezTo>
                              <a:cubicBezTo>
                                <a:pt x="956852" y="3157354"/>
                                <a:pt x="954947" y="3166879"/>
                                <a:pt x="960662" y="3169736"/>
                              </a:cubicBezTo>
                              <a:cubicBezTo>
                                <a:pt x="970187" y="3174499"/>
                                <a:pt x="980665" y="3180214"/>
                                <a:pt x="992095" y="3185929"/>
                              </a:cubicBezTo>
                              <a:cubicBezTo>
                                <a:pt x="994952" y="3186881"/>
                                <a:pt x="998762" y="3185929"/>
                                <a:pt x="1000667" y="3183071"/>
                              </a:cubicBezTo>
                              <a:cubicBezTo>
                                <a:pt x="1009240" y="3168784"/>
                                <a:pt x="1029242" y="3140209"/>
                                <a:pt x="1060675" y="3129731"/>
                              </a:cubicBezTo>
                              <a:cubicBezTo>
                                <a:pt x="1082582" y="3122111"/>
                                <a:pt x="1097822" y="3120206"/>
                                <a:pt x="1106395" y="3120206"/>
                              </a:cubicBezTo>
                              <a:cubicBezTo>
                                <a:pt x="1112110" y="3119254"/>
                                <a:pt x="1116872" y="3125921"/>
                                <a:pt x="1115920" y="3131636"/>
                              </a:cubicBezTo>
                              <a:cubicBezTo>
                                <a:pt x="1113062" y="3144019"/>
                                <a:pt x="1104490" y="3165926"/>
                                <a:pt x="1083535" y="3184024"/>
                              </a:cubicBezTo>
                              <a:cubicBezTo>
                                <a:pt x="1060675" y="3203074"/>
                                <a:pt x="1026385" y="3198311"/>
                                <a:pt x="1008287" y="3193549"/>
                              </a:cubicBezTo>
                              <a:cubicBezTo>
                                <a:pt x="1027337" y="3203074"/>
                                <a:pt x="1047340" y="3212599"/>
                                <a:pt x="1069247" y="3222124"/>
                              </a:cubicBezTo>
                              <a:cubicBezTo>
                                <a:pt x="1072105" y="3224029"/>
                                <a:pt x="1075915" y="3223076"/>
                                <a:pt x="1077820" y="3219266"/>
                              </a:cubicBezTo>
                              <a:cubicBezTo>
                                <a:pt x="1085440" y="3204026"/>
                                <a:pt x="1101632" y="3174499"/>
                                <a:pt x="1131160" y="3161164"/>
                              </a:cubicBezTo>
                              <a:cubicBezTo>
                                <a:pt x="1152115" y="3151639"/>
                                <a:pt x="1167355" y="3147829"/>
                                <a:pt x="1175927" y="3146876"/>
                              </a:cubicBezTo>
                              <a:cubicBezTo>
                                <a:pt x="1181642" y="3145924"/>
                                <a:pt x="1187357" y="3150686"/>
                                <a:pt x="1186405" y="3157354"/>
                              </a:cubicBezTo>
                              <a:cubicBezTo>
                                <a:pt x="1184500" y="3170689"/>
                                <a:pt x="1178785" y="3193549"/>
                                <a:pt x="1159735" y="3213551"/>
                              </a:cubicBezTo>
                              <a:cubicBezTo>
                                <a:pt x="1149257" y="3224981"/>
                                <a:pt x="1134970" y="3229744"/>
                                <a:pt x="1120682" y="3231649"/>
                              </a:cubicBezTo>
                              <a:cubicBezTo>
                                <a:pt x="1114015" y="3232601"/>
                                <a:pt x="1112110" y="3241174"/>
                                <a:pt x="1118777" y="3244031"/>
                              </a:cubicBezTo>
                              <a:cubicBezTo>
                                <a:pt x="1133065" y="3249746"/>
                                <a:pt x="1147352" y="3255461"/>
                                <a:pt x="1161640" y="3261176"/>
                              </a:cubicBezTo>
                              <a:cubicBezTo>
                                <a:pt x="1165450" y="3262129"/>
                                <a:pt x="1169260" y="3260224"/>
                                <a:pt x="1170212" y="3256414"/>
                              </a:cubicBezTo>
                              <a:cubicBezTo>
                                <a:pt x="1174022" y="3240221"/>
                                <a:pt x="1184500" y="3208789"/>
                                <a:pt x="1210217" y="3190691"/>
                              </a:cubicBezTo>
                              <a:cubicBezTo>
                                <a:pt x="1222600" y="3182119"/>
                                <a:pt x="1233077" y="3176404"/>
                                <a:pt x="1240697" y="3172594"/>
                              </a:cubicBezTo>
                              <a:cubicBezTo>
                                <a:pt x="1251175" y="3167831"/>
                                <a:pt x="1263557" y="3175451"/>
                                <a:pt x="1263557" y="3187834"/>
                              </a:cubicBezTo>
                              <a:cubicBezTo>
                                <a:pt x="1263557" y="3201169"/>
                                <a:pt x="1259747" y="3219266"/>
                                <a:pt x="1248317" y="3237364"/>
                              </a:cubicBezTo>
                              <a:cubicBezTo>
                                <a:pt x="1237840" y="3253556"/>
                                <a:pt x="1220695" y="3261176"/>
                                <a:pt x="1204502" y="3264986"/>
                              </a:cubicBezTo>
                              <a:cubicBezTo>
                                <a:pt x="1197835" y="3265939"/>
                                <a:pt x="1196882" y="3275464"/>
                                <a:pt x="1203550" y="3277369"/>
                              </a:cubicBezTo>
                              <a:cubicBezTo>
                                <a:pt x="1218790" y="3283084"/>
                                <a:pt x="1234982" y="3288799"/>
                                <a:pt x="1251175" y="3293561"/>
                              </a:cubicBezTo>
                              <a:cubicBezTo>
                                <a:pt x="1254985" y="3294514"/>
                                <a:pt x="1258795" y="3291656"/>
                                <a:pt x="1259747" y="3287846"/>
                              </a:cubicBezTo>
                              <a:cubicBezTo>
                                <a:pt x="1262605" y="3270701"/>
                                <a:pt x="1270225" y="3239269"/>
                                <a:pt x="1294037" y="3219266"/>
                              </a:cubicBezTo>
                              <a:cubicBezTo>
                                <a:pt x="1312135" y="3204979"/>
                                <a:pt x="1324517" y="3197359"/>
                                <a:pt x="1333090" y="3193549"/>
                              </a:cubicBezTo>
                              <a:cubicBezTo>
                                <a:pt x="1338805" y="3190691"/>
                                <a:pt x="1345472" y="3194501"/>
                                <a:pt x="1346425" y="3201169"/>
                              </a:cubicBezTo>
                              <a:cubicBezTo>
                                <a:pt x="1349282" y="3214504"/>
                                <a:pt x="1350235" y="3238316"/>
                                <a:pt x="1336900" y="3262129"/>
                              </a:cubicBezTo>
                              <a:cubicBezTo>
                                <a:pt x="1322612" y="3289751"/>
                                <a:pt x="1287370" y="3297371"/>
                                <a:pt x="1269272" y="3299276"/>
                              </a:cubicBezTo>
                              <a:cubicBezTo>
                                <a:pt x="1281655" y="3303086"/>
                                <a:pt x="1294037" y="3306896"/>
                                <a:pt x="1307372" y="3310706"/>
                              </a:cubicBezTo>
                              <a:cubicBezTo>
                                <a:pt x="1315945" y="3313564"/>
                                <a:pt x="1325470" y="3315469"/>
                                <a:pt x="1334995" y="3317374"/>
                              </a:cubicBezTo>
                              <a:cubicBezTo>
                                <a:pt x="1337852" y="3317374"/>
                                <a:pt x="1341662" y="3315469"/>
                                <a:pt x="1342615" y="3311659"/>
                              </a:cubicBezTo>
                              <a:cubicBezTo>
                                <a:pt x="1345472" y="3294514"/>
                                <a:pt x="1354045" y="3263081"/>
                                <a:pt x="1376905" y="3244031"/>
                              </a:cubicBezTo>
                              <a:cubicBezTo>
                                <a:pt x="1389287" y="3234506"/>
                                <a:pt x="1398812" y="3227839"/>
                                <a:pt x="1406432" y="3223076"/>
                              </a:cubicBezTo>
                              <a:cubicBezTo>
                                <a:pt x="1416910" y="3217361"/>
                                <a:pt x="1430245" y="3224029"/>
                                <a:pt x="1431197" y="3236411"/>
                              </a:cubicBezTo>
                              <a:cubicBezTo>
                                <a:pt x="1431197" y="3249746"/>
                                <a:pt x="1430245" y="3267844"/>
                                <a:pt x="1419767" y="3286894"/>
                              </a:cubicBezTo>
                              <a:cubicBezTo>
                                <a:pt x="1412147" y="3300229"/>
                                <a:pt x="1399765" y="3308801"/>
                                <a:pt x="1387382" y="3314516"/>
                              </a:cubicBezTo>
                              <a:cubicBezTo>
                                <a:pt x="1381667" y="3316421"/>
                                <a:pt x="1382620" y="3325946"/>
                                <a:pt x="1389287" y="3326899"/>
                              </a:cubicBezTo>
                              <a:cubicBezTo>
                                <a:pt x="1411195" y="3329756"/>
                                <a:pt x="1434055" y="3332614"/>
                                <a:pt x="1455962" y="3335471"/>
                              </a:cubicBezTo>
                              <a:cubicBezTo>
                                <a:pt x="1459772" y="3335471"/>
                                <a:pt x="1462630" y="3333566"/>
                                <a:pt x="1463582" y="3329756"/>
                              </a:cubicBezTo>
                              <a:cubicBezTo>
                                <a:pt x="1466440" y="3313564"/>
                                <a:pt x="1474060" y="3280226"/>
                                <a:pt x="1498825" y="3259271"/>
                              </a:cubicBezTo>
                              <a:cubicBezTo>
                                <a:pt x="1516922" y="3244984"/>
                                <a:pt x="1529305" y="3237364"/>
                                <a:pt x="1537877" y="3233554"/>
                              </a:cubicBezTo>
                              <a:cubicBezTo>
                                <a:pt x="1543592" y="3230696"/>
                                <a:pt x="1550260" y="3234506"/>
                                <a:pt x="1551212" y="3241174"/>
                              </a:cubicBezTo>
                              <a:cubicBezTo>
                                <a:pt x="1554070" y="3254509"/>
                                <a:pt x="1555022" y="3278321"/>
                                <a:pt x="1541687" y="3302134"/>
                              </a:cubicBezTo>
                              <a:cubicBezTo>
                                <a:pt x="1528352" y="3326899"/>
                                <a:pt x="1498825" y="3335471"/>
                                <a:pt x="1479775" y="3338329"/>
                              </a:cubicBezTo>
                              <a:cubicBezTo>
                                <a:pt x="1555975" y="3345949"/>
                                <a:pt x="1618840" y="3346901"/>
                                <a:pt x="1619792" y="3346901"/>
                              </a:cubicBezTo>
                              <a:cubicBezTo>
                                <a:pt x="1622650" y="3346901"/>
                                <a:pt x="1624555" y="3349759"/>
                                <a:pt x="1632175" y="3355474"/>
                              </a:cubicBezTo>
                              <a:cubicBezTo>
                                <a:pt x="1632175" y="3358331"/>
                                <a:pt x="1630270" y="3360236"/>
                                <a:pt x="1627412" y="3360236"/>
                              </a:cubicBezTo>
                              <a:cubicBezTo>
                                <a:pt x="1625507" y="3360236"/>
                                <a:pt x="1556927" y="3359284"/>
                                <a:pt x="1475965" y="3350711"/>
                              </a:cubicBezTo>
                              <a:cubicBezTo>
                                <a:pt x="1482632" y="3356426"/>
                                <a:pt x="1493110" y="3365951"/>
                                <a:pt x="1506445" y="3383096"/>
                              </a:cubicBezTo>
                              <a:cubicBezTo>
                                <a:pt x="1525495" y="3406909"/>
                                <a:pt x="1527400" y="3439294"/>
                                <a:pt x="1526447" y="3456439"/>
                              </a:cubicBezTo>
                              <a:cubicBezTo>
                                <a:pt x="1525495" y="3463106"/>
                                <a:pt x="1519780" y="3466916"/>
                                <a:pt x="1513112" y="3465011"/>
                              </a:cubicBezTo>
                              <a:cubicBezTo>
                                <a:pt x="1495967" y="3458344"/>
                                <a:pt x="1464535" y="3443104"/>
                                <a:pt x="1455962" y="3414529"/>
                              </a:cubicBezTo>
                              <a:cubicBezTo>
                                <a:pt x="1448342" y="3389764"/>
                                <a:pt x="1452152" y="3369761"/>
                                <a:pt x="1456915" y="3356426"/>
                              </a:cubicBezTo>
                              <a:cubicBezTo>
                                <a:pt x="1457867" y="3352616"/>
                                <a:pt x="1455962" y="3348806"/>
                                <a:pt x="1451200" y="3347854"/>
                              </a:cubicBezTo>
                              <a:cubicBezTo>
                                <a:pt x="1426435" y="3344996"/>
                                <a:pt x="1400717" y="3342139"/>
                                <a:pt x="1375952" y="3337376"/>
                              </a:cubicBezTo>
                              <a:cubicBezTo>
                                <a:pt x="1383572" y="3343091"/>
                                <a:pt x="1394050" y="3352616"/>
                                <a:pt x="1407385" y="3369761"/>
                              </a:cubicBezTo>
                              <a:cubicBezTo>
                                <a:pt x="1426435" y="3393574"/>
                                <a:pt x="1428340" y="3425959"/>
                                <a:pt x="1427387" y="3443104"/>
                              </a:cubicBezTo>
                              <a:cubicBezTo>
                                <a:pt x="1426435" y="3449771"/>
                                <a:pt x="1420720" y="3453581"/>
                                <a:pt x="1414052" y="3451676"/>
                              </a:cubicBezTo>
                              <a:cubicBezTo>
                                <a:pt x="1396907" y="3445009"/>
                                <a:pt x="1365475" y="3429769"/>
                                <a:pt x="1356902" y="3401194"/>
                              </a:cubicBezTo>
                              <a:cubicBezTo>
                                <a:pt x="1349282" y="3375476"/>
                                <a:pt x="1354045" y="3353569"/>
                                <a:pt x="1358807" y="3341186"/>
                              </a:cubicBezTo>
                              <a:cubicBezTo>
                                <a:pt x="1360712" y="3337376"/>
                                <a:pt x="1357855" y="3333566"/>
                                <a:pt x="1354045" y="3332614"/>
                              </a:cubicBezTo>
                              <a:cubicBezTo>
                                <a:pt x="1338805" y="3329756"/>
                                <a:pt x="1325470" y="3326899"/>
                                <a:pt x="1312135" y="3323089"/>
                              </a:cubicBezTo>
                              <a:cubicBezTo>
                                <a:pt x="1296895" y="3319279"/>
                                <a:pt x="1281655" y="3314516"/>
                                <a:pt x="1266415" y="3309754"/>
                              </a:cubicBezTo>
                              <a:cubicBezTo>
                                <a:pt x="1274035" y="3314516"/>
                                <a:pt x="1284512" y="3324994"/>
                                <a:pt x="1298800" y="3343091"/>
                              </a:cubicBezTo>
                              <a:cubicBezTo>
                                <a:pt x="1317850" y="3366904"/>
                                <a:pt x="1319755" y="3399289"/>
                                <a:pt x="1318802" y="3416434"/>
                              </a:cubicBezTo>
                              <a:cubicBezTo>
                                <a:pt x="1317850" y="3423101"/>
                                <a:pt x="1312135" y="3426911"/>
                                <a:pt x="1305467" y="3425006"/>
                              </a:cubicBezTo>
                              <a:cubicBezTo>
                                <a:pt x="1288322" y="3418339"/>
                                <a:pt x="1256890" y="3403099"/>
                                <a:pt x="1248317" y="3374524"/>
                              </a:cubicBezTo>
                              <a:cubicBezTo>
                                <a:pt x="1239745" y="3346901"/>
                                <a:pt x="1246412" y="3324041"/>
                                <a:pt x="1251175" y="3311659"/>
                              </a:cubicBezTo>
                              <a:cubicBezTo>
                                <a:pt x="1253080" y="3308801"/>
                                <a:pt x="1251175" y="3304039"/>
                                <a:pt x="1247365" y="3303086"/>
                              </a:cubicBezTo>
                              <a:cubicBezTo>
                                <a:pt x="1221647" y="3294514"/>
                                <a:pt x="1196882" y="3285941"/>
                                <a:pt x="1173070" y="3277369"/>
                              </a:cubicBezTo>
                              <a:cubicBezTo>
                                <a:pt x="1179737" y="3283084"/>
                                <a:pt x="1190215" y="3293561"/>
                                <a:pt x="1202597" y="3313564"/>
                              </a:cubicBezTo>
                              <a:cubicBezTo>
                                <a:pt x="1215932" y="3334519"/>
                                <a:pt x="1217837" y="3360236"/>
                                <a:pt x="1216885" y="3378334"/>
                              </a:cubicBezTo>
                              <a:cubicBezTo>
                                <a:pt x="1215932" y="3390716"/>
                                <a:pt x="1202597" y="3397384"/>
                                <a:pt x="1192120" y="3391669"/>
                              </a:cubicBezTo>
                              <a:cubicBezTo>
                                <a:pt x="1174975" y="3383096"/>
                                <a:pt x="1154020" y="3365951"/>
                                <a:pt x="1149257" y="3342139"/>
                              </a:cubicBezTo>
                              <a:cubicBezTo>
                                <a:pt x="1143542" y="3314516"/>
                                <a:pt x="1152115" y="3291656"/>
                                <a:pt x="1157830" y="3280226"/>
                              </a:cubicBezTo>
                              <a:cubicBezTo>
                                <a:pt x="1159735" y="3276416"/>
                                <a:pt x="1157830" y="3272606"/>
                                <a:pt x="1154020" y="3270701"/>
                              </a:cubicBezTo>
                              <a:cubicBezTo>
                                <a:pt x="1129255" y="3261176"/>
                                <a:pt x="1106395" y="3251651"/>
                                <a:pt x="1084487" y="3242126"/>
                              </a:cubicBezTo>
                              <a:cubicBezTo>
                                <a:pt x="1089250" y="3245936"/>
                                <a:pt x="1099727" y="3258319"/>
                                <a:pt x="1112110" y="3289751"/>
                              </a:cubicBezTo>
                              <a:cubicBezTo>
                                <a:pt x="1123540" y="3318326"/>
                                <a:pt x="1116872" y="3349759"/>
                                <a:pt x="1111157" y="3365951"/>
                              </a:cubicBezTo>
                              <a:cubicBezTo>
                                <a:pt x="1109252" y="3372619"/>
                                <a:pt x="1101632" y="3374524"/>
                                <a:pt x="1095917" y="3370714"/>
                              </a:cubicBezTo>
                              <a:cubicBezTo>
                                <a:pt x="1080677" y="3360236"/>
                                <a:pt x="1054960" y="3336424"/>
                                <a:pt x="1054960" y="3306896"/>
                              </a:cubicBezTo>
                              <a:cubicBezTo>
                                <a:pt x="1054960" y="3277369"/>
                                <a:pt x="1068295" y="3256414"/>
                                <a:pt x="1075915" y="3246889"/>
                              </a:cubicBezTo>
                              <a:cubicBezTo>
                                <a:pt x="1078772" y="3243079"/>
                                <a:pt x="1076867" y="3238316"/>
                                <a:pt x="1073057" y="3236411"/>
                              </a:cubicBezTo>
                              <a:cubicBezTo>
                                <a:pt x="1047340" y="3224981"/>
                                <a:pt x="1023527" y="3213551"/>
                                <a:pt x="1001620" y="3203074"/>
                              </a:cubicBezTo>
                              <a:cubicBezTo>
                                <a:pt x="1006382" y="3210694"/>
                                <a:pt x="1013050" y="3224029"/>
                                <a:pt x="1018765" y="3244984"/>
                              </a:cubicBezTo>
                              <a:cubicBezTo>
                                <a:pt x="1027337" y="3274511"/>
                                <a:pt x="1016860" y="3304039"/>
                                <a:pt x="1009240" y="3320231"/>
                              </a:cubicBezTo>
                              <a:cubicBezTo>
                                <a:pt x="1006382" y="3325946"/>
                                <a:pt x="998762" y="3327851"/>
                                <a:pt x="994000" y="3323089"/>
                              </a:cubicBezTo>
                              <a:cubicBezTo>
                                <a:pt x="979712" y="3310706"/>
                                <a:pt x="956852" y="3284989"/>
                                <a:pt x="959710" y="3255461"/>
                              </a:cubicBezTo>
                              <a:cubicBezTo>
                                <a:pt x="961615" y="3229744"/>
                                <a:pt x="973997" y="3212599"/>
                                <a:pt x="982570" y="3202121"/>
                              </a:cubicBezTo>
                              <a:cubicBezTo>
                                <a:pt x="985427" y="3198311"/>
                                <a:pt x="984475" y="3193549"/>
                                <a:pt x="980665" y="3191644"/>
                              </a:cubicBezTo>
                              <a:cubicBezTo>
                                <a:pt x="959710" y="3180214"/>
                                <a:pt x="939707" y="3169736"/>
                                <a:pt x="923515" y="3160211"/>
                              </a:cubicBezTo>
                              <a:cubicBezTo>
                                <a:pt x="927325" y="3168784"/>
                                <a:pt x="933040" y="3181166"/>
                                <a:pt x="938755" y="3200216"/>
                              </a:cubicBezTo>
                              <a:cubicBezTo>
                                <a:pt x="947327" y="3229744"/>
                                <a:pt x="936850" y="3259271"/>
                                <a:pt x="929230" y="3275464"/>
                              </a:cubicBezTo>
                              <a:cubicBezTo>
                                <a:pt x="926372" y="3281179"/>
                                <a:pt x="918752" y="3283084"/>
                                <a:pt x="913990" y="3278321"/>
                              </a:cubicBezTo>
                              <a:cubicBezTo>
                                <a:pt x="899702" y="3265939"/>
                                <a:pt x="876842" y="3240221"/>
                                <a:pt x="879700" y="3210694"/>
                              </a:cubicBezTo>
                              <a:cubicBezTo>
                                <a:pt x="881605" y="3184976"/>
                                <a:pt x="893987" y="3167831"/>
                                <a:pt x="902560" y="3157354"/>
                              </a:cubicBezTo>
                              <a:cubicBezTo>
                                <a:pt x="905417" y="3153544"/>
                                <a:pt x="904465" y="3148781"/>
                                <a:pt x="900655" y="3146876"/>
                              </a:cubicBezTo>
                              <a:cubicBezTo>
                                <a:pt x="869222" y="3128779"/>
                                <a:pt x="852077" y="3116396"/>
                                <a:pt x="851125" y="3116396"/>
                              </a:cubicBezTo>
                              <a:cubicBezTo>
                                <a:pt x="849220" y="3115444"/>
                                <a:pt x="848267" y="3111634"/>
                                <a:pt x="850172" y="3109729"/>
                              </a:cubicBezTo>
                              <a:cubicBezTo>
                                <a:pt x="851125" y="3107824"/>
                                <a:pt x="854935" y="3106871"/>
                                <a:pt x="856840" y="3108776"/>
                              </a:cubicBezTo>
                              <a:cubicBezTo>
                                <a:pt x="856840" y="3108776"/>
                                <a:pt x="876842" y="3122111"/>
                                <a:pt x="912085" y="3143066"/>
                              </a:cubicBezTo>
                              <a:cubicBezTo>
                                <a:pt x="915895" y="3144971"/>
                                <a:pt x="919705" y="3144019"/>
                                <a:pt x="921610" y="3141161"/>
                              </a:cubicBezTo>
                              <a:cubicBezTo>
                                <a:pt x="930182" y="3125921"/>
                                <a:pt x="949232" y="3099251"/>
                                <a:pt x="979712" y="3089726"/>
                              </a:cubicBezTo>
                              <a:cubicBezTo>
                                <a:pt x="1001620" y="3082106"/>
                                <a:pt x="1016860" y="3080201"/>
                                <a:pt x="1025432" y="3080201"/>
                              </a:cubicBezTo>
                              <a:close/>
                              <a:moveTo>
                                <a:pt x="445359" y="3068771"/>
                              </a:moveTo>
                              <a:cubicBezTo>
                                <a:pt x="446312" y="3068771"/>
                                <a:pt x="447264" y="3070676"/>
                                <a:pt x="447264" y="3071628"/>
                              </a:cubicBezTo>
                              <a:cubicBezTo>
                                <a:pt x="447264" y="3072581"/>
                                <a:pt x="445359" y="3073533"/>
                                <a:pt x="444407" y="3073533"/>
                              </a:cubicBezTo>
                              <a:cubicBezTo>
                                <a:pt x="443454" y="3073533"/>
                                <a:pt x="442502" y="3071628"/>
                                <a:pt x="442502" y="3070676"/>
                              </a:cubicBezTo>
                              <a:cubicBezTo>
                                <a:pt x="442502" y="3069723"/>
                                <a:pt x="444407" y="3068771"/>
                                <a:pt x="445359" y="3068771"/>
                              </a:cubicBezTo>
                              <a:close/>
                              <a:moveTo>
                                <a:pt x="800642" y="3066866"/>
                              </a:moveTo>
                              <a:cubicBezTo>
                                <a:pt x="805404" y="3065914"/>
                                <a:pt x="809214" y="3068771"/>
                                <a:pt x="810167" y="3073534"/>
                              </a:cubicBezTo>
                              <a:cubicBezTo>
                                <a:pt x="811119" y="3078296"/>
                                <a:pt x="808262" y="3082106"/>
                                <a:pt x="803499" y="3083059"/>
                              </a:cubicBezTo>
                              <a:cubicBezTo>
                                <a:pt x="798737" y="3084011"/>
                                <a:pt x="794927" y="3081154"/>
                                <a:pt x="793974" y="3076391"/>
                              </a:cubicBezTo>
                              <a:cubicBezTo>
                                <a:pt x="793022" y="3071629"/>
                                <a:pt x="795879" y="3067819"/>
                                <a:pt x="800642" y="3066866"/>
                              </a:cubicBezTo>
                              <a:close/>
                              <a:moveTo>
                                <a:pt x="435834" y="3066866"/>
                              </a:moveTo>
                              <a:cubicBezTo>
                                <a:pt x="437412" y="3066866"/>
                                <a:pt x="438692" y="3068145"/>
                                <a:pt x="438692" y="3069723"/>
                              </a:cubicBezTo>
                              <a:cubicBezTo>
                                <a:pt x="438692" y="3071301"/>
                                <a:pt x="437412" y="3072581"/>
                                <a:pt x="435834" y="3072581"/>
                              </a:cubicBezTo>
                              <a:cubicBezTo>
                                <a:pt x="434256" y="3072581"/>
                                <a:pt x="432977" y="3071301"/>
                                <a:pt x="432977" y="3069723"/>
                              </a:cubicBezTo>
                              <a:cubicBezTo>
                                <a:pt x="432977" y="3068145"/>
                                <a:pt x="434256" y="3066866"/>
                                <a:pt x="435834" y="3066866"/>
                              </a:cubicBezTo>
                              <a:close/>
                              <a:moveTo>
                                <a:pt x="745397" y="3064961"/>
                              </a:moveTo>
                              <a:cubicBezTo>
                                <a:pt x="749605" y="3064961"/>
                                <a:pt x="753017" y="3068373"/>
                                <a:pt x="753017" y="3072581"/>
                              </a:cubicBezTo>
                              <a:cubicBezTo>
                                <a:pt x="753017" y="3076789"/>
                                <a:pt x="749605" y="3080201"/>
                                <a:pt x="745397" y="3080201"/>
                              </a:cubicBezTo>
                              <a:cubicBezTo>
                                <a:pt x="741188" y="3080201"/>
                                <a:pt x="737777" y="3076789"/>
                                <a:pt x="737777" y="3072581"/>
                              </a:cubicBezTo>
                              <a:cubicBezTo>
                                <a:pt x="737777" y="3068372"/>
                                <a:pt x="741188" y="3064961"/>
                                <a:pt x="745397" y="3064961"/>
                              </a:cubicBezTo>
                              <a:close/>
                              <a:moveTo>
                                <a:pt x="452027" y="3064009"/>
                              </a:moveTo>
                              <a:cubicBezTo>
                                <a:pt x="452980" y="3064009"/>
                                <a:pt x="453932" y="3065914"/>
                                <a:pt x="453932" y="3066866"/>
                              </a:cubicBezTo>
                              <a:cubicBezTo>
                                <a:pt x="453932" y="3067819"/>
                                <a:pt x="452027" y="3068771"/>
                                <a:pt x="451075" y="3068771"/>
                              </a:cubicBezTo>
                              <a:cubicBezTo>
                                <a:pt x="450122" y="3068771"/>
                                <a:pt x="449170" y="3066866"/>
                                <a:pt x="449170" y="3065914"/>
                              </a:cubicBezTo>
                              <a:cubicBezTo>
                                <a:pt x="449170" y="3064961"/>
                                <a:pt x="451075" y="3064009"/>
                                <a:pt x="452027" y="3064009"/>
                              </a:cubicBezTo>
                              <a:close/>
                              <a:moveTo>
                                <a:pt x="833980" y="3063056"/>
                              </a:moveTo>
                              <a:cubicBezTo>
                                <a:pt x="838742" y="3062104"/>
                                <a:pt x="842552" y="3064961"/>
                                <a:pt x="843505" y="3069724"/>
                              </a:cubicBezTo>
                              <a:cubicBezTo>
                                <a:pt x="844457" y="3074486"/>
                                <a:pt x="841600" y="3078296"/>
                                <a:pt x="836837" y="3079249"/>
                              </a:cubicBezTo>
                              <a:cubicBezTo>
                                <a:pt x="832075" y="3079249"/>
                                <a:pt x="828265" y="3076391"/>
                                <a:pt x="827312" y="3072581"/>
                              </a:cubicBezTo>
                              <a:cubicBezTo>
                                <a:pt x="826360" y="3067819"/>
                                <a:pt x="829217" y="3064009"/>
                                <a:pt x="833980" y="3063056"/>
                              </a:cubicBezTo>
                              <a:close/>
                              <a:moveTo>
                                <a:pt x="429167" y="3063056"/>
                              </a:moveTo>
                              <a:cubicBezTo>
                                <a:pt x="430745" y="3063056"/>
                                <a:pt x="432025" y="3064335"/>
                                <a:pt x="432025" y="3065913"/>
                              </a:cubicBezTo>
                              <a:cubicBezTo>
                                <a:pt x="432025" y="3067491"/>
                                <a:pt x="430745" y="3068771"/>
                                <a:pt x="429167" y="3068771"/>
                              </a:cubicBezTo>
                              <a:cubicBezTo>
                                <a:pt x="427589" y="3068771"/>
                                <a:pt x="426310" y="3067491"/>
                                <a:pt x="426310" y="3065913"/>
                              </a:cubicBezTo>
                              <a:cubicBezTo>
                                <a:pt x="426310" y="3064335"/>
                                <a:pt x="427589" y="3063056"/>
                                <a:pt x="429167" y="3063056"/>
                              </a:cubicBezTo>
                              <a:close/>
                              <a:moveTo>
                                <a:pt x="444407" y="3062104"/>
                              </a:moveTo>
                              <a:cubicBezTo>
                                <a:pt x="445360" y="3062104"/>
                                <a:pt x="446312" y="3064009"/>
                                <a:pt x="446312" y="3064961"/>
                              </a:cubicBezTo>
                              <a:cubicBezTo>
                                <a:pt x="446312" y="3065914"/>
                                <a:pt x="444407" y="3066866"/>
                                <a:pt x="443455" y="3066866"/>
                              </a:cubicBezTo>
                              <a:cubicBezTo>
                                <a:pt x="442502" y="3066866"/>
                                <a:pt x="441550" y="3064961"/>
                                <a:pt x="441550" y="3064009"/>
                              </a:cubicBezTo>
                              <a:cubicBezTo>
                                <a:pt x="441550" y="3063056"/>
                                <a:pt x="443455" y="3062104"/>
                                <a:pt x="444407" y="3062104"/>
                              </a:cubicBezTo>
                              <a:close/>
                              <a:moveTo>
                                <a:pt x="436787" y="3058294"/>
                              </a:moveTo>
                              <a:cubicBezTo>
                                <a:pt x="437739" y="3058294"/>
                                <a:pt x="438692" y="3060199"/>
                                <a:pt x="438692" y="3061151"/>
                              </a:cubicBezTo>
                              <a:cubicBezTo>
                                <a:pt x="438692" y="3062104"/>
                                <a:pt x="436787" y="3063056"/>
                                <a:pt x="435834" y="3063056"/>
                              </a:cubicBezTo>
                              <a:cubicBezTo>
                                <a:pt x="433929" y="3063056"/>
                                <a:pt x="432977" y="3062104"/>
                                <a:pt x="433929" y="3060199"/>
                              </a:cubicBezTo>
                              <a:cubicBezTo>
                                <a:pt x="433929" y="3059246"/>
                                <a:pt x="435834" y="3058294"/>
                                <a:pt x="436787" y="3058294"/>
                              </a:cubicBezTo>
                              <a:close/>
                              <a:moveTo>
                                <a:pt x="454884" y="3056389"/>
                              </a:moveTo>
                              <a:cubicBezTo>
                                <a:pt x="455837" y="3056389"/>
                                <a:pt x="456789" y="3058294"/>
                                <a:pt x="456789" y="3059246"/>
                              </a:cubicBezTo>
                              <a:cubicBezTo>
                                <a:pt x="456789" y="3060199"/>
                                <a:pt x="454884" y="3061151"/>
                                <a:pt x="453932" y="3061151"/>
                              </a:cubicBezTo>
                              <a:cubicBezTo>
                                <a:pt x="452979" y="3061151"/>
                                <a:pt x="452027" y="3060199"/>
                                <a:pt x="452027" y="3058294"/>
                              </a:cubicBezTo>
                              <a:cubicBezTo>
                                <a:pt x="452027" y="3057341"/>
                                <a:pt x="453932" y="3056389"/>
                                <a:pt x="454884" y="3056389"/>
                              </a:cubicBezTo>
                              <a:close/>
                              <a:moveTo>
                                <a:pt x="445360" y="3054484"/>
                              </a:moveTo>
                              <a:cubicBezTo>
                                <a:pt x="446312" y="3054484"/>
                                <a:pt x="447265" y="3056389"/>
                                <a:pt x="447265" y="3057341"/>
                              </a:cubicBezTo>
                              <a:cubicBezTo>
                                <a:pt x="447265" y="3058294"/>
                                <a:pt x="445360" y="3059246"/>
                                <a:pt x="444407" y="3059246"/>
                              </a:cubicBezTo>
                              <a:cubicBezTo>
                                <a:pt x="442502" y="3058294"/>
                                <a:pt x="441550" y="3057341"/>
                                <a:pt x="442502" y="3056389"/>
                              </a:cubicBezTo>
                              <a:cubicBezTo>
                                <a:pt x="442502" y="3055436"/>
                                <a:pt x="444407" y="3054484"/>
                                <a:pt x="445360" y="3054484"/>
                              </a:cubicBezTo>
                              <a:close/>
                              <a:moveTo>
                                <a:pt x="427262" y="3054484"/>
                              </a:moveTo>
                              <a:cubicBezTo>
                                <a:pt x="428840" y="3054484"/>
                                <a:pt x="430120" y="3055763"/>
                                <a:pt x="430120" y="3057341"/>
                              </a:cubicBezTo>
                              <a:cubicBezTo>
                                <a:pt x="430120" y="3058919"/>
                                <a:pt x="428840" y="3060199"/>
                                <a:pt x="427262" y="3060199"/>
                              </a:cubicBezTo>
                              <a:cubicBezTo>
                                <a:pt x="425684" y="3060199"/>
                                <a:pt x="424405" y="3058919"/>
                                <a:pt x="424405" y="3057341"/>
                              </a:cubicBezTo>
                              <a:cubicBezTo>
                                <a:pt x="424405" y="3055763"/>
                                <a:pt x="425684" y="3054484"/>
                                <a:pt x="427262" y="3054484"/>
                              </a:cubicBezTo>
                              <a:close/>
                              <a:moveTo>
                                <a:pt x="773020" y="3054483"/>
                              </a:moveTo>
                              <a:cubicBezTo>
                                <a:pt x="777782" y="3053531"/>
                                <a:pt x="781592" y="3056388"/>
                                <a:pt x="782545" y="3061151"/>
                              </a:cubicBezTo>
                              <a:cubicBezTo>
                                <a:pt x="783497" y="3065913"/>
                                <a:pt x="780640" y="3069723"/>
                                <a:pt x="775877" y="3070676"/>
                              </a:cubicBezTo>
                              <a:cubicBezTo>
                                <a:pt x="772067" y="3071628"/>
                                <a:pt x="767305" y="3068771"/>
                                <a:pt x="766352" y="3064008"/>
                              </a:cubicBezTo>
                              <a:cubicBezTo>
                                <a:pt x="765400" y="3059246"/>
                                <a:pt x="768257" y="3055436"/>
                                <a:pt x="773020" y="3054483"/>
                              </a:cubicBezTo>
                              <a:close/>
                              <a:moveTo>
                                <a:pt x="451074" y="3047816"/>
                              </a:moveTo>
                              <a:cubicBezTo>
                                <a:pt x="452652" y="3047816"/>
                                <a:pt x="453932" y="3049095"/>
                                <a:pt x="453932" y="3050673"/>
                              </a:cubicBezTo>
                              <a:cubicBezTo>
                                <a:pt x="453932" y="3052251"/>
                                <a:pt x="452652" y="3053531"/>
                                <a:pt x="451074" y="3053531"/>
                              </a:cubicBezTo>
                              <a:cubicBezTo>
                                <a:pt x="449496" y="3053531"/>
                                <a:pt x="448217" y="3052251"/>
                                <a:pt x="448217" y="3050673"/>
                              </a:cubicBezTo>
                              <a:cubicBezTo>
                                <a:pt x="448217" y="3049095"/>
                                <a:pt x="449496" y="3047816"/>
                                <a:pt x="451074" y="3047816"/>
                              </a:cubicBezTo>
                              <a:close/>
                              <a:moveTo>
                                <a:pt x="438692" y="3046864"/>
                              </a:moveTo>
                              <a:cubicBezTo>
                                <a:pt x="439645" y="3046864"/>
                                <a:pt x="440597" y="3048769"/>
                                <a:pt x="440597" y="3049721"/>
                              </a:cubicBezTo>
                              <a:cubicBezTo>
                                <a:pt x="440597" y="3050674"/>
                                <a:pt x="438692" y="3051626"/>
                                <a:pt x="437740" y="3051626"/>
                              </a:cubicBezTo>
                              <a:cubicBezTo>
                                <a:pt x="436787" y="3051626"/>
                                <a:pt x="435835" y="3050674"/>
                                <a:pt x="435835" y="3048769"/>
                              </a:cubicBezTo>
                              <a:cubicBezTo>
                                <a:pt x="435835" y="3047816"/>
                                <a:pt x="437740" y="3046864"/>
                                <a:pt x="438692" y="3046864"/>
                              </a:cubicBezTo>
                              <a:close/>
                              <a:moveTo>
                                <a:pt x="428214" y="3045911"/>
                              </a:moveTo>
                              <a:cubicBezTo>
                                <a:pt x="429792" y="3045911"/>
                                <a:pt x="431072" y="3047190"/>
                                <a:pt x="431072" y="3048768"/>
                              </a:cubicBezTo>
                              <a:cubicBezTo>
                                <a:pt x="431072" y="3050346"/>
                                <a:pt x="429792" y="3051626"/>
                                <a:pt x="428214" y="3051626"/>
                              </a:cubicBezTo>
                              <a:cubicBezTo>
                                <a:pt x="426636" y="3051626"/>
                                <a:pt x="425357" y="3050346"/>
                                <a:pt x="425357" y="3048768"/>
                              </a:cubicBezTo>
                              <a:cubicBezTo>
                                <a:pt x="425357" y="3047190"/>
                                <a:pt x="426636" y="3045911"/>
                                <a:pt x="428214" y="3045911"/>
                              </a:cubicBezTo>
                              <a:close/>
                              <a:moveTo>
                                <a:pt x="813025" y="3041149"/>
                              </a:moveTo>
                              <a:cubicBezTo>
                                <a:pt x="817233" y="3041149"/>
                                <a:pt x="820645" y="3044561"/>
                                <a:pt x="820645" y="3048769"/>
                              </a:cubicBezTo>
                              <a:cubicBezTo>
                                <a:pt x="820645" y="3052977"/>
                                <a:pt x="817233" y="3056389"/>
                                <a:pt x="813025" y="3056389"/>
                              </a:cubicBezTo>
                              <a:cubicBezTo>
                                <a:pt x="808816" y="3056389"/>
                                <a:pt x="805405" y="3052977"/>
                                <a:pt x="805405" y="3048769"/>
                              </a:cubicBezTo>
                              <a:cubicBezTo>
                                <a:pt x="805405" y="3044560"/>
                                <a:pt x="808816" y="3041149"/>
                                <a:pt x="813025" y="3041149"/>
                              </a:cubicBezTo>
                              <a:close/>
                              <a:moveTo>
                                <a:pt x="445359" y="3039244"/>
                              </a:moveTo>
                              <a:cubicBezTo>
                                <a:pt x="446937" y="3039244"/>
                                <a:pt x="448217" y="3040523"/>
                                <a:pt x="448217" y="3042101"/>
                              </a:cubicBezTo>
                              <a:cubicBezTo>
                                <a:pt x="448217" y="3043679"/>
                                <a:pt x="446937" y="3044959"/>
                                <a:pt x="445359" y="3044959"/>
                              </a:cubicBezTo>
                              <a:cubicBezTo>
                                <a:pt x="443781" y="3044959"/>
                                <a:pt x="442502" y="3043679"/>
                                <a:pt x="442502" y="3042101"/>
                              </a:cubicBezTo>
                              <a:cubicBezTo>
                                <a:pt x="442502" y="3040523"/>
                                <a:pt x="443781" y="3039244"/>
                                <a:pt x="445359" y="3039244"/>
                              </a:cubicBezTo>
                              <a:close/>
                              <a:moveTo>
                                <a:pt x="435834" y="3039244"/>
                              </a:moveTo>
                              <a:cubicBezTo>
                                <a:pt x="436787" y="3039244"/>
                                <a:pt x="437739" y="3041149"/>
                                <a:pt x="437739" y="3042101"/>
                              </a:cubicBezTo>
                              <a:cubicBezTo>
                                <a:pt x="437739" y="3043054"/>
                                <a:pt x="435834" y="3044006"/>
                                <a:pt x="434882" y="3044006"/>
                              </a:cubicBezTo>
                              <a:cubicBezTo>
                                <a:pt x="433929" y="3044006"/>
                                <a:pt x="432977" y="3042101"/>
                                <a:pt x="432977" y="3041149"/>
                              </a:cubicBezTo>
                              <a:cubicBezTo>
                                <a:pt x="432977" y="3040196"/>
                                <a:pt x="434882" y="3039244"/>
                                <a:pt x="435834" y="3039244"/>
                              </a:cubicBezTo>
                              <a:close/>
                              <a:moveTo>
                                <a:pt x="754922" y="3033528"/>
                              </a:moveTo>
                              <a:cubicBezTo>
                                <a:pt x="759684" y="3032576"/>
                                <a:pt x="763494" y="3035433"/>
                                <a:pt x="764447" y="3040196"/>
                              </a:cubicBezTo>
                              <a:cubicBezTo>
                                <a:pt x="765399" y="3044958"/>
                                <a:pt x="762542" y="3048768"/>
                                <a:pt x="757779" y="3049721"/>
                              </a:cubicBezTo>
                              <a:cubicBezTo>
                                <a:pt x="753969" y="3050673"/>
                                <a:pt x="749207" y="3047816"/>
                                <a:pt x="748254" y="3043053"/>
                              </a:cubicBezTo>
                              <a:cubicBezTo>
                                <a:pt x="747302" y="3038291"/>
                                <a:pt x="750159" y="3034481"/>
                                <a:pt x="754922" y="3033528"/>
                              </a:cubicBezTo>
                              <a:close/>
                              <a:moveTo>
                                <a:pt x="785402" y="3024004"/>
                              </a:moveTo>
                              <a:cubicBezTo>
                                <a:pt x="789610" y="3024004"/>
                                <a:pt x="793022" y="3027415"/>
                                <a:pt x="793022" y="3031624"/>
                              </a:cubicBezTo>
                              <a:cubicBezTo>
                                <a:pt x="793022" y="3035832"/>
                                <a:pt x="789610" y="3039244"/>
                                <a:pt x="785402" y="3039244"/>
                              </a:cubicBezTo>
                              <a:cubicBezTo>
                                <a:pt x="781193" y="3039244"/>
                                <a:pt x="777782" y="3035832"/>
                                <a:pt x="777782" y="3031624"/>
                              </a:cubicBezTo>
                              <a:cubicBezTo>
                                <a:pt x="777782" y="3027415"/>
                                <a:pt x="781193" y="3024004"/>
                                <a:pt x="785402" y="3024004"/>
                              </a:cubicBezTo>
                              <a:close/>
                              <a:moveTo>
                                <a:pt x="768257" y="2801119"/>
                              </a:moveTo>
                              <a:cubicBezTo>
                                <a:pt x="771114" y="2802071"/>
                                <a:pt x="773019" y="2803976"/>
                                <a:pt x="772067" y="2806834"/>
                              </a:cubicBezTo>
                              <a:cubicBezTo>
                                <a:pt x="771114" y="2809691"/>
                                <a:pt x="769209" y="2811596"/>
                                <a:pt x="766352" y="2810644"/>
                              </a:cubicBezTo>
                              <a:cubicBezTo>
                                <a:pt x="763494" y="2810644"/>
                                <a:pt x="761589" y="2807786"/>
                                <a:pt x="762542" y="2804928"/>
                              </a:cubicBezTo>
                              <a:cubicBezTo>
                                <a:pt x="763494" y="2802071"/>
                                <a:pt x="765399" y="2800166"/>
                                <a:pt x="768257" y="2801119"/>
                              </a:cubicBezTo>
                              <a:close/>
                              <a:moveTo>
                                <a:pt x="749207" y="2799214"/>
                              </a:moveTo>
                              <a:cubicBezTo>
                                <a:pt x="751838" y="2799214"/>
                                <a:pt x="753970" y="2801346"/>
                                <a:pt x="753970" y="2803976"/>
                              </a:cubicBezTo>
                              <a:cubicBezTo>
                                <a:pt x="753970" y="2806607"/>
                                <a:pt x="751838" y="2808739"/>
                                <a:pt x="749207" y="2808739"/>
                              </a:cubicBezTo>
                              <a:cubicBezTo>
                                <a:pt x="746577" y="2808739"/>
                                <a:pt x="744445" y="2806607"/>
                                <a:pt x="744445" y="2803976"/>
                              </a:cubicBezTo>
                              <a:cubicBezTo>
                                <a:pt x="744445" y="2801346"/>
                                <a:pt x="746577" y="2799214"/>
                                <a:pt x="749207" y="2799214"/>
                              </a:cubicBezTo>
                              <a:close/>
                              <a:moveTo>
                                <a:pt x="782545" y="2792547"/>
                              </a:moveTo>
                              <a:cubicBezTo>
                                <a:pt x="785402" y="2793499"/>
                                <a:pt x="787307" y="2795404"/>
                                <a:pt x="786355" y="2798261"/>
                              </a:cubicBezTo>
                              <a:cubicBezTo>
                                <a:pt x="785402" y="2801119"/>
                                <a:pt x="783497" y="2803024"/>
                                <a:pt x="780640" y="2802072"/>
                              </a:cubicBezTo>
                              <a:cubicBezTo>
                                <a:pt x="777782" y="2801119"/>
                                <a:pt x="775877" y="2798261"/>
                                <a:pt x="776830" y="2796357"/>
                              </a:cubicBezTo>
                              <a:cubicBezTo>
                                <a:pt x="777782" y="2793499"/>
                                <a:pt x="779687" y="2791594"/>
                                <a:pt x="782545" y="2792547"/>
                              </a:cubicBezTo>
                              <a:close/>
                              <a:moveTo>
                                <a:pt x="735872" y="2790641"/>
                              </a:moveTo>
                              <a:cubicBezTo>
                                <a:pt x="738503" y="2790641"/>
                                <a:pt x="740635" y="2792773"/>
                                <a:pt x="740635" y="2795403"/>
                              </a:cubicBezTo>
                              <a:cubicBezTo>
                                <a:pt x="740635" y="2798034"/>
                                <a:pt x="738503" y="2800166"/>
                                <a:pt x="735872" y="2800166"/>
                              </a:cubicBezTo>
                              <a:cubicBezTo>
                                <a:pt x="733242" y="2800166"/>
                                <a:pt x="731110" y="2798034"/>
                                <a:pt x="731110" y="2795403"/>
                              </a:cubicBezTo>
                              <a:cubicBezTo>
                                <a:pt x="731110" y="2792773"/>
                                <a:pt x="733242" y="2790641"/>
                                <a:pt x="735872" y="2790641"/>
                              </a:cubicBezTo>
                              <a:close/>
                              <a:moveTo>
                                <a:pt x="767305" y="2788735"/>
                              </a:moveTo>
                              <a:cubicBezTo>
                                <a:pt x="770162" y="2789688"/>
                                <a:pt x="772067" y="2791593"/>
                                <a:pt x="771115" y="2794450"/>
                              </a:cubicBezTo>
                              <a:cubicBezTo>
                                <a:pt x="770162" y="2797308"/>
                                <a:pt x="768257" y="2799213"/>
                                <a:pt x="765400" y="2798260"/>
                              </a:cubicBezTo>
                              <a:cubicBezTo>
                                <a:pt x="762542" y="2797308"/>
                                <a:pt x="760637" y="2795403"/>
                                <a:pt x="761590" y="2792546"/>
                              </a:cubicBezTo>
                              <a:cubicBezTo>
                                <a:pt x="762542" y="2789688"/>
                                <a:pt x="764447" y="2787783"/>
                                <a:pt x="767305" y="2788735"/>
                              </a:cubicBezTo>
                              <a:close/>
                              <a:moveTo>
                                <a:pt x="750160" y="2781116"/>
                              </a:moveTo>
                              <a:cubicBezTo>
                                <a:pt x="753017" y="2782068"/>
                                <a:pt x="754922" y="2783973"/>
                                <a:pt x="753970" y="2786831"/>
                              </a:cubicBezTo>
                              <a:cubicBezTo>
                                <a:pt x="753017" y="2789688"/>
                                <a:pt x="751112" y="2791593"/>
                                <a:pt x="748255" y="2790641"/>
                              </a:cubicBezTo>
                              <a:cubicBezTo>
                                <a:pt x="746350" y="2790641"/>
                                <a:pt x="744445" y="2787783"/>
                                <a:pt x="744445" y="2784925"/>
                              </a:cubicBezTo>
                              <a:cubicBezTo>
                                <a:pt x="745397" y="2782068"/>
                                <a:pt x="747302" y="2780163"/>
                                <a:pt x="750160" y="2781116"/>
                              </a:cubicBezTo>
                              <a:close/>
                              <a:moveTo>
                                <a:pt x="788260" y="2777307"/>
                              </a:moveTo>
                              <a:cubicBezTo>
                                <a:pt x="791117" y="2778259"/>
                                <a:pt x="793022" y="2780164"/>
                                <a:pt x="792070" y="2783022"/>
                              </a:cubicBezTo>
                              <a:cubicBezTo>
                                <a:pt x="791117" y="2785879"/>
                                <a:pt x="789212" y="2787784"/>
                                <a:pt x="786355" y="2786832"/>
                              </a:cubicBezTo>
                              <a:cubicBezTo>
                                <a:pt x="783497" y="2786832"/>
                                <a:pt x="781592" y="2783974"/>
                                <a:pt x="782545" y="2781116"/>
                              </a:cubicBezTo>
                              <a:cubicBezTo>
                                <a:pt x="783497" y="2778259"/>
                                <a:pt x="785402" y="2776354"/>
                                <a:pt x="788260" y="2777307"/>
                              </a:cubicBezTo>
                              <a:close/>
                              <a:moveTo>
                                <a:pt x="732062" y="2774449"/>
                              </a:moveTo>
                              <a:cubicBezTo>
                                <a:pt x="734693" y="2774449"/>
                                <a:pt x="736825" y="2776581"/>
                                <a:pt x="736825" y="2779211"/>
                              </a:cubicBezTo>
                              <a:cubicBezTo>
                                <a:pt x="736825" y="2781841"/>
                                <a:pt x="734693" y="2783974"/>
                                <a:pt x="732062" y="2783974"/>
                              </a:cubicBezTo>
                              <a:cubicBezTo>
                                <a:pt x="729432" y="2783974"/>
                                <a:pt x="727300" y="2781841"/>
                                <a:pt x="727300" y="2779211"/>
                              </a:cubicBezTo>
                              <a:cubicBezTo>
                                <a:pt x="727300" y="2776581"/>
                                <a:pt x="729432" y="2774449"/>
                                <a:pt x="732062" y="2774449"/>
                              </a:cubicBezTo>
                              <a:close/>
                              <a:moveTo>
                                <a:pt x="767305" y="2772544"/>
                              </a:moveTo>
                              <a:cubicBezTo>
                                <a:pt x="770162" y="2773496"/>
                                <a:pt x="772067" y="2775401"/>
                                <a:pt x="771115" y="2778259"/>
                              </a:cubicBezTo>
                              <a:cubicBezTo>
                                <a:pt x="770162" y="2781116"/>
                                <a:pt x="768257" y="2783021"/>
                                <a:pt x="765400" y="2782069"/>
                              </a:cubicBezTo>
                              <a:cubicBezTo>
                                <a:pt x="763495" y="2781116"/>
                                <a:pt x="761590" y="2779211"/>
                                <a:pt x="761590" y="2776353"/>
                              </a:cubicBezTo>
                              <a:cubicBezTo>
                                <a:pt x="762542" y="2773496"/>
                                <a:pt x="764447" y="2771591"/>
                                <a:pt x="767305" y="2772544"/>
                              </a:cubicBezTo>
                              <a:close/>
                              <a:moveTo>
                                <a:pt x="779687" y="2760161"/>
                              </a:moveTo>
                              <a:cubicBezTo>
                                <a:pt x="782318" y="2760161"/>
                                <a:pt x="784450" y="2762293"/>
                                <a:pt x="784450" y="2764923"/>
                              </a:cubicBezTo>
                              <a:cubicBezTo>
                                <a:pt x="784450" y="2767553"/>
                                <a:pt x="782318" y="2769686"/>
                                <a:pt x="779687" y="2769686"/>
                              </a:cubicBezTo>
                              <a:cubicBezTo>
                                <a:pt x="777057" y="2769686"/>
                                <a:pt x="774925" y="2767553"/>
                                <a:pt x="774925" y="2764923"/>
                              </a:cubicBezTo>
                              <a:cubicBezTo>
                                <a:pt x="774925" y="2762293"/>
                                <a:pt x="777057" y="2760161"/>
                                <a:pt x="779687" y="2760161"/>
                              </a:cubicBezTo>
                              <a:close/>
                              <a:moveTo>
                                <a:pt x="754922" y="2758257"/>
                              </a:moveTo>
                              <a:cubicBezTo>
                                <a:pt x="757779" y="2759209"/>
                                <a:pt x="759684" y="2761114"/>
                                <a:pt x="758732" y="2763972"/>
                              </a:cubicBezTo>
                              <a:cubicBezTo>
                                <a:pt x="757779" y="2766829"/>
                                <a:pt x="755874" y="2768734"/>
                                <a:pt x="753017" y="2767782"/>
                              </a:cubicBezTo>
                              <a:cubicBezTo>
                                <a:pt x="750159" y="2767782"/>
                                <a:pt x="748254" y="2764924"/>
                                <a:pt x="749207" y="2762066"/>
                              </a:cubicBezTo>
                              <a:cubicBezTo>
                                <a:pt x="750159" y="2759209"/>
                                <a:pt x="752064" y="2757304"/>
                                <a:pt x="754922" y="2758257"/>
                              </a:cubicBezTo>
                              <a:close/>
                              <a:moveTo>
                                <a:pt x="734919" y="2757304"/>
                              </a:moveTo>
                              <a:cubicBezTo>
                                <a:pt x="737550" y="2757304"/>
                                <a:pt x="739682" y="2759436"/>
                                <a:pt x="739682" y="2762066"/>
                              </a:cubicBezTo>
                              <a:cubicBezTo>
                                <a:pt x="739682" y="2764697"/>
                                <a:pt x="737550" y="2766829"/>
                                <a:pt x="734919" y="2766829"/>
                              </a:cubicBezTo>
                              <a:cubicBezTo>
                                <a:pt x="732289" y="2766829"/>
                                <a:pt x="730157" y="2764697"/>
                                <a:pt x="730157" y="2762066"/>
                              </a:cubicBezTo>
                              <a:cubicBezTo>
                                <a:pt x="730157" y="2759436"/>
                                <a:pt x="732289" y="2757304"/>
                                <a:pt x="734919" y="2757304"/>
                              </a:cubicBezTo>
                              <a:close/>
                              <a:moveTo>
                                <a:pt x="768257" y="2743016"/>
                              </a:moveTo>
                              <a:cubicBezTo>
                                <a:pt x="770888" y="2743016"/>
                                <a:pt x="773020" y="2745148"/>
                                <a:pt x="773020" y="2747778"/>
                              </a:cubicBezTo>
                              <a:cubicBezTo>
                                <a:pt x="773020" y="2750409"/>
                                <a:pt x="770888" y="2752541"/>
                                <a:pt x="768257" y="2752541"/>
                              </a:cubicBezTo>
                              <a:cubicBezTo>
                                <a:pt x="765627" y="2752541"/>
                                <a:pt x="763495" y="2750409"/>
                                <a:pt x="763495" y="2747778"/>
                              </a:cubicBezTo>
                              <a:cubicBezTo>
                                <a:pt x="763495" y="2745148"/>
                                <a:pt x="765627" y="2743016"/>
                                <a:pt x="768257" y="2743016"/>
                              </a:cubicBezTo>
                              <a:close/>
                              <a:moveTo>
                                <a:pt x="749207" y="2742064"/>
                              </a:moveTo>
                              <a:cubicBezTo>
                                <a:pt x="752064" y="2743016"/>
                                <a:pt x="753969" y="2744921"/>
                                <a:pt x="753017" y="2747779"/>
                              </a:cubicBezTo>
                              <a:cubicBezTo>
                                <a:pt x="752064" y="2750636"/>
                                <a:pt x="750159" y="2752541"/>
                                <a:pt x="747302" y="2751589"/>
                              </a:cubicBezTo>
                              <a:cubicBezTo>
                                <a:pt x="745397" y="2751589"/>
                                <a:pt x="743492" y="2748731"/>
                                <a:pt x="743492" y="2745873"/>
                              </a:cubicBezTo>
                              <a:cubicBezTo>
                                <a:pt x="744444" y="2743016"/>
                                <a:pt x="746349" y="2741111"/>
                                <a:pt x="749207" y="2742064"/>
                              </a:cubicBezTo>
                              <a:close/>
                              <a:moveTo>
                                <a:pt x="2939957" y="2574424"/>
                              </a:moveTo>
                              <a:cubicBezTo>
                                <a:pt x="2961864" y="2574424"/>
                                <a:pt x="2979962" y="2592521"/>
                                <a:pt x="2979962" y="2614429"/>
                              </a:cubicBezTo>
                              <a:cubicBezTo>
                                <a:pt x="2979962" y="2636336"/>
                                <a:pt x="2961864" y="2654434"/>
                                <a:pt x="2939957" y="2654434"/>
                              </a:cubicBezTo>
                              <a:cubicBezTo>
                                <a:pt x="2918049" y="2654434"/>
                                <a:pt x="2899952" y="2636336"/>
                                <a:pt x="2899952" y="2614429"/>
                              </a:cubicBezTo>
                              <a:cubicBezTo>
                                <a:pt x="2899952" y="2592521"/>
                                <a:pt x="2918049" y="2574424"/>
                                <a:pt x="2939957" y="2574424"/>
                              </a:cubicBezTo>
                              <a:close/>
                              <a:moveTo>
                                <a:pt x="211997" y="2409641"/>
                              </a:moveTo>
                              <a:cubicBezTo>
                                <a:pt x="214854" y="2408688"/>
                                <a:pt x="217712" y="2409641"/>
                                <a:pt x="218664" y="2412498"/>
                              </a:cubicBezTo>
                              <a:cubicBezTo>
                                <a:pt x="218664" y="2413451"/>
                                <a:pt x="228189" y="2435358"/>
                                <a:pt x="247239" y="2471553"/>
                              </a:cubicBezTo>
                              <a:cubicBezTo>
                                <a:pt x="248192" y="2474411"/>
                                <a:pt x="252954" y="2476316"/>
                                <a:pt x="255812" y="2474411"/>
                              </a:cubicBezTo>
                              <a:cubicBezTo>
                                <a:pt x="271052" y="2466791"/>
                                <a:pt x="301532" y="2454409"/>
                                <a:pt x="332012" y="2462028"/>
                              </a:cubicBezTo>
                              <a:cubicBezTo>
                                <a:pt x="354872" y="2467744"/>
                                <a:pt x="368207" y="2473459"/>
                                <a:pt x="375827" y="2478221"/>
                              </a:cubicBezTo>
                              <a:cubicBezTo>
                                <a:pt x="381542" y="2481078"/>
                                <a:pt x="382494" y="2488698"/>
                                <a:pt x="377732" y="2493461"/>
                              </a:cubicBezTo>
                              <a:cubicBezTo>
                                <a:pt x="368207" y="2502986"/>
                                <a:pt x="350109" y="2517273"/>
                                <a:pt x="322487" y="2521084"/>
                              </a:cubicBezTo>
                              <a:cubicBezTo>
                                <a:pt x="308199" y="2522988"/>
                                <a:pt x="293912" y="2518226"/>
                                <a:pt x="282482" y="2511559"/>
                              </a:cubicBezTo>
                              <a:cubicBezTo>
                                <a:pt x="275814" y="2507748"/>
                                <a:pt x="269147" y="2514416"/>
                                <a:pt x="272957" y="2520131"/>
                              </a:cubicBezTo>
                              <a:cubicBezTo>
                                <a:pt x="278672" y="2529656"/>
                                <a:pt x="284387" y="2540134"/>
                                <a:pt x="291054" y="2550611"/>
                              </a:cubicBezTo>
                              <a:cubicBezTo>
                                <a:pt x="292959" y="2553469"/>
                                <a:pt x="296769" y="2555373"/>
                                <a:pt x="299627" y="2553469"/>
                              </a:cubicBezTo>
                              <a:cubicBezTo>
                                <a:pt x="313914" y="2545848"/>
                                <a:pt x="346299" y="2532513"/>
                                <a:pt x="378684" y="2540134"/>
                              </a:cubicBezTo>
                              <a:cubicBezTo>
                                <a:pt x="401544" y="2545848"/>
                                <a:pt x="414879" y="2551563"/>
                                <a:pt x="422499" y="2556326"/>
                              </a:cubicBezTo>
                              <a:cubicBezTo>
                                <a:pt x="428214" y="2559184"/>
                                <a:pt x="429167" y="2566803"/>
                                <a:pt x="424404" y="2571566"/>
                              </a:cubicBezTo>
                              <a:cubicBezTo>
                                <a:pt x="414879" y="2581091"/>
                                <a:pt x="396782" y="2595378"/>
                                <a:pt x="369159" y="2599188"/>
                              </a:cubicBezTo>
                              <a:cubicBezTo>
                                <a:pt x="339632" y="2602998"/>
                                <a:pt x="313914" y="2581091"/>
                                <a:pt x="300579" y="2567756"/>
                              </a:cubicBezTo>
                              <a:cubicBezTo>
                                <a:pt x="311057" y="2585853"/>
                                <a:pt x="323439" y="2604903"/>
                                <a:pt x="336774" y="2624906"/>
                              </a:cubicBezTo>
                              <a:cubicBezTo>
                                <a:pt x="338679" y="2627763"/>
                                <a:pt x="343442" y="2628716"/>
                                <a:pt x="346299" y="2626811"/>
                              </a:cubicBezTo>
                              <a:cubicBezTo>
                                <a:pt x="359634" y="2617286"/>
                                <a:pt x="390114" y="2601094"/>
                                <a:pt x="421547" y="2605856"/>
                              </a:cubicBezTo>
                              <a:cubicBezTo>
                                <a:pt x="445359" y="2608713"/>
                                <a:pt x="458694" y="2613476"/>
                                <a:pt x="467267" y="2617286"/>
                              </a:cubicBezTo>
                              <a:cubicBezTo>
                                <a:pt x="472982" y="2620144"/>
                                <a:pt x="474887" y="2627763"/>
                                <a:pt x="471077" y="2632526"/>
                              </a:cubicBezTo>
                              <a:cubicBezTo>
                                <a:pt x="462504" y="2643003"/>
                                <a:pt x="445359" y="2659196"/>
                                <a:pt x="418689" y="2665863"/>
                              </a:cubicBezTo>
                              <a:cubicBezTo>
                                <a:pt x="403449" y="2669673"/>
                                <a:pt x="388209" y="2665863"/>
                                <a:pt x="375827" y="2660148"/>
                              </a:cubicBezTo>
                              <a:cubicBezTo>
                                <a:pt x="369159" y="2657291"/>
                                <a:pt x="363444" y="2663959"/>
                                <a:pt x="367254" y="2669673"/>
                              </a:cubicBezTo>
                              <a:cubicBezTo>
                                <a:pt x="375827" y="2682056"/>
                                <a:pt x="384399" y="2694438"/>
                                <a:pt x="393924" y="2706821"/>
                              </a:cubicBezTo>
                              <a:cubicBezTo>
                                <a:pt x="396782" y="2710631"/>
                                <a:pt x="401544" y="2710631"/>
                                <a:pt x="404402" y="2707773"/>
                              </a:cubicBezTo>
                              <a:cubicBezTo>
                                <a:pt x="416784" y="2695391"/>
                                <a:pt x="442502" y="2675388"/>
                                <a:pt x="473934" y="2673484"/>
                              </a:cubicBezTo>
                              <a:cubicBezTo>
                                <a:pt x="490127" y="2672531"/>
                                <a:pt x="501557" y="2673484"/>
                                <a:pt x="510129" y="2674436"/>
                              </a:cubicBezTo>
                              <a:cubicBezTo>
                                <a:pt x="521559" y="2675388"/>
                                <a:pt x="528227" y="2689676"/>
                                <a:pt x="521559" y="2699201"/>
                              </a:cubicBezTo>
                              <a:cubicBezTo>
                                <a:pt x="513939" y="2710631"/>
                                <a:pt x="501557" y="2723966"/>
                                <a:pt x="482507" y="2732538"/>
                              </a:cubicBezTo>
                              <a:cubicBezTo>
                                <a:pt x="465362" y="2740159"/>
                                <a:pt x="446312" y="2738253"/>
                                <a:pt x="430119" y="2732538"/>
                              </a:cubicBezTo>
                              <a:cubicBezTo>
                                <a:pt x="423452" y="2730634"/>
                                <a:pt x="418689" y="2737301"/>
                                <a:pt x="422499" y="2743016"/>
                              </a:cubicBezTo>
                              <a:cubicBezTo>
                                <a:pt x="432977" y="2756351"/>
                                <a:pt x="443454" y="2768734"/>
                                <a:pt x="454884" y="2782069"/>
                              </a:cubicBezTo>
                              <a:cubicBezTo>
                                <a:pt x="457742" y="2784926"/>
                                <a:pt x="462504" y="2784926"/>
                                <a:pt x="465362" y="2782069"/>
                              </a:cubicBezTo>
                              <a:cubicBezTo>
                                <a:pt x="476792" y="2768734"/>
                                <a:pt x="500604" y="2746826"/>
                                <a:pt x="531084" y="2742063"/>
                              </a:cubicBezTo>
                              <a:cubicBezTo>
                                <a:pt x="553944" y="2739206"/>
                                <a:pt x="569184" y="2740159"/>
                                <a:pt x="577757" y="2741111"/>
                              </a:cubicBezTo>
                              <a:cubicBezTo>
                                <a:pt x="584424" y="2742063"/>
                                <a:pt x="588234" y="2748731"/>
                                <a:pt x="585377" y="2754446"/>
                              </a:cubicBezTo>
                              <a:cubicBezTo>
                                <a:pt x="579662" y="2765876"/>
                                <a:pt x="568232" y="2786831"/>
                                <a:pt x="544419" y="2800166"/>
                              </a:cubicBezTo>
                              <a:cubicBezTo>
                                <a:pt x="517749" y="2815406"/>
                                <a:pt x="483459" y="2803023"/>
                                <a:pt x="467267" y="2795403"/>
                              </a:cubicBezTo>
                              <a:cubicBezTo>
                                <a:pt x="475839" y="2804928"/>
                                <a:pt x="485364" y="2815406"/>
                                <a:pt x="493937" y="2824931"/>
                              </a:cubicBezTo>
                              <a:cubicBezTo>
                                <a:pt x="500604" y="2831598"/>
                                <a:pt x="507272" y="2838266"/>
                                <a:pt x="513939" y="2844934"/>
                              </a:cubicBezTo>
                              <a:cubicBezTo>
                                <a:pt x="516797" y="2847791"/>
                                <a:pt x="520607" y="2847791"/>
                                <a:pt x="523464" y="2844934"/>
                              </a:cubicBezTo>
                              <a:cubicBezTo>
                                <a:pt x="534894" y="2831598"/>
                                <a:pt x="558707" y="2809691"/>
                                <a:pt x="588234" y="2805881"/>
                              </a:cubicBezTo>
                              <a:cubicBezTo>
                                <a:pt x="603474" y="2803976"/>
                                <a:pt x="615857" y="2803976"/>
                                <a:pt x="624429" y="2803976"/>
                              </a:cubicBezTo>
                              <a:cubicBezTo>
                                <a:pt x="635859" y="2803976"/>
                                <a:pt x="643479" y="2817311"/>
                                <a:pt x="637764" y="2827788"/>
                              </a:cubicBezTo>
                              <a:cubicBezTo>
                                <a:pt x="631097" y="2840171"/>
                                <a:pt x="619667" y="2854459"/>
                                <a:pt x="601569" y="2864936"/>
                              </a:cubicBezTo>
                              <a:cubicBezTo>
                                <a:pt x="588234" y="2872556"/>
                                <a:pt x="573947" y="2873509"/>
                                <a:pt x="559659" y="2871603"/>
                              </a:cubicBezTo>
                              <a:cubicBezTo>
                                <a:pt x="552992" y="2870651"/>
                                <a:pt x="549182" y="2878271"/>
                                <a:pt x="553944" y="2883034"/>
                              </a:cubicBezTo>
                              <a:cubicBezTo>
                                <a:pt x="570137" y="2897321"/>
                                <a:pt x="588234" y="2912561"/>
                                <a:pt x="605379" y="2925896"/>
                              </a:cubicBezTo>
                              <a:cubicBezTo>
                                <a:pt x="608237" y="2927801"/>
                                <a:pt x="612999" y="2927801"/>
                                <a:pt x="614904" y="2924944"/>
                              </a:cubicBezTo>
                              <a:cubicBezTo>
                                <a:pt x="625382" y="2912561"/>
                                <a:pt x="649194" y="2888748"/>
                                <a:pt x="681579" y="2883986"/>
                              </a:cubicBezTo>
                              <a:cubicBezTo>
                                <a:pt x="704439" y="2881128"/>
                                <a:pt x="719679" y="2882081"/>
                                <a:pt x="728252" y="2883034"/>
                              </a:cubicBezTo>
                              <a:cubicBezTo>
                                <a:pt x="734919" y="2883986"/>
                                <a:pt x="738729" y="2890653"/>
                                <a:pt x="735872" y="2896369"/>
                              </a:cubicBezTo>
                              <a:cubicBezTo>
                                <a:pt x="730157" y="2907798"/>
                                <a:pt x="718727" y="2928753"/>
                                <a:pt x="694914" y="2942088"/>
                              </a:cubicBezTo>
                              <a:cubicBezTo>
                                <a:pt x="671102" y="2956376"/>
                                <a:pt x="640622" y="2947803"/>
                                <a:pt x="623477" y="2940184"/>
                              </a:cubicBezTo>
                              <a:cubicBezTo>
                                <a:pt x="684437" y="2986856"/>
                                <a:pt x="736824" y="3021146"/>
                                <a:pt x="737777" y="3022098"/>
                              </a:cubicBezTo>
                              <a:cubicBezTo>
                                <a:pt x="740634" y="3023051"/>
                                <a:pt x="740634" y="3025909"/>
                                <a:pt x="742539" y="3028766"/>
                              </a:cubicBezTo>
                              <a:cubicBezTo>
                                <a:pt x="741587" y="3031623"/>
                                <a:pt x="737777" y="3032576"/>
                                <a:pt x="735872" y="3030671"/>
                              </a:cubicBezTo>
                              <a:cubicBezTo>
                                <a:pt x="734919" y="3030671"/>
                                <a:pt x="676817" y="2992571"/>
                                <a:pt x="612999" y="2942088"/>
                              </a:cubicBezTo>
                              <a:cubicBezTo>
                                <a:pt x="615857" y="2950661"/>
                                <a:pt x="619667" y="2964948"/>
                                <a:pt x="621572" y="2985903"/>
                              </a:cubicBezTo>
                              <a:cubicBezTo>
                                <a:pt x="624429" y="3016384"/>
                                <a:pt x="608237" y="3044959"/>
                                <a:pt x="598712" y="3059246"/>
                              </a:cubicBezTo>
                              <a:cubicBezTo>
                                <a:pt x="594902" y="3064009"/>
                                <a:pt x="586329" y="3064009"/>
                                <a:pt x="582519" y="3059246"/>
                              </a:cubicBezTo>
                              <a:cubicBezTo>
                                <a:pt x="571089" y="3044006"/>
                                <a:pt x="552039" y="3014478"/>
                                <a:pt x="560612" y="2985903"/>
                              </a:cubicBezTo>
                              <a:cubicBezTo>
                                <a:pt x="568232" y="2961138"/>
                                <a:pt x="582519" y="2945898"/>
                                <a:pt x="592997" y="2937326"/>
                              </a:cubicBezTo>
                              <a:cubicBezTo>
                                <a:pt x="595854" y="2934469"/>
                                <a:pt x="596807" y="2929706"/>
                                <a:pt x="592997" y="2926848"/>
                              </a:cubicBezTo>
                              <a:cubicBezTo>
                                <a:pt x="572994" y="2910656"/>
                                <a:pt x="552992" y="2894463"/>
                                <a:pt x="534894" y="2877319"/>
                              </a:cubicBezTo>
                              <a:cubicBezTo>
                                <a:pt x="538704" y="2885891"/>
                                <a:pt x="542514" y="2900178"/>
                                <a:pt x="544419" y="2922086"/>
                              </a:cubicBezTo>
                              <a:cubicBezTo>
                                <a:pt x="547277" y="2952566"/>
                                <a:pt x="531084" y="2981141"/>
                                <a:pt x="521559" y="2995428"/>
                              </a:cubicBezTo>
                              <a:cubicBezTo>
                                <a:pt x="517749" y="3000191"/>
                                <a:pt x="509177" y="3000191"/>
                                <a:pt x="505367" y="2995428"/>
                              </a:cubicBezTo>
                              <a:cubicBezTo>
                                <a:pt x="493937" y="2980188"/>
                                <a:pt x="474887" y="2950661"/>
                                <a:pt x="483459" y="2922086"/>
                              </a:cubicBezTo>
                              <a:cubicBezTo>
                                <a:pt x="490127" y="2896369"/>
                                <a:pt x="506319" y="2881128"/>
                                <a:pt x="516797" y="2872556"/>
                              </a:cubicBezTo>
                              <a:cubicBezTo>
                                <a:pt x="520607" y="2869698"/>
                                <a:pt x="520607" y="2864936"/>
                                <a:pt x="517749" y="2862078"/>
                              </a:cubicBezTo>
                              <a:cubicBezTo>
                                <a:pt x="507272" y="2851601"/>
                                <a:pt x="497747" y="2841123"/>
                                <a:pt x="488222" y="2831598"/>
                              </a:cubicBezTo>
                              <a:cubicBezTo>
                                <a:pt x="477744" y="2820169"/>
                                <a:pt x="467267" y="2807786"/>
                                <a:pt x="456789" y="2796356"/>
                              </a:cubicBezTo>
                              <a:cubicBezTo>
                                <a:pt x="459647" y="2804928"/>
                                <a:pt x="464409" y="2819216"/>
                                <a:pt x="466314" y="2842076"/>
                              </a:cubicBezTo>
                              <a:cubicBezTo>
                                <a:pt x="469172" y="2872556"/>
                                <a:pt x="452979" y="2901131"/>
                                <a:pt x="443454" y="2915419"/>
                              </a:cubicBezTo>
                              <a:cubicBezTo>
                                <a:pt x="439644" y="2920181"/>
                                <a:pt x="431072" y="2920181"/>
                                <a:pt x="427262" y="2915419"/>
                              </a:cubicBezTo>
                              <a:cubicBezTo>
                                <a:pt x="415832" y="2900178"/>
                                <a:pt x="396782" y="2870651"/>
                                <a:pt x="405354" y="2842076"/>
                              </a:cubicBezTo>
                              <a:cubicBezTo>
                                <a:pt x="412974" y="2814453"/>
                                <a:pt x="431072" y="2798261"/>
                                <a:pt x="441549" y="2790641"/>
                              </a:cubicBezTo>
                              <a:cubicBezTo>
                                <a:pt x="444407" y="2788736"/>
                                <a:pt x="445359" y="2783973"/>
                                <a:pt x="442502" y="2781116"/>
                              </a:cubicBezTo>
                              <a:cubicBezTo>
                                <a:pt x="425357" y="2761113"/>
                                <a:pt x="409164" y="2740159"/>
                                <a:pt x="393924" y="2720156"/>
                              </a:cubicBezTo>
                              <a:cubicBezTo>
                                <a:pt x="396782" y="2728728"/>
                                <a:pt x="399639" y="2743016"/>
                                <a:pt x="399639" y="2766828"/>
                              </a:cubicBezTo>
                              <a:cubicBezTo>
                                <a:pt x="400592" y="2791594"/>
                                <a:pt x="388209" y="2814453"/>
                                <a:pt x="377732" y="2828741"/>
                              </a:cubicBezTo>
                              <a:cubicBezTo>
                                <a:pt x="371064" y="2838266"/>
                                <a:pt x="355824" y="2837313"/>
                                <a:pt x="350109" y="2826836"/>
                              </a:cubicBezTo>
                              <a:cubicBezTo>
                                <a:pt x="340584" y="2810644"/>
                                <a:pt x="332012" y="2784926"/>
                                <a:pt x="340584" y="2762066"/>
                              </a:cubicBezTo>
                              <a:cubicBezTo>
                                <a:pt x="351062" y="2735396"/>
                                <a:pt x="369159" y="2721109"/>
                                <a:pt x="380589" y="2714441"/>
                              </a:cubicBezTo>
                              <a:cubicBezTo>
                                <a:pt x="384399" y="2712536"/>
                                <a:pt x="385352" y="2707773"/>
                                <a:pt x="382494" y="2704916"/>
                              </a:cubicBezTo>
                              <a:cubicBezTo>
                                <a:pt x="366302" y="2683961"/>
                                <a:pt x="352014" y="2663959"/>
                                <a:pt x="338679" y="2643956"/>
                              </a:cubicBezTo>
                              <a:cubicBezTo>
                                <a:pt x="340584" y="2649671"/>
                                <a:pt x="342489" y="2665863"/>
                                <a:pt x="336774" y="2699201"/>
                              </a:cubicBezTo>
                              <a:cubicBezTo>
                                <a:pt x="331059" y="2729681"/>
                                <a:pt x="308199" y="2751588"/>
                                <a:pt x="294864" y="2763019"/>
                              </a:cubicBezTo>
                              <a:cubicBezTo>
                                <a:pt x="290102" y="2766828"/>
                                <a:pt x="282482" y="2764923"/>
                                <a:pt x="279624" y="2759209"/>
                              </a:cubicBezTo>
                              <a:cubicBezTo>
                                <a:pt x="272004" y="2742063"/>
                                <a:pt x="262479" y="2708726"/>
                                <a:pt x="278672" y="2683009"/>
                              </a:cubicBezTo>
                              <a:cubicBezTo>
                                <a:pt x="293912" y="2658244"/>
                                <a:pt x="315819" y="2647766"/>
                                <a:pt x="328202" y="2643956"/>
                              </a:cubicBezTo>
                              <a:cubicBezTo>
                                <a:pt x="332012" y="2642051"/>
                                <a:pt x="333917" y="2637288"/>
                                <a:pt x="331059" y="2633478"/>
                              </a:cubicBezTo>
                              <a:cubicBezTo>
                                <a:pt x="315819" y="2609666"/>
                                <a:pt x="301532" y="2587759"/>
                                <a:pt x="289149" y="2566803"/>
                              </a:cubicBezTo>
                              <a:cubicBezTo>
                                <a:pt x="289149" y="2576328"/>
                                <a:pt x="287244" y="2590616"/>
                                <a:pt x="281529" y="2611571"/>
                              </a:cubicBezTo>
                              <a:cubicBezTo>
                                <a:pt x="272957" y="2641098"/>
                                <a:pt x="247239" y="2661101"/>
                                <a:pt x="232952" y="2670626"/>
                              </a:cubicBezTo>
                              <a:cubicBezTo>
                                <a:pt x="228189" y="2674436"/>
                                <a:pt x="220569" y="2671578"/>
                                <a:pt x="218664" y="2664911"/>
                              </a:cubicBezTo>
                              <a:cubicBezTo>
                                <a:pt x="213902" y="2647766"/>
                                <a:pt x="208187" y="2613476"/>
                                <a:pt x="226284" y="2589663"/>
                              </a:cubicBezTo>
                              <a:cubicBezTo>
                                <a:pt x="241524" y="2569661"/>
                                <a:pt x="260574" y="2561088"/>
                                <a:pt x="273909" y="2557278"/>
                              </a:cubicBezTo>
                              <a:cubicBezTo>
                                <a:pt x="277719" y="2556326"/>
                                <a:pt x="279624" y="2551563"/>
                                <a:pt x="277719" y="2547753"/>
                              </a:cubicBezTo>
                              <a:cubicBezTo>
                                <a:pt x="265337" y="2526798"/>
                                <a:pt x="253907" y="2507748"/>
                                <a:pt x="245334" y="2490603"/>
                              </a:cubicBezTo>
                              <a:cubicBezTo>
                                <a:pt x="245334" y="2500128"/>
                                <a:pt x="243429" y="2513463"/>
                                <a:pt x="237714" y="2532513"/>
                              </a:cubicBezTo>
                              <a:cubicBezTo>
                                <a:pt x="229142" y="2562041"/>
                                <a:pt x="203424" y="2582044"/>
                                <a:pt x="189137" y="2591569"/>
                              </a:cubicBezTo>
                              <a:cubicBezTo>
                                <a:pt x="184374" y="2595378"/>
                                <a:pt x="176754" y="2592521"/>
                                <a:pt x="174849" y="2585853"/>
                              </a:cubicBezTo>
                              <a:cubicBezTo>
                                <a:pt x="170087" y="2568709"/>
                                <a:pt x="164372" y="2534419"/>
                                <a:pt x="182469" y="2510606"/>
                              </a:cubicBezTo>
                              <a:cubicBezTo>
                                <a:pt x="197709" y="2490603"/>
                                <a:pt x="216759" y="2482031"/>
                                <a:pt x="230094" y="2478221"/>
                              </a:cubicBezTo>
                              <a:cubicBezTo>
                                <a:pt x="233904" y="2477269"/>
                                <a:pt x="235809" y="2472506"/>
                                <a:pt x="233904" y="2468696"/>
                              </a:cubicBezTo>
                              <a:cubicBezTo>
                                <a:pt x="217712" y="2436311"/>
                                <a:pt x="209139" y="2417261"/>
                                <a:pt x="209139" y="2416308"/>
                              </a:cubicBezTo>
                              <a:cubicBezTo>
                                <a:pt x="208187" y="2413451"/>
                                <a:pt x="209139" y="2410594"/>
                                <a:pt x="211997" y="2409641"/>
                              </a:cubicBezTo>
                              <a:close/>
                              <a:moveTo>
                                <a:pt x="3305241" y="2318677"/>
                              </a:moveTo>
                              <a:cubicBezTo>
                                <a:pt x="3310718" y="2317486"/>
                                <a:pt x="3316671" y="2318201"/>
                                <a:pt x="3321910" y="2321058"/>
                              </a:cubicBezTo>
                              <a:cubicBezTo>
                                <a:pt x="3332387" y="2326773"/>
                                <a:pt x="3335245" y="2340108"/>
                                <a:pt x="3328577" y="2349633"/>
                              </a:cubicBezTo>
                              <a:cubicBezTo>
                                <a:pt x="3323815" y="2356300"/>
                                <a:pt x="3315242" y="2360111"/>
                                <a:pt x="3307622" y="2359158"/>
                              </a:cubicBezTo>
                              <a:cubicBezTo>
                                <a:pt x="3295240" y="2373446"/>
                                <a:pt x="3270475" y="2403925"/>
                                <a:pt x="3247615" y="2437263"/>
                              </a:cubicBezTo>
                              <a:cubicBezTo>
                                <a:pt x="3238090" y="2451550"/>
                                <a:pt x="3231422" y="2461075"/>
                                <a:pt x="3227612" y="2466791"/>
                              </a:cubicBezTo>
                              <a:cubicBezTo>
                                <a:pt x="3259997" y="2456313"/>
                                <a:pt x="3292382" y="2446788"/>
                                <a:pt x="3322862" y="2441073"/>
                              </a:cubicBezTo>
                              <a:cubicBezTo>
                                <a:pt x="3323815" y="2441073"/>
                                <a:pt x="3324767" y="2441073"/>
                                <a:pt x="3325720" y="2440121"/>
                              </a:cubicBezTo>
                              <a:cubicBezTo>
                                <a:pt x="3331435" y="2435358"/>
                                <a:pt x="3351437" y="2418213"/>
                                <a:pt x="3401920" y="2373446"/>
                              </a:cubicBezTo>
                              <a:cubicBezTo>
                                <a:pt x="3440972" y="2339156"/>
                                <a:pt x="3469547" y="2331536"/>
                                <a:pt x="3487645" y="2331536"/>
                              </a:cubicBezTo>
                              <a:cubicBezTo>
                                <a:pt x="3494312" y="2322963"/>
                                <a:pt x="3507647" y="2320106"/>
                                <a:pt x="3517172" y="2325821"/>
                              </a:cubicBezTo>
                              <a:cubicBezTo>
                                <a:pt x="3527650" y="2331536"/>
                                <a:pt x="3530507" y="2344871"/>
                                <a:pt x="3523840" y="2354396"/>
                              </a:cubicBezTo>
                              <a:cubicBezTo>
                                <a:pt x="3517172" y="2363921"/>
                                <a:pt x="3503837" y="2366778"/>
                                <a:pt x="3493360" y="2361063"/>
                              </a:cubicBezTo>
                              <a:cubicBezTo>
                                <a:pt x="3486692" y="2358206"/>
                                <a:pt x="3483835" y="2351538"/>
                                <a:pt x="3482882" y="2345823"/>
                              </a:cubicBezTo>
                              <a:cubicBezTo>
                                <a:pt x="3467642" y="2346775"/>
                                <a:pt x="3443830" y="2354396"/>
                                <a:pt x="3410492" y="2383923"/>
                              </a:cubicBezTo>
                              <a:cubicBezTo>
                                <a:pt x="3380965" y="2410593"/>
                                <a:pt x="3361915" y="2426786"/>
                                <a:pt x="3349532" y="2437263"/>
                              </a:cubicBezTo>
                              <a:cubicBezTo>
                                <a:pt x="3354295" y="2437263"/>
                                <a:pt x="3358105" y="2436311"/>
                                <a:pt x="3361915" y="2436311"/>
                              </a:cubicBezTo>
                              <a:cubicBezTo>
                                <a:pt x="3400015" y="2433453"/>
                                <a:pt x="3435257" y="2433453"/>
                                <a:pt x="3464785" y="2435358"/>
                              </a:cubicBezTo>
                              <a:cubicBezTo>
                                <a:pt x="3465737" y="2435358"/>
                                <a:pt x="3466690" y="2435358"/>
                                <a:pt x="3467642" y="2434406"/>
                              </a:cubicBezTo>
                              <a:cubicBezTo>
                                <a:pt x="3472405" y="2431548"/>
                                <a:pt x="3491455" y="2422023"/>
                                <a:pt x="3549557" y="2396306"/>
                              </a:cubicBezTo>
                              <a:cubicBezTo>
                                <a:pt x="3587657" y="2380113"/>
                                <a:pt x="3612422" y="2368683"/>
                                <a:pt x="3626710" y="2361063"/>
                              </a:cubicBezTo>
                              <a:cubicBezTo>
                                <a:pt x="3625757" y="2354396"/>
                                <a:pt x="3626710" y="2347728"/>
                                <a:pt x="3630520" y="2342013"/>
                              </a:cubicBezTo>
                              <a:cubicBezTo>
                                <a:pt x="3638140" y="2329631"/>
                                <a:pt x="3655285" y="2325821"/>
                                <a:pt x="3668620" y="2333441"/>
                              </a:cubicBezTo>
                              <a:cubicBezTo>
                                <a:pt x="3681955" y="2340108"/>
                                <a:pt x="3685765" y="2356300"/>
                                <a:pt x="3679097" y="2365825"/>
                              </a:cubicBezTo>
                              <a:cubicBezTo>
                                <a:pt x="3671477" y="2378208"/>
                                <a:pt x="3654332" y="2382018"/>
                                <a:pt x="3640997" y="2374398"/>
                              </a:cubicBezTo>
                              <a:cubicBezTo>
                                <a:pt x="3639092" y="2372493"/>
                                <a:pt x="3637187" y="2371541"/>
                                <a:pt x="3635282" y="2369636"/>
                              </a:cubicBezTo>
                              <a:cubicBezTo>
                                <a:pt x="3620042" y="2377256"/>
                                <a:pt x="3596230" y="2388686"/>
                                <a:pt x="3557177" y="2405831"/>
                              </a:cubicBezTo>
                              <a:cubicBezTo>
                                <a:pt x="3539080" y="2414403"/>
                                <a:pt x="3524792" y="2421071"/>
                                <a:pt x="3513362" y="2425833"/>
                              </a:cubicBezTo>
                              <a:cubicBezTo>
                                <a:pt x="3508600" y="2428691"/>
                                <a:pt x="3509552" y="2436311"/>
                                <a:pt x="3515267" y="2437263"/>
                              </a:cubicBezTo>
                              <a:cubicBezTo>
                                <a:pt x="3540032" y="2441073"/>
                                <a:pt x="3559082" y="2445835"/>
                                <a:pt x="3572417" y="2448693"/>
                              </a:cubicBezTo>
                              <a:cubicBezTo>
                                <a:pt x="3574322" y="2448693"/>
                                <a:pt x="3576227" y="2448693"/>
                                <a:pt x="3577180" y="2447741"/>
                              </a:cubicBezTo>
                              <a:cubicBezTo>
                                <a:pt x="3586705" y="2442025"/>
                                <a:pt x="3598135" y="2441073"/>
                                <a:pt x="3607660" y="2446788"/>
                              </a:cubicBezTo>
                              <a:cubicBezTo>
                                <a:pt x="3620042" y="2454408"/>
                                <a:pt x="3624805" y="2469648"/>
                                <a:pt x="3616232" y="2482031"/>
                              </a:cubicBezTo>
                              <a:cubicBezTo>
                                <a:pt x="3608612" y="2494413"/>
                                <a:pt x="3591467" y="2498223"/>
                                <a:pt x="3578132" y="2490603"/>
                              </a:cubicBezTo>
                              <a:cubicBezTo>
                                <a:pt x="3569560" y="2485841"/>
                                <a:pt x="3564797" y="2476316"/>
                                <a:pt x="3565750" y="2466791"/>
                              </a:cubicBezTo>
                              <a:cubicBezTo>
                                <a:pt x="3565750" y="2463933"/>
                                <a:pt x="3563845" y="2462028"/>
                                <a:pt x="3560987" y="2461075"/>
                              </a:cubicBezTo>
                              <a:cubicBezTo>
                                <a:pt x="3525745" y="2452503"/>
                                <a:pt x="3455260" y="2441073"/>
                                <a:pt x="3365725" y="2448693"/>
                              </a:cubicBezTo>
                              <a:cubicBezTo>
                                <a:pt x="3353342" y="2449646"/>
                                <a:pt x="3340007" y="2451550"/>
                                <a:pt x="3325720" y="2454408"/>
                              </a:cubicBezTo>
                              <a:cubicBezTo>
                                <a:pt x="3320957" y="2455360"/>
                                <a:pt x="3319052" y="2460123"/>
                                <a:pt x="3321910" y="2463933"/>
                              </a:cubicBezTo>
                              <a:cubicBezTo>
                                <a:pt x="3332387" y="2476316"/>
                                <a:pt x="3352390" y="2495366"/>
                                <a:pt x="3388585" y="2516321"/>
                              </a:cubicBezTo>
                              <a:cubicBezTo>
                                <a:pt x="3429542" y="2540133"/>
                                <a:pt x="3466690" y="2550610"/>
                                <a:pt x="3486692" y="2555373"/>
                              </a:cubicBezTo>
                              <a:cubicBezTo>
                                <a:pt x="3488597" y="2556325"/>
                                <a:pt x="3490502" y="2555373"/>
                                <a:pt x="3491455" y="2554421"/>
                              </a:cubicBezTo>
                              <a:cubicBezTo>
                                <a:pt x="3498122" y="2548706"/>
                                <a:pt x="3508600" y="2547753"/>
                                <a:pt x="3517172" y="2552516"/>
                              </a:cubicBezTo>
                              <a:cubicBezTo>
                                <a:pt x="3527650" y="2558231"/>
                                <a:pt x="3530507" y="2571566"/>
                                <a:pt x="3523840" y="2581091"/>
                              </a:cubicBezTo>
                              <a:cubicBezTo>
                                <a:pt x="3517172" y="2590616"/>
                                <a:pt x="3503837" y="2593473"/>
                                <a:pt x="3493360" y="2587758"/>
                              </a:cubicBezTo>
                              <a:cubicBezTo>
                                <a:pt x="3487645" y="2584900"/>
                                <a:pt x="3484787" y="2580138"/>
                                <a:pt x="3483835" y="2574423"/>
                              </a:cubicBezTo>
                              <a:cubicBezTo>
                                <a:pt x="3482882" y="2572518"/>
                                <a:pt x="3481930" y="2570613"/>
                                <a:pt x="3479072" y="2569660"/>
                              </a:cubicBezTo>
                              <a:cubicBezTo>
                                <a:pt x="3458117" y="2563946"/>
                                <a:pt x="3421922" y="2553468"/>
                                <a:pt x="3380965" y="2529656"/>
                              </a:cubicBezTo>
                              <a:cubicBezTo>
                                <a:pt x="3332387" y="2502033"/>
                                <a:pt x="3310480" y="2475363"/>
                                <a:pt x="3302860" y="2463933"/>
                              </a:cubicBezTo>
                              <a:cubicBezTo>
                                <a:pt x="3301907" y="2462028"/>
                                <a:pt x="3299050" y="2461075"/>
                                <a:pt x="3297145" y="2462028"/>
                              </a:cubicBezTo>
                              <a:cubicBezTo>
                                <a:pt x="3171415" y="2492508"/>
                                <a:pt x="3022825" y="2569660"/>
                                <a:pt x="3020920" y="2570613"/>
                              </a:cubicBezTo>
                              <a:cubicBezTo>
                                <a:pt x="3019967" y="2571566"/>
                                <a:pt x="3019015" y="2571566"/>
                                <a:pt x="3018062" y="2571566"/>
                              </a:cubicBezTo>
                              <a:cubicBezTo>
                                <a:pt x="3016157" y="2571566"/>
                                <a:pt x="3013300" y="2569660"/>
                                <a:pt x="3012347" y="2567756"/>
                              </a:cubicBezTo>
                              <a:cubicBezTo>
                                <a:pt x="3010442" y="2563946"/>
                                <a:pt x="3011395" y="2560135"/>
                                <a:pt x="3015205" y="2558231"/>
                              </a:cubicBezTo>
                              <a:cubicBezTo>
                                <a:pt x="3020920" y="2554421"/>
                                <a:pt x="3110455" y="2508700"/>
                                <a:pt x="3209515" y="2473458"/>
                              </a:cubicBezTo>
                              <a:cubicBezTo>
                                <a:pt x="3209515" y="2472506"/>
                                <a:pt x="3209515" y="2471553"/>
                                <a:pt x="3210467" y="2470600"/>
                              </a:cubicBezTo>
                              <a:cubicBezTo>
                                <a:pt x="3210467" y="2470600"/>
                                <a:pt x="3210467" y="2469648"/>
                                <a:pt x="3211420" y="2469648"/>
                              </a:cubicBezTo>
                              <a:cubicBezTo>
                                <a:pt x="3215230" y="2462981"/>
                                <a:pt x="3222850" y="2450598"/>
                                <a:pt x="3237137" y="2429643"/>
                              </a:cubicBezTo>
                              <a:cubicBezTo>
                                <a:pt x="3257140" y="2400116"/>
                                <a:pt x="3279047" y="2373446"/>
                                <a:pt x="3292382" y="2357253"/>
                              </a:cubicBezTo>
                              <a:cubicBezTo>
                                <a:pt x="3294287" y="2354396"/>
                                <a:pt x="3294287" y="2351538"/>
                                <a:pt x="3292382" y="2349633"/>
                              </a:cubicBezTo>
                              <a:cubicBezTo>
                                <a:pt x="3287620" y="2342966"/>
                                <a:pt x="3286667" y="2334393"/>
                                <a:pt x="3291430" y="2327725"/>
                              </a:cubicBezTo>
                              <a:cubicBezTo>
                                <a:pt x="3294764" y="2322963"/>
                                <a:pt x="3299764" y="2319867"/>
                                <a:pt x="3305241" y="2318677"/>
                              </a:cubicBezTo>
                              <a:close/>
                              <a:moveTo>
                                <a:pt x="156857" y="2182232"/>
                              </a:moveTo>
                              <a:cubicBezTo>
                                <a:pt x="171099" y="2184911"/>
                                <a:pt x="184137" y="2197233"/>
                                <a:pt x="189137" y="2214378"/>
                              </a:cubicBezTo>
                              <a:cubicBezTo>
                                <a:pt x="195805" y="2237238"/>
                                <a:pt x="186280" y="2260098"/>
                                <a:pt x="166277" y="2265813"/>
                              </a:cubicBezTo>
                              <a:cubicBezTo>
                                <a:pt x="147227" y="2271528"/>
                                <a:pt x="126272" y="2257241"/>
                                <a:pt x="119605" y="2234381"/>
                              </a:cubicBezTo>
                              <a:cubicBezTo>
                                <a:pt x="112937" y="2211521"/>
                                <a:pt x="123415" y="2187708"/>
                                <a:pt x="142465" y="2182946"/>
                              </a:cubicBezTo>
                              <a:cubicBezTo>
                                <a:pt x="147227" y="2181517"/>
                                <a:pt x="152109" y="2181339"/>
                                <a:pt x="156857" y="2182232"/>
                              </a:cubicBezTo>
                              <a:close/>
                              <a:moveTo>
                                <a:pt x="3183797" y="1744796"/>
                              </a:moveTo>
                              <a:cubicBezTo>
                                <a:pt x="3198085" y="1744796"/>
                                <a:pt x="3209515" y="1756226"/>
                                <a:pt x="3209515" y="1770513"/>
                              </a:cubicBezTo>
                              <a:cubicBezTo>
                                <a:pt x="3209515" y="1784801"/>
                                <a:pt x="3198085" y="1796231"/>
                                <a:pt x="3183797" y="1796231"/>
                              </a:cubicBezTo>
                              <a:cubicBezTo>
                                <a:pt x="3169510" y="1797183"/>
                                <a:pt x="3158080" y="1785753"/>
                                <a:pt x="3158080" y="1770513"/>
                              </a:cubicBezTo>
                              <a:cubicBezTo>
                                <a:pt x="3158080" y="1756226"/>
                                <a:pt x="3169510" y="1744796"/>
                                <a:pt x="3183797" y="1744796"/>
                              </a:cubicBezTo>
                              <a:close/>
                              <a:moveTo>
                                <a:pt x="167468" y="1591325"/>
                              </a:moveTo>
                              <a:cubicBezTo>
                                <a:pt x="171992" y="1592873"/>
                                <a:pt x="175802" y="1596207"/>
                                <a:pt x="177707" y="1600969"/>
                              </a:cubicBezTo>
                              <a:cubicBezTo>
                                <a:pt x="182469" y="1610494"/>
                                <a:pt x="177707" y="1622876"/>
                                <a:pt x="168182" y="1627639"/>
                              </a:cubicBezTo>
                              <a:cubicBezTo>
                                <a:pt x="166277" y="1628591"/>
                                <a:pt x="165324" y="1629544"/>
                                <a:pt x="163419" y="1629544"/>
                              </a:cubicBezTo>
                              <a:cubicBezTo>
                                <a:pt x="161514" y="1641926"/>
                                <a:pt x="159609" y="1660976"/>
                                <a:pt x="154847" y="1691456"/>
                              </a:cubicBezTo>
                              <a:cubicBezTo>
                                <a:pt x="152942" y="1706696"/>
                                <a:pt x="151037" y="1718126"/>
                                <a:pt x="150084" y="1726699"/>
                              </a:cubicBezTo>
                              <a:cubicBezTo>
                                <a:pt x="150084" y="1730509"/>
                                <a:pt x="154847" y="1732414"/>
                                <a:pt x="157704" y="1729556"/>
                              </a:cubicBezTo>
                              <a:cubicBezTo>
                                <a:pt x="170087" y="1716221"/>
                                <a:pt x="180564" y="1705744"/>
                                <a:pt x="187232" y="1699076"/>
                              </a:cubicBezTo>
                              <a:cubicBezTo>
                                <a:pt x="188184" y="1698124"/>
                                <a:pt x="188184" y="1697171"/>
                                <a:pt x="188184" y="1696219"/>
                              </a:cubicBezTo>
                              <a:cubicBezTo>
                                <a:pt x="188184" y="1688599"/>
                                <a:pt x="191994" y="1680979"/>
                                <a:pt x="199614" y="1677169"/>
                              </a:cubicBezTo>
                              <a:cubicBezTo>
                                <a:pt x="209139" y="1672406"/>
                                <a:pt x="220569" y="1676216"/>
                                <a:pt x="224379" y="1685741"/>
                              </a:cubicBezTo>
                              <a:cubicBezTo>
                                <a:pt x="229142" y="1695266"/>
                                <a:pt x="224379" y="1707649"/>
                                <a:pt x="214854" y="1712411"/>
                              </a:cubicBezTo>
                              <a:cubicBezTo>
                                <a:pt x="208187" y="1715269"/>
                                <a:pt x="200567" y="1714316"/>
                                <a:pt x="194852" y="1710506"/>
                              </a:cubicBezTo>
                              <a:cubicBezTo>
                                <a:pt x="192947" y="1708601"/>
                                <a:pt x="191042" y="1708601"/>
                                <a:pt x="189137" y="1710506"/>
                              </a:cubicBezTo>
                              <a:cubicBezTo>
                                <a:pt x="170087" y="1729556"/>
                                <a:pt x="135797" y="1767656"/>
                                <a:pt x="105317" y="1825759"/>
                              </a:cubicBezTo>
                              <a:cubicBezTo>
                                <a:pt x="100554" y="1834331"/>
                                <a:pt x="96744" y="1842904"/>
                                <a:pt x="92934" y="1852429"/>
                              </a:cubicBezTo>
                              <a:cubicBezTo>
                                <a:pt x="91982" y="1855286"/>
                                <a:pt x="94839" y="1858144"/>
                                <a:pt x="97697" y="1858144"/>
                              </a:cubicBezTo>
                              <a:cubicBezTo>
                                <a:pt x="109127" y="1857191"/>
                                <a:pt x="129129" y="1852429"/>
                                <a:pt x="155799" y="1838141"/>
                              </a:cubicBezTo>
                              <a:cubicBezTo>
                                <a:pt x="186279" y="1821949"/>
                                <a:pt x="207234" y="1803851"/>
                                <a:pt x="217712" y="1793374"/>
                              </a:cubicBezTo>
                              <a:cubicBezTo>
                                <a:pt x="218664" y="1792421"/>
                                <a:pt x="218664" y="1790516"/>
                                <a:pt x="218664" y="1789564"/>
                              </a:cubicBezTo>
                              <a:cubicBezTo>
                                <a:pt x="217712" y="1782896"/>
                                <a:pt x="220569" y="1775276"/>
                                <a:pt x="227237" y="1772419"/>
                              </a:cubicBezTo>
                              <a:cubicBezTo>
                                <a:pt x="234857" y="1768609"/>
                                <a:pt x="243429" y="1771466"/>
                                <a:pt x="247239" y="1779086"/>
                              </a:cubicBezTo>
                              <a:cubicBezTo>
                                <a:pt x="251049" y="1786706"/>
                                <a:pt x="247239" y="1796231"/>
                                <a:pt x="239619" y="1800041"/>
                              </a:cubicBezTo>
                              <a:cubicBezTo>
                                <a:pt x="235809" y="1802899"/>
                                <a:pt x="231047" y="1802899"/>
                                <a:pt x="227237" y="1800994"/>
                              </a:cubicBezTo>
                              <a:cubicBezTo>
                                <a:pt x="225332" y="1800994"/>
                                <a:pt x="223427" y="1800994"/>
                                <a:pt x="222474" y="1801946"/>
                              </a:cubicBezTo>
                              <a:cubicBezTo>
                                <a:pt x="211044" y="1813376"/>
                                <a:pt x="190089" y="1830521"/>
                                <a:pt x="159609" y="1846714"/>
                              </a:cubicBezTo>
                              <a:cubicBezTo>
                                <a:pt x="123414" y="1865764"/>
                                <a:pt x="99602" y="1868621"/>
                                <a:pt x="89124" y="1868621"/>
                              </a:cubicBezTo>
                              <a:cubicBezTo>
                                <a:pt x="87219" y="1868621"/>
                                <a:pt x="86267" y="1869574"/>
                                <a:pt x="85314" y="1871479"/>
                              </a:cubicBezTo>
                              <a:cubicBezTo>
                                <a:pt x="54834" y="1961014"/>
                                <a:pt x="44357" y="2081029"/>
                                <a:pt x="44357" y="2082934"/>
                              </a:cubicBezTo>
                              <a:cubicBezTo>
                                <a:pt x="44357" y="2082934"/>
                                <a:pt x="43404" y="2083886"/>
                                <a:pt x="43404" y="2084839"/>
                              </a:cubicBezTo>
                              <a:cubicBezTo>
                                <a:pt x="42452" y="2085791"/>
                                <a:pt x="40547" y="2086744"/>
                                <a:pt x="38642" y="2086744"/>
                              </a:cubicBezTo>
                              <a:cubicBezTo>
                                <a:pt x="35784" y="2085791"/>
                                <a:pt x="33879" y="2083886"/>
                                <a:pt x="33879" y="2081029"/>
                              </a:cubicBezTo>
                              <a:cubicBezTo>
                                <a:pt x="33879" y="2077219"/>
                                <a:pt x="40547" y="2003876"/>
                                <a:pt x="57692" y="1929581"/>
                              </a:cubicBezTo>
                              <a:cubicBezTo>
                                <a:pt x="57692" y="1928629"/>
                                <a:pt x="56739" y="1928629"/>
                                <a:pt x="56739" y="1927676"/>
                              </a:cubicBezTo>
                              <a:cubicBezTo>
                                <a:pt x="56739" y="1927676"/>
                                <a:pt x="56739" y="1926724"/>
                                <a:pt x="56739" y="1926724"/>
                              </a:cubicBezTo>
                              <a:cubicBezTo>
                                <a:pt x="53882" y="1921961"/>
                                <a:pt x="50072" y="1912436"/>
                                <a:pt x="42452" y="1895291"/>
                              </a:cubicBezTo>
                              <a:cubicBezTo>
                                <a:pt x="31974" y="1871479"/>
                                <a:pt x="24354" y="1847666"/>
                                <a:pt x="19592" y="1833379"/>
                              </a:cubicBezTo>
                              <a:cubicBezTo>
                                <a:pt x="18639" y="1831474"/>
                                <a:pt x="16734" y="1830521"/>
                                <a:pt x="14829" y="1830521"/>
                              </a:cubicBezTo>
                              <a:cubicBezTo>
                                <a:pt x="9114" y="1830521"/>
                                <a:pt x="4352" y="1827664"/>
                                <a:pt x="1494" y="1821949"/>
                              </a:cubicBezTo>
                              <a:cubicBezTo>
                                <a:pt x="-2316" y="1814329"/>
                                <a:pt x="1494" y="1804804"/>
                                <a:pt x="9114" y="1800994"/>
                              </a:cubicBezTo>
                              <a:cubicBezTo>
                                <a:pt x="16734" y="1797184"/>
                                <a:pt x="25307" y="1800041"/>
                                <a:pt x="29117" y="1807661"/>
                              </a:cubicBezTo>
                              <a:cubicBezTo>
                                <a:pt x="31974" y="1813376"/>
                                <a:pt x="31022" y="1819091"/>
                                <a:pt x="27212" y="1823854"/>
                              </a:cubicBezTo>
                              <a:cubicBezTo>
                                <a:pt x="31022" y="1837189"/>
                                <a:pt x="40547" y="1864811"/>
                                <a:pt x="51977" y="1891481"/>
                              </a:cubicBezTo>
                              <a:cubicBezTo>
                                <a:pt x="56739" y="1902911"/>
                                <a:pt x="60549" y="1910531"/>
                                <a:pt x="62454" y="1915294"/>
                              </a:cubicBezTo>
                              <a:cubicBezTo>
                                <a:pt x="69122" y="1891481"/>
                                <a:pt x="75789" y="1867669"/>
                                <a:pt x="84362" y="1846714"/>
                              </a:cubicBezTo>
                              <a:cubicBezTo>
                                <a:pt x="84362" y="1845761"/>
                                <a:pt x="84362" y="1845761"/>
                                <a:pt x="84362" y="1844809"/>
                              </a:cubicBezTo>
                              <a:cubicBezTo>
                                <a:pt x="83409" y="1839094"/>
                                <a:pt x="80552" y="1820044"/>
                                <a:pt x="72932" y="1771466"/>
                              </a:cubicBezTo>
                              <a:cubicBezTo>
                                <a:pt x="67217" y="1734319"/>
                                <a:pt x="73884" y="1714316"/>
                                <a:pt x="80552" y="1702886"/>
                              </a:cubicBezTo>
                              <a:cubicBezTo>
                                <a:pt x="78647" y="1695266"/>
                                <a:pt x="81504" y="1686694"/>
                                <a:pt x="89124" y="1682884"/>
                              </a:cubicBezTo>
                              <a:cubicBezTo>
                                <a:pt x="96744" y="1679074"/>
                                <a:pt x="105317" y="1681931"/>
                                <a:pt x="109127" y="1689551"/>
                              </a:cubicBezTo>
                              <a:cubicBezTo>
                                <a:pt x="112937" y="1697171"/>
                                <a:pt x="109127" y="1706696"/>
                                <a:pt x="101507" y="1710506"/>
                              </a:cubicBezTo>
                              <a:cubicBezTo>
                                <a:pt x="96744" y="1712411"/>
                                <a:pt x="91982" y="1712411"/>
                                <a:pt x="88172" y="1710506"/>
                              </a:cubicBezTo>
                              <a:cubicBezTo>
                                <a:pt x="82457" y="1720031"/>
                                <a:pt x="78647" y="1738129"/>
                                <a:pt x="83409" y="1769561"/>
                              </a:cubicBezTo>
                              <a:cubicBezTo>
                                <a:pt x="87219" y="1798136"/>
                                <a:pt x="90077" y="1816234"/>
                                <a:pt x="91982" y="1827664"/>
                              </a:cubicBezTo>
                              <a:cubicBezTo>
                                <a:pt x="92934" y="1824806"/>
                                <a:pt x="94839" y="1822901"/>
                                <a:pt x="95792" y="1820044"/>
                              </a:cubicBezTo>
                              <a:cubicBezTo>
                                <a:pt x="108174" y="1795279"/>
                                <a:pt x="122462" y="1774324"/>
                                <a:pt x="134844" y="1756226"/>
                              </a:cubicBezTo>
                              <a:cubicBezTo>
                                <a:pt x="135797" y="1756226"/>
                                <a:pt x="135797" y="1755274"/>
                                <a:pt x="135797" y="1754321"/>
                              </a:cubicBezTo>
                              <a:cubicBezTo>
                                <a:pt x="135797" y="1750511"/>
                                <a:pt x="137702" y="1735271"/>
                                <a:pt x="144369" y="1689551"/>
                              </a:cubicBezTo>
                              <a:cubicBezTo>
                                <a:pt x="149132" y="1660024"/>
                                <a:pt x="151989" y="1640021"/>
                                <a:pt x="152942" y="1628591"/>
                              </a:cubicBezTo>
                              <a:cubicBezTo>
                                <a:pt x="149132" y="1626686"/>
                                <a:pt x="145322" y="1623829"/>
                                <a:pt x="143417" y="1619066"/>
                              </a:cubicBezTo>
                              <a:cubicBezTo>
                                <a:pt x="138654" y="1609541"/>
                                <a:pt x="143417" y="1597159"/>
                                <a:pt x="152942" y="1592396"/>
                              </a:cubicBezTo>
                              <a:cubicBezTo>
                                <a:pt x="157704" y="1590015"/>
                                <a:pt x="162943" y="1589777"/>
                                <a:pt x="167468" y="1591325"/>
                              </a:cubicBezTo>
                              <a:close/>
                              <a:moveTo>
                                <a:pt x="164372" y="1307599"/>
                              </a:moveTo>
                              <a:cubicBezTo>
                                <a:pt x="186279" y="1307599"/>
                                <a:pt x="204377" y="1325696"/>
                                <a:pt x="204377" y="1347604"/>
                              </a:cubicBezTo>
                              <a:cubicBezTo>
                                <a:pt x="204377" y="1369511"/>
                                <a:pt x="186279" y="1387609"/>
                                <a:pt x="164372" y="1387609"/>
                              </a:cubicBezTo>
                              <a:cubicBezTo>
                                <a:pt x="142464" y="1386656"/>
                                <a:pt x="124367" y="1369511"/>
                                <a:pt x="124367" y="1347604"/>
                              </a:cubicBezTo>
                              <a:cubicBezTo>
                                <a:pt x="124367" y="1325696"/>
                                <a:pt x="142464" y="1307599"/>
                                <a:pt x="164372" y="1307599"/>
                              </a:cubicBezTo>
                              <a:close/>
                              <a:moveTo>
                                <a:pt x="3159137" y="1224970"/>
                              </a:moveTo>
                              <a:cubicBezTo>
                                <a:pt x="3173379" y="1227649"/>
                                <a:pt x="3186416" y="1239971"/>
                                <a:pt x="3191417" y="1257116"/>
                              </a:cubicBezTo>
                              <a:lnTo>
                                <a:pt x="3190982" y="1265068"/>
                              </a:lnTo>
                              <a:lnTo>
                                <a:pt x="3192488" y="1267593"/>
                              </a:lnTo>
                              <a:lnTo>
                                <a:pt x="3190393" y="1275829"/>
                              </a:lnTo>
                              <a:lnTo>
                                <a:pt x="3189631" y="1289740"/>
                              </a:lnTo>
                              <a:lnTo>
                                <a:pt x="3185983" y="1293162"/>
                              </a:lnTo>
                              <a:lnTo>
                                <a:pt x="3185702" y="1294263"/>
                              </a:lnTo>
                              <a:lnTo>
                                <a:pt x="3180148" y="1298634"/>
                              </a:lnTo>
                              <a:lnTo>
                                <a:pt x="3168557" y="1309504"/>
                              </a:lnTo>
                              <a:lnTo>
                                <a:pt x="3166184" y="1309622"/>
                              </a:lnTo>
                              <a:lnTo>
                                <a:pt x="3163914" y="1311408"/>
                              </a:lnTo>
                              <a:cubicBezTo>
                                <a:pt x="3155698" y="1314028"/>
                                <a:pt x="3147126" y="1313314"/>
                                <a:pt x="3139982" y="1308551"/>
                              </a:cubicBezTo>
                              <a:cubicBezTo>
                                <a:pt x="3132838" y="1303788"/>
                                <a:pt x="3128552" y="1296168"/>
                                <a:pt x="3127480" y="1287596"/>
                              </a:cubicBezTo>
                              <a:lnTo>
                                <a:pt x="3127782" y="1286410"/>
                              </a:lnTo>
                              <a:lnTo>
                                <a:pt x="3121885" y="1278071"/>
                              </a:lnTo>
                              <a:cubicBezTo>
                                <a:pt x="3115217" y="1255211"/>
                                <a:pt x="3125695" y="1231399"/>
                                <a:pt x="3144745" y="1225684"/>
                              </a:cubicBezTo>
                              <a:cubicBezTo>
                                <a:pt x="3149508" y="1224255"/>
                                <a:pt x="3154389" y="1224077"/>
                                <a:pt x="3159137" y="1224970"/>
                              </a:cubicBezTo>
                              <a:close/>
                              <a:moveTo>
                                <a:pt x="2619203" y="491187"/>
                              </a:moveTo>
                              <a:cubicBezTo>
                                <a:pt x="2622061" y="490830"/>
                                <a:pt x="2625156" y="491782"/>
                                <a:pt x="2627537" y="494163"/>
                              </a:cubicBezTo>
                              <a:cubicBezTo>
                                <a:pt x="2639920" y="508451"/>
                                <a:pt x="2659922" y="536073"/>
                                <a:pt x="2654207" y="565601"/>
                              </a:cubicBezTo>
                              <a:cubicBezTo>
                                <a:pt x="2649445" y="590366"/>
                                <a:pt x="2635157" y="606558"/>
                                <a:pt x="2625632" y="616083"/>
                              </a:cubicBezTo>
                              <a:cubicBezTo>
                                <a:pt x="2622775" y="618941"/>
                                <a:pt x="2622775" y="623703"/>
                                <a:pt x="2626585" y="626561"/>
                              </a:cubicBezTo>
                              <a:cubicBezTo>
                                <a:pt x="2646587" y="640848"/>
                                <a:pt x="2667542" y="656088"/>
                                <a:pt x="2687545" y="671328"/>
                              </a:cubicBezTo>
                              <a:cubicBezTo>
                                <a:pt x="2683735" y="662756"/>
                                <a:pt x="2678972" y="649421"/>
                                <a:pt x="2675162" y="627513"/>
                              </a:cubicBezTo>
                              <a:cubicBezTo>
                                <a:pt x="2670400" y="597033"/>
                                <a:pt x="2683735" y="568458"/>
                                <a:pt x="2692307" y="553218"/>
                              </a:cubicBezTo>
                              <a:cubicBezTo>
                                <a:pt x="2695165" y="547503"/>
                                <a:pt x="2702785" y="546551"/>
                                <a:pt x="2707547" y="551313"/>
                              </a:cubicBezTo>
                              <a:cubicBezTo>
                                <a:pt x="2719930" y="565601"/>
                                <a:pt x="2739932" y="593223"/>
                                <a:pt x="2734217" y="622751"/>
                              </a:cubicBezTo>
                              <a:cubicBezTo>
                                <a:pt x="2728502" y="649421"/>
                                <a:pt x="2714215" y="666566"/>
                                <a:pt x="2703737" y="675138"/>
                              </a:cubicBezTo>
                              <a:cubicBezTo>
                                <a:pt x="2700880" y="677996"/>
                                <a:pt x="2700880" y="682758"/>
                                <a:pt x="2703737" y="685616"/>
                              </a:cubicBezTo>
                              <a:cubicBezTo>
                                <a:pt x="2715167" y="695141"/>
                                <a:pt x="2726597" y="704666"/>
                                <a:pt x="2736122" y="714191"/>
                              </a:cubicBezTo>
                              <a:cubicBezTo>
                                <a:pt x="2748505" y="725621"/>
                                <a:pt x="2758982" y="736098"/>
                                <a:pt x="2770412" y="747528"/>
                              </a:cubicBezTo>
                              <a:cubicBezTo>
                                <a:pt x="2766602" y="738956"/>
                                <a:pt x="2761840" y="725621"/>
                                <a:pt x="2758030" y="702761"/>
                              </a:cubicBezTo>
                              <a:cubicBezTo>
                                <a:pt x="2753267" y="672281"/>
                                <a:pt x="2766602" y="643706"/>
                                <a:pt x="2775175" y="628466"/>
                              </a:cubicBezTo>
                              <a:cubicBezTo>
                                <a:pt x="2778032" y="622751"/>
                                <a:pt x="2785652" y="621798"/>
                                <a:pt x="2790415" y="626561"/>
                              </a:cubicBezTo>
                              <a:cubicBezTo>
                                <a:pt x="2802797" y="640848"/>
                                <a:pt x="2822800" y="668471"/>
                                <a:pt x="2817085" y="697998"/>
                              </a:cubicBezTo>
                              <a:cubicBezTo>
                                <a:pt x="2811370" y="725621"/>
                                <a:pt x="2794225" y="742766"/>
                                <a:pt x="2784700" y="751338"/>
                              </a:cubicBezTo>
                              <a:cubicBezTo>
                                <a:pt x="2780890" y="753243"/>
                                <a:pt x="2780890" y="758006"/>
                                <a:pt x="2783747" y="760863"/>
                              </a:cubicBezTo>
                              <a:cubicBezTo>
                                <a:pt x="2802797" y="779913"/>
                                <a:pt x="2819942" y="798963"/>
                                <a:pt x="2837087" y="818013"/>
                              </a:cubicBezTo>
                              <a:cubicBezTo>
                                <a:pt x="2834230" y="810393"/>
                                <a:pt x="2830420" y="796106"/>
                                <a:pt x="2828515" y="772293"/>
                              </a:cubicBezTo>
                              <a:cubicBezTo>
                                <a:pt x="2826610" y="747528"/>
                                <a:pt x="2837087" y="723716"/>
                                <a:pt x="2846612" y="708476"/>
                              </a:cubicBezTo>
                              <a:cubicBezTo>
                                <a:pt x="2852327" y="697998"/>
                                <a:pt x="2867567" y="697998"/>
                                <a:pt x="2874235" y="708476"/>
                              </a:cubicBezTo>
                              <a:cubicBezTo>
                                <a:pt x="2884712" y="724668"/>
                                <a:pt x="2895190" y="748481"/>
                                <a:pt x="2888522" y="772293"/>
                              </a:cubicBezTo>
                              <a:cubicBezTo>
                                <a:pt x="2880902" y="799916"/>
                                <a:pt x="2862805" y="815156"/>
                                <a:pt x="2852327" y="822776"/>
                              </a:cubicBezTo>
                              <a:cubicBezTo>
                                <a:pt x="2849470" y="824681"/>
                                <a:pt x="2848517" y="829443"/>
                                <a:pt x="2851375" y="832301"/>
                              </a:cubicBezTo>
                              <a:cubicBezTo>
                                <a:pt x="2868520" y="852303"/>
                                <a:pt x="2883760" y="871353"/>
                                <a:pt x="2899000" y="890403"/>
                              </a:cubicBezTo>
                              <a:cubicBezTo>
                                <a:pt x="2897095" y="884688"/>
                                <a:pt x="2893285" y="868496"/>
                                <a:pt x="2897095" y="835158"/>
                              </a:cubicBezTo>
                              <a:cubicBezTo>
                                <a:pt x="2900905" y="804678"/>
                                <a:pt x="2921860" y="780866"/>
                                <a:pt x="2934242" y="768483"/>
                              </a:cubicBezTo>
                              <a:cubicBezTo>
                                <a:pt x="2939005" y="763721"/>
                                <a:pt x="2946625" y="765626"/>
                                <a:pt x="2949482" y="771341"/>
                              </a:cubicBezTo>
                              <a:cubicBezTo>
                                <a:pt x="2957102" y="787533"/>
                                <a:pt x="2969485" y="819918"/>
                                <a:pt x="2955197" y="846588"/>
                              </a:cubicBezTo>
                              <a:cubicBezTo>
                                <a:pt x="2940910" y="872306"/>
                                <a:pt x="2919955" y="884688"/>
                                <a:pt x="2908525" y="889451"/>
                              </a:cubicBezTo>
                              <a:cubicBezTo>
                                <a:pt x="2903762" y="891356"/>
                                <a:pt x="2902810" y="896118"/>
                                <a:pt x="2905667" y="899928"/>
                              </a:cubicBezTo>
                              <a:cubicBezTo>
                                <a:pt x="2922812" y="922788"/>
                                <a:pt x="2938052" y="943743"/>
                                <a:pt x="2952340" y="963746"/>
                              </a:cubicBezTo>
                              <a:cubicBezTo>
                                <a:pt x="2951387" y="955173"/>
                                <a:pt x="2952340" y="939933"/>
                                <a:pt x="2957102" y="918978"/>
                              </a:cubicBezTo>
                              <a:cubicBezTo>
                                <a:pt x="2963770" y="889451"/>
                                <a:pt x="2987582" y="867543"/>
                                <a:pt x="3000917" y="857066"/>
                              </a:cubicBezTo>
                              <a:cubicBezTo>
                                <a:pt x="3006632" y="853256"/>
                                <a:pt x="3014252" y="856113"/>
                                <a:pt x="3016157" y="861828"/>
                              </a:cubicBezTo>
                              <a:cubicBezTo>
                                <a:pt x="3022825" y="879926"/>
                                <a:pt x="3030445" y="913263"/>
                                <a:pt x="3014252" y="938028"/>
                              </a:cubicBezTo>
                              <a:cubicBezTo>
                                <a:pt x="2999965" y="958983"/>
                                <a:pt x="2980915" y="969461"/>
                                <a:pt x="2968532" y="974223"/>
                              </a:cubicBezTo>
                              <a:cubicBezTo>
                                <a:pt x="2964722" y="976128"/>
                                <a:pt x="2962817" y="980891"/>
                                <a:pt x="2965675" y="984701"/>
                              </a:cubicBezTo>
                              <a:cubicBezTo>
                                <a:pt x="2979962" y="1004703"/>
                                <a:pt x="2991392" y="1022801"/>
                                <a:pt x="3001870" y="1038993"/>
                              </a:cubicBezTo>
                              <a:cubicBezTo>
                                <a:pt x="3001870" y="1029468"/>
                                <a:pt x="3002822" y="1016133"/>
                                <a:pt x="3006632" y="996131"/>
                              </a:cubicBezTo>
                              <a:cubicBezTo>
                                <a:pt x="3013300" y="966603"/>
                                <a:pt x="3037112" y="944696"/>
                                <a:pt x="3050447" y="934218"/>
                              </a:cubicBezTo>
                              <a:cubicBezTo>
                                <a:pt x="3056162" y="930408"/>
                                <a:pt x="3063782" y="933266"/>
                                <a:pt x="3065687" y="938981"/>
                              </a:cubicBezTo>
                              <a:cubicBezTo>
                                <a:pt x="3072355" y="957078"/>
                                <a:pt x="3079975" y="990416"/>
                                <a:pt x="3063782" y="1015181"/>
                              </a:cubicBezTo>
                              <a:cubicBezTo>
                                <a:pt x="3049495" y="1036136"/>
                                <a:pt x="3030445" y="1046613"/>
                                <a:pt x="3018062" y="1051376"/>
                              </a:cubicBezTo>
                              <a:cubicBezTo>
                                <a:pt x="3014252" y="1052328"/>
                                <a:pt x="3013300" y="1057091"/>
                                <a:pt x="3015205" y="1060901"/>
                              </a:cubicBezTo>
                              <a:cubicBezTo>
                                <a:pt x="3033302" y="1092333"/>
                                <a:pt x="3043780" y="1110431"/>
                                <a:pt x="3043780" y="1111383"/>
                              </a:cubicBezTo>
                              <a:cubicBezTo>
                                <a:pt x="3045685" y="1113288"/>
                                <a:pt x="3044732" y="1117098"/>
                                <a:pt x="3041875" y="1118051"/>
                              </a:cubicBezTo>
                              <a:cubicBezTo>
                                <a:pt x="3039970" y="1119956"/>
                                <a:pt x="3036160" y="1119003"/>
                                <a:pt x="3035207" y="1116146"/>
                              </a:cubicBezTo>
                              <a:cubicBezTo>
                                <a:pt x="3035207" y="1115193"/>
                                <a:pt x="3023777" y="1093286"/>
                                <a:pt x="3002822" y="1058996"/>
                              </a:cubicBezTo>
                              <a:cubicBezTo>
                                <a:pt x="3000917" y="1055186"/>
                                <a:pt x="2996155" y="1054233"/>
                                <a:pt x="2993297" y="1056138"/>
                              </a:cubicBezTo>
                              <a:cubicBezTo>
                                <a:pt x="2979010" y="1064711"/>
                                <a:pt x="2949482" y="1078998"/>
                                <a:pt x="2918050" y="1073283"/>
                              </a:cubicBezTo>
                              <a:cubicBezTo>
                                <a:pt x="2895190" y="1069473"/>
                                <a:pt x="2880902" y="1063758"/>
                                <a:pt x="2873282" y="1059948"/>
                              </a:cubicBezTo>
                              <a:cubicBezTo>
                                <a:pt x="2867567" y="1057091"/>
                                <a:pt x="2866615" y="1049471"/>
                                <a:pt x="2870425" y="1044708"/>
                              </a:cubicBezTo>
                              <a:cubicBezTo>
                                <a:pt x="2878997" y="1034231"/>
                                <a:pt x="2896142" y="1018991"/>
                                <a:pt x="2923765" y="1013276"/>
                              </a:cubicBezTo>
                              <a:cubicBezTo>
                                <a:pt x="2938052" y="1010418"/>
                                <a:pt x="2952340" y="1014228"/>
                                <a:pt x="2964722" y="1019943"/>
                              </a:cubicBezTo>
                              <a:cubicBezTo>
                                <a:pt x="2971390" y="1022801"/>
                                <a:pt x="2977105" y="1016133"/>
                                <a:pt x="2973295" y="1010418"/>
                              </a:cubicBezTo>
                              <a:cubicBezTo>
                                <a:pt x="2966627" y="1000893"/>
                                <a:pt x="2959960" y="991368"/>
                                <a:pt x="2953292" y="980891"/>
                              </a:cubicBezTo>
                              <a:cubicBezTo>
                                <a:pt x="2951387" y="978033"/>
                                <a:pt x="2947577" y="977081"/>
                                <a:pt x="2944720" y="978986"/>
                              </a:cubicBezTo>
                              <a:cubicBezTo>
                                <a:pt x="2930432" y="987558"/>
                                <a:pt x="2899000" y="1003751"/>
                                <a:pt x="2866615" y="998036"/>
                              </a:cubicBezTo>
                              <a:cubicBezTo>
                                <a:pt x="2843755" y="994226"/>
                                <a:pt x="2829467" y="988511"/>
                                <a:pt x="2821847" y="984701"/>
                              </a:cubicBezTo>
                              <a:cubicBezTo>
                                <a:pt x="2816132" y="981843"/>
                                <a:pt x="2815180" y="974223"/>
                                <a:pt x="2818990" y="969461"/>
                              </a:cubicBezTo>
                              <a:cubicBezTo>
                                <a:pt x="2827562" y="958983"/>
                                <a:pt x="2844707" y="943743"/>
                                <a:pt x="2872330" y="938028"/>
                              </a:cubicBezTo>
                              <a:cubicBezTo>
                                <a:pt x="2900905" y="932313"/>
                                <a:pt x="2928527" y="952316"/>
                                <a:pt x="2942815" y="964698"/>
                              </a:cubicBezTo>
                              <a:cubicBezTo>
                                <a:pt x="2930432" y="947553"/>
                                <a:pt x="2917097" y="929456"/>
                                <a:pt x="2902810" y="910406"/>
                              </a:cubicBezTo>
                              <a:cubicBezTo>
                                <a:pt x="2899952" y="907548"/>
                                <a:pt x="2896142" y="907548"/>
                                <a:pt x="2893285" y="909453"/>
                              </a:cubicBezTo>
                              <a:cubicBezTo>
                                <a:pt x="2879950" y="918978"/>
                                <a:pt x="2851375" y="937076"/>
                                <a:pt x="2818990" y="935171"/>
                              </a:cubicBezTo>
                              <a:cubicBezTo>
                                <a:pt x="2795177" y="933266"/>
                                <a:pt x="2780890" y="929456"/>
                                <a:pt x="2772317" y="926598"/>
                              </a:cubicBezTo>
                              <a:cubicBezTo>
                                <a:pt x="2766602" y="924693"/>
                                <a:pt x="2763745" y="917073"/>
                                <a:pt x="2767555" y="912311"/>
                              </a:cubicBezTo>
                              <a:cubicBezTo>
                                <a:pt x="2775175" y="900881"/>
                                <a:pt x="2790415" y="883736"/>
                                <a:pt x="2817085" y="875163"/>
                              </a:cubicBezTo>
                              <a:cubicBezTo>
                                <a:pt x="2831372" y="870401"/>
                                <a:pt x="2846612" y="873258"/>
                                <a:pt x="2859947" y="878021"/>
                              </a:cubicBezTo>
                              <a:cubicBezTo>
                                <a:pt x="2866615" y="879926"/>
                                <a:pt x="2872330" y="873258"/>
                                <a:pt x="2867567" y="867543"/>
                              </a:cubicBezTo>
                              <a:cubicBezTo>
                                <a:pt x="2858042" y="856113"/>
                                <a:pt x="2848517" y="843731"/>
                                <a:pt x="2838040" y="832301"/>
                              </a:cubicBezTo>
                              <a:cubicBezTo>
                                <a:pt x="2835182" y="829443"/>
                                <a:pt x="2830420" y="829443"/>
                                <a:pt x="2827562" y="832301"/>
                              </a:cubicBezTo>
                              <a:cubicBezTo>
                                <a:pt x="2816132" y="844683"/>
                                <a:pt x="2792320" y="867543"/>
                                <a:pt x="2760887" y="871353"/>
                              </a:cubicBezTo>
                              <a:cubicBezTo>
                                <a:pt x="2745647" y="873258"/>
                                <a:pt x="2733265" y="873258"/>
                                <a:pt x="2724692" y="873258"/>
                              </a:cubicBezTo>
                              <a:cubicBezTo>
                                <a:pt x="2712310" y="873258"/>
                                <a:pt x="2705642" y="859923"/>
                                <a:pt x="2711357" y="849446"/>
                              </a:cubicBezTo>
                              <a:cubicBezTo>
                                <a:pt x="2718025" y="838016"/>
                                <a:pt x="2728502" y="823728"/>
                                <a:pt x="2747552" y="813251"/>
                              </a:cubicBezTo>
                              <a:cubicBezTo>
                                <a:pt x="2763745" y="803726"/>
                                <a:pt x="2782795" y="805631"/>
                                <a:pt x="2798987" y="809441"/>
                              </a:cubicBezTo>
                              <a:cubicBezTo>
                                <a:pt x="2805655" y="811346"/>
                                <a:pt x="2810417" y="803726"/>
                                <a:pt x="2805655" y="798963"/>
                              </a:cubicBezTo>
                              <a:cubicBezTo>
                                <a:pt x="2795177" y="786581"/>
                                <a:pt x="2783747" y="774198"/>
                                <a:pt x="2771365" y="761816"/>
                              </a:cubicBezTo>
                              <a:cubicBezTo>
                                <a:pt x="2768507" y="758958"/>
                                <a:pt x="2763745" y="759911"/>
                                <a:pt x="2760887" y="762768"/>
                              </a:cubicBezTo>
                              <a:cubicBezTo>
                                <a:pt x="2750410" y="776103"/>
                                <a:pt x="2728502" y="799916"/>
                                <a:pt x="2698022" y="806583"/>
                              </a:cubicBezTo>
                              <a:cubicBezTo>
                                <a:pt x="2675162" y="811346"/>
                                <a:pt x="2659922" y="812298"/>
                                <a:pt x="2651350" y="811346"/>
                              </a:cubicBezTo>
                              <a:cubicBezTo>
                                <a:pt x="2644682" y="810393"/>
                                <a:pt x="2640872" y="803726"/>
                                <a:pt x="2642777" y="798011"/>
                              </a:cubicBezTo>
                              <a:cubicBezTo>
                                <a:pt x="2646587" y="785628"/>
                                <a:pt x="2657065" y="764673"/>
                                <a:pt x="2679925" y="749433"/>
                              </a:cubicBezTo>
                              <a:cubicBezTo>
                                <a:pt x="2705642" y="732288"/>
                                <a:pt x="2739932" y="741813"/>
                                <a:pt x="2757077" y="748481"/>
                              </a:cubicBezTo>
                              <a:cubicBezTo>
                                <a:pt x="2747552" y="738956"/>
                                <a:pt x="2738027" y="730383"/>
                                <a:pt x="2728502" y="720858"/>
                              </a:cubicBezTo>
                              <a:cubicBezTo>
                                <a:pt x="2721835" y="714191"/>
                                <a:pt x="2715167" y="708476"/>
                                <a:pt x="2707547" y="701808"/>
                              </a:cubicBezTo>
                              <a:cubicBezTo>
                                <a:pt x="2704690" y="698951"/>
                                <a:pt x="2699927" y="699903"/>
                                <a:pt x="2698022" y="702761"/>
                              </a:cubicBezTo>
                              <a:cubicBezTo>
                                <a:pt x="2687545" y="716096"/>
                                <a:pt x="2665637" y="738956"/>
                                <a:pt x="2636110" y="745623"/>
                              </a:cubicBezTo>
                              <a:cubicBezTo>
                                <a:pt x="2620870" y="748481"/>
                                <a:pt x="2609440" y="750386"/>
                                <a:pt x="2600867" y="750386"/>
                              </a:cubicBezTo>
                              <a:cubicBezTo>
                                <a:pt x="2589437" y="750386"/>
                                <a:pt x="2580865" y="738003"/>
                                <a:pt x="2585627" y="727526"/>
                              </a:cubicBezTo>
                              <a:cubicBezTo>
                                <a:pt x="2591342" y="715143"/>
                                <a:pt x="2600867" y="699903"/>
                                <a:pt x="2618965" y="688473"/>
                              </a:cubicBezTo>
                              <a:cubicBezTo>
                                <a:pt x="2632300" y="679901"/>
                                <a:pt x="2646587" y="677996"/>
                                <a:pt x="2660875" y="678948"/>
                              </a:cubicBezTo>
                              <a:cubicBezTo>
                                <a:pt x="2667542" y="678948"/>
                                <a:pt x="2671352" y="670376"/>
                                <a:pt x="2665637" y="666566"/>
                              </a:cubicBezTo>
                              <a:cubicBezTo>
                                <a:pt x="2648492" y="653231"/>
                                <a:pt x="2629442" y="639896"/>
                                <a:pt x="2611345" y="627513"/>
                              </a:cubicBezTo>
                              <a:cubicBezTo>
                                <a:pt x="2607535" y="625608"/>
                                <a:pt x="2603725" y="626561"/>
                                <a:pt x="2601820" y="629418"/>
                              </a:cubicBezTo>
                              <a:cubicBezTo>
                                <a:pt x="2592295" y="642753"/>
                                <a:pt x="2569435" y="668471"/>
                                <a:pt x="2538002" y="675138"/>
                              </a:cubicBezTo>
                              <a:cubicBezTo>
                                <a:pt x="2515142" y="679901"/>
                                <a:pt x="2499902" y="680853"/>
                                <a:pt x="2491330" y="679901"/>
                              </a:cubicBezTo>
                              <a:cubicBezTo>
                                <a:pt x="2484662" y="678948"/>
                                <a:pt x="2480852" y="672281"/>
                                <a:pt x="2482757" y="666566"/>
                              </a:cubicBezTo>
                              <a:cubicBezTo>
                                <a:pt x="2486567" y="654183"/>
                                <a:pt x="2497045" y="633228"/>
                                <a:pt x="2519905" y="617988"/>
                              </a:cubicBezTo>
                              <a:cubicBezTo>
                                <a:pt x="2542765" y="602748"/>
                                <a:pt x="2573245" y="609416"/>
                                <a:pt x="2591342" y="615131"/>
                              </a:cubicBezTo>
                              <a:cubicBezTo>
                                <a:pt x="2528477" y="573221"/>
                                <a:pt x="2473232" y="542741"/>
                                <a:pt x="2472280" y="541788"/>
                              </a:cubicBezTo>
                              <a:cubicBezTo>
                                <a:pt x="2469422" y="540836"/>
                                <a:pt x="2468470" y="537978"/>
                                <a:pt x="2472280" y="535121"/>
                              </a:cubicBezTo>
                              <a:cubicBezTo>
                                <a:pt x="2473232" y="533216"/>
                                <a:pt x="2476090" y="532263"/>
                                <a:pt x="2478947" y="533216"/>
                              </a:cubicBezTo>
                              <a:cubicBezTo>
                                <a:pt x="2479900" y="534168"/>
                                <a:pt x="2539907" y="567506"/>
                                <a:pt x="2607535" y="613226"/>
                              </a:cubicBezTo>
                              <a:cubicBezTo>
                                <a:pt x="2603725" y="604653"/>
                                <a:pt x="2598962" y="591318"/>
                                <a:pt x="2595152" y="570363"/>
                              </a:cubicBezTo>
                              <a:cubicBezTo>
                                <a:pt x="2590390" y="539883"/>
                                <a:pt x="2603725" y="511308"/>
                                <a:pt x="2612297" y="496068"/>
                              </a:cubicBezTo>
                              <a:cubicBezTo>
                                <a:pt x="2613726" y="493211"/>
                                <a:pt x="2616346" y="491544"/>
                                <a:pt x="2619203" y="491187"/>
                              </a:cubicBezTo>
                              <a:close/>
                              <a:moveTo>
                                <a:pt x="414284" y="440467"/>
                              </a:moveTo>
                              <a:cubicBezTo>
                                <a:pt x="443930" y="441062"/>
                                <a:pt x="482031" y="444158"/>
                                <a:pt x="525369" y="453206"/>
                              </a:cubicBezTo>
                              <a:cubicBezTo>
                                <a:pt x="616809" y="470351"/>
                                <a:pt x="653004" y="559886"/>
                                <a:pt x="659672" y="581794"/>
                              </a:cubicBezTo>
                              <a:lnTo>
                                <a:pt x="659128" y="582610"/>
                              </a:lnTo>
                              <a:lnTo>
                                <a:pt x="660625" y="585603"/>
                              </a:lnTo>
                              <a:cubicBezTo>
                                <a:pt x="653005" y="603701"/>
                                <a:pt x="612047" y="688473"/>
                                <a:pt x="563470" y="706571"/>
                              </a:cubicBezTo>
                              <a:cubicBezTo>
                                <a:pt x="518702" y="723716"/>
                                <a:pt x="470125" y="718953"/>
                                <a:pt x="455837" y="716096"/>
                              </a:cubicBezTo>
                              <a:cubicBezTo>
                                <a:pt x="453932" y="716096"/>
                                <a:pt x="452980" y="713238"/>
                                <a:pt x="453932" y="711333"/>
                              </a:cubicBezTo>
                              <a:cubicBezTo>
                                <a:pt x="459647" y="698951"/>
                                <a:pt x="482507" y="657041"/>
                                <a:pt x="527275" y="611321"/>
                              </a:cubicBezTo>
                              <a:lnTo>
                                <a:pt x="555256" y="593199"/>
                              </a:lnTo>
                              <a:lnTo>
                                <a:pt x="495797" y="587241"/>
                              </a:lnTo>
                              <a:cubicBezTo>
                                <a:pt x="475244" y="582925"/>
                                <a:pt x="456552" y="576079"/>
                                <a:pt x="442502" y="565601"/>
                              </a:cubicBezTo>
                              <a:cubicBezTo>
                                <a:pt x="389162" y="525596"/>
                                <a:pt x="358682" y="465589"/>
                                <a:pt x="351062" y="448444"/>
                              </a:cubicBezTo>
                              <a:cubicBezTo>
                                <a:pt x="350109" y="445586"/>
                                <a:pt x="351062" y="442729"/>
                                <a:pt x="353919" y="442729"/>
                              </a:cubicBezTo>
                              <a:cubicBezTo>
                                <a:pt x="363444" y="441777"/>
                                <a:pt x="384637" y="439872"/>
                                <a:pt x="414284" y="440467"/>
                              </a:cubicBezTo>
                              <a:close/>
                              <a:moveTo>
                                <a:pt x="2281780" y="338906"/>
                              </a:moveTo>
                              <a:cubicBezTo>
                                <a:pt x="2303687" y="338906"/>
                                <a:pt x="2321785" y="357003"/>
                                <a:pt x="2321785" y="378911"/>
                              </a:cubicBezTo>
                              <a:cubicBezTo>
                                <a:pt x="2321785" y="400818"/>
                                <a:pt x="2303687" y="418916"/>
                                <a:pt x="2281780" y="418916"/>
                              </a:cubicBezTo>
                              <a:cubicBezTo>
                                <a:pt x="2259872" y="418916"/>
                                <a:pt x="2241775" y="401771"/>
                                <a:pt x="2241775" y="378911"/>
                              </a:cubicBezTo>
                              <a:cubicBezTo>
                                <a:pt x="2241775" y="357003"/>
                                <a:pt x="2259872" y="338906"/>
                                <a:pt x="2281780" y="338906"/>
                              </a:cubicBezTo>
                              <a:close/>
                              <a:moveTo>
                                <a:pt x="2597057" y="153169"/>
                              </a:moveTo>
                              <a:cubicBezTo>
                                <a:pt x="2598962" y="153169"/>
                                <a:pt x="2600867" y="154121"/>
                                <a:pt x="2600867" y="156979"/>
                              </a:cubicBezTo>
                              <a:cubicBezTo>
                                <a:pt x="2598962" y="170314"/>
                                <a:pt x="2591342" y="216986"/>
                                <a:pt x="2564672" y="275089"/>
                              </a:cubicBezTo>
                              <a:lnTo>
                                <a:pt x="2543097" y="302414"/>
                              </a:lnTo>
                              <a:lnTo>
                                <a:pt x="2601046" y="288840"/>
                              </a:lnTo>
                              <a:cubicBezTo>
                                <a:pt x="2622001" y="286280"/>
                                <a:pt x="2642063" y="286756"/>
                                <a:pt x="2658970" y="292233"/>
                              </a:cubicBezTo>
                              <a:cubicBezTo>
                                <a:pt x="2690879" y="302235"/>
                                <a:pt x="2718739" y="318903"/>
                                <a:pt x="2740289" y="334858"/>
                              </a:cubicBezTo>
                              <a:lnTo>
                                <a:pt x="2748887" y="341933"/>
                              </a:lnTo>
                              <a:lnTo>
                                <a:pt x="2750410" y="339858"/>
                              </a:lnTo>
                              <a:cubicBezTo>
                                <a:pt x="2759935" y="333191"/>
                                <a:pt x="2774222" y="335096"/>
                                <a:pt x="2781842" y="344621"/>
                              </a:cubicBezTo>
                              <a:cubicBezTo>
                                <a:pt x="2785652" y="349384"/>
                                <a:pt x="2787319" y="355099"/>
                                <a:pt x="2786843" y="360456"/>
                              </a:cubicBezTo>
                              <a:lnTo>
                                <a:pt x="2781052" y="370548"/>
                              </a:lnTo>
                              <a:lnTo>
                                <a:pt x="2783747" y="373196"/>
                              </a:lnTo>
                              <a:cubicBezTo>
                                <a:pt x="2785652" y="375101"/>
                                <a:pt x="2784700" y="378911"/>
                                <a:pt x="2782795" y="379863"/>
                              </a:cubicBezTo>
                              <a:cubicBezTo>
                                <a:pt x="2774223" y="384150"/>
                                <a:pt x="2754934" y="392722"/>
                                <a:pt x="2726717" y="401652"/>
                              </a:cubicBezTo>
                              <a:lnTo>
                                <a:pt x="2704411" y="407672"/>
                              </a:lnTo>
                              <a:lnTo>
                                <a:pt x="2673257" y="428441"/>
                              </a:lnTo>
                              <a:cubicBezTo>
                                <a:pt x="2659922" y="438918"/>
                                <a:pt x="2650397" y="444633"/>
                                <a:pt x="2644682" y="449396"/>
                              </a:cubicBezTo>
                              <a:cubicBezTo>
                                <a:pt x="2678020" y="450348"/>
                                <a:pt x="2712310" y="453206"/>
                                <a:pt x="2742790" y="457968"/>
                              </a:cubicBezTo>
                              <a:cubicBezTo>
                                <a:pt x="2743742" y="457968"/>
                                <a:pt x="2744695" y="457968"/>
                                <a:pt x="2745647" y="457968"/>
                              </a:cubicBezTo>
                              <a:cubicBezTo>
                                <a:pt x="2753267" y="455111"/>
                                <a:pt x="2778032" y="446538"/>
                                <a:pt x="2840897" y="421773"/>
                              </a:cubicBezTo>
                              <a:cubicBezTo>
                                <a:pt x="2888522" y="402723"/>
                                <a:pt x="2918050" y="404628"/>
                                <a:pt x="2935195" y="411296"/>
                              </a:cubicBezTo>
                              <a:cubicBezTo>
                                <a:pt x="2944720" y="405581"/>
                                <a:pt x="2957102" y="407486"/>
                                <a:pt x="2964722" y="416058"/>
                              </a:cubicBezTo>
                              <a:cubicBezTo>
                                <a:pt x="2972342" y="425583"/>
                                <a:pt x="2971390" y="438918"/>
                                <a:pt x="2961865" y="445586"/>
                              </a:cubicBezTo>
                              <a:cubicBezTo>
                                <a:pt x="2952340" y="452253"/>
                                <a:pt x="2938052" y="450348"/>
                                <a:pt x="2930432" y="440823"/>
                              </a:cubicBezTo>
                              <a:cubicBezTo>
                                <a:pt x="2925670" y="435108"/>
                                <a:pt x="2924717" y="428441"/>
                                <a:pt x="2926622" y="422726"/>
                              </a:cubicBezTo>
                              <a:cubicBezTo>
                                <a:pt x="2912335" y="418916"/>
                                <a:pt x="2886617" y="417963"/>
                                <a:pt x="2845660" y="434156"/>
                              </a:cubicBezTo>
                              <a:cubicBezTo>
                                <a:pt x="2808512" y="449396"/>
                                <a:pt x="2785652" y="457968"/>
                                <a:pt x="2770412" y="463683"/>
                              </a:cubicBezTo>
                              <a:cubicBezTo>
                                <a:pt x="2774222" y="464636"/>
                                <a:pt x="2778032" y="465588"/>
                                <a:pt x="2781842" y="466541"/>
                              </a:cubicBezTo>
                              <a:cubicBezTo>
                                <a:pt x="2818990" y="477018"/>
                                <a:pt x="2851375" y="488448"/>
                                <a:pt x="2878997" y="500831"/>
                              </a:cubicBezTo>
                              <a:cubicBezTo>
                                <a:pt x="2879950" y="500831"/>
                                <a:pt x="2880902" y="500831"/>
                                <a:pt x="2881855" y="500831"/>
                              </a:cubicBezTo>
                              <a:cubicBezTo>
                                <a:pt x="2888522" y="499878"/>
                                <a:pt x="2908525" y="497973"/>
                                <a:pt x="2972342" y="493211"/>
                              </a:cubicBezTo>
                              <a:cubicBezTo>
                                <a:pt x="3013300" y="490353"/>
                                <a:pt x="3039970" y="488448"/>
                                <a:pt x="3056162" y="486543"/>
                              </a:cubicBezTo>
                              <a:cubicBezTo>
                                <a:pt x="3057115" y="479876"/>
                                <a:pt x="3059972" y="474161"/>
                                <a:pt x="3065687" y="470351"/>
                              </a:cubicBezTo>
                              <a:cubicBezTo>
                                <a:pt x="3078070" y="461778"/>
                                <a:pt x="3095215" y="464636"/>
                                <a:pt x="3104740" y="476066"/>
                              </a:cubicBezTo>
                              <a:cubicBezTo>
                                <a:pt x="3114265" y="488448"/>
                                <a:pt x="3113312" y="503688"/>
                                <a:pt x="3102835" y="512261"/>
                              </a:cubicBezTo>
                              <a:cubicBezTo>
                                <a:pt x="3090452" y="520833"/>
                                <a:pt x="3073307" y="517976"/>
                                <a:pt x="3063782" y="506546"/>
                              </a:cubicBezTo>
                              <a:cubicBezTo>
                                <a:pt x="3061877" y="504641"/>
                                <a:pt x="3060925" y="502736"/>
                                <a:pt x="3059972" y="500831"/>
                              </a:cubicBezTo>
                              <a:cubicBezTo>
                                <a:pt x="3043780" y="501783"/>
                                <a:pt x="3016157" y="504641"/>
                                <a:pt x="2974247" y="507498"/>
                              </a:cubicBezTo>
                              <a:cubicBezTo>
                                <a:pt x="2953292" y="509403"/>
                                <a:pt x="2938052" y="510356"/>
                                <a:pt x="2925670" y="511308"/>
                              </a:cubicBezTo>
                              <a:cubicBezTo>
                                <a:pt x="2919955" y="512261"/>
                                <a:pt x="2919002" y="519881"/>
                                <a:pt x="2923765" y="522738"/>
                              </a:cubicBezTo>
                              <a:cubicBezTo>
                                <a:pt x="2945672" y="535121"/>
                                <a:pt x="2961865" y="545598"/>
                                <a:pt x="2973295" y="553218"/>
                              </a:cubicBezTo>
                              <a:cubicBezTo>
                                <a:pt x="2975200" y="554171"/>
                                <a:pt x="2976152" y="554171"/>
                                <a:pt x="2978057" y="554171"/>
                              </a:cubicBezTo>
                              <a:cubicBezTo>
                                <a:pt x="2988535" y="552266"/>
                                <a:pt x="2999012" y="555123"/>
                                <a:pt x="3006632" y="563696"/>
                              </a:cubicBezTo>
                              <a:cubicBezTo>
                                <a:pt x="3016157" y="575126"/>
                                <a:pt x="3014252" y="591318"/>
                                <a:pt x="3002822" y="599891"/>
                              </a:cubicBezTo>
                              <a:cubicBezTo>
                                <a:pt x="2990440" y="608463"/>
                                <a:pt x="2973295" y="605606"/>
                                <a:pt x="2963770" y="594176"/>
                              </a:cubicBezTo>
                              <a:cubicBezTo>
                                <a:pt x="2957102" y="586556"/>
                                <a:pt x="2956150" y="576078"/>
                                <a:pt x="2959960" y="567506"/>
                              </a:cubicBezTo>
                              <a:cubicBezTo>
                                <a:pt x="2961865" y="564648"/>
                                <a:pt x="2959960" y="561791"/>
                                <a:pt x="2958055" y="559886"/>
                              </a:cubicBezTo>
                              <a:cubicBezTo>
                                <a:pt x="2927575" y="539883"/>
                                <a:pt x="2865662" y="504641"/>
                                <a:pt x="2778985" y="480828"/>
                              </a:cubicBezTo>
                              <a:cubicBezTo>
                                <a:pt x="2766602" y="477018"/>
                                <a:pt x="2754220" y="474161"/>
                                <a:pt x="2739932" y="472256"/>
                              </a:cubicBezTo>
                              <a:cubicBezTo>
                                <a:pt x="2735170" y="471303"/>
                                <a:pt x="2731360" y="476066"/>
                                <a:pt x="2733265" y="479876"/>
                              </a:cubicBezTo>
                              <a:cubicBezTo>
                                <a:pt x="2738027" y="495116"/>
                                <a:pt x="2750410" y="520833"/>
                                <a:pt x="2777080" y="552266"/>
                              </a:cubicBezTo>
                              <a:cubicBezTo>
                                <a:pt x="2807560" y="589413"/>
                                <a:pt x="2838992" y="611321"/>
                                <a:pt x="2856137" y="622751"/>
                              </a:cubicBezTo>
                              <a:cubicBezTo>
                                <a:pt x="2857090" y="623703"/>
                                <a:pt x="2858995" y="623703"/>
                                <a:pt x="2860900" y="622751"/>
                              </a:cubicBezTo>
                              <a:cubicBezTo>
                                <a:pt x="2869472" y="619893"/>
                                <a:pt x="2878997" y="621798"/>
                                <a:pt x="2885665" y="629418"/>
                              </a:cubicBezTo>
                              <a:cubicBezTo>
                                <a:pt x="2893285" y="638943"/>
                                <a:pt x="2892332" y="652278"/>
                                <a:pt x="2882807" y="658946"/>
                              </a:cubicBezTo>
                              <a:cubicBezTo>
                                <a:pt x="2873282" y="665613"/>
                                <a:pt x="2858995" y="663708"/>
                                <a:pt x="2851375" y="654183"/>
                              </a:cubicBezTo>
                              <a:cubicBezTo>
                                <a:pt x="2846612" y="649421"/>
                                <a:pt x="2845660" y="643706"/>
                                <a:pt x="2846612" y="637991"/>
                              </a:cubicBezTo>
                              <a:cubicBezTo>
                                <a:pt x="2847565" y="635133"/>
                                <a:pt x="2846612" y="632276"/>
                                <a:pt x="2844707" y="631323"/>
                              </a:cubicBezTo>
                              <a:cubicBezTo>
                                <a:pt x="2825657" y="618941"/>
                                <a:pt x="2796130" y="596081"/>
                                <a:pt x="2765650" y="559886"/>
                              </a:cubicBezTo>
                              <a:cubicBezTo>
                                <a:pt x="2729455" y="517023"/>
                                <a:pt x="2718977" y="485591"/>
                                <a:pt x="2715167" y="471303"/>
                              </a:cubicBezTo>
                              <a:cubicBezTo>
                                <a:pt x="2715167" y="468446"/>
                                <a:pt x="2713262" y="466541"/>
                                <a:pt x="2710405" y="466541"/>
                              </a:cubicBezTo>
                              <a:cubicBezTo>
                                <a:pt x="2581817" y="452253"/>
                                <a:pt x="2416082" y="474161"/>
                                <a:pt x="2414177" y="474161"/>
                              </a:cubicBezTo>
                              <a:cubicBezTo>
                                <a:pt x="2413225" y="475113"/>
                                <a:pt x="2412272" y="474161"/>
                                <a:pt x="2411320" y="474161"/>
                              </a:cubicBezTo>
                              <a:cubicBezTo>
                                <a:pt x="2408462" y="473208"/>
                                <a:pt x="2406557" y="471303"/>
                                <a:pt x="2406557" y="468446"/>
                              </a:cubicBezTo>
                              <a:cubicBezTo>
                                <a:pt x="2405605" y="464636"/>
                                <a:pt x="2408462" y="461778"/>
                                <a:pt x="2412272" y="460826"/>
                              </a:cubicBezTo>
                              <a:cubicBezTo>
                                <a:pt x="2418940" y="459873"/>
                                <a:pt x="2518952" y="447491"/>
                                <a:pt x="2623727" y="448443"/>
                              </a:cubicBezTo>
                              <a:cubicBezTo>
                                <a:pt x="2624680" y="447491"/>
                                <a:pt x="2624680" y="447491"/>
                                <a:pt x="2625632" y="446538"/>
                              </a:cubicBezTo>
                              <a:cubicBezTo>
                                <a:pt x="2626585" y="445586"/>
                                <a:pt x="2626585" y="445586"/>
                                <a:pt x="2627537" y="445586"/>
                              </a:cubicBezTo>
                              <a:cubicBezTo>
                                <a:pt x="2633252" y="439871"/>
                                <a:pt x="2644682" y="432251"/>
                                <a:pt x="2665637" y="417011"/>
                              </a:cubicBezTo>
                              <a:lnTo>
                                <a:pt x="2665671" y="416988"/>
                              </a:lnTo>
                              <a:lnTo>
                                <a:pt x="2617060" y="425583"/>
                              </a:lnTo>
                              <a:cubicBezTo>
                                <a:pt x="2525620" y="437966"/>
                                <a:pt x="2462755" y="365576"/>
                                <a:pt x="2448467" y="347478"/>
                              </a:cubicBezTo>
                              <a:lnTo>
                                <a:pt x="2448705" y="345812"/>
                              </a:lnTo>
                              <a:lnTo>
                                <a:pt x="2446562" y="343669"/>
                              </a:lnTo>
                              <a:cubicBezTo>
                                <a:pt x="2448467" y="324619"/>
                                <a:pt x="2458945" y="230321"/>
                                <a:pt x="2498950" y="197936"/>
                              </a:cubicBezTo>
                              <a:cubicBezTo>
                                <a:pt x="2536097" y="167456"/>
                                <a:pt x="2582770" y="156026"/>
                                <a:pt x="2597057" y="153169"/>
                              </a:cubicBezTo>
                              <a:close/>
                              <a:moveTo>
                                <a:pt x="1817912" y="150311"/>
                              </a:moveTo>
                              <a:cubicBezTo>
                                <a:pt x="1836009" y="156978"/>
                                <a:pt x="1866489" y="173171"/>
                                <a:pt x="1874109" y="201746"/>
                              </a:cubicBezTo>
                              <a:cubicBezTo>
                                <a:pt x="1881729" y="229368"/>
                                <a:pt x="1874109" y="253181"/>
                                <a:pt x="1869347" y="264611"/>
                              </a:cubicBezTo>
                              <a:cubicBezTo>
                                <a:pt x="1867442" y="269373"/>
                                <a:pt x="1870299" y="273183"/>
                                <a:pt x="1874109" y="274136"/>
                              </a:cubicBezTo>
                              <a:cubicBezTo>
                                <a:pt x="1901732" y="277946"/>
                                <a:pt x="1927449" y="283661"/>
                                <a:pt x="1951262" y="288423"/>
                              </a:cubicBezTo>
                              <a:cubicBezTo>
                                <a:pt x="1944594" y="281756"/>
                                <a:pt x="1936022" y="271278"/>
                                <a:pt x="1924592" y="252228"/>
                              </a:cubicBezTo>
                              <a:cubicBezTo>
                                <a:pt x="1908399" y="226511"/>
                                <a:pt x="1911257" y="194126"/>
                                <a:pt x="1914114" y="176981"/>
                              </a:cubicBezTo>
                              <a:cubicBezTo>
                                <a:pt x="1915067" y="171266"/>
                                <a:pt x="1922687" y="167456"/>
                                <a:pt x="1928402" y="170313"/>
                              </a:cubicBezTo>
                              <a:cubicBezTo>
                                <a:pt x="1945547" y="178886"/>
                                <a:pt x="1974122" y="197936"/>
                                <a:pt x="1978884" y="227463"/>
                              </a:cubicBezTo>
                              <a:cubicBezTo>
                                <a:pt x="1982694" y="252228"/>
                                <a:pt x="1975074" y="272231"/>
                                <a:pt x="1969359" y="284613"/>
                              </a:cubicBezTo>
                              <a:cubicBezTo>
                                <a:pt x="1967454" y="288423"/>
                                <a:pt x="1970312" y="293186"/>
                                <a:pt x="1974122" y="294138"/>
                              </a:cubicBezTo>
                              <a:cubicBezTo>
                                <a:pt x="1997934" y="298901"/>
                                <a:pt x="2019842" y="304616"/>
                                <a:pt x="2037939" y="309378"/>
                              </a:cubicBezTo>
                              <a:cubicBezTo>
                                <a:pt x="2032224" y="302711"/>
                                <a:pt x="2023652" y="292233"/>
                                <a:pt x="2013174" y="275088"/>
                              </a:cubicBezTo>
                              <a:cubicBezTo>
                                <a:pt x="1996982" y="249371"/>
                                <a:pt x="1999839" y="216986"/>
                                <a:pt x="2002697" y="199841"/>
                              </a:cubicBezTo>
                              <a:cubicBezTo>
                                <a:pt x="2003649" y="194126"/>
                                <a:pt x="2011269" y="190316"/>
                                <a:pt x="2016984" y="193173"/>
                              </a:cubicBezTo>
                              <a:cubicBezTo>
                                <a:pt x="2034129" y="201746"/>
                                <a:pt x="2062704" y="220796"/>
                                <a:pt x="2067467" y="250323"/>
                              </a:cubicBezTo>
                              <a:cubicBezTo>
                                <a:pt x="2071277" y="275088"/>
                                <a:pt x="2063657" y="295091"/>
                                <a:pt x="2057942" y="307473"/>
                              </a:cubicBezTo>
                              <a:cubicBezTo>
                                <a:pt x="2056037" y="311283"/>
                                <a:pt x="2057942" y="316046"/>
                                <a:pt x="2061752" y="316998"/>
                              </a:cubicBezTo>
                              <a:cubicBezTo>
                                <a:pt x="2096042" y="326523"/>
                                <a:pt x="2116044" y="334143"/>
                                <a:pt x="2116997" y="334143"/>
                              </a:cubicBezTo>
                              <a:cubicBezTo>
                                <a:pt x="2119854" y="335096"/>
                                <a:pt x="2120807" y="337953"/>
                                <a:pt x="2119854" y="340811"/>
                              </a:cubicBezTo>
                              <a:cubicBezTo>
                                <a:pt x="2118902" y="343668"/>
                                <a:pt x="2116044" y="344621"/>
                                <a:pt x="2113187" y="343668"/>
                              </a:cubicBezTo>
                              <a:cubicBezTo>
                                <a:pt x="2112234" y="343668"/>
                                <a:pt x="2089374" y="336048"/>
                                <a:pt x="2050322" y="324618"/>
                              </a:cubicBezTo>
                              <a:cubicBezTo>
                                <a:pt x="2046512" y="323666"/>
                                <a:pt x="2042702" y="325571"/>
                                <a:pt x="2041749" y="329381"/>
                              </a:cubicBezTo>
                              <a:cubicBezTo>
                                <a:pt x="2036987" y="345573"/>
                                <a:pt x="2024604" y="376053"/>
                                <a:pt x="1997934" y="393198"/>
                              </a:cubicBezTo>
                              <a:cubicBezTo>
                                <a:pt x="1978884" y="405581"/>
                                <a:pt x="1964597" y="411296"/>
                                <a:pt x="1956024" y="414153"/>
                              </a:cubicBezTo>
                              <a:cubicBezTo>
                                <a:pt x="1950309" y="416058"/>
                                <a:pt x="1943642" y="412248"/>
                                <a:pt x="1943642" y="405581"/>
                              </a:cubicBezTo>
                              <a:cubicBezTo>
                                <a:pt x="1943642" y="392246"/>
                                <a:pt x="1945547" y="369386"/>
                                <a:pt x="1961739" y="346526"/>
                              </a:cubicBezTo>
                              <a:cubicBezTo>
                                <a:pt x="1970312" y="335096"/>
                                <a:pt x="1983647" y="327476"/>
                                <a:pt x="1996029" y="323666"/>
                              </a:cubicBezTo>
                              <a:cubicBezTo>
                                <a:pt x="2002697" y="321761"/>
                                <a:pt x="2002697" y="313188"/>
                                <a:pt x="1996029" y="311283"/>
                              </a:cubicBezTo>
                              <a:cubicBezTo>
                                <a:pt x="1985552" y="309378"/>
                                <a:pt x="1974122" y="306521"/>
                                <a:pt x="1961739" y="303663"/>
                              </a:cubicBezTo>
                              <a:cubicBezTo>
                                <a:pt x="1958882" y="302711"/>
                                <a:pt x="1955072" y="304616"/>
                                <a:pt x="1954119" y="308426"/>
                              </a:cubicBezTo>
                              <a:cubicBezTo>
                                <a:pt x="1950309" y="323666"/>
                                <a:pt x="1937927" y="357003"/>
                                <a:pt x="1910304" y="375101"/>
                              </a:cubicBezTo>
                              <a:cubicBezTo>
                                <a:pt x="1891254" y="387483"/>
                                <a:pt x="1876967" y="393198"/>
                                <a:pt x="1868394" y="396056"/>
                              </a:cubicBezTo>
                              <a:cubicBezTo>
                                <a:pt x="1862679" y="397961"/>
                                <a:pt x="1856012" y="394151"/>
                                <a:pt x="1856012" y="387483"/>
                              </a:cubicBezTo>
                              <a:cubicBezTo>
                                <a:pt x="1856012" y="374148"/>
                                <a:pt x="1857917" y="351288"/>
                                <a:pt x="1874109" y="328428"/>
                              </a:cubicBezTo>
                              <a:cubicBezTo>
                                <a:pt x="1891254" y="304616"/>
                                <a:pt x="1924592" y="299853"/>
                                <a:pt x="1943642" y="299853"/>
                              </a:cubicBezTo>
                              <a:cubicBezTo>
                                <a:pt x="1922687" y="295091"/>
                                <a:pt x="1900779" y="291281"/>
                                <a:pt x="1876967" y="287471"/>
                              </a:cubicBezTo>
                              <a:cubicBezTo>
                                <a:pt x="1873157" y="287471"/>
                                <a:pt x="1870299" y="289376"/>
                                <a:pt x="1869347" y="293186"/>
                              </a:cubicBezTo>
                              <a:cubicBezTo>
                                <a:pt x="1866489" y="309378"/>
                                <a:pt x="1857917" y="342716"/>
                                <a:pt x="1833152" y="362718"/>
                              </a:cubicBezTo>
                              <a:cubicBezTo>
                                <a:pt x="1815054" y="377006"/>
                                <a:pt x="1801719" y="383673"/>
                                <a:pt x="1793147" y="387483"/>
                              </a:cubicBezTo>
                              <a:cubicBezTo>
                                <a:pt x="1787432" y="389388"/>
                                <a:pt x="1780764" y="386531"/>
                                <a:pt x="1779812" y="379863"/>
                              </a:cubicBezTo>
                              <a:cubicBezTo>
                                <a:pt x="1777907" y="366528"/>
                                <a:pt x="1777907" y="342716"/>
                                <a:pt x="1791242" y="318903"/>
                              </a:cubicBezTo>
                              <a:cubicBezTo>
                                <a:pt x="1798862" y="305568"/>
                                <a:pt x="1811244" y="296996"/>
                                <a:pt x="1824579" y="291281"/>
                              </a:cubicBezTo>
                              <a:cubicBezTo>
                                <a:pt x="1830294" y="289376"/>
                                <a:pt x="1829342" y="279851"/>
                                <a:pt x="1822674" y="278898"/>
                              </a:cubicBezTo>
                              <a:cubicBezTo>
                                <a:pt x="1807434" y="276993"/>
                                <a:pt x="1792194" y="275088"/>
                                <a:pt x="1776954" y="273183"/>
                              </a:cubicBezTo>
                              <a:cubicBezTo>
                                <a:pt x="1773144" y="272231"/>
                                <a:pt x="1769334" y="276041"/>
                                <a:pt x="1769334" y="279851"/>
                              </a:cubicBezTo>
                              <a:cubicBezTo>
                                <a:pt x="1769334" y="296043"/>
                                <a:pt x="1766477" y="329381"/>
                                <a:pt x="1746474" y="353193"/>
                              </a:cubicBezTo>
                              <a:cubicBezTo>
                                <a:pt x="1735997" y="365576"/>
                                <a:pt x="1727424" y="373196"/>
                                <a:pt x="1720757" y="378911"/>
                              </a:cubicBezTo>
                              <a:cubicBezTo>
                                <a:pt x="1711232" y="386531"/>
                                <a:pt x="1696944" y="381768"/>
                                <a:pt x="1694087" y="370338"/>
                              </a:cubicBezTo>
                              <a:cubicBezTo>
                                <a:pt x="1691229" y="357003"/>
                                <a:pt x="1690277" y="338906"/>
                                <a:pt x="1696944" y="318903"/>
                              </a:cubicBezTo>
                              <a:cubicBezTo>
                                <a:pt x="1702659" y="300806"/>
                                <a:pt x="1717899" y="288423"/>
                                <a:pt x="1732187" y="280803"/>
                              </a:cubicBezTo>
                              <a:cubicBezTo>
                                <a:pt x="1737902" y="277946"/>
                                <a:pt x="1735997" y="269373"/>
                                <a:pt x="1729329" y="268421"/>
                              </a:cubicBezTo>
                              <a:cubicBezTo>
                                <a:pt x="1713137" y="266516"/>
                                <a:pt x="1695992" y="265563"/>
                                <a:pt x="1678847" y="264611"/>
                              </a:cubicBezTo>
                              <a:cubicBezTo>
                                <a:pt x="1675037" y="264611"/>
                                <a:pt x="1672179" y="268421"/>
                                <a:pt x="1672179" y="272231"/>
                              </a:cubicBezTo>
                              <a:cubicBezTo>
                                <a:pt x="1674084" y="289376"/>
                                <a:pt x="1674084" y="321761"/>
                                <a:pt x="1655987" y="347478"/>
                              </a:cubicBezTo>
                              <a:cubicBezTo>
                                <a:pt x="1642652" y="366528"/>
                                <a:pt x="1631222" y="377006"/>
                                <a:pt x="1624554" y="382721"/>
                              </a:cubicBezTo>
                              <a:cubicBezTo>
                                <a:pt x="1618839" y="386531"/>
                                <a:pt x="1612172" y="384626"/>
                                <a:pt x="1609314" y="378911"/>
                              </a:cubicBezTo>
                              <a:cubicBezTo>
                                <a:pt x="1603599" y="366528"/>
                                <a:pt x="1596932" y="344621"/>
                                <a:pt x="1603599" y="317951"/>
                              </a:cubicBezTo>
                              <a:cubicBezTo>
                                <a:pt x="1611219" y="287471"/>
                                <a:pt x="1642652" y="271278"/>
                                <a:pt x="1659797" y="264611"/>
                              </a:cubicBezTo>
                              <a:cubicBezTo>
                                <a:pt x="1646462" y="264611"/>
                                <a:pt x="1633127" y="263658"/>
                                <a:pt x="1619792" y="263658"/>
                              </a:cubicBezTo>
                              <a:cubicBezTo>
                                <a:pt x="1610267" y="262706"/>
                                <a:pt x="1600742" y="263658"/>
                                <a:pt x="1591217" y="263658"/>
                              </a:cubicBezTo>
                              <a:cubicBezTo>
                                <a:pt x="1587407" y="264611"/>
                                <a:pt x="1584549" y="267468"/>
                                <a:pt x="1584549" y="271278"/>
                              </a:cubicBezTo>
                              <a:cubicBezTo>
                                <a:pt x="1586454" y="289376"/>
                                <a:pt x="1585502" y="320808"/>
                                <a:pt x="1568357" y="345573"/>
                              </a:cubicBezTo>
                              <a:cubicBezTo>
                                <a:pt x="1559784" y="357956"/>
                                <a:pt x="1552164" y="367481"/>
                                <a:pt x="1545497" y="373196"/>
                              </a:cubicBezTo>
                              <a:cubicBezTo>
                                <a:pt x="1536924" y="381768"/>
                                <a:pt x="1522637" y="377958"/>
                                <a:pt x="1518827" y="366528"/>
                              </a:cubicBezTo>
                              <a:cubicBezTo>
                                <a:pt x="1515017" y="354146"/>
                                <a:pt x="1512159" y="336048"/>
                                <a:pt x="1516922" y="315093"/>
                              </a:cubicBezTo>
                              <a:cubicBezTo>
                                <a:pt x="1520732" y="299853"/>
                                <a:pt x="1530257" y="288423"/>
                                <a:pt x="1541687" y="279851"/>
                              </a:cubicBezTo>
                              <a:cubicBezTo>
                                <a:pt x="1547402" y="275088"/>
                                <a:pt x="1543592" y="266516"/>
                                <a:pt x="1536924" y="267468"/>
                              </a:cubicBezTo>
                              <a:cubicBezTo>
                                <a:pt x="1515017" y="270326"/>
                                <a:pt x="1492157" y="273183"/>
                                <a:pt x="1470249" y="276041"/>
                              </a:cubicBezTo>
                              <a:cubicBezTo>
                                <a:pt x="1466439" y="276993"/>
                                <a:pt x="1464534" y="279851"/>
                                <a:pt x="1464534" y="283661"/>
                              </a:cubicBezTo>
                              <a:cubicBezTo>
                                <a:pt x="1465487" y="299853"/>
                                <a:pt x="1466439" y="334143"/>
                                <a:pt x="1448342" y="360813"/>
                              </a:cubicBezTo>
                              <a:cubicBezTo>
                                <a:pt x="1435007" y="379863"/>
                                <a:pt x="1423577" y="390341"/>
                                <a:pt x="1416909" y="396056"/>
                              </a:cubicBezTo>
                              <a:cubicBezTo>
                                <a:pt x="1411194" y="399866"/>
                                <a:pt x="1404527" y="397961"/>
                                <a:pt x="1401669" y="392246"/>
                              </a:cubicBezTo>
                              <a:cubicBezTo>
                                <a:pt x="1395954" y="379863"/>
                                <a:pt x="1389287" y="357956"/>
                                <a:pt x="1395954" y="331286"/>
                              </a:cubicBezTo>
                              <a:cubicBezTo>
                                <a:pt x="1401669" y="304616"/>
                                <a:pt x="1429292" y="288423"/>
                                <a:pt x="1446437" y="280803"/>
                              </a:cubicBezTo>
                              <a:cubicBezTo>
                                <a:pt x="1371189" y="292233"/>
                                <a:pt x="1309277" y="307473"/>
                                <a:pt x="1308324" y="307473"/>
                              </a:cubicBezTo>
                              <a:cubicBezTo>
                                <a:pt x="1305467" y="308426"/>
                                <a:pt x="1302609" y="306521"/>
                                <a:pt x="1308324" y="301758"/>
                              </a:cubicBezTo>
                              <a:cubicBezTo>
                                <a:pt x="1307372" y="299853"/>
                                <a:pt x="1309277" y="296996"/>
                                <a:pt x="1312134" y="296043"/>
                              </a:cubicBezTo>
                              <a:cubicBezTo>
                                <a:pt x="1313087" y="296043"/>
                                <a:pt x="1380714" y="279851"/>
                                <a:pt x="1460724" y="267468"/>
                              </a:cubicBezTo>
                              <a:cubicBezTo>
                                <a:pt x="1452152" y="263658"/>
                                <a:pt x="1439769" y="256991"/>
                                <a:pt x="1422624" y="243656"/>
                              </a:cubicBezTo>
                              <a:cubicBezTo>
                                <a:pt x="1397859" y="224606"/>
                                <a:pt x="1388334" y="194126"/>
                                <a:pt x="1384524" y="176981"/>
                              </a:cubicBezTo>
                              <a:cubicBezTo>
                                <a:pt x="1383572" y="171266"/>
                                <a:pt x="1388334" y="164598"/>
                                <a:pt x="1395002" y="165551"/>
                              </a:cubicBezTo>
                              <a:cubicBezTo>
                                <a:pt x="1413099" y="167456"/>
                                <a:pt x="1447389" y="174123"/>
                                <a:pt x="1462629" y="199841"/>
                              </a:cubicBezTo>
                              <a:cubicBezTo>
                                <a:pt x="1475964" y="220796"/>
                                <a:pt x="1476917" y="242703"/>
                                <a:pt x="1475964" y="256038"/>
                              </a:cubicBezTo>
                              <a:cubicBezTo>
                                <a:pt x="1475964" y="260801"/>
                                <a:pt x="1479774" y="264611"/>
                                <a:pt x="1483584" y="263658"/>
                              </a:cubicBezTo>
                              <a:cubicBezTo>
                                <a:pt x="1508349" y="259848"/>
                                <a:pt x="1534067" y="256991"/>
                                <a:pt x="1558832" y="255086"/>
                              </a:cubicBezTo>
                              <a:cubicBezTo>
                                <a:pt x="1551212" y="251276"/>
                                <a:pt x="1537877" y="244608"/>
                                <a:pt x="1520732" y="231273"/>
                              </a:cubicBezTo>
                              <a:cubicBezTo>
                                <a:pt x="1495967" y="212223"/>
                                <a:pt x="1486442" y="181743"/>
                                <a:pt x="1482632" y="164598"/>
                              </a:cubicBezTo>
                              <a:cubicBezTo>
                                <a:pt x="1481679" y="158883"/>
                                <a:pt x="1486442" y="152216"/>
                                <a:pt x="1493109" y="153168"/>
                              </a:cubicBezTo>
                              <a:cubicBezTo>
                                <a:pt x="1511207" y="155073"/>
                                <a:pt x="1545497" y="161741"/>
                                <a:pt x="1560737" y="187458"/>
                              </a:cubicBezTo>
                              <a:cubicBezTo>
                                <a:pt x="1575024" y="210318"/>
                                <a:pt x="1575024" y="232226"/>
                                <a:pt x="1574072" y="245561"/>
                              </a:cubicBezTo>
                              <a:cubicBezTo>
                                <a:pt x="1573119" y="250323"/>
                                <a:pt x="1576929" y="253181"/>
                                <a:pt x="1580739" y="253181"/>
                              </a:cubicBezTo>
                              <a:cubicBezTo>
                                <a:pt x="1595979" y="252228"/>
                                <a:pt x="1610267" y="252228"/>
                                <a:pt x="1623602" y="252228"/>
                              </a:cubicBezTo>
                              <a:cubicBezTo>
                                <a:pt x="1639794" y="252228"/>
                                <a:pt x="1655987" y="252228"/>
                                <a:pt x="1671227" y="253181"/>
                              </a:cubicBezTo>
                              <a:cubicBezTo>
                                <a:pt x="1662654" y="250323"/>
                                <a:pt x="1649319" y="243656"/>
                                <a:pt x="1631222" y="229368"/>
                              </a:cubicBezTo>
                              <a:cubicBezTo>
                                <a:pt x="1606457" y="210318"/>
                                <a:pt x="1596932" y="179838"/>
                                <a:pt x="1593122" y="162693"/>
                              </a:cubicBezTo>
                              <a:cubicBezTo>
                                <a:pt x="1592169" y="156978"/>
                                <a:pt x="1596932" y="150311"/>
                                <a:pt x="1603599" y="151263"/>
                              </a:cubicBezTo>
                              <a:cubicBezTo>
                                <a:pt x="1621697" y="153168"/>
                                <a:pt x="1655987" y="159836"/>
                                <a:pt x="1671227" y="185553"/>
                              </a:cubicBezTo>
                              <a:cubicBezTo>
                                <a:pt x="1685514" y="209366"/>
                                <a:pt x="1685514" y="234131"/>
                                <a:pt x="1683609" y="246513"/>
                              </a:cubicBezTo>
                              <a:cubicBezTo>
                                <a:pt x="1683609" y="250323"/>
                                <a:pt x="1686467" y="254133"/>
                                <a:pt x="1690277" y="254133"/>
                              </a:cubicBezTo>
                              <a:cubicBezTo>
                                <a:pt x="1716947" y="255086"/>
                                <a:pt x="1743617" y="256991"/>
                                <a:pt x="1768382" y="259848"/>
                              </a:cubicBezTo>
                              <a:cubicBezTo>
                                <a:pt x="1759809" y="256038"/>
                                <a:pt x="1747427" y="248418"/>
                                <a:pt x="1730282" y="232226"/>
                              </a:cubicBezTo>
                              <a:cubicBezTo>
                                <a:pt x="1711232" y="215081"/>
                                <a:pt x="1703612" y="191268"/>
                                <a:pt x="1699802" y="173171"/>
                              </a:cubicBezTo>
                              <a:cubicBezTo>
                                <a:pt x="1696944" y="161741"/>
                                <a:pt x="1708374" y="151263"/>
                                <a:pt x="1719804" y="154121"/>
                              </a:cubicBezTo>
                              <a:cubicBezTo>
                                <a:pt x="1738854" y="158883"/>
                                <a:pt x="1763619" y="169361"/>
                                <a:pt x="1774097" y="191268"/>
                              </a:cubicBezTo>
                              <a:cubicBezTo>
                                <a:pt x="1786479" y="216986"/>
                                <a:pt x="1784574" y="240798"/>
                                <a:pt x="1781717" y="253181"/>
                              </a:cubicBezTo>
                              <a:cubicBezTo>
                                <a:pt x="1780764" y="257943"/>
                                <a:pt x="1783622" y="261753"/>
                                <a:pt x="1787432" y="261753"/>
                              </a:cubicBezTo>
                              <a:cubicBezTo>
                                <a:pt x="1813149" y="265563"/>
                                <a:pt x="1837914" y="268421"/>
                                <a:pt x="1861727" y="272231"/>
                              </a:cubicBezTo>
                              <a:cubicBezTo>
                                <a:pt x="1856012" y="269373"/>
                                <a:pt x="1842677" y="259848"/>
                                <a:pt x="1822674" y="233178"/>
                              </a:cubicBezTo>
                              <a:cubicBezTo>
                                <a:pt x="1804577" y="208413"/>
                                <a:pt x="1803624" y="176028"/>
                                <a:pt x="1804577" y="158883"/>
                              </a:cubicBezTo>
                              <a:cubicBezTo>
                                <a:pt x="1805529" y="152216"/>
                                <a:pt x="1812197" y="147453"/>
                                <a:pt x="1817912" y="150311"/>
                              </a:cubicBezTo>
                              <a:close/>
                              <a:moveTo>
                                <a:pt x="683008" y="54"/>
                              </a:moveTo>
                              <a:cubicBezTo>
                                <a:pt x="689199" y="-422"/>
                                <a:pt x="695390" y="2197"/>
                                <a:pt x="699677" y="8389"/>
                              </a:cubicBezTo>
                              <a:cubicBezTo>
                                <a:pt x="711107" y="17914"/>
                                <a:pt x="712059" y="35059"/>
                                <a:pt x="703487" y="47441"/>
                              </a:cubicBezTo>
                              <a:cubicBezTo>
                                <a:pt x="702534" y="49346"/>
                                <a:pt x="700629" y="50299"/>
                                <a:pt x="698724" y="52204"/>
                              </a:cubicBezTo>
                              <a:cubicBezTo>
                                <a:pt x="704439" y="68396"/>
                                <a:pt x="713012" y="94114"/>
                                <a:pt x="725394" y="134119"/>
                              </a:cubicBezTo>
                              <a:cubicBezTo>
                                <a:pt x="731109" y="154121"/>
                                <a:pt x="735872" y="169361"/>
                                <a:pt x="739682" y="180791"/>
                              </a:cubicBezTo>
                              <a:cubicBezTo>
                                <a:pt x="741587" y="185554"/>
                                <a:pt x="749207" y="185554"/>
                                <a:pt x="751112" y="179839"/>
                              </a:cubicBezTo>
                              <a:cubicBezTo>
                                <a:pt x="757779" y="156026"/>
                                <a:pt x="764447" y="136976"/>
                                <a:pt x="769209" y="124594"/>
                              </a:cubicBezTo>
                              <a:cubicBezTo>
                                <a:pt x="770162" y="122689"/>
                                <a:pt x="770162" y="121736"/>
                                <a:pt x="769209" y="119831"/>
                              </a:cubicBezTo>
                              <a:cubicBezTo>
                                <a:pt x="764447" y="110306"/>
                                <a:pt x="765399" y="97924"/>
                                <a:pt x="772067" y="89351"/>
                              </a:cubicBezTo>
                              <a:cubicBezTo>
                                <a:pt x="781592" y="76969"/>
                                <a:pt x="797784" y="75064"/>
                                <a:pt x="808262" y="84589"/>
                              </a:cubicBezTo>
                              <a:cubicBezTo>
                                <a:pt x="819692" y="94114"/>
                                <a:pt x="820644" y="111259"/>
                                <a:pt x="812072" y="123641"/>
                              </a:cubicBezTo>
                              <a:cubicBezTo>
                                <a:pt x="805404" y="132214"/>
                                <a:pt x="795879" y="135071"/>
                                <a:pt x="786354" y="133166"/>
                              </a:cubicBezTo>
                              <a:cubicBezTo>
                                <a:pt x="783497" y="132214"/>
                                <a:pt x="780639" y="134119"/>
                                <a:pt x="779687" y="136976"/>
                              </a:cubicBezTo>
                              <a:cubicBezTo>
                                <a:pt x="767304" y="171266"/>
                                <a:pt x="747302" y="238894"/>
                                <a:pt x="743492" y="329381"/>
                              </a:cubicBezTo>
                              <a:cubicBezTo>
                                <a:pt x="743492" y="341764"/>
                                <a:pt x="743492" y="355099"/>
                                <a:pt x="744444" y="369386"/>
                              </a:cubicBezTo>
                              <a:cubicBezTo>
                                <a:pt x="744444" y="374149"/>
                                <a:pt x="749207" y="377006"/>
                                <a:pt x="753017" y="374149"/>
                              </a:cubicBezTo>
                              <a:cubicBezTo>
                                <a:pt x="766352" y="364624"/>
                                <a:pt x="788259" y="347479"/>
                                <a:pt x="813024" y="314141"/>
                              </a:cubicBezTo>
                              <a:cubicBezTo>
                                <a:pt x="841599" y="276041"/>
                                <a:pt x="856839" y="239846"/>
                                <a:pt x="863507" y="220796"/>
                              </a:cubicBezTo>
                              <a:cubicBezTo>
                                <a:pt x="863507" y="218891"/>
                                <a:pt x="863507" y="217939"/>
                                <a:pt x="862554" y="216034"/>
                              </a:cubicBezTo>
                              <a:cubicBezTo>
                                <a:pt x="857792" y="208414"/>
                                <a:pt x="857792" y="197936"/>
                                <a:pt x="863507" y="190316"/>
                              </a:cubicBezTo>
                              <a:cubicBezTo>
                                <a:pt x="871127" y="180791"/>
                                <a:pt x="884462" y="178886"/>
                                <a:pt x="893034" y="186506"/>
                              </a:cubicBezTo>
                              <a:cubicBezTo>
                                <a:pt x="901607" y="194126"/>
                                <a:pt x="903512" y="208414"/>
                                <a:pt x="895892" y="217939"/>
                              </a:cubicBezTo>
                              <a:cubicBezTo>
                                <a:pt x="892082" y="222701"/>
                                <a:pt x="886367" y="225559"/>
                                <a:pt x="880652" y="225559"/>
                              </a:cubicBezTo>
                              <a:cubicBezTo>
                                <a:pt x="877794" y="225559"/>
                                <a:pt x="875889" y="227464"/>
                                <a:pt x="874937" y="229369"/>
                              </a:cubicBezTo>
                              <a:cubicBezTo>
                                <a:pt x="867317" y="250324"/>
                                <a:pt x="852077" y="285566"/>
                                <a:pt x="823502" y="322714"/>
                              </a:cubicBezTo>
                              <a:cubicBezTo>
                                <a:pt x="790164" y="367481"/>
                                <a:pt x="761589" y="385579"/>
                                <a:pt x="749207" y="392246"/>
                              </a:cubicBezTo>
                              <a:cubicBezTo>
                                <a:pt x="747302" y="393199"/>
                                <a:pt x="746349" y="395104"/>
                                <a:pt x="746349" y="397961"/>
                              </a:cubicBezTo>
                              <a:cubicBezTo>
                                <a:pt x="750159" y="430108"/>
                                <a:pt x="756648" y="463982"/>
                                <a:pt x="764253" y="496739"/>
                              </a:cubicBezTo>
                              <a:lnTo>
                                <a:pt x="774373" y="534617"/>
                              </a:lnTo>
                              <a:lnTo>
                                <a:pt x="796832" y="535121"/>
                              </a:lnTo>
                              <a:cubicBezTo>
                                <a:pt x="814930" y="541788"/>
                                <a:pt x="825407" y="559886"/>
                                <a:pt x="819692" y="576078"/>
                              </a:cubicBezTo>
                              <a:cubicBezTo>
                                <a:pt x="816834" y="583698"/>
                                <a:pt x="810405" y="589175"/>
                                <a:pt x="802428" y="591914"/>
                              </a:cubicBezTo>
                              <a:lnTo>
                                <a:pt x="789729" y="591629"/>
                              </a:lnTo>
                              <a:lnTo>
                                <a:pt x="800737" y="627017"/>
                              </a:lnTo>
                              <a:cubicBezTo>
                                <a:pt x="811893" y="661536"/>
                                <a:pt x="820287" y="683950"/>
                                <a:pt x="820644" y="684664"/>
                              </a:cubicBezTo>
                              <a:cubicBezTo>
                                <a:pt x="820644" y="685616"/>
                                <a:pt x="820644" y="686569"/>
                                <a:pt x="820644" y="687521"/>
                              </a:cubicBezTo>
                              <a:cubicBezTo>
                                <a:pt x="819692" y="690379"/>
                                <a:pt x="818739" y="692284"/>
                                <a:pt x="815882" y="693236"/>
                              </a:cubicBezTo>
                              <a:cubicBezTo>
                                <a:pt x="813024" y="695141"/>
                                <a:pt x="808262" y="693236"/>
                                <a:pt x="807309" y="689426"/>
                              </a:cubicBezTo>
                              <a:cubicBezTo>
                                <a:pt x="806356" y="686569"/>
                                <a:pt x="797070" y="661566"/>
                                <a:pt x="785164" y="624418"/>
                              </a:cubicBezTo>
                              <a:lnTo>
                                <a:pt x="774982" y="590544"/>
                              </a:lnTo>
                              <a:lnTo>
                                <a:pt x="755517" y="573697"/>
                              </a:lnTo>
                              <a:cubicBezTo>
                                <a:pt x="751350" y="566315"/>
                                <a:pt x="750159" y="557981"/>
                                <a:pt x="753017" y="550361"/>
                              </a:cubicBezTo>
                              <a:lnTo>
                                <a:pt x="761456" y="542621"/>
                              </a:lnTo>
                              <a:lnTo>
                                <a:pt x="747302" y="486544"/>
                              </a:lnTo>
                              <a:cubicBezTo>
                                <a:pt x="747302" y="486544"/>
                                <a:pt x="746349" y="486544"/>
                                <a:pt x="745397" y="485591"/>
                              </a:cubicBezTo>
                              <a:cubicBezTo>
                                <a:pt x="745397" y="484639"/>
                                <a:pt x="744444" y="484639"/>
                                <a:pt x="744444" y="483686"/>
                              </a:cubicBezTo>
                              <a:cubicBezTo>
                                <a:pt x="738729" y="478924"/>
                                <a:pt x="727299" y="470351"/>
                                <a:pt x="708249" y="453206"/>
                              </a:cubicBezTo>
                              <a:cubicBezTo>
                                <a:pt x="681579" y="429394"/>
                                <a:pt x="657767" y="404629"/>
                                <a:pt x="643479" y="389389"/>
                              </a:cubicBezTo>
                              <a:cubicBezTo>
                                <a:pt x="641574" y="387484"/>
                                <a:pt x="638717" y="387484"/>
                                <a:pt x="635859" y="388436"/>
                              </a:cubicBezTo>
                              <a:cubicBezTo>
                                <a:pt x="629192" y="392246"/>
                                <a:pt x="620619" y="392246"/>
                                <a:pt x="613952" y="386531"/>
                              </a:cubicBezTo>
                              <a:cubicBezTo>
                                <a:pt x="605379" y="378911"/>
                                <a:pt x="603474" y="364624"/>
                                <a:pt x="611094" y="355099"/>
                              </a:cubicBezTo>
                              <a:cubicBezTo>
                                <a:pt x="618714" y="345574"/>
                                <a:pt x="632049" y="343669"/>
                                <a:pt x="640622" y="351289"/>
                              </a:cubicBezTo>
                              <a:cubicBezTo>
                                <a:pt x="646337" y="357004"/>
                                <a:pt x="649194" y="365576"/>
                                <a:pt x="647289" y="373196"/>
                              </a:cubicBezTo>
                              <a:cubicBezTo>
                                <a:pt x="659672" y="386531"/>
                                <a:pt x="687294" y="415106"/>
                                <a:pt x="717774" y="441776"/>
                              </a:cubicBezTo>
                              <a:cubicBezTo>
                                <a:pt x="730157" y="452254"/>
                                <a:pt x="738729" y="459874"/>
                                <a:pt x="744444" y="464636"/>
                              </a:cubicBezTo>
                              <a:cubicBezTo>
                                <a:pt x="737777" y="431299"/>
                                <a:pt x="733014" y="397961"/>
                                <a:pt x="731109" y="366529"/>
                              </a:cubicBezTo>
                              <a:cubicBezTo>
                                <a:pt x="731109" y="365576"/>
                                <a:pt x="731109" y="364624"/>
                                <a:pt x="730157" y="363671"/>
                              </a:cubicBezTo>
                              <a:cubicBezTo>
                                <a:pt x="725394" y="357004"/>
                                <a:pt x="712059" y="336049"/>
                                <a:pt x="673007" y="279851"/>
                              </a:cubicBezTo>
                              <a:cubicBezTo>
                                <a:pt x="643479" y="236989"/>
                                <a:pt x="639669" y="208414"/>
                                <a:pt x="641574" y="190316"/>
                              </a:cubicBezTo>
                              <a:cubicBezTo>
                                <a:pt x="633954" y="182696"/>
                                <a:pt x="633002" y="170314"/>
                                <a:pt x="639669" y="160789"/>
                              </a:cubicBezTo>
                              <a:cubicBezTo>
                                <a:pt x="647289" y="151264"/>
                                <a:pt x="660624" y="149359"/>
                                <a:pt x="669197" y="156979"/>
                              </a:cubicBezTo>
                              <a:cubicBezTo>
                                <a:pt x="677769" y="164599"/>
                                <a:pt x="679674" y="178886"/>
                                <a:pt x="672054" y="188411"/>
                              </a:cubicBezTo>
                              <a:cubicBezTo>
                                <a:pt x="667292" y="193174"/>
                                <a:pt x="661577" y="196031"/>
                                <a:pt x="654909" y="196031"/>
                              </a:cubicBezTo>
                              <a:cubicBezTo>
                                <a:pt x="653957" y="211271"/>
                                <a:pt x="659672" y="236036"/>
                                <a:pt x="684437" y="272231"/>
                              </a:cubicBezTo>
                              <a:cubicBezTo>
                                <a:pt x="707297" y="304616"/>
                                <a:pt x="721584" y="325571"/>
                                <a:pt x="730157" y="338906"/>
                              </a:cubicBezTo>
                              <a:cubicBezTo>
                                <a:pt x="730157" y="334144"/>
                                <a:pt x="730157" y="330334"/>
                                <a:pt x="730157" y="326524"/>
                              </a:cubicBezTo>
                              <a:cubicBezTo>
                                <a:pt x="732062" y="288424"/>
                                <a:pt x="735872" y="254134"/>
                                <a:pt x="741587" y="224606"/>
                              </a:cubicBezTo>
                              <a:cubicBezTo>
                                <a:pt x="741587" y="223654"/>
                                <a:pt x="741587" y="222701"/>
                                <a:pt x="741587" y="221749"/>
                              </a:cubicBezTo>
                              <a:cubicBezTo>
                                <a:pt x="739682" y="216034"/>
                                <a:pt x="733014" y="196984"/>
                                <a:pt x="713964" y="136024"/>
                              </a:cubicBezTo>
                              <a:cubicBezTo>
                                <a:pt x="701582" y="96019"/>
                                <a:pt x="693962" y="70301"/>
                                <a:pt x="688247" y="55061"/>
                              </a:cubicBezTo>
                              <a:cubicBezTo>
                                <a:pt x="681579" y="56014"/>
                                <a:pt x="675864" y="54109"/>
                                <a:pt x="670149" y="49346"/>
                              </a:cubicBezTo>
                              <a:cubicBezTo>
                                <a:pt x="658719" y="39821"/>
                                <a:pt x="657767" y="22676"/>
                                <a:pt x="666339" y="10294"/>
                              </a:cubicBezTo>
                              <a:cubicBezTo>
                                <a:pt x="670625" y="4102"/>
                                <a:pt x="676817" y="530"/>
                                <a:pt x="683008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13" name="Freeform: Shape 4013"/>
                      <wps:cNvSpPr/>
                      <wps:spPr>
                        <a:xfrm>
                          <a:off x="3098881" y="1245670"/>
                          <a:ext cx="2405062" cy="3502345"/>
                        </a:xfrm>
                        <a:custGeom>
                          <a:avLst/>
                          <a:gdLst>
                            <a:gd name="connsiteX0" fmla="*/ 1476375 w 2405062"/>
                            <a:gd name="connsiteY0" fmla="*/ 3368993 h 3502343"/>
                            <a:gd name="connsiteX1" fmla="*/ 1482090 w 2405062"/>
                            <a:gd name="connsiteY1" fmla="*/ 3377565 h 3502343"/>
                            <a:gd name="connsiteX2" fmla="*/ 1473517 w 2405062"/>
                            <a:gd name="connsiteY2" fmla="*/ 3383280 h 3502343"/>
                            <a:gd name="connsiteX3" fmla="*/ 1467802 w 2405062"/>
                            <a:gd name="connsiteY3" fmla="*/ 3374708 h 3502343"/>
                            <a:gd name="connsiteX4" fmla="*/ 1476375 w 2405062"/>
                            <a:gd name="connsiteY4" fmla="*/ 3368993 h 3502343"/>
                            <a:gd name="connsiteX5" fmla="*/ 1502092 w 2405062"/>
                            <a:gd name="connsiteY5" fmla="*/ 3335655 h 3502343"/>
                            <a:gd name="connsiteX6" fmla="*/ 1514475 w 2405062"/>
                            <a:gd name="connsiteY6" fmla="*/ 3353752 h 3502343"/>
                            <a:gd name="connsiteX7" fmla="*/ 1496377 w 2405062"/>
                            <a:gd name="connsiteY7" fmla="*/ 3366135 h 3502343"/>
                            <a:gd name="connsiteX8" fmla="*/ 1483995 w 2405062"/>
                            <a:gd name="connsiteY8" fmla="*/ 3348037 h 3502343"/>
                            <a:gd name="connsiteX9" fmla="*/ 1502092 w 2405062"/>
                            <a:gd name="connsiteY9" fmla="*/ 3335655 h 3502343"/>
                            <a:gd name="connsiteX10" fmla="*/ 1461135 w 2405062"/>
                            <a:gd name="connsiteY10" fmla="*/ 3331845 h 3502343"/>
                            <a:gd name="connsiteX11" fmla="*/ 1473518 w 2405062"/>
                            <a:gd name="connsiteY11" fmla="*/ 3349943 h 3502343"/>
                            <a:gd name="connsiteX12" fmla="*/ 1455420 w 2405062"/>
                            <a:gd name="connsiteY12" fmla="*/ 3362325 h 3502343"/>
                            <a:gd name="connsiteX13" fmla="*/ 1443038 w 2405062"/>
                            <a:gd name="connsiteY13" fmla="*/ 3344227 h 3502343"/>
                            <a:gd name="connsiteX14" fmla="*/ 1461135 w 2405062"/>
                            <a:gd name="connsiteY14" fmla="*/ 3331845 h 3502343"/>
                            <a:gd name="connsiteX15" fmla="*/ 1524000 w 2405062"/>
                            <a:gd name="connsiteY15" fmla="*/ 3310890 h 3502343"/>
                            <a:gd name="connsiteX16" fmla="*/ 1533525 w 2405062"/>
                            <a:gd name="connsiteY16" fmla="*/ 3324225 h 3502343"/>
                            <a:gd name="connsiteX17" fmla="*/ 1520190 w 2405062"/>
                            <a:gd name="connsiteY17" fmla="*/ 3332797 h 3502343"/>
                            <a:gd name="connsiteX18" fmla="*/ 1510665 w 2405062"/>
                            <a:gd name="connsiteY18" fmla="*/ 3319462 h 3502343"/>
                            <a:gd name="connsiteX19" fmla="*/ 1524000 w 2405062"/>
                            <a:gd name="connsiteY19" fmla="*/ 3310890 h 3502343"/>
                            <a:gd name="connsiteX20" fmla="*/ 1487805 w 2405062"/>
                            <a:gd name="connsiteY20" fmla="*/ 3309937 h 3502343"/>
                            <a:gd name="connsiteX21" fmla="*/ 1497330 w 2405062"/>
                            <a:gd name="connsiteY21" fmla="*/ 3323272 h 3502343"/>
                            <a:gd name="connsiteX22" fmla="*/ 1483995 w 2405062"/>
                            <a:gd name="connsiteY22" fmla="*/ 3331845 h 3502343"/>
                            <a:gd name="connsiteX23" fmla="*/ 1474470 w 2405062"/>
                            <a:gd name="connsiteY23" fmla="*/ 3318510 h 3502343"/>
                            <a:gd name="connsiteX24" fmla="*/ 1487805 w 2405062"/>
                            <a:gd name="connsiteY24" fmla="*/ 3309937 h 3502343"/>
                            <a:gd name="connsiteX25" fmla="*/ 1453515 w 2405062"/>
                            <a:gd name="connsiteY25" fmla="*/ 3307080 h 3502343"/>
                            <a:gd name="connsiteX26" fmla="*/ 1459230 w 2405062"/>
                            <a:gd name="connsiteY26" fmla="*/ 3315653 h 3502343"/>
                            <a:gd name="connsiteX27" fmla="*/ 1450657 w 2405062"/>
                            <a:gd name="connsiteY27" fmla="*/ 3321368 h 3502343"/>
                            <a:gd name="connsiteX28" fmla="*/ 1444942 w 2405062"/>
                            <a:gd name="connsiteY28" fmla="*/ 3312795 h 3502343"/>
                            <a:gd name="connsiteX29" fmla="*/ 1453515 w 2405062"/>
                            <a:gd name="connsiteY29" fmla="*/ 3307080 h 3502343"/>
                            <a:gd name="connsiteX30" fmla="*/ 1508760 w 2405062"/>
                            <a:gd name="connsiteY30" fmla="*/ 3290888 h 3502343"/>
                            <a:gd name="connsiteX31" fmla="*/ 1514475 w 2405062"/>
                            <a:gd name="connsiteY31" fmla="*/ 3299460 h 3502343"/>
                            <a:gd name="connsiteX32" fmla="*/ 1505902 w 2405062"/>
                            <a:gd name="connsiteY32" fmla="*/ 3305175 h 3502343"/>
                            <a:gd name="connsiteX33" fmla="*/ 1500187 w 2405062"/>
                            <a:gd name="connsiteY33" fmla="*/ 3296603 h 3502343"/>
                            <a:gd name="connsiteX34" fmla="*/ 1508760 w 2405062"/>
                            <a:gd name="connsiteY34" fmla="*/ 3290888 h 3502343"/>
                            <a:gd name="connsiteX35" fmla="*/ 1541145 w 2405062"/>
                            <a:gd name="connsiteY35" fmla="*/ 3288030 h 3502343"/>
                            <a:gd name="connsiteX36" fmla="*/ 1546860 w 2405062"/>
                            <a:gd name="connsiteY36" fmla="*/ 3296603 h 3502343"/>
                            <a:gd name="connsiteX37" fmla="*/ 1538287 w 2405062"/>
                            <a:gd name="connsiteY37" fmla="*/ 3302318 h 3502343"/>
                            <a:gd name="connsiteX38" fmla="*/ 1532572 w 2405062"/>
                            <a:gd name="connsiteY38" fmla="*/ 3293745 h 3502343"/>
                            <a:gd name="connsiteX39" fmla="*/ 1541145 w 2405062"/>
                            <a:gd name="connsiteY39" fmla="*/ 3288030 h 3502343"/>
                            <a:gd name="connsiteX40" fmla="*/ 1516380 w 2405062"/>
                            <a:gd name="connsiteY40" fmla="*/ 3262313 h 3502343"/>
                            <a:gd name="connsiteX41" fmla="*/ 1525905 w 2405062"/>
                            <a:gd name="connsiteY41" fmla="*/ 3275648 h 3502343"/>
                            <a:gd name="connsiteX42" fmla="*/ 1512570 w 2405062"/>
                            <a:gd name="connsiteY42" fmla="*/ 3284220 h 3502343"/>
                            <a:gd name="connsiteX43" fmla="*/ 1503045 w 2405062"/>
                            <a:gd name="connsiteY43" fmla="*/ 3270885 h 3502343"/>
                            <a:gd name="connsiteX44" fmla="*/ 1516380 w 2405062"/>
                            <a:gd name="connsiteY44" fmla="*/ 3262313 h 3502343"/>
                            <a:gd name="connsiteX45" fmla="*/ 1479233 w 2405062"/>
                            <a:gd name="connsiteY45" fmla="*/ 3262313 h 3502343"/>
                            <a:gd name="connsiteX46" fmla="*/ 1491615 w 2405062"/>
                            <a:gd name="connsiteY46" fmla="*/ 3280410 h 3502343"/>
                            <a:gd name="connsiteX47" fmla="*/ 1473517 w 2405062"/>
                            <a:gd name="connsiteY47" fmla="*/ 3292793 h 3502343"/>
                            <a:gd name="connsiteX48" fmla="*/ 1461135 w 2405062"/>
                            <a:gd name="connsiteY48" fmla="*/ 3274695 h 3502343"/>
                            <a:gd name="connsiteX49" fmla="*/ 1479233 w 2405062"/>
                            <a:gd name="connsiteY49" fmla="*/ 3262313 h 3502343"/>
                            <a:gd name="connsiteX50" fmla="*/ 1544955 w 2405062"/>
                            <a:gd name="connsiteY50" fmla="*/ 3237547 h 3502343"/>
                            <a:gd name="connsiteX51" fmla="*/ 1557338 w 2405062"/>
                            <a:gd name="connsiteY51" fmla="*/ 3255644 h 3502343"/>
                            <a:gd name="connsiteX52" fmla="*/ 1539240 w 2405062"/>
                            <a:gd name="connsiteY52" fmla="*/ 3268027 h 3502343"/>
                            <a:gd name="connsiteX53" fmla="*/ 1526858 w 2405062"/>
                            <a:gd name="connsiteY53" fmla="*/ 3249930 h 3502343"/>
                            <a:gd name="connsiteX54" fmla="*/ 1544955 w 2405062"/>
                            <a:gd name="connsiteY54" fmla="*/ 3237547 h 3502343"/>
                            <a:gd name="connsiteX55" fmla="*/ 1507808 w 2405062"/>
                            <a:gd name="connsiteY55" fmla="*/ 3230880 h 3502343"/>
                            <a:gd name="connsiteX56" fmla="*/ 1517333 w 2405062"/>
                            <a:gd name="connsiteY56" fmla="*/ 3244215 h 3502343"/>
                            <a:gd name="connsiteX57" fmla="*/ 1503998 w 2405062"/>
                            <a:gd name="connsiteY57" fmla="*/ 3252788 h 3502343"/>
                            <a:gd name="connsiteX58" fmla="*/ 1494473 w 2405062"/>
                            <a:gd name="connsiteY58" fmla="*/ 3239453 h 3502343"/>
                            <a:gd name="connsiteX59" fmla="*/ 1507808 w 2405062"/>
                            <a:gd name="connsiteY59" fmla="*/ 3230880 h 3502343"/>
                            <a:gd name="connsiteX60" fmla="*/ 1964055 w 2405062"/>
                            <a:gd name="connsiteY60" fmla="*/ 3205163 h 3502343"/>
                            <a:gd name="connsiteX61" fmla="*/ 1967865 w 2405062"/>
                            <a:gd name="connsiteY61" fmla="*/ 3207068 h 3502343"/>
                            <a:gd name="connsiteX62" fmla="*/ 1984058 w 2405062"/>
                            <a:gd name="connsiteY62" fmla="*/ 3264218 h 3502343"/>
                            <a:gd name="connsiteX63" fmla="*/ 1988820 w 2405062"/>
                            <a:gd name="connsiteY63" fmla="*/ 3272790 h 3502343"/>
                            <a:gd name="connsiteX64" fmla="*/ 2021205 w 2405062"/>
                            <a:gd name="connsiteY64" fmla="*/ 3302318 h 3502343"/>
                            <a:gd name="connsiteX65" fmla="*/ 2049780 w 2405062"/>
                            <a:gd name="connsiteY65" fmla="*/ 3313748 h 3502343"/>
                            <a:gd name="connsiteX66" fmla="*/ 2052638 w 2405062"/>
                            <a:gd name="connsiteY66" fmla="*/ 3316605 h 3502343"/>
                            <a:gd name="connsiteX67" fmla="*/ 2049780 w 2405062"/>
                            <a:gd name="connsiteY67" fmla="*/ 3319463 h 3502343"/>
                            <a:gd name="connsiteX68" fmla="*/ 2018348 w 2405062"/>
                            <a:gd name="connsiteY68" fmla="*/ 3307080 h 3502343"/>
                            <a:gd name="connsiteX69" fmla="*/ 1988820 w 2405062"/>
                            <a:gd name="connsiteY69" fmla="*/ 3280410 h 3502343"/>
                            <a:gd name="connsiteX70" fmla="*/ 1999298 w 2405062"/>
                            <a:gd name="connsiteY70" fmla="*/ 3319463 h 3502343"/>
                            <a:gd name="connsiteX71" fmla="*/ 2032635 w 2405062"/>
                            <a:gd name="connsiteY71" fmla="*/ 3343275 h 3502343"/>
                            <a:gd name="connsiteX72" fmla="*/ 2056448 w 2405062"/>
                            <a:gd name="connsiteY72" fmla="*/ 3345180 h 3502343"/>
                            <a:gd name="connsiteX73" fmla="*/ 2060258 w 2405062"/>
                            <a:gd name="connsiteY73" fmla="*/ 3347085 h 3502343"/>
                            <a:gd name="connsiteX74" fmla="*/ 2058353 w 2405062"/>
                            <a:gd name="connsiteY74" fmla="*/ 3350895 h 3502343"/>
                            <a:gd name="connsiteX75" fmla="*/ 2031683 w 2405062"/>
                            <a:gd name="connsiteY75" fmla="*/ 3348990 h 3502343"/>
                            <a:gd name="connsiteX76" fmla="*/ 2002155 w 2405062"/>
                            <a:gd name="connsiteY76" fmla="*/ 3330893 h 3502343"/>
                            <a:gd name="connsiteX77" fmla="*/ 2008823 w 2405062"/>
                            <a:gd name="connsiteY77" fmla="*/ 3359468 h 3502343"/>
                            <a:gd name="connsiteX78" fmla="*/ 2019300 w 2405062"/>
                            <a:gd name="connsiteY78" fmla="*/ 3373755 h 3502343"/>
                            <a:gd name="connsiteX79" fmla="*/ 2040255 w 2405062"/>
                            <a:gd name="connsiteY79" fmla="*/ 3384233 h 3502343"/>
                            <a:gd name="connsiteX80" fmla="*/ 2065020 w 2405062"/>
                            <a:gd name="connsiteY80" fmla="*/ 3391853 h 3502343"/>
                            <a:gd name="connsiteX81" fmla="*/ 2067878 w 2405062"/>
                            <a:gd name="connsiteY81" fmla="*/ 3394710 h 3502343"/>
                            <a:gd name="connsiteX82" fmla="*/ 2065020 w 2405062"/>
                            <a:gd name="connsiteY82" fmla="*/ 3397568 h 3502343"/>
                            <a:gd name="connsiteX83" fmla="*/ 2037398 w 2405062"/>
                            <a:gd name="connsiteY83" fmla="*/ 3388995 h 3502343"/>
                            <a:gd name="connsiteX84" fmla="*/ 2011680 w 2405062"/>
                            <a:gd name="connsiteY84" fmla="*/ 3375660 h 3502343"/>
                            <a:gd name="connsiteX85" fmla="*/ 2018348 w 2405062"/>
                            <a:gd name="connsiteY85" fmla="*/ 3405188 h 3502343"/>
                            <a:gd name="connsiteX86" fmla="*/ 2043113 w 2405062"/>
                            <a:gd name="connsiteY86" fmla="*/ 3423285 h 3502343"/>
                            <a:gd name="connsiteX87" fmla="*/ 2054543 w 2405062"/>
                            <a:gd name="connsiteY87" fmla="*/ 3427095 h 3502343"/>
                            <a:gd name="connsiteX88" fmla="*/ 2057400 w 2405062"/>
                            <a:gd name="connsiteY88" fmla="*/ 3426143 h 3502343"/>
                            <a:gd name="connsiteX89" fmla="*/ 2059305 w 2405062"/>
                            <a:gd name="connsiteY89" fmla="*/ 3429953 h 3502343"/>
                            <a:gd name="connsiteX90" fmla="*/ 2056448 w 2405062"/>
                            <a:gd name="connsiteY90" fmla="*/ 3432810 h 3502343"/>
                            <a:gd name="connsiteX91" fmla="*/ 2040255 w 2405062"/>
                            <a:gd name="connsiteY91" fmla="*/ 3429000 h 3502343"/>
                            <a:gd name="connsiteX92" fmla="*/ 2019300 w 2405062"/>
                            <a:gd name="connsiteY92" fmla="*/ 3414713 h 3502343"/>
                            <a:gd name="connsiteX93" fmla="*/ 2025015 w 2405062"/>
                            <a:gd name="connsiteY93" fmla="*/ 3449003 h 3502343"/>
                            <a:gd name="connsiteX94" fmla="*/ 2049780 w 2405062"/>
                            <a:gd name="connsiteY94" fmla="*/ 3466148 h 3502343"/>
                            <a:gd name="connsiteX95" fmla="*/ 2050733 w 2405062"/>
                            <a:gd name="connsiteY95" fmla="*/ 3469958 h 3502343"/>
                            <a:gd name="connsiteX96" fmla="*/ 2046923 w 2405062"/>
                            <a:gd name="connsiteY96" fmla="*/ 3470910 h 3502343"/>
                            <a:gd name="connsiteX97" fmla="*/ 2025968 w 2405062"/>
                            <a:gd name="connsiteY97" fmla="*/ 3457575 h 3502343"/>
                            <a:gd name="connsiteX98" fmla="*/ 2030730 w 2405062"/>
                            <a:gd name="connsiteY98" fmla="*/ 3499485 h 3502343"/>
                            <a:gd name="connsiteX99" fmla="*/ 2032635 w 2405062"/>
                            <a:gd name="connsiteY99" fmla="*/ 3502343 h 3502343"/>
                            <a:gd name="connsiteX100" fmla="*/ 2029778 w 2405062"/>
                            <a:gd name="connsiteY100" fmla="*/ 3501390 h 3502343"/>
                            <a:gd name="connsiteX101" fmla="*/ 2029778 w 2405062"/>
                            <a:gd name="connsiteY101" fmla="*/ 3500438 h 3502343"/>
                            <a:gd name="connsiteX102" fmla="*/ 2025015 w 2405062"/>
                            <a:gd name="connsiteY102" fmla="*/ 3463290 h 3502343"/>
                            <a:gd name="connsiteX103" fmla="*/ 2015490 w 2405062"/>
                            <a:gd name="connsiteY103" fmla="*/ 3483293 h 3502343"/>
                            <a:gd name="connsiteX104" fmla="*/ 2011680 w 2405062"/>
                            <a:gd name="connsiteY104" fmla="*/ 3484245 h 3502343"/>
                            <a:gd name="connsiteX105" fmla="*/ 2010728 w 2405062"/>
                            <a:gd name="connsiteY105" fmla="*/ 3483293 h 3502343"/>
                            <a:gd name="connsiteX106" fmla="*/ 2010728 w 2405062"/>
                            <a:gd name="connsiteY106" fmla="*/ 3480435 h 3502343"/>
                            <a:gd name="connsiteX107" fmla="*/ 2022158 w 2405062"/>
                            <a:gd name="connsiteY107" fmla="*/ 3450908 h 3502343"/>
                            <a:gd name="connsiteX108" fmla="*/ 2023110 w 2405062"/>
                            <a:gd name="connsiteY108" fmla="*/ 3449955 h 3502343"/>
                            <a:gd name="connsiteX109" fmla="*/ 2017395 w 2405062"/>
                            <a:gd name="connsiteY109" fmla="*/ 3419475 h 3502343"/>
                            <a:gd name="connsiteX110" fmla="*/ 2008823 w 2405062"/>
                            <a:gd name="connsiteY110" fmla="*/ 3438525 h 3502343"/>
                            <a:gd name="connsiteX111" fmla="*/ 1998345 w 2405062"/>
                            <a:gd name="connsiteY111" fmla="*/ 3449003 h 3502343"/>
                            <a:gd name="connsiteX112" fmla="*/ 1996440 w 2405062"/>
                            <a:gd name="connsiteY112" fmla="*/ 3448050 h 3502343"/>
                            <a:gd name="connsiteX113" fmla="*/ 1995488 w 2405062"/>
                            <a:gd name="connsiteY113" fmla="*/ 3445193 h 3502343"/>
                            <a:gd name="connsiteX114" fmla="*/ 1998345 w 2405062"/>
                            <a:gd name="connsiteY114" fmla="*/ 3443288 h 3502343"/>
                            <a:gd name="connsiteX115" fmla="*/ 2002155 w 2405062"/>
                            <a:gd name="connsiteY115" fmla="*/ 3436620 h 3502343"/>
                            <a:gd name="connsiteX116" fmla="*/ 2013585 w 2405062"/>
                            <a:gd name="connsiteY116" fmla="*/ 3408045 h 3502343"/>
                            <a:gd name="connsiteX117" fmla="*/ 2013585 w 2405062"/>
                            <a:gd name="connsiteY117" fmla="*/ 3407093 h 3502343"/>
                            <a:gd name="connsiteX118" fmla="*/ 2007870 w 2405062"/>
                            <a:gd name="connsiteY118" fmla="*/ 3380423 h 3502343"/>
                            <a:gd name="connsiteX119" fmla="*/ 1993583 w 2405062"/>
                            <a:gd name="connsiteY119" fmla="*/ 3404235 h 3502343"/>
                            <a:gd name="connsiteX120" fmla="*/ 1974533 w 2405062"/>
                            <a:gd name="connsiteY120" fmla="*/ 3426143 h 3502343"/>
                            <a:gd name="connsiteX121" fmla="*/ 1970723 w 2405062"/>
                            <a:gd name="connsiteY121" fmla="*/ 3425190 h 3502343"/>
                            <a:gd name="connsiteX122" fmla="*/ 1971675 w 2405062"/>
                            <a:gd name="connsiteY122" fmla="*/ 3421380 h 3502343"/>
                            <a:gd name="connsiteX123" fmla="*/ 1987868 w 2405062"/>
                            <a:gd name="connsiteY123" fmla="*/ 3401378 h 3502343"/>
                            <a:gd name="connsiteX124" fmla="*/ 2001203 w 2405062"/>
                            <a:gd name="connsiteY124" fmla="*/ 3380423 h 3502343"/>
                            <a:gd name="connsiteX125" fmla="*/ 2003108 w 2405062"/>
                            <a:gd name="connsiteY125" fmla="*/ 3365183 h 3502343"/>
                            <a:gd name="connsiteX126" fmla="*/ 1997393 w 2405062"/>
                            <a:gd name="connsiteY126" fmla="*/ 3341370 h 3502343"/>
                            <a:gd name="connsiteX127" fmla="*/ 1983105 w 2405062"/>
                            <a:gd name="connsiteY127" fmla="*/ 3368993 h 3502343"/>
                            <a:gd name="connsiteX128" fmla="*/ 1961198 w 2405062"/>
                            <a:gd name="connsiteY128" fmla="*/ 3385185 h 3502343"/>
                            <a:gd name="connsiteX129" fmla="*/ 1958340 w 2405062"/>
                            <a:gd name="connsiteY129" fmla="*/ 3384233 h 3502343"/>
                            <a:gd name="connsiteX130" fmla="*/ 1958340 w 2405062"/>
                            <a:gd name="connsiteY130" fmla="*/ 3383280 h 3502343"/>
                            <a:gd name="connsiteX131" fmla="*/ 1960245 w 2405062"/>
                            <a:gd name="connsiteY131" fmla="*/ 3379470 h 3502343"/>
                            <a:gd name="connsiteX132" fmla="*/ 1979295 w 2405062"/>
                            <a:gd name="connsiteY132" fmla="*/ 3365183 h 3502343"/>
                            <a:gd name="connsiteX133" fmla="*/ 1994535 w 2405062"/>
                            <a:gd name="connsiteY133" fmla="*/ 3329940 h 3502343"/>
                            <a:gd name="connsiteX134" fmla="*/ 1983105 w 2405062"/>
                            <a:gd name="connsiteY134" fmla="*/ 3286125 h 3502343"/>
                            <a:gd name="connsiteX135" fmla="*/ 1971675 w 2405062"/>
                            <a:gd name="connsiteY135" fmla="*/ 3324225 h 3502343"/>
                            <a:gd name="connsiteX136" fmla="*/ 1951673 w 2405062"/>
                            <a:gd name="connsiteY136" fmla="*/ 3350895 h 3502343"/>
                            <a:gd name="connsiteX137" fmla="*/ 1947863 w 2405062"/>
                            <a:gd name="connsiteY137" fmla="*/ 3350895 h 3502343"/>
                            <a:gd name="connsiteX138" fmla="*/ 1948815 w 2405062"/>
                            <a:gd name="connsiteY138" fmla="*/ 3347085 h 3502343"/>
                            <a:gd name="connsiteX139" fmla="*/ 1966913 w 2405062"/>
                            <a:gd name="connsiteY139" fmla="*/ 3321368 h 3502343"/>
                            <a:gd name="connsiteX140" fmla="*/ 1979295 w 2405062"/>
                            <a:gd name="connsiteY140" fmla="*/ 3272790 h 3502343"/>
                            <a:gd name="connsiteX141" fmla="*/ 1979295 w 2405062"/>
                            <a:gd name="connsiteY141" fmla="*/ 3270885 h 3502343"/>
                            <a:gd name="connsiteX142" fmla="*/ 1962150 w 2405062"/>
                            <a:gd name="connsiteY142" fmla="*/ 3208973 h 3502343"/>
                            <a:gd name="connsiteX143" fmla="*/ 1964055 w 2405062"/>
                            <a:gd name="connsiteY143" fmla="*/ 3205163 h 3502343"/>
                            <a:gd name="connsiteX144" fmla="*/ 1495425 w 2405062"/>
                            <a:gd name="connsiteY144" fmla="*/ 3201353 h 3502343"/>
                            <a:gd name="connsiteX145" fmla="*/ 1501140 w 2405062"/>
                            <a:gd name="connsiteY145" fmla="*/ 3209925 h 3502343"/>
                            <a:gd name="connsiteX146" fmla="*/ 1492567 w 2405062"/>
                            <a:gd name="connsiteY146" fmla="*/ 3215640 h 3502343"/>
                            <a:gd name="connsiteX147" fmla="*/ 1486852 w 2405062"/>
                            <a:gd name="connsiteY147" fmla="*/ 3207068 h 3502343"/>
                            <a:gd name="connsiteX148" fmla="*/ 1495425 w 2405062"/>
                            <a:gd name="connsiteY148" fmla="*/ 3201353 h 3502343"/>
                            <a:gd name="connsiteX149" fmla="*/ 1532572 w 2405062"/>
                            <a:gd name="connsiteY149" fmla="*/ 3184208 h 3502343"/>
                            <a:gd name="connsiteX150" fmla="*/ 1544955 w 2405062"/>
                            <a:gd name="connsiteY150" fmla="*/ 3202306 h 3502343"/>
                            <a:gd name="connsiteX151" fmla="*/ 1526857 w 2405062"/>
                            <a:gd name="connsiteY151" fmla="*/ 3214688 h 3502343"/>
                            <a:gd name="connsiteX152" fmla="*/ 1514475 w 2405062"/>
                            <a:gd name="connsiteY152" fmla="*/ 3196590 h 3502343"/>
                            <a:gd name="connsiteX153" fmla="*/ 1532572 w 2405062"/>
                            <a:gd name="connsiteY153" fmla="*/ 3184208 h 3502343"/>
                            <a:gd name="connsiteX154" fmla="*/ 2068830 w 2405062"/>
                            <a:gd name="connsiteY154" fmla="*/ 3182302 h 3502343"/>
                            <a:gd name="connsiteX155" fmla="*/ 2071687 w 2405062"/>
                            <a:gd name="connsiteY155" fmla="*/ 3182302 h 3502343"/>
                            <a:gd name="connsiteX156" fmla="*/ 2071687 w 2405062"/>
                            <a:gd name="connsiteY156" fmla="*/ 3185160 h 3502343"/>
                            <a:gd name="connsiteX157" fmla="*/ 2051685 w 2405062"/>
                            <a:gd name="connsiteY157" fmla="*/ 3199447 h 3502343"/>
                            <a:gd name="connsiteX158" fmla="*/ 2024062 w 2405062"/>
                            <a:gd name="connsiteY158" fmla="*/ 3207067 h 3502343"/>
                            <a:gd name="connsiteX159" fmla="*/ 2051685 w 2405062"/>
                            <a:gd name="connsiteY159" fmla="*/ 3215640 h 3502343"/>
                            <a:gd name="connsiteX160" fmla="*/ 2079307 w 2405062"/>
                            <a:gd name="connsiteY160" fmla="*/ 3204210 h 3502343"/>
                            <a:gd name="connsiteX161" fmla="*/ 2089785 w 2405062"/>
                            <a:gd name="connsiteY161" fmla="*/ 3189922 h 3502343"/>
                            <a:gd name="connsiteX162" fmla="*/ 2092642 w 2405062"/>
                            <a:gd name="connsiteY162" fmla="*/ 3188969 h 3502343"/>
                            <a:gd name="connsiteX163" fmla="*/ 2093595 w 2405062"/>
                            <a:gd name="connsiteY163" fmla="*/ 3191827 h 3502343"/>
                            <a:gd name="connsiteX164" fmla="*/ 2082165 w 2405062"/>
                            <a:gd name="connsiteY164" fmla="*/ 3207067 h 3502343"/>
                            <a:gd name="connsiteX165" fmla="*/ 2059305 w 2405062"/>
                            <a:gd name="connsiteY165" fmla="*/ 3217544 h 3502343"/>
                            <a:gd name="connsiteX166" fmla="*/ 2079307 w 2405062"/>
                            <a:gd name="connsiteY166" fmla="*/ 3224212 h 3502343"/>
                            <a:gd name="connsiteX167" fmla="*/ 2092642 w 2405062"/>
                            <a:gd name="connsiteY167" fmla="*/ 3223260 h 3502343"/>
                            <a:gd name="connsiteX168" fmla="*/ 2106930 w 2405062"/>
                            <a:gd name="connsiteY168" fmla="*/ 3214687 h 3502343"/>
                            <a:gd name="connsiteX169" fmla="*/ 2121217 w 2405062"/>
                            <a:gd name="connsiteY169" fmla="*/ 3203257 h 3502343"/>
                            <a:gd name="connsiteX170" fmla="*/ 2124075 w 2405062"/>
                            <a:gd name="connsiteY170" fmla="*/ 3202305 h 3502343"/>
                            <a:gd name="connsiteX171" fmla="*/ 2125027 w 2405062"/>
                            <a:gd name="connsiteY171" fmla="*/ 3205162 h 3502343"/>
                            <a:gd name="connsiteX172" fmla="*/ 2109787 w 2405062"/>
                            <a:gd name="connsiteY172" fmla="*/ 3218497 h 3502343"/>
                            <a:gd name="connsiteX173" fmla="*/ 2091690 w 2405062"/>
                            <a:gd name="connsiteY173" fmla="*/ 3228975 h 3502343"/>
                            <a:gd name="connsiteX174" fmla="*/ 2112645 w 2405062"/>
                            <a:gd name="connsiteY174" fmla="*/ 3236594 h 3502343"/>
                            <a:gd name="connsiteX175" fmla="*/ 2133600 w 2405062"/>
                            <a:gd name="connsiteY175" fmla="*/ 3228022 h 3502343"/>
                            <a:gd name="connsiteX176" fmla="*/ 2140267 w 2405062"/>
                            <a:gd name="connsiteY176" fmla="*/ 3222307 h 3502343"/>
                            <a:gd name="connsiteX177" fmla="*/ 2141220 w 2405062"/>
                            <a:gd name="connsiteY177" fmla="*/ 3220402 h 3502343"/>
                            <a:gd name="connsiteX178" fmla="*/ 2144077 w 2405062"/>
                            <a:gd name="connsiteY178" fmla="*/ 3220402 h 3502343"/>
                            <a:gd name="connsiteX179" fmla="*/ 2145030 w 2405062"/>
                            <a:gd name="connsiteY179" fmla="*/ 3223260 h 3502343"/>
                            <a:gd name="connsiteX180" fmla="*/ 2136457 w 2405062"/>
                            <a:gd name="connsiteY180" fmla="*/ 3231832 h 3502343"/>
                            <a:gd name="connsiteX181" fmla="*/ 2120265 w 2405062"/>
                            <a:gd name="connsiteY181" fmla="*/ 3239452 h 3502343"/>
                            <a:gd name="connsiteX182" fmla="*/ 2143125 w 2405062"/>
                            <a:gd name="connsiteY182" fmla="*/ 3248977 h 3502343"/>
                            <a:gd name="connsiteX183" fmla="*/ 2163127 w 2405062"/>
                            <a:gd name="connsiteY183" fmla="*/ 3240405 h 3502343"/>
                            <a:gd name="connsiteX184" fmla="*/ 2165985 w 2405062"/>
                            <a:gd name="connsiteY184" fmla="*/ 3241357 h 3502343"/>
                            <a:gd name="connsiteX185" fmla="*/ 2165032 w 2405062"/>
                            <a:gd name="connsiteY185" fmla="*/ 3244215 h 3502343"/>
                            <a:gd name="connsiteX186" fmla="*/ 2148840 w 2405062"/>
                            <a:gd name="connsiteY186" fmla="*/ 3251835 h 3502343"/>
                            <a:gd name="connsiteX187" fmla="*/ 2176462 w 2405062"/>
                            <a:gd name="connsiteY187" fmla="*/ 3265169 h 3502343"/>
                            <a:gd name="connsiteX188" fmla="*/ 2170747 w 2405062"/>
                            <a:gd name="connsiteY188" fmla="*/ 3266122 h 3502343"/>
                            <a:gd name="connsiteX189" fmla="*/ 2168842 w 2405062"/>
                            <a:gd name="connsiteY189" fmla="*/ 3267075 h 3502343"/>
                            <a:gd name="connsiteX190" fmla="*/ 2167890 w 2405062"/>
                            <a:gd name="connsiteY190" fmla="*/ 3267075 h 3502343"/>
                            <a:gd name="connsiteX191" fmla="*/ 2144077 w 2405062"/>
                            <a:gd name="connsiteY191" fmla="*/ 3255644 h 3502343"/>
                            <a:gd name="connsiteX192" fmla="*/ 2152650 w 2405062"/>
                            <a:gd name="connsiteY192" fmla="*/ 3268980 h 3502343"/>
                            <a:gd name="connsiteX193" fmla="*/ 2151697 w 2405062"/>
                            <a:gd name="connsiteY193" fmla="*/ 3271837 h 3502343"/>
                            <a:gd name="connsiteX194" fmla="*/ 2150745 w 2405062"/>
                            <a:gd name="connsiteY194" fmla="*/ 3271837 h 3502343"/>
                            <a:gd name="connsiteX195" fmla="*/ 2148840 w 2405062"/>
                            <a:gd name="connsiteY195" fmla="*/ 3270885 h 3502343"/>
                            <a:gd name="connsiteX196" fmla="*/ 2135505 w 2405062"/>
                            <a:gd name="connsiteY196" fmla="*/ 3252787 h 3502343"/>
                            <a:gd name="connsiteX197" fmla="*/ 2135505 w 2405062"/>
                            <a:gd name="connsiteY197" fmla="*/ 3251835 h 3502343"/>
                            <a:gd name="connsiteX198" fmla="*/ 2115502 w 2405062"/>
                            <a:gd name="connsiteY198" fmla="*/ 3243262 h 3502343"/>
                            <a:gd name="connsiteX199" fmla="*/ 2124075 w 2405062"/>
                            <a:gd name="connsiteY199" fmla="*/ 3256597 h 3502343"/>
                            <a:gd name="connsiteX200" fmla="*/ 2125980 w 2405062"/>
                            <a:gd name="connsiteY200" fmla="*/ 3267075 h 3502343"/>
                            <a:gd name="connsiteX201" fmla="*/ 2125027 w 2405062"/>
                            <a:gd name="connsiteY201" fmla="*/ 3267075 h 3502343"/>
                            <a:gd name="connsiteX202" fmla="*/ 2123122 w 2405062"/>
                            <a:gd name="connsiteY202" fmla="*/ 3266122 h 3502343"/>
                            <a:gd name="connsiteX203" fmla="*/ 2123122 w 2405062"/>
                            <a:gd name="connsiteY203" fmla="*/ 3263265 h 3502343"/>
                            <a:gd name="connsiteX204" fmla="*/ 2121217 w 2405062"/>
                            <a:gd name="connsiteY204" fmla="*/ 3258502 h 3502343"/>
                            <a:gd name="connsiteX205" fmla="*/ 2108835 w 2405062"/>
                            <a:gd name="connsiteY205" fmla="*/ 3240405 h 3502343"/>
                            <a:gd name="connsiteX206" fmla="*/ 2107882 w 2405062"/>
                            <a:gd name="connsiteY206" fmla="*/ 3240405 h 3502343"/>
                            <a:gd name="connsiteX207" fmla="*/ 2089785 w 2405062"/>
                            <a:gd name="connsiteY207" fmla="*/ 3233737 h 3502343"/>
                            <a:gd name="connsiteX208" fmla="*/ 2098357 w 2405062"/>
                            <a:gd name="connsiteY208" fmla="*/ 3251835 h 3502343"/>
                            <a:gd name="connsiteX209" fmla="*/ 2104072 w 2405062"/>
                            <a:gd name="connsiteY209" fmla="*/ 3271837 h 3502343"/>
                            <a:gd name="connsiteX210" fmla="*/ 2102167 w 2405062"/>
                            <a:gd name="connsiteY210" fmla="*/ 3273742 h 3502343"/>
                            <a:gd name="connsiteX211" fmla="*/ 2100262 w 2405062"/>
                            <a:gd name="connsiteY211" fmla="*/ 3271837 h 3502343"/>
                            <a:gd name="connsiteX212" fmla="*/ 2094547 w 2405062"/>
                            <a:gd name="connsiteY212" fmla="*/ 3253740 h 3502343"/>
                            <a:gd name="connsiteX213" fmla="*/ 2086927 w 2405062"/>
                            <a:gd name="connsiteY213" fmla="*/ 3237547 h 3502343"/>
                            <a:gd name="connsiteX214" fmla="*/ 2078355 w 2405062"/>
                            <a:gd name="connsiteY214" fmla="*/ 3229927 h 3502343"/>
                            <a:gd name="connsiteX215" fmla="*/ 2061210 w 2405062"/>
                            <a:gd name="connsiteY215" fmla="*/ 3224212 h 3502343"/>
                            <a:gd name="connsiteX216" fmla="*/ 2072640 w 2405062"/>
                            <a:gd name="connsiteY216" fmla="*/ 3243262 h 3502343"/>
                            <a:gd name="connsiteX217" fmla="*/ 2073592 w 2405062"/>
                            <a:gd name="connsiteY217" fmla="*/ 3262312 h 3502343"/>
                            <a:gd name="connsiteX218" fmla="*/ 2071687 w 2405062"/>
                            <a:gd name="connsiteY218" fmla="*/ 3264217 h 3502343"/>
                            <a:gd name="connsiteX219" fmla="*/ 2069782 w 2405062"/>
                            <a:gd name="connsiteY219" fmla="*/ 3261360 h 3502343"/>
                            <a:gd name="connsiteX220" fmla="*/ 2068830 w 2405062"/>
                            <a:gd name="connsiteY220" fmla="*/ 3244215 h 3502343"/>
                            <a:gd name="connsiteX221" fmla="*/ 2053590 w 2405062"/>
                            <a:gd name="connsiteY221" fmla="*/ 3221355 h 3502343"/>
                            <a:gd name="connsiteX222" fmla="*/ 2023110 w 2405062"/>
                            <a:gd name="connsiteY222" fmla="*/ 3210877 h 3502343"/>
                            <a:gd name="connsiteX223" fmla="*/ 2042160 w 2405062"/>
                            <a:gd name="connsiteY223" fmla="*/ 3232785 h 3502343"/>
                            <a:gd name="connsiteX224" fmla="*/ 2050732 w 2405062"/>
                            <a:gd name="connsiteY224" fmla="*/ 3255644 h 3502343"/>
                            <a:gd name="connsiteX225" fmla="*/ 2048827 w 2405062"/>
                            <a:gd name="connsiteY225" fmla="*/ 3257550 h 3502343"/>
                            <a:gd name="connsiteX226" fmla="*/ 2046922 w 2405062"/>
                            <a:gd name="connsiteY226" fmla="*/ 3255644 h 3502343"/>
                            <a:gd name="connsiteX227" fmla="*/ 2038350 w 2405062"/>
                            <a:gd name="connsiteY227" fmla="*/ 3234690 h 3502343"/>
                            <a:gd name="connsiteX228" fmla="*/ 2013585 w 2405062"/>
                            <a:gd name="connsiteY228" fmla="*/ 3208019 h 3502343"/>
                            <a:gd name="connsiteX229" fmla="*/ 2012632 w 2405062"/>
                            <a:gd name="connsiteY229" fmla="*/ 3208019 h 3502343"/>
                            <a:gd name="connsiteX230" fmla="*/ 1968817 w 2405062"/>
                            <a:gd name="connsiteY230" fmla="*/ 3194685 h 3502343"/>
                            <a:gd name="connsiteX231" fmla="*/ 1967865 w 2405062"/>
                            <a:gd name="connsiteY231" fmla="*/ 3191827 h 3502343"/>
                            <a:gd name="connsiteX232" fmla="*/ 1970722 w 2405062"/>
                            <a:gd name="connsiteY232" fmla="*/ 3190875 h 3502343"/>
                            <a:gd name="connsiteX233" fmla="*/ 2011680 w 2405062"/>
                            <a:gd name="connsiteY233" fmla="*/ 3203257 h 3502343"/>
                            <a:gd name="connsiteX234" fmla="*/ 2019300 w 2405062"/>
                            <a:gd name="connsiteY234" fmla="*/ 3204210 h 3502343"/>
                            <a:gd name="connsiteX235" fmla="*/ 2050732 w 2405062"/>
                            <a:gd name="connsiteY235" fmla="*/ 3195637 h 3502343"/>
                            <a:gd name="connsiteX236" fmla="*/ 2068830 w 2405062"/>
                            <a:gd name="connsiteY236" fmla="*/ 3182302 h 3502343"/>
                            <a:gd name="connsiteX237" fmla="*/ 1564958 w 2405062"/>
                            <a:gd name="connsiteY237" fmla="*/ 3169920 h 3502343"/>
                            <a:gd name="connsiteX238" fmla="*/ 1574483 w 2405062"/>
                            <a:gd name="connsiteY238" fmla="*/ 3183255 h 3502343"/>
                            <a:gd name="connsiteX239" fmla="*/ 1561148 w 2405062"/>
                            <a:gd name="connsiteY239" fmla="*/ 3191827 h 3502343"/>
                            <a:gd name="connsiteX240" fmla="*/ 1551623 w 2405062"/>
                            <a:gd name="connsiteY240" fmla="*/ 3178492 h 3502343"/>
                            <a:gd name="connsiteX241" fmla="*/ 1564958 w 2405062"/>
                            <a:gd name="connsiteY241" fmla="*/ 3169920 h 3502343"/>
                            <a:gd name="connsiteX242" fmla="*/ 1542098 w 2405062"/>
                            <a:gd name="connsiteY242" fmla="*/ 3154680 h 3502343"/>
                            <a:gd name="connsiteX243" fmla="*/ 1547813 w 2405062"/>
                            <a:gd name="connsiteY243" fmla="*/ 3163252 h 3502343"/>
                            <a:gd name="connsiteX244" fmla="*/ 1539240 w 2405062"/>
                            <a:gd name="connsiteY244" fmla="*/ 3168967 h 3502343"/>
                            <a:gd name="connsiteX245" fmla="*/ 1533525 w 2405062"/>
                            <a:gd name="connsiteY245" fmla="*/ 3160395 h 3502343"/>
                            <a:gd name="connsiteX246" fmla="*/ 1542098 w 2405062"/>
                            <a:gd name="connsiteY246" fmla="*/ 3154680 h 3502343"/>
                            <a:gd name="connsiteX247" fmla="*/ 1508760 w 2405062"/>
                            <a:gd name="connsiteY247" fmla="*/ 3145155 h 3502343"/>
                            <a:gd name="connsiteX248" fmla="*/ 1521143 w 2405062"/>
                            <a:gd name="connsiteY248" fmla="*/ 3163252 h 3502343"/>
                            <a:gd name="connsiteX249" fmla="*/ 1503045 w 2405062"/>
                            <a:gd name="connsiteY249" fmla="*/ 3175635 h 3502343"/>
                            <a:gd name="connsiteX250" fmla="*/ 1490663 w 2405062"/>
                            <a:gd name="connsiteY250" fmla="*/ 3157537 h 3502343"/>
                            <a:gd name="connsiteX251" fmla="*/ 1508760 w 2405062"/>
                            <a:gd name="connsiteY251" fmla="*/ 3145155 h 3502343"/>
                            <a:gd name="connsiteX252" fmla="*/ 1475423 w 2405062"/>
                            <a:gd name="connsiteY252" fmla="*/ 3144202 h 3502343"/>
                            <a:gd name="connsiteX253" fmla="*/ 1481138 w 2405062"/>
                            <a:gd name="connsiteY253" fmla="*/ 3152775 h 3502343"/>
                            <a:gd name="connsiteX254" fmla="*/ 1472565 w 2405062"/>
                            <a:gd name="connsiteY254" fmla="*/ 3158490 h 3502343"/>
                            <a:gd name="connsiteX255" fmla="*/ 1466850 w 2405062"/>
                            <a:gd name="connsiteY255" fmla="*/ 3149917 h 3502343"/>
                            <a:gd name="connsiteX256" fmla="*/ 1475423 w 2405062"/>
                            <a:gd name="connsiteY256" fmla="*/ 3144202 h 3502343"/>
                            <a:gd name="connsiteX257" fmla="*/ 1524952 w 2405062"/>
                            <a:gd name="connsiteY257" fmla="*/ 3110865 h 3502343"/>
                            <a:gd name="connsiteX258" fmla="*/ 1537335 w 2405062"/>
                            <a:gd name="connsiteY258" fmla="*/ 3128962 h 3502343"/>
                            <a:gd name="connsiteX259" fmla="*/ 1519237 w 2405062"/>
                            <a:gd name="connsiteY259" fmla="*/ 3141345 h 3502343"/>
                            <a:gd name="connsiteX260" fmla="*/ 1506855 w 2405062"/>
                            <a:gd name="connsiteY260" fmla="*/ 3123247 h 3502343"/>
                            <a:gd name="connsiteX261" fmla="*/ 1524952 w 2405062"/>
                            <a:gd name="connsiteY261" fmla="*/ 3110865 h 3502343"/>
                            <a:gd name="connsiteX262" fmla="*/ 1556385 w 2405062"/>
                            <a:gd name="connsiteY262" fmla="*/ 3109912 h 3502343"/>
                            <a:gd name="connsiteX263" fmla="*/ 1562100 w 2405062"/>
                            <a:gd name="connsiteY263" fmla="*/ 3118485 h 3502343"/>
                            <a:gd name="connsiteX264" fmla="*/ 1553527 w 2405062"/>
                            <a:gd name="connsiteY264" fmla="*/ 3124200 h 3502343"/>
                            <a:gd name="connsiteX265" fmla="*/ 1547812 w 2405062"/>
                            <a:gd name="connsiteY265" fmla="*/ 3115627 h 3502343"/>
                            <a:gd name="connsiteX266" fmla="*/ 1556385 w 2405062"/>
                            <a:gd name="connsiteY266" fmla="*/ 3109912 h 3502343"/>
                            <a:gd name="connsiteX267" fmla="*/ 1494472 w 2405062"/>
                            <a:gd name="connsiteY267" fmla="*/ 3078480 h 3502343"/>
                            <a:gd name="connsiteX268" fmla="*/ 1506855 w 2405062"/>
                            <a:gd name="connsiteY268" fmla="*/ 3096577 h 3502343"/>
                            <a:gd name="connsiteX269" fmla="*/ 1488757 w 2405062"/>
                            <a:gd name="connsiteY269" fmla="*/ 3108960 h 3502343"/>
                            <a:gd name="connsiteX270" fmla="*/ 1476375 w 2405062"/>
                            <a:gd name="connsiteY270" fmla="*/ 3090862 h 3502343"/>
                            <a:gd name="connsiteX271" fmla="*/ 1494472 w 2405062"/>
                            <a:gd name="connsiteY271" fmla="*/ 3078480 h 3502343"/>
                            <a:gd name="connsiteX272" fmla="*/ 1537335 w 2405062"/>
                            <a:gd name="connsiteY272" fmla="*/ 3075623 h 3502343"/>
                            <a:gd name="connsiteX273" fmla="*/ 1546860 w 2405062"/>
                            <a:gd name="connsiteY273" fmla="*/ 3088958 h 3502343"/>
                            <a:gd name="connsiteX274" fmla="*/ 1533525 w 2405062"/>
                            <a:gd name="connsiteY274" fmla="*/ 3097530 h 3502343"/>
                            <a:gd name="connsiteX275" fmla="*/ 1524000 w 2405062"/>
                            <a:gd name="connsiteY275" fmla="*/ 3084195 h 3502343"/>
                            <a:gd name="connsiteX276" fmla="*/ 1537335 w 2405062"/>
                            <a:gd name="connsiteY276" fmla="*/ 3075623 h 3502343"/>
                            <a:gd name="connsiteX277" fmla="*/ 1472565 w 2405062"/>
                            <a:gd name="connsiteY277" fmla="*/ 3064193 h 3502343"/>
                            <a:gd name="connsiteX278" fmla="*/ 1478280 w 2405062"/>
                            <a:gd name="connsiteY278" fmla="*/ 3072765 h 3502343"/>
                            <a:gd name="connsiteX279" fmla="*/ 1469707 w 2405062"/>
                            <a:gd name="connsiteY279" fmla="*/ 3078480 h 3502343"/>
                            <a:gd name="connsiteX280" fmla="*/ 1463992 w 2405062"/>
                            <a:gd name="connsiteY280" fmla="*/ 3069908 h 3502343"/>
                            <a:gd name="connsiteX281" fmla="*/ 1472565 w 2405062"/>
                            <a:gd name="connsiteY281" fmla="*/ 3064193 h 3502343"/>
                            <a:gd name="connsiteX282" fmla="*/ 1507808 w 2405062"/>
                            <a:gd name="connsiteY282" fmla="*/ 3056572 h 3502343"/>
                            <a:gd name="connsiteX283" fmla="*/ 1513523 w 2405062"/>
                            <a:gd name="connsiteY283" fmla="*/ 3065145 h 3502343"/>
                            <a:gd name="connsiteX284" fmla="*/ 1504950 w 2405062"/>
                            <a:gd name="connsiteY284" fmla="*/ 3070860 h 3502343"/>
                            <a:gd name="connsiteX285" fmla="*/ 1499235 w 2405062"/>
                            <a:gd name="connsiteY285" fmla="*/ 3062287 h 3502343"/>
                            <a:gd name="connsiteX286" fmla="*/ 1507808 w 2405062"/>
                            <a:gd name="connsiteY286" fmla="*/ 3056572 h 3502343"/>
                            <a:gd name="connsiteX287" fmla="*/ 285750 w 2405062"/>
                            <a:gd name="connsiteY287" fmla="*/ 429577 h 3502343"/>
                            <a:gd name="connsiteX288" fmla="*/ 288607 w 2405062"/>
                            <a:gd name="connsiteY288" fmla="*/ 429577 h 3502343"/>
                            <a:gd name="connsiteX289" fmla="*/ 288607 w 2405062"/>
                            <a:gd name="connsiteY289" fmla="*/ 432435 h 3502343"/>
                            <a:gd name="connsiteX290" fmla="*/ 253365 w 2405062"/>
                            <a:gd name="connsiteY290" fmla="*/ 458152 h 3502343"/>
                            <a:gd name="connsiteX291" fmla="*/ 248602 w 2405062"/>
                            <a:gd name="connsiteY291" fmla="*/ 463867 h 3502343"/>
                            <a:gd name="connsiteX292" fmla="*/ 236220 w 2405062"/>
                            <a:gd name="connsiteY292" fmla="*/ 493395 h 3502343"/>
                            <a:gd name="connsiteX293" fmla="*/ 236220 w 2405062"/>
                            <a:gd name="connsiteY293" fmla="*/ 516255 h 3502343"/>
                            <a:gd name="connsiteX294" fmla="*/ 234315 w 2405062"/>
                            <a:gd name="connsiteY294" fmla="*/ 519112 h 3502343"/>
                            <a:gd name="connsiteX295" fmla="*/ 231457 w 2405062"/>
                            <a:gd name="connsiteY295" fmla="*/ 517207 h 3502343"/>
                            <a:gd name="connsiteX296" fmla="*/ 231457 w 2405062"/>
                            <a:gd name="connsiteY296" fmla="*/ 493395 h 3502343"/>
                            <a:gd name="connsiteX297" fmla="*/ 241935 w 2405062"/>
                            <a:gd name="connsiteY297" fmla="*/ 466725 h 3502343"/>
                            <a:gd name="connsiteX298" fmla="*/ 218122 w 2405062"/>
                            <a:gd name="connsiteY298" fmla="*/ 482917 h 3502343"/>
                            <a:gd name="connsiteX299" fmla="*/ 210502 w 2405062"/>
                            <a:gd name="connsiteY299" fmla="*/ 511492 h 3502343"/>
                            <a:gd name="connsiteX300" fmla="*/ 215265 w 2405062"/>
                            <a:gd name="connsiteY300" fmla="*/ 528637 h 3502343"/>
                            <a:gd name="connsiteX301" fmla="*/ 214312 w 2405062"/>
                            <a:gd name="connsiteY301" fmla="*/ 531495 h 3502343"/>
                            <a:gd name="connsiteX302" fmla="*/ 211455 w 2405062"/>
                            <a:gd name="connsiteY302" fmla="*/ 530542 h 3502343"/>
                            <a:gd name="connsiteX303" fmla="*/ 205740 w 2405062"/>
                            <a:gd name="connsiteY303" fmla="*/ 511492 h 3502343"/>
                            <a:gd name="connsiteX304" fmla="*/ 210502 w 2405062"/>
                            <a:gd name="connsiteY304" fmla="*/ 486727 h 3502343"/>
                            <a:gd name="connsiteX305" fmla="*/ 193357 w 2405062"/>
                            <a:gd name="connsiteY305" fmla="*/ 498157 h 3502343"/>
                            <a:gd name="connsiteX306" fmla="*/ 186690 w 2405062"/>
                            <a:gd name="connsiteY306" fmla="*/ 508635 h 3502343"/>
                            <a:gd name="connsiteX307" fmla="*/ 184785 w 2405062"/>
                            <a:gd name="connsiteY307" fmla="*/ 525780 h 3502343"/>
                            <a:gd name="connsiteX308" fmla="*/ 185737 w 2405062"/>
                            <a:gd name="connsiteY308" fmla="*/ 543877 h 3502343"/>
                            <a:gd name="connsiteX309" fmla="*/ 184785 w 2405062"/>
                            <a:gd name="connsiteY309" fmla="*/ 546735 h 3502343"/>
                            <a:gd name="connsiteX310" fmla="*/ 181927 w 2405062"/>
                            <a:gd name="connsiteY310" fmla="*/ 545782 h 3502343"/>
                            <a:gd name="connsiteX311" fmla="*/ 180975 w 2405062"/>
                            <a:gd name="connsiteY311" fmla="*/ 524827 h 3502343"/>
                            <a:gd name="connsiteX312" fmla="*/ 182880 w 2405062"/>
                            <a:gd name="connsiteY312" fmla="*/ 503872 h 3502343"/>
                            <a:gd name="connsiteX313" fmla="*/ 164782 w 2405062"/>
                            <a:gd name="connsiteY313" fmla="*/ 515302 h 3502343"/>
                            <a:gd name="connsiteX314" fmla="*/ 159067 w 2405062"/>
                            <a:gd name="connsiteY314" fmla="*/ 537210 h 3502343"/>
                            <a:gd name="connsiteX315" fmla="*/ 159067 w 2405062"/>
                            <a:gd name="connsiteY315" fmla="*/ 545782 h 3502343"/>
                            <a:gd name="connsiteX316" fmla="*/ 160972 w 2405062"/>
                            <a:gd name="connsiteY316" fmla="*/ 547687 h 3502343"/>
                            <a:gd name="connsiteX317" fmla="*/ 159067 w 2405062"/>
                            <a:gd name="connsiteY317" fmla="*/ 549592 h 3502343"/>
                            <a:gd name="connsiteX318" fmla="*/ 156210 w 2405062"/>
                            <a:gd name="connsiteY318" fmla="*/ 548640 h 3502343"/>
                            <a:gd name="connsiteX319" fmla="*/ 154305 w 2405062"/>
                            <a:gd name="connsiteY319" fmla="*/ 536257 h 3502343"/>
                            <a:gd name="connsiteX320" fmla="*/ 158115 w 2405062"/>
                            <a:gd name="connsiteY320" fmla="*/ 518160 h 3502343"/>
                            <a:gd name="connsiteX321" fmla="*/ 136207 w 2405062"/>
                            <a:gd name="connsiteY321" fmla="*/ 530542 h 3502343"/>
                            <a:gd name="connsiteX322" fmla="*/ 130492 w 2405062"/>
                            <a:gd name="connsiteY322" fmla="*/ 551497 h 3502343"/>
                            <a:gd name="connsiteX323" fmla="*/ 128587 w 2405062"/>
                            <a:gd name="connsiteY323" fmla="*/ 553402 h 3502343"/>
                            <a:gd name="connsiteX324" fmla="*/ 126682 w 2405062"/>
                            <a:gd name="connsiteY324" fmla="*/ 551497 h 3502343"/>
                            <a:gd name="connsiteX325" fmla="*/ 130492 w 2405062"/>
                            <a:gd name="connsiteY325" fmla="*/ 534352 h 3502343"/>
                            <a:gd name="connsiteX326" fmla="*/ 102870 w 2405062"/>
                            <a:gd name="connsiteY326" fmla="*/ 548640 h 3502343"/>
                            <a:gd name="connsiteX327" fmla="*/ 104775 w 2405062"/>
                            <a:gd name="connsiteY327" fmla="*/ 546735 h 3502343"/>
                            <a:gd name="connsiteX328" fmla="*/ 104775 w 2405062"/>
                            <a:gd name="connsiteY328" fmla="*/ 544830 h 3502343"/>
                            <a:gd name="connsiteX329" fmla="*/ 105727 w 2405062"/>
                            <a:gd name="connsiteY329" fmla="*/ 543877 h 3502343"/>
                            <a:gd name="connsiteX330" fmla="*/ 129540 w 2405062"/>
                            <a:gd name="connsiteY330" fmla="*/ 531495 h 3502343"/>
                            <a:gd name="connsiteX331" fmla="*/ 113347 w 2405062"/>
                            <a:gd name="connsiteY331" fmla="*/ 530542 h 3502343"/>
                            <a:gd name="connsiteX332" fmla="*/ 111442 w 2405062"/>
                            <a:gd name="connsiteY332" fmla="*/ 528637 h 3502343"/>
                            <a:gd name="connsiteX333" fmla="*/ 111442 w 2405062"/>
                            <a:gd name="connsiteY333" fmla="*/ 527685 h 3502343"/>
                            <a:gd name="connsiteX334" fmla="*/ 113347 w 2405062"/>
                            <a:gd name="connsiteY334" fmla="*/ 526732 h 3502343"/>
                            <a:gd name="connsiteX335" fmla="*/ 136207 w 2405062"/>
                            <a:gd name="connsiteY335" fmla="*/ 527685 h 3502343"/>
                            <a:gd name="connsiteX336" fmla="*/ 137160 w 2405062"/>
                            <a:gd name="connsiteY336" fmla="*/ 527685 h 3502343"/>
                            <a:gd name="connsiteX337" fmla="*/ 156210 w 2405062"/>
                            <a:gd name="connsiteY337" fmla="*/ 516255 h 3502343"/>
                            <a:gd name="connsiteX338" fmla="*/ 140970 w 2405062"/>
                            <a:gd name="connsiteY338" fmla="*/ 515302 h 3502343"/>
                            <a:gd name="connsiteX339" fmla="*/ 131445 w 2405062"/>
                            <a:gd name="connsiteY339" fmla="*/ 511492 h 3502343"/>
                            <a:gd name="connsiteX340" fmla="*/ 131445 w 2405062"/>
                            <a:gd name="connsiteY340" fmla="*/ 510540 h 3502343"/>
                            <a:gd name="connsiteX341" fmla="*/ 133350 w 2405062"/>
                            <a:gd name="connsiteY341" fmla="*/ 509587 h 3502343"/>
                            <a:gd name="connsiteX342" fmla="*/ 135255 w 2405062"/>
                            <a:gd name="connsiteY342" fmla="*/ 511492 h 3502343"/>
                            <a:gd name="connsiteX343" fmla="*/ 140970 w 2405062"/>
                            <a:gd name="connsiteY343" fmla="*/ 512445 h 3502343"/>
                            <a:gd name="connsiteX344" fmla="*/ 162877 w 2405062"/>
                            <a:gd name="connsiteY344" fmla="*/ 513397 h 3502343"/>
                            <a:gd name="connsiteX345" fmla="*/ 163830 w 2405062"/>
                            <a:gd name="connsiteY345" fmla="*/ 513397 h 3502343"/>
                            <a:gd name="connsiteX346" fmla="*/ 180022 w 2405062"/>
                            <a:gd name="connsiteY346" fmla="*/ 502920 h 3502343"/>
                            <a:gd name="connsiteX347" fmla="*/ 160972 w 2405062"/>
                            <a:gd name="connsiteY347" fmla="*/ 499110 h 3502343"/>
                            <a:gd name="connsiteX348" fmla="*/ 141922 w 2405062"/>
                            <a:gd name="connsiteY348" fmla="*/ 491490 h 3502343"/>
                            <a:gd name="connsiteX349" fmla="*/ 141922 w 2405062"/>
                            <a:gd name="connsiteY349" fmla="*/ 488632 h 3502343"/>
                            <a:gd name="connsiteX350" fmla="*/ 144780 w 2405062"/>
                            <a:gd name="connsiteY350" fmla="*/ 488632 h 3502343"/>
                            <a:gd name="connsiteX351" fmla="*/ 161925 w 2405062"/>
                            <a:gd name="connsiteY351" fmla="*/ 495300 h 3502343"/>
                            <a:gd name="connsiteX352" fmla="*/ 180022 w 2405062"/>
                            <a:gd name="connsiteY352" fmla="*/ 499110 h 3502343"/>
                            <a:gd name="connsiteX353" fmla="*/ 191452 w 2405062"/>
                            <a:gd name="connsiteY353" fmla="*/ 496252 h 3502343"/>
                            <a:gd name="connsiteX354" fmla="*/ 206692 w 2405062"/>
                            <a:gd name="connsiteY354" fmla="*/ 486727 h 3502343"/>
                            <a:gd name="connsiteX355" fmla="*/ 183832 w 2405062"/>
                            <a:gd name="connsiteY355" fmla="*/ 484822 h 3502343"/>
                            <a:gd name="connsiteX356" fmla="*/ 167640 w 2405062"/>
                            <a:gd name="connsiteY356" fmla="*/ 474345 h 3502343"/>
                            <a:gd name="connsiteX357" fmla="*/ 167640 w 2405062"/>
                            <a:gd name="connsiteY357" fmla="*/ 471487 h 3502343"/>
                            <a:gd name="connsiteX358" fmla="*/ 170497 w 2405062"/>
                            <a:gd name="connsiteY358" fmla="*/ 471487 h 3502343"/>
                            <a:gd name="connsiteX359" fmla="*/ 185737 w 2405062"/>
                            <a:gd name="connsiteY359" fmla="*/ 481012 h 3502343"/>
                            <a:gd name="connsiteX360" fmla="*/ 213360 w 2405062"/>
                            <a:gd name="connsiteY360" fmla="*/ 481965 h 3502343"/>
                            <a:gd name="connsiteX361" fmla="*/ 240030 w 2405062"/>
                            <a:gd name="connsiteY361" fmla="*/ 463867 h 3502343"/>
                            <a:gd name="connsiteX362" fmla="*/ 211455 w 2405062"/>
                            <a:gd name="connsiteY362" fmla="*/ 465772 h 3502343"/>
                            <a:gd name="connsiteX363" fmla="*/ 187642 w 2405062"/>
                            <a:gd name="connsiteY363" fmla="*/ 459105 h 3502343"/>
                            <a:gd name="connsiteX364" fmla="*/ 186690 w 2405062"/>
                            <a:gd name="connsiteY364" fmla="*/ 456247 h 3502343"/>
                            <a:gd name="connsiteX365" fmla="*/ 189547 w 2405062"/>
                            <a:gd name="connsiteY365" fmla="*/ 455295 h 3502343"/>
                            <a:gd name="connsiteX366" fmla="*/ 211455 w 2405062"/>
                            <a:gd name="connsiteY366" fmla="*/ 461010 h 3502343"/>
                            <a:gd name="connsiteX367" fmla="*/ 247650 w 2405062"/>
                            <a:gd name="connsiteY367" fmla="*/ 457200 h 3502343"/>
                            <a:gd name="connsiteX368" fmla="*/ 248602 w 2405062"/>
                            <a:gd name="connsiteY368" fmla="*/ 456247 h 3502343"/>
                            <a:gd name="connsiteX369" fmla="*/ 285750 w 2405062"/>
                            <a:gd name="connsiteY369" fmla="*/ 429577 h 3502343"/>
                            <a:gd name="connsiteX370" fmla="*/ 763905 w 2405062"/>
                            <a:gd name="connsiteY370" fmla="*/ 321945 h 3502343"/>
                            <a:gd name="connsiteX371" fmla="*/ 772478 w 2405062"/>
                            <a:gd name="connsiteY371" fmla="*/ 327660 h 3502343"/>
                            <a:gd name="connsiteX372" fmla="*/ 766763 w 2405062"/>
                            <a:gd name="connsiteY372" fmla="*/ 336233 h 3502343"/>
                            <a:gd name="connsiteX373" fmla="*/ 758190 w 2405062"/>
                            <a:gd name="connsiteY373" fmla="*/ 330518 h 3502343"/>
                            <a:gd name="connsiteX374" fmla="*/ 763905 w 2405062"/>
                            <a:gd name="connsiteY374" fmla="*/ 321945 h 3502343"/>
                            <a:gd name="connsiteX375" fmla="*/ 727710 w 2405062"/>
                            <a:gd name="connsiteY375" fmla="*/ 305753 h 3502343"/>
                            <a:gd name="connsiteX376" fmla="*/ 741045 w 2405062"/>
                            <a:gd name="connsiteY376" fmla="*/ 315278 h 3502343"/>
                            <a:gd name="connsiteX377" fmla="*/ 731520 w 2405062"/>
                            <a:gd name="connsiteY377" fmla="*/ 328613 h 3502343"/>
                            <a:gd name="connsiteX378" fmla="*/ 718185 w 2405062"/>
                            <a:gd name="connsiteY378" fmla="*/ 319088 h 3502343"/>
                            <a:gd name="connsiteX379" fmla="*/ 727710 w 2405062"/>
                            <a:gd name="connsiteY379" fmla="*/ 305753 h 3502343"/>
                            <a:gd name="connsiteX380" fmla="*/ 793432 w 2405062"/>
                            <a:gd name="connsiteY380" fmla="*/ 300990 h 3502343"/>
                            <a:gd name="connsiteX381" fmla="*/ 802005 w 2405062"/>
                            <a:gd name="connsiteY381" fmla="*/ 306705 h 3502343"/>
                            <a:gd name="connsiteX382" fmla="*/ 796290 w 2405062"/>
                            <a:gd name="connsiteY382" fmla="*/ 315278 h 3502343"/>
                            <a:gd name="connsiteX383" fmla="*/ 787717 w 2405062"/>
                            <a:gd name="connsiteY383" fmla="*/ 309563 h 3502343"/>
                            <a:gd name="connsiteX384" fmla="*/ 793432 w 2405062"/>
                            <a:gd name="connsiteY384" fmla="*/ 300990 h 3502343"/>
                            <a:gd name="connsiteX385" fmla="*/ 699135 w 2405062"/>
                            <a:gd name="connsiteY385" fmla="*/ 288607 h 3502343"/>
                            <a:gd name="connsiteX386" fmla="*/ 707708 w 2405062"/>
                            <a:gd name="connsiteY386" fmla="*/ 294322 h 3502343"/>
                            <a:gd name="connsiteX387" fmla="*/ 701993 w 2405062"/>
                            <a:gd name="connsiteY387" fmla="*/ 302895 h 3502343"/>
                            <a:gd name="connsiteX388" fmla="*/ 693420 w 2405062"/>
                            <a:gd name="connsiteY388" fmla="*/ 297180 h 3502343"/>
                            <a:gd name="connsiteX389" fmla="*/ 699135 w 2405062"/>
                            <a:gd name="connsiteY389" fmla="*/ 288607 h 3502343"/>
                            <a:gd name="connsiteX390" fmla="*/ 27622 w 2405062"/>
                            <a:gd name="connsiteY390" fmla="*/ 282893 h 3502343"/>
                            <a:gd name="connsiteX391" fmla="*/ 28575 w 2405062"/>
                            <a:gd name="connsiteY391" fmla="*/ 282893 h 3502343"/>
                            <a:gd name="connsiteX392" fmla="*/ 31432 w 2405062"/>
                            <a:gd name="connsiteY392" fmla="*/ 284798 h 3502343"/>
                            <a:gd name="connsiteX393" fmla="*/ 47625 w 2405062"/>
                            <a:gd name="connsiteY393" fmla="*/ 311468 h 3502343"/>
                            <a:gd name="connsiteX394" fmla="*/ 47625 w 2405062"/>
                            <a:gd name="connsiteY394" fmla="*/ 312420 h 3502343"/>
                            <a:gd name="connsiteX395" fmla="*/ 75247 w 2405062"/>
                            <a:gd name="connsiteY395" fmla="*/ 326708 h 3502343"/>
                            <a:gd name="connsiteX396" fmla="*/ 64770 w 2405062"/>
                            <a:gd name="connsiteY396" fmla="*/ 307658 h 3502343"/>
                            <a:gd name="connsiteX397" fmla="*/ 62865 w 2405062"/>
                            <a:gd name="connsiteY397" fmla="*/ 293370 h 3502343"/>
                            <a:gd name="connsiteX398" fmla="*/ 64770 w 2405062"/>
                            <a:gd name="connsiteY398" fmla="*/ 292418 h 3502343"/>
                            <a:gd name="connsiteX399" fmla="*/ 67627 w 2405062"/>
                            <a:gd name="connsiteY399" fmla="*/ 293370 h 3502343"/>
                            <a:gd name="connsiteX400" fmla="*/ 67627 w 2405062"/>
                            <a:gd name="connsiteY400" fmla="*/ 297180 h 3502343"/>
                            <a:gd name="connsiteX401" fmla="*/ 70485 w 2405062"/>
                            <a:gd name="connsiteY401" fmla="*/ 304800 h 3502343"/>
                            <a:gd name="connsiteX402" fmla="*/ 86677 w 2405062"/>
                            <a:gd name="connsiteY402" fmla="*/ 331470 h 3502343"/>
                            <a:gd name="connsiteX403" fmla="*/ 87630 w 2405062"/>
                            <a:gd name="connsiteY403" fmla="*/ 332423 h 3502343"/>
                            <a:gd name="connsiteX404" fmla="*/ 112395 w 2405062"/>
                            <a:gd name="connsiteY404" fmla="*/ 343853 h 3502343"/>
                            <a:gd name="connsiteX405" fmla="*/ 101917 w 2405062"/>
                            <a:gd name="connsiteY405" fmla="*/ 318135 h 3502343"/>
                            <a:gd name="connsiteX406" fmla="*/ 96202 w 2405062"/>
                            <a:gd name="connsiteY406" fmla="*/ 290513 h 3502343"/>
                            <a:gd name="connsiteX407" fmla="*/ 99060 w 2405062"/>
                            <a:gd name="connsiteY407" fmla="*/ 288608 h 3502343"/>
                            <a:gd name="connsiteX408" fmla="*/ 100965 w 2405062"/>
                            <a:gd name="connsiteY408" fmla="*/ 291465 h 3502343"/>
                            <a:gd name="connsiteX409" fmla="*/ 106680 w 2405062"/>
                            <a:gd name="connsiteY409" fmla="*/ 316230 h 3502343"/>
                            <a:gd name="connsiteX410" fmla="*/ 116205 w 2405062"/>
                            <a:gd name="connsiteY410" fmla="*/ 339090 h 3502343"/>
                            <a:gd name="connsiteX411" fmla="*/ 127635 w 2405062"/>
                            <a:gd name="connsiteY411" fmla="*/ 350520 h 3502343"/>
                            <a:gd name="connsiteX412" fmla="*/ 150495 w 2405062"/>
                            <a:gd name="connsiteY412" fmla="*/ 360045 h 3502343"/>
                            <a:gd name="connsiteX413" fmla="*/ 136207 w 2405062"/>
                            <a:gd name="connsiteY413" fmla="*/ 332423 h 3502343"/>
                            <a:gd name="connsiteX414" fmla="*/ 136207 w 2405062"/>
                            <a:gd name="connsiteY414" fmla="*/ 305753 h 3502343"/>
                            <a:gd name="connsiteX415" fmla="*/ 139065 w 2405062"/>
                            <a:gd name="connsiteY415" fmla="*/ 303848 h 3502343"/>
                            <a:gd name="connsiteX416" fmla="*/ 140017 w 2405062"/>
                            <a:gd name="connsiteY416" fmla="*/ 303848 h 3502343"/>
                            <a:gd name="connsiteX417" fmla="*/ 141922 w 2405062"/>
                            <a:gd name="connsiteY417" fmla="*/ 307658 h 3502343"/>
                            <a:gd name="connsiteX418" fmla="*/ 141922 w 2405062"/>
                            <a:gd name="connsiteY418" fmla="*/ 332423 h 3502343"/>
                            <a:gd name="connsiteX419" fmla="*/ 160972 w 2405062"/>
                            <a:gd name="connsiteY419" fmla="*/ 365760 h 3502343"/>
                            <a:gd name="connsiteX420" fmla="*/ 202882 w 2405062"/>
                            <a:gd name="connsiteY420" fmla="*/ 382905 h 3502343"/>
                            <a:gd name="connsiteX421" fmla="*/ 179070 w 2405062"/>
                            <a:gd name="connsiteY421" fmla="*/ 350520 h 3502343"/>
                            <a:gd name="connsiteX422" fmla="*/ 169545 w 2405062"/>
                            <a:gd name="connsiteY422" fmla="*/ 318135 h 3502343"/>
                            <a:gd name="connsiteX423" fmla="*/ 172402 w 2405062"/>
                            <a:gd name="connsiteY423" fmla="*/ 315278 h 3502343"/>
                            <a:gd name="connsiteX424" fmla="*/ 175260 w 2405062"/>
                            <a:gd name="connsiteY424" fmla="*/ 318135 h 3502343"/>
                            <a:gd name="connsiteX425" fmla="*/ 184785 w 2405062"/>
                            <a:gd name="connsiteY425" fmla="*/ 347663 h 3502343"/>
                            <a:gd name="connsiteX426" fmla="*/ 216217 w 2405062"/>
                            <a:gd name="connsiteY426" fmla="*/ 386715 h 3502343"/>
                            <a:gd name="connsiteX427" fmla="*/ 218122 w 2405062"/>
                            <a:gd name="connsiteY427" fmla="*/ 387668 h 3502343"/>
                            <a:gd name="connsiteX428" fmla="*/ 278130 w 2405062"/>
                            <a:gd name="connsiteY428" fmla="*/ 411480 h 3502343"/>
                            <a:gd name="connsiteX429" fmla="*/ 280035 w 2405062"/>
                            <a:gd name="connsiteY429" fmla="*/ 415290 h 3502343"/>
                            <a:gd name="connsiteX430" fmla="*/ 276225 w 2405062"/>
                            <a:gd name="connsiteY430" fmla="*/ 417195 h 3502343"/>
                            <a:gd name="connsiteX431" fmla="*/ 220980 w 2405062"/>
                            <a:gd name="connsiteY431" fmla="*/ 395288 h 3502343"/>
                            <a:gd name="connsiteX432" fmla="*/ 211455 w 2405062"/>
                            <a:gd name="connsiteY432" fmla="*/ 393383 h 3502343"/>
                            <a:gd name="connsiteX433" fmla="*/ 167640 w 2405062"/>
                            <a:gd name="connsiteY433" fmla="*/ 401955 h 3502343"/>
                            <a:gd name="connsiteX434" fmla="*/ 140970 w 2405062"/>
                            <a:gd name="connsiteY434" fmla="*/ 418148 h 3502343"/>
                            <a:gd name="connsiteX435" fmla="*/ 137160 w 2405062"/>
                            <a:gd name="connsiteY435" fmla="*/ 418148 h 3502343"/>
                            <a:gd name="connsiteX436" fmla="*/ 137160 w 2405062"/>
                            <a:gd name="connsiteY436" fmla="*/ 414338 h 3502343"/>
                            <a:gd name="connsiteX437" fmla="*/ 165735 w 2405062"/>
                            <a:gd name="connsiteY437" fmla="*/ 396240 h 3502343"/>
                            <a:gd name="connsiteX438" fmla="*/ 204787 w 2405062"/>
                            <a:gd name="connsiteY438" fmla="*/ 387668 h 3502343"/>
                            <a:gd name="connsiteX439" fmla="*/ 167640 w 2405062"/>
                            <a:gd name="connsiteY439" fmla="*/ 372428 h 3502343"/>
                            <a:gd name="connsiteX440" fmla="*/ 128587 w 2405062"/>
                            <a:gd name="connsiteY440" fmla="*/ 384810 h 3502343"/>
                            <a:gd name="connsiteX441" fmla="*/ 112395 w 2405062"/>
                            <a:gd name="connsiteY441" fmla="*/ 402908 h 3502343"/>
                            <a:gd name="connsiteX442" fmla="*/ 108585 w 2405062"/>
                            <a:gd name="connsiteY442" fmla="*/ 404813 h 3502343"/>
                            <a:gd name="connsiteX443" fmla="*/ 106680 w 2405062"/>
                            <a:gd name="connsiteY443" fmla="*/ 401003 h 3502343"/>
                            <a:gd name="connsiteX444" fmla="*/ 124777 w 2405062"/>
                            <a:gd name="connsiteY444" fmla="*/ 379095 h 3502343"/>
                            <a:gd name="connsiteX445" fmla="*/ 157162 w 2405062"/>
                            <a:gd name="connsiteY445" fmla="*/ 366713 h 3502343"/>
                            <a:gd name="connsiteX446" fmla="*/ 130492 w 2405062"/>
                            <a:gd name="connsiteY446" fmla="*/ 355283 h 3502343"/>
                            <a:gd name="connsiteX447" fmla="*/ 112395 w 2405062"/>
                            <a:gd name="connsiteY447" fmla="*/ 355283 h 3502343"/>
                            <a:gd name="connsiteX448" fmla="*/ 91440 w 2405062"/>
                            <a:gd name="connsiteY448" fmla="*/ 365760 h 3502343"/>
                            <a:gd name="connsiteX449" fmla="*/ 70485 w 2405062"/>
                            <a:gd name="connsiteY449" fmla="*/ 381000 h 3502343"/>
                            <a:gd name="connsiteX450" fmla="*/ 66675 w 2405062"/>
                            <a:gd name="connsiteY450" fmla="*/ 381953 h 3502343"/>
                            <a:gd name="connsiteX451" fmla="*/ 65722 w 2405062"/>
                            <a:gd name="connsiteY451" fmla="*/ 378143 h 3502343"/>
                            <a:gd name="connsiteX452" fmla="*/ 88582 w 2405062"/>
                            <a:gd name="connsiteY452" fmla="*/ 360998 h 3502343"/>
                            <a:gd name="connsiteX453" fmla="*/ 114300 w 2405062"/>
                            <a:gd name="connsiteY453" fmla="*/ 348615 h 3502343"/>
                            <a:gd name="connsiteX454" fmla="*/ 86677 w 2405062"/>
                            <a:gd name="connsiteY454" fmla="*/ 336233 h 3502343"/>
                            <a:gd name="connsiteX455" fmla="*/ 57150 w 2405062"/>
                            <a:gd name="connsiteY455" fmla="*/ 345758 h 3502343"/>
                            <a:gd name="connsiteX456" fmla="*/ 47625 w 2405062"/>
                            <a:gd name="connsiteY456" fmla="*/ 352425 h 3502343"/>
                            <a:gd name="connsiteX457" fmla="*/ 46672 w 2405062"/>
                            <a:gd name="connsiteY457" fmla="*/ 355283 h 3502343"/>
                            <a:gd name="connsiteX458" fmla="*/ 42862 w 2405062"/>
                            <a:gd name="connsiteY458" fmla="*/ 354330 h 3502343"/>
                            <a:gd name="connsiteX459" fmla="*/ 41910 w 2405062"/>
                            <a:gd name="connsiteY459" fmla="*/ 350520 h 3502343"/>
                            <a:gd name="connsiteX460" fmla="*/ 54292 w 2405062"/>
                            <a:gd name="connsiteY460" fmla="*/ 340043 h 3502343"/>
                            <a:gd name="connsiteX461" fmla="*/ 78105 w 2405062"/>
                            <a:gd name="connsiteY461" fmla="*/ 331470 h 3502343"/>
                            <a:gd name="connsiteX462" fmla="*/ 47625 w 2405062"/>
                            <a:gd name="connsiteY462" fmla="*/ 316230 h 3502343"/>
                            <a:gd name="connsiteX463" fmla="*/ 19050 w 2405062"/>
                            <a:gd name="connsiteY463" fmla="*/ 325755 h 3502343"/>
                            <a:gd name="connsiteX464" fmla="*/ 15240 w 2405062"/>
                            <a:gd name="connsiteY464" fmla="*/ 324803 h 3502343"/>
                            <a:gd name="connsiteX465" fmla="*/ 16192 w 2405062"/>
                            <a:gd name="connsiteY465" fmla="*/ 320993 h 3502343"/>
                            <a:gd name="connsiteX466" fmla="*/ 40005 w 2405062"/>
                            <a:gd name="connsiteY466" fmla="*/ 312420 h 3502343"/>
                            <a:gd name="connsiteX467" fmla="*/ 2857 w 2405062"/>
                            <a:gd name="connsiteY467" fmla="*/ 291465 h 3502343"/>
                            <a:gd name="connsiteX468" fmla="*/ 0 w 2405062"/>
                            <a:gd name="connsiteY468" fmla="*/ 288608 h 3502343"/>
                            <a:gd name="connsiteX469" fmla="*/ 2857 w 2405062"/>
                            <a:gd name="connsiteY469" fmla="*/ 287655 h 3502343"/>
                            <a:gd name="connsiteX470" fmla="*/ 3810 w 2405062"/>
                            <a:gd name="connsiteY470" fmla="*/ 288608 h 3502343"/>
                            <a:gd name="connsiteX471" fmla="*/ 36195 w 2405062"/>
                            <a:gd name="connsiteY471" fmla="*/ 306705 h 3502343"/>
                            <a:gd name="connsiteX472" fmla="*/ 25717 w 2405062"/>
                            <a:gd name="connsiteY472" fmla="*/ 286703 h 3502343"/>
                            <a:gd name="connsiteX473" fmla="*/ 27622 w 2405062"/>
                            <a:gd name="connsiteY473" fmla="*/ 282893 h 3502343"/>
                            <a:gd name="connsiteX474" fmla="*/ 764857 w 2405062"/>
                            <a:gd name="connsiteY474" fmla="*/ 280988 h 3502343"/>
                            <a:gd name="connsiteX475" fmla="*/ 782955 w 2405062"/>
                            <a:gd name="connsiteY475" fmla="*/ 293370 h 3502343"/>
                            <a:gd name="connsiteX476" fmla="*/ 770572 w 2405062"/>
                            <a:gd name="connsiteY476" fmla="*/ 310515 h 3502343"/>
                            <a:gd name="connsiteX477" fmla="*/ 752475 w 2405062"/>
                            <a:gd name="connsiteY477" fmla="*/ 298133 h 3502343"/>
                            <a:gd name="connsiteX478" fmla="*/ 764857 w 2405062"/>
                            <a:gd name="connsiteY478" fmla="*/ 280988 h 3502343"/>
                            <a:gd name="connsiteX479" fmla="*/ 725805 w 2405062"/>
                            <a:gd name="connsiteY479" fmla="*/ 261938 h 3502343"/>
                            <a:gd name="connsiteX480" fmla="*/ 743903 w 2405062"/>
                            <a:gd name="connsiteY480" fmla="*/ 274320 h 3502343"/>
                            <a:gd name="connsiteX481" fmla="*/ 731520 w 2405062"/>
                            <a:gd name="connsiteY481" fmla="*/ 291465 h 3502343"/>
                            <a:gd name="connsiteX482" fmla="*/ 713423 w 2405062"/>
                            <a:gd name="connsiteY482" fmla="*/ 279083 h 3502343"/>
                            <a:gd name="connsiteX483" fmla="*/ 725805 w 2405062"/>
                            <a:gd name="connsiteY483" fmla="*/ 261938 h 3502343"/>
                            <a:gd name="connsiteX484" fmla="*/ 696277 w 2405062"/>
                            <a:gd name="connsiteY484" fmla="*/ 241935 h 3502343"/>
                            <a:gd name="connsiteX485" fmla="*/ 704850 w 2405062"/>
                            <a:gd name="connsiteY485" fmla="*/ 247650 h 3502343"/>
                            <a:gd name="connsiteX486" fmla="*/ 699135 w 2405062"/>
                            <a:gd name="connsiteY486" fmla="*/ 256223 h 3502343"/>
                            <a:gd name="connsiteX487" fmla="*/ 690562 w 2405062"/>
                            <a:gd name="connsiteY487" fmla="*/ 250508 h 3502343"/>
                            <a:gd name="connsiteX488" fmla="*/ 696277 w 2405062"/>
                            <a:gd name="connsiteY488" fmla="*/ 241935 h 3502343"/>
                            <a:gd name="connsiteX489" fmla="*/ 762000 w 2405062"/>
                            <a:gd name="connsiteY489" fmla="*/ 228600 h 3502343"/>
                            <a:gd name="connsiteX490" fmla="*/ 770573 w 2405062"/>
                            <a:gd name="connsiteY490" fmla="*/ 234315 h 3502343"/>
                            <a:gd name="connsiteX491" fmla="*/ 764858 w 2405062"/>
                            <a:gd name="connsiteY491" fmla="*/ 242888 h 3502343"/>
                            <a:gd name="connsiteX492" fmla="*/ 756285 w 2405062"/>
                            <a:gd name="connsiteY492" fmla="*/ 237173 h 3502343"/>
                            <a:gd name="connsiteX493" fmla="*/ 762000 w 2405062"/>
                            <a:gd name="connsiteY493" fmla="*/ 228600 h 3502343"/>
                            <a:gd name="connsiteX494" fmla="*/ 668655 w 2405062"/>
                            <a:gd name="connsiteY494" fmla="*/ 227648 h 3502343"/>
                            <a:gd name="connsiteX495" fmla="*/ 681990 w 2405062"/>
                            <a:gd name="connsiteY495" fmla="*/ 237173 h 3502343"/>
                            <a:gd name="connsiteX496" fmla="*/ 672465 w 2405062"/>
                            <a:gd name="connsiteY496" fmla="*/ 250508 h 3502343"/>
                            <a:gd name="connsiteX497" fmla="*/ 659130 w 2405062"/>
                            <a:gd name="connsiteY497" fmla="*/ 240983 h 3502343"/>
                            <a:gd name="connsiteX498" fmla="*/ 668655 w 2405062"/>
                            <a:gd name="connsiteY498" fmla="*/ 227648 h 3502343"/>
                            <a:gd name="connsiteX499" fmla="*/ 727710 w 2405062"/>
                            <a:gd name="connsiteY499" fmla="*/ 223838 h 3502343"/>
                            <a:gd name="connsiteX500" fmla="*/ 745808 w 2405062"/>
                            <a:gd name="connsiteY500" fmla="*/ 236220 h 3502343"/>
                            <a:gd name="connsiteX501" fmla="*/ 733425 w 2405062"/>
                            <a:gd name="connsiteY501" fmla="*/ 253365 h 3502343"/>
                            <a:gd name="connsiteX502" fmla="*/ 715328 w 2405062"/>
                            <a:gd name="connsiteY502" fmla="*/ 240983 h 3502343"/>
                            <a:gd name="connsiteX503" fmla="*/ 727710 w 2405062"/>
                            <a:gd name="connsiteY503" fmla="*/ 223838 h 3502343"/>
                            <a:gd name="connsiteX504" fmla="*/ 691515 w 2405062"/>
                            <a:gd name="connsiteY504" fmla="*/ 196215 h 3502343"/>
                            <a:gd name="connsiteX505" fmla="*/ 709613 w 2405062"/>
                            <a:gd name="connsiteY505" fmla="*/ 208597 h 3502343"/>
                            <a:gd name="connsiteX506" fmla="*/ 697230 w 2405062"/>
                            <a:gd name="connsiteY506" fmla="*/ 225742 h 3502343"/>
                            <a:gd name="connsiteX507" fmla="*/ 679133 w 2405062"/>
                            <a:gd name="connsiteY507" fmla="*/ 213360 h 3502343"/>
                            <a:gd name="connsiteX508" fmla="*/ 691515 w 2405062"/>
                            <a:gd name="connsiteY508" fmla="*/ 196215 h 3502343"/>
                            <a:gd name="connsiteX509" fmla="*/ 722947 w 2405062"/>
                            <a:gd name="connsiteY509" fmla="*/ 180975 h 3502343"/>
                            <a:gd name="connsiteX510" fmla="*/ 731520 w 2405062"/>
                            <a:gd name="connsiteY510" fmla="*/ 186690 h 3502343"/>
                            <a:gd name="connsiteX511" fmla="*/ 725805 w 2405062"/>
                            <a:gd name="connsiteY511" fmla="*/ 195263 h 3502343"/>
                            <a:gd name="connsiteX512" fmla="*/ 717232 w 2405062"/>
                            <a:gd name="connsiteY512" fmla="*/ 189548 h 3502343"/>
                            <a:gd name="connsiteX513" fmla="*/ 722947 w 2405062"/>
                            <a:gd name="connsiteY513" fmla="*/ 180975 h 3502343"/>
                            <a:gd name="connsiteX514" fmla="*/ 700088 w 2405062"/>
                            <a:gd name="connsiteY514" fmla="*/ 150495 h 3502343"/>
                            <a:gd name="connsiteX515" fmla="*/ 713423 w 2405062"/>
                            <a:gd name="connsiteY515" fmla="*/ 160020 h 3502343"/>
                            <a:gd name="connsiteX516" fmla="*/ 703898 w 2405062"/>
                            <a:gd name="connsiteY516" fmla="*/ 173355 h 3502343"/>
                            <a:gd name="connsiteX517" fmla="*/ 690563 w 2405062"/>
                            <a:gd name="connsiteY517" fmla="*/ 163830 h 3502343"/>
                            <a:gd name="connsiteX518" fmla="*/ 700088 w 2405062"/>
                            <a:gd name="connsiteY518" fmla="*/ 150495 h 3502343"/>
                            <a:gd name="connsiteX519" fmla="*/ 661035 w 2405062"/>
                            <a:gd name="connsiteY519" fmla="*/ 150495 h 3502343"/>
                            <a:gd name="connsiteX520" fmla="*/ 679133 w 2405062"/>
                            <a:gd name="connsiteY520" fmla="*/ 162877 h 3502343"/>
                            <a:gd name="connsiteX521" fmla="*/ 666750 w 2405062"/>
                            <a:gd name="connsiteY521" fmla="*/ 180022 h 3502343"/>
                            <a:gd name="connsiteX522" fmla="*/ 648653 w 2405062"/>
                            <a:gd name="connsiteY522" fmla="*/ 167640 h 3502343"/>
                            <a:gd name="connsiteX523" fmla="*/ 661035 w 2405062"/>
                            <a:gd name="connsiteY523" fmla="*/ 150495 h 3502343"/>
                            <a:gd name="connsiteX524" fmla="*/ 2235517 w 2405062"/>
                            <a:gd name="connsiteY524" fmla="*/ 140017 h 3502343"/>
                            <a:gd name="connsiteX525" fmla="*/ 2237422 w 2405062"/>
                            <a:gd name="connsiteY525" fmla="*/ 143827 h 3502343"/>
                            <a:gd name="connsiteX526" fmla="*/ 2216467 w 2405062"/>
                            <a:gd name="connsiteY526" fmla="*/ 169545 h 3502343"/>
                            <a:gd name="connsiteX527" fmla="*/ 2182177 w 2405062"/>
                            <a:gd name="connsiteY527" fmla="*/ 189547 h 3502343"/>
                            <a:gd name="connsiteX528" fmla="*/ 2222182 w 2405062"/>
                            <a:gd name="connsiteY528" fmla="*/ 191452 h 3502343"/>
                            <a:gd name="connsiteX529" fmla="*/ 2254567 w 2405062"/>
                            <a:gd name="connsiteY529" fmla="*/ 166687 h 3502343"/>
                            <a:gd name="connsiteX530" fmla="*/ 2264092 w 2405062"/>
                            <a:gd name="connsiteY530" fmla="*/ 143827 h 3502343"/>
                            <a:gd name="connsiteX531" fmla="*/ 2266950 w 2405062"/>
                            <a:gd name="connsiteY531" fmla="*/ 140970 h 3502343"/>
                            <a:gd name="connsiteX532" fmla="*/ 2269807 w 2405062"/>
                            <a:gd name="connsiteY532" fmla="*/ 143827 h 3502343"/>
                            <a:gd name="connsiteX533" fmla="*/ 2259330 w 2405062"/>
                            <a:gd name="connsiteY533" fmla="*/ 168592 h 3502343"/>
                            <a:gd name="connsiteX534" fmla="*/ 2232660 w 2405062"/>
                            <a:gd name="connsiteY534" fmla="*/ 190500 h 3502343"/>
                            <a:gd name="connsiteX535" fmla="*/ 2262187 w 2405062"/>
                            <a:gd name="connsiteY535" fmla="*/ 192405 h 3502343"/>
                            <a:gd name="connsiteX536" fmla="*/ 2279332 w 2405062"/>
                            <a:gd name="connsiteY536" fmla="*/ 186690 h 3502343"/>
                            <a:gd name="connsiteX537" fmla="*/ 2295525 w 2405062"/>
                            <a:gd name="connsiteY537" fmla="*/ 169545 h 3502343"/>
                            <a:gd name="connsiteX538" fmla="*/ 2310765 w 2405062"/>
                            <a:gd name="connsiteY538" fmla="*/ 148590 h 3502343"/>
                            <a:gd name="connsiteX539" fmla="*/ 2314575 w 2405062"/>
                            <a:gd name="connsiteY539" fmla="*/ 146685 h 3502343"/>
                            <a:gd name="connsiteX540" fmla="*/ 2316480 w 2405062"/>
                            <a:gd name="connsiteY540" fmla="*/ 150495 h 3502343"/>
                            <a:gd name="connsiteX541" fmla="*/ 2300287 w 2405062"/>
                            <a:gd name="connsiteY541" fmla="*/ 174307 h 3502343"/>
                            <a:gd name="connsiteX542" fmla="*/ 2280285 w 2405062"/>
                            <a:gd name="connsiteY542" fmla="*/ 194310 h 3502343"/>
                            <a:gd name="connsiteX543" fmla="*/ 2310765 w 2405062"/>
                            <a:gd name="connsiteY543" fmla="*/ 197167 h 3502343"/>
                            <a:gd name="connsiteX544" fmla="*/ 2335530 w 2405062"/>
                            <a:gd name="connsiteY544" fmla="*/ 179070 h 3502343"/>
                            <a:gd name="connsiteX545" fmla="*/ 2342197 w 2405062"/>
                            <a:gd name="connsiteY545" fmla="*/ 169545 h 3502343"/>
                            <a:gd name="connsiteX546" fmla="*/ 2342197 w 2405062"/>
                            <a:gd name="connsiteY546" fmla="*/ 165735 h 3502343"/>
                            <a:gd name="connsiteX547" fmla="*/ 2346007 w 2405062"/>
                            <a:gd name="connsiteY547" fmla="*/ 164782 h 3502343"/>
                            <a:gd name="connsiteX548" fmla="*/ 2347912 w 2405062"/>
                            <a:gd name="connsiteY548" fmla="*/ 168592 h 3502343"/>
                            <a:gd name="connsiteX549" fmla="*/ 2339340 w 2405062"/>
                            <a:gd name="connsiteY549" fmla="*/ 182880 h 3502343"/>
                            <a:gd name="connsiteX550" fmla="*/ 2319337 w 2405062"/>
                            <a:gd name="connsiteY550" fmla="*/ 198120 h 3502343"/>
                            <a:gd name="connsiteX551" fmla="*/ 2353627 w 2405062"/>
                            <a:gd name="connsiteY551" fmla="*/ 202882 h 3502343"/>
                            <a:gd name="connsiteX552" fmla="*/ 2377440 w 2405062"/>
                            <a:gd name="connsiteY552" fmla="*/ 184785 h 3502343"/>
                            <a:gd name="connsiteX553" fmla="*/ 2381250 w 2405062"/>
                            <a:gd name="connsiteY553" fmla="*/ 184785 h 3502343"/>
                            <a:gd name="connsiteX554" fmla="*/ 2381250 w 2405062"/>
                            <a:gd name="connsiteY554" fmla="*/ 188595 h 3502343"/>
                            <a:gd name="connsiteX555" fmla="*/ 2362200 w 2405062"/>
                            <a:gd name="connsiteY555" fmla="*/ 203835 h 3502343"/>
                            <a:gd name="connsiteX556" fmla="*/ 2404110 w 2405062"/>
                            <a:gd name="connsiteY556" fmla="*/ 211455 h 3502343"/>
                            <a:gd name="connsiteX557" fmla="*/ 2403157 w 2405062"/>
                            <a:gd name="connsiteY557" fmla="*/ 215265 h 3502343"/>
                            <a:gd name="connsiteX558" fmla="*/ 2401252 w 2405062"/>
                            <a:gd name="connsiteY558" fmla="*/ 217170 h 3502343"/>
                            <a:gd name="connsiteX559" fmla="*/ 2399347 w 2405062"/>
                            <a:gd name="connsiteY559" fmla="*/ 217170 h 3502343"/>
                            <a:gd name="connsiteX560" fmla="*/ 2363152 w 2405062"/>
                            <a:gd name="connsiteY560" fmla="*/ 210502 h 3502343"/>
                            <a:gd name="connsiteX561" fmla="*/ 2379345 w 2405062"/>
                            <a:gd name="connsiteY561" fmla="*/ 225742 h 3502343"/>
                            <a:gd name="connsiteX562" fmla="*/ 2379345 w 2405062"/>
                            <a:gd name="connsiteY562" fmla="*/ 229552 h 3502343"/>
                            <a:gd name="connsiteX563" fmla="*/ 2378392 w 2405062"/>
                            <a:gd name="connsiteY563" fmla="*/ 230505 h 3502343"/>
                            <a:gd name="connsiteX564" fmla="*/ 2375535 w 2405062"/>
                            <a:gd name="connsiteY564" fmla="*/ 229552 h 3502343"/>
                            <a:gd name="connsiteX565" fmla="*/ 2351722 w 2405062"/>
                            <a:gd name="connsiteY565" fmla="*/ 209550 h 3502343"/>
                            <a:gd name="connsiteX566" fmla="*/ 2350770 w 2405062"/>
                            <a:gd name="connsiteY566" fmla="*/ 208597 h 3502343"/>
                            <a:gd name="connsiteX567" fmla="*/ 2320290 w 2405062"/>
                            <a:gd name="connsiteY567" fmla="*/ 204787 h 3502343"/>
                            <a:gd name="connsiteX568" fmla="*/ 2335530 w 2405062"/>
                            <a:gd name="connsiteY568" fmla="*/ 219075 h 3502343"/>
                            <a:gd name="connsiteX569" fmla="*/ 2342197 w 2405062"/>
                            <a:gd name="connsiteY569" fmla="*/ 231457 h 3502343"/>
                            <a:gd name="connsiteX570" fmla="*/ 2340292 w 2405062"/>
                            <a:gd name="connsiteY570" fmla="*/ 232410 h 3502343"/>
                            <a:gd name="connsiteX571" fmla="*/ 2337435 w 2405062"/>
                            <a:gd name="connsiteY571" fmla="*/ 232410 h 3502343"/>
                            <a:gd name="connsiteX572" fmla="*/ 2336482 w 2405062"/>
                            <a:gd name="connsiteY572" fmla="*/ 228600 h 3502343"/>
                            <a:gd name="connsiteX573" fmla="*/ 2331720 w 2405062"/>
                            <a:gd name="connsiteY573" fmla="*/ 222885 h 3502343"/>
                            <a:gd name="connsiteX574" fmla="*/ 2307907 w 2405062"/>
                            <a:gd name="connsiteY574" fmla="*/ 202882 h 3502343"/>
                            <a:gd name="connsiteX575" fmla="*/ 2306955 w 2405062"/>
                            <a:gd name="connsiteY575" fmla="*/ 202882 h 3502343"/>
                            <a:gd name="connsiteX576" fmla="*/ 2280285 w 2405062"/>
                            <a:gd name="connsiteY576" fmla="*/ 200025 h 3502343"/>
                            <a:gd name="connsiteX577" fmla="*/ 2298382 w 2405062"/>
                            <a:gd name="connsiteY577" fmla="*/ 220980 h 3502343"/>
                            <a:gd name="connsiteX578" fmla="*/ 2313622 w 2405062"/>
                            <a:gd name="connsiteY578" fmla="*/ 245745 h 3502343"/>
                            <a:gd name="connsiteX579" fmla="*/ 2311717 w 2405062"/>
                            <a:gd name="connsiteY579" fmla="*/ 248602 h 3502343"/>
                            <a:gd name="connsiteX580" fmla="*/ 2308860 w 2405062"/>
                            <a:gd name="connsiteY580" fmla="*/ 246697 h 3502343"/>
                            <a:gd name="connsiteX581" fmla="*/ 2295525 w 2405062"/>
                            <a:gd name="connsiteY581" fmla="*/ 224790 h 3502343"/>
                            <a:gd name="connsiteX582" fmla="*/ 2279332 w 2405062"/>
                            <a:gd name="connsiteY582" fmla="*/ 205740 h 3502343"/>
                            <a:gd name="connsiteX583" fmla="*/ 2265045 w 2405062"/>
                            <a:gd name="connsiteY583" fmla="*/ 199072 h 3502343"/>
                            <a:gd name="connsiteX584" fmla="*/ 2240280 w 2405062"/>
                            <a:gd name="connsiteY584" fmla="*/ 197167 h 3502343"/>
                            <a:gd name="connsiteX585" fmla="*/ 2262187 w 2405062"/>
                            <a:gd name="connsiteY585" fmla="*/ 219075 h 3502343"/>
                            <a:gd name="connsiteX586" fmla="*/ 2270760 w 2405062"/>
                            <a:gd name="connsiteY586" fmla="*/ 244792 h 3502343"/>
                            <a:gd name="connsiteX587" fmla="*/ 2268855 w 2405062"/>
                            <a:gd name="connsiteY587" fmla="*/ 247650 h 3502343"/>
                            <a:gd name="connsiteX588" fmla="*/ 2267902 w 2405062"/>
                            <a:gd name="connsiteY588" fmla="*/ 247650 h 3502343"/>
                            <a:gd name="connsiteX589" fmla="*/ 2265045 w 2405062"/>
                            <a:gd name="connsiteY589" fmla="*/ 244792 h 3502343"/>
                            <a:gd name="connsiteX590" fmla="*/ 2257425 w 2405062"/>
                            <a:gd name="connsiteY590" fmla="*/ 221932 h 3502343"/>
                            <a:gd name="connsiteX591" fmla="*/ 2227897 w 2405062"/>
                            <a:gd name="connsiteY591" fmla="*/ 196215 h 3502343"/>
                            <a:gd name="connsiteX592" fmla="*/ 2183130 w 2405062"/>
                            <a:gd name="connsiteY592" fmla="*/ 193357 h 3502343"/>
                            <a:gd name="connsiteX593" fmla="*/ 2216467 w 2405062"/>
                            <a:gd name="connsiteY593" fmla="*/ 216217 h 3502343"/>
                            <a:gd name="connsiteX594" fmla="*/ 2236470 w 2405062"/>
                            <a:gd name="connsiteY594" fmla="*/ 243840 h 3502343"/>
                            <a:gd name="connsiteX595" fmla="*/ 2234565 w 2405062"/>
                            <a:gd name="connsiteY595" fmla="*/ 247650 h 3502343"/>
                            <a:gd name="connsiteX596" fmla="*/ 2230755 w 2405062"/>
                            <a:gd name="connsiteY596" fmla="*/ 245745 h 3502343"/>
                            <a:gd name="connsiteX597" fmla="*/ 2212657 w 2405062"/>
                            <a:gd name="connsiteY597" fmla="*/ 220980 h 3502343"/>
                            <a:gd name="connsiteX598" fmla="*/ 2169795 w 2405062"/>
                            <a:gd name="connsiteY598" fmla="*/ 194310 h 3502343"/>
                            <a:gd name="connsiteX599" fmla="*/ 2167890 w 2405062"/>
                            <a:gd name="connsiteY599" fmla="*/ 194310 h 3502343"/>
                            <a:gd name="connsiteX600" fmla="*/ 2104072 w 2405062"/>
                            <a:gd name="connsiteY600" fmla="*/ 191452 h 3502343"/>
                            <a:gd name="connsiteX601" fmla="*/ 2101215 w 2405062"/>
                            <a:gd name="connsiteY601" fmla="*/ 188595 h 3502343"/>
                            <a:gd name="connsiteX602" fmla="*/ 2104072 w 2405062"/>
                            <a:gd name="connsiteY602" fmla="*/ 185737 h 3502343"/>
                            <a:gd name="connsiteX603" fmla="*/ 2164080 w 2405062"/>
                            <a:gd name="connsiteY603" fmla="*/ 188595 h 3502343"/>
                            <a:gd name="connsiteX604" fmla="*/ 2173605 w 2405062"/>
                            <a:gd name="connsiteY604" fmla="*/ 186690 h 3502343"/>
                            <a:gd name="connsiteX605" fmla="*/ 2211705 w 2405062"/>
                            <a:gd name="connsiteY605" fmla="*/ 164782 h 3502343"/>
                            <a:gd name="connsiteX606" fmla="*/ 2231707 w 2405062"/>
                            <a:gd name="connsiteY606" fmla="*/ 140970 h 3502343"/>
                            <a:gd name="connsiteX607" fmla="*/ 2235517 w 2405062"/>
                            <a:gd name="connsiteY607" fmla="*/ 140017 h 3502343"/>
                            <a:gd name="connsiteX608" fmla="*/ 680085 w 2405062"/>
                            <a:gd name="connsiteY608" fmla="*/ 123825 h 3502343"/>
                            <a:gd name="connsiteX609" fmla="*/ 693420 w 2405062"/>
                            <a:gd name="connsiteY609" fmla="*/ 133350 h 3502343"/>
                            <a:gd name="connsiteX610" fmla="*/ 683895 w 2405062"/>
                            <a:gd name="connsiteY610" fmla="*/ 146685 h 3502343"/>
                            <a:gd name="connsiteX611" fmla="*/ 670560 w 2405062"/>
                            <a:gd name="connsiteY611" fmla="*/ 137160 h 3502343"/>
                            <a:gd name="connsiteX612" fmla="*/ 680085 w 2405062"/>
                            <a:gd name="connsiteY612" fmla="*/ 123825 h 3502343"/>
                            <a:gd name="connsiteX613" fmla="*/ 649605 w 2405062"/>
                            <a:gd name="connsiteY613" fmla="*/ 117157 h 3502343"/>
                            <a:gd name="connsiteX614" fmla="*/ 658178 w 2405062"/>
                            <a:gd name="connsiteY614" fmla="*/ 122872 h 3502343"/>
                            <a:gd name="connsiteX615" fmla="*/ 652463 w 2405062"/>
                            <a:gd name="connsiteY615" fmla="*/ 131445 h 3502343"/>
                            <a:gd name="connsiteX616" fmla="*/ 643890 w 2405062"/>
                            <a:gd name="connsiteY616" fmla="*/ 125730 h 3502343"/>
                            <a:gd name="connsiteX617" fmla="*/ 649605 w 2405062"/>
                            <a:gd name="connsiteY617" fmla="*/ 117157 h 3502343"/>
                            <a:gd name="connsiteX618" fmla="*/ 713422 w 2405062"/>
                            <a:gd name="connsiteY618" fmla="*/ 103823 h 3502343"/>
                            <a:gd name="connsiteX619" fmla="*/ 731520 w 2405062"/>
                            <a:gd name="connsiteY619" fmla="*/ 116205 h 3502343"/>
                            <a:gd name="connsiteX620" fmla="*/ 719137 w 2405062"/>
                            <a:gd name="connsiteY620" fmla="*/ 133350 h 3502343"/>
                            <a:gd name="connsiteX621" fmla="*/ 701040 w 2405062"/>
                            <a:gd name="connsiteY621" fmla="*/ 120968 h 3502343"/>
                            <a:gd name="connsiteX622" fmla="*/ 713422 w 2405062"/>
                            <a:gd name="connsiteY622" fmla="*/ 103823 h 3502343"/>
                            <a:gd name="connsiteX623" fmla="*/ 679132 w 2405062"/>
                            <a:gd name="connsiteY623" fmla="*/ 102870 h 3502343"/>
                            <a:gd name="connsiteX624" fmla="*/ 687705 w 2405062"/>
                            <a:gd name="connsiteY624" fmla="*/ 108585 h 3502343"/>
                            <a:gd name="connsiteX625" fmla="*/ 681990 w 2405062"/>
                            <a:gd name="connsiteY625" fmla="*/ 117158 h 3502343"/>
                            <a:gd name="connsiteX626" fmla="*/ 673417 w 2405062"/>
                            <a:gd name="connsiteY626" fmla="*/ 111443 h 3502343"/>
                            <a:gd name="connsiteX627" fmla="*/ 679132 w 2405062"/>
                            <a:gd name="connsiteY627" fmla="*/ 102870 h 3502343"/>
                            <a:gd name="connsiteX628" fmla="*/ 656273 w 2405062"/>
                            <a:gd name="connsiteY628" fmla="*/ 80963 h 3502343"/>
                            <a:gd name="connsiteX629" fmla="*/ 669608 w 2405062"/>
                            <a:gd name="connsiteY629" fmla="*/ 90488 h 3502343"/>
                            <a:gd name="connsiteX630" fmla="*/ 660083 w 2405062"/>
                            <a:gd name="connsiteY630" fmla="*/ 103823 h 3502343"/>
                            <a:gd name="connsiteX631" fmla="*/ 646748 w 2405062"/>
                            <a:gd name="connsiteY631" fmla="*/ 94298 h 3502343"/>
                            <a:gd name="connsiteX632" fmla="*/ 656273 w 2405062"/>
                            <a:gd name="connsiteY632" fmla="*/ 80963 h 3502343"/>
                            <a:gd name="connsiteX633" fmla="*/ 690563 w 2405062"/>
                            <a:gd name="connsiteY633" fmla="*/ 69533 h 3502343"/>
                            <a:gd name="connsiteX634" fmla="*/ 703898 w 2405062"/>
                            <a:gd name="connsiteY634" fmla="*/ 79058 h 3502343"/>
                            <a:gd name="connsiteX635" fmla="*/ 694373 w 2405062"/>
                            <a:gd name="connsiteY635" fmla="*/ 92393 h 3502343"/>
                            <a:gd name="connsiteX636" fmla="*/ 681038 w 2405062"/>
                            <a:gd name="connsiteY636" fmla="*/ 82868 h 3502343"/>
                            <a:gd name="connsiteX637" fmla="*/ 690563 w 2405062"/>
                            <a:gd name="connsiteY637" fmla="*/ 69533 h 3502343"/>
                            <a:gd name="connsiteX638" fmla="*/ 723900 w 2405062"/>
                            <a:gd name="connsiteY638" fmla="*/ 68580 h 3502343"/>
                            <a:gd name="connsiteX639" fmla="*/ 732473 w 2405062"/>
                            <a:gd name="connsiteY639" fmla="*/ 74295 h 3502343"/>
                            <a:gd name="connsiteX640" fmla="*/ 726758 w 2405062"/>
                            <a:gd name="connsiteY640" fmla="*/ 82868 h 3502343"/>
                            <a:gd name="connsiteX641" fmla="*/ 718185 w 2405062"/>
                            <a:gd name="connsiteY641" fmla="*/ 77153 h 3502343"/>
                            <a:gd name="connsiteX642" fmla="*/ 723900 w 2405062"/>
                            <a:gd name="connsiteY642" fmla="*/ 68580 h 3502343"/>
                            <a:gd name="connsiteX643" fmla="*/ 665797 w 2405062"/>
                            <a:gd name="connsiteY643" fmla="*/ 43815 h 3502343"/>
                            <a:gd name="connsiteX644" fmla="*/ 683895 w 2405062"/>
                            <a:gd name="connsiteY644" fmla="*/ 56197 h 3502343"/>
                            <a:gd name="connsiteX645" fmla="*/ 671512 w 2405062"/>
                            <a:gd name="connsiteY645" fmla="*/ 73342 h 3502343"/>
                            <a:gd name="connsiteX646" fmla="*/ 653415 w 2405062"/>
                            <a:gd name="connsiteY646" fmla="*/ 60960 h 3502343"/>
                            <a:gd name="connsiteX647" fmla="*/ 665797 w 2405062"/>
                            <a:gd name="connsiteY647" fmla="*/ 43815 h 3502343"/>
                            <a:gd name="connsiteX648" fmla="*/ 705802 w 2405062"/>
                            <a:gd name="connsiteY648" fmla="*/ 32385 h 3502343"/>
                            <a:gd name="connsiteX649" fmla="*/ 723900 w 2405062"/>
                            <a:gd name="connsiteY649" fmla="*/ 44767 h 3502343"/>
                            <a:gd name="connsiteX650" fmla="*/ 711517 w 2405062"/>
                            <a:gd name="connsiteY650" fmla="*/ 61912 h 3502343"/>
                            <a:gd name="connsiteX651" fmla="*/ 693420 w 2405062"/>
                            <a:gd name="connsiteY651" fmla="*/ 49530 h 3502343"/>
                            <a:gd name="connsiteX652" fmla="*/ 705802 w 2405062"/>
                            <a:gd name="connsiteY652" fmla="*/ 32385 h 3502343"/>
                            <a:gd name="connsiteX653" fmla="*/ 681037 w 2405062"/>
                            <a:gd name="connsiteY653" fmla="*/ 18097 h 3502343"/>
                            <a:gd name="connsiteX654" fmla="*/ 689610 w 2405062"/>
                            <a:gd name="connsiteY654" fmla="*/ 23812 h 3502343"/>
                            <a:gd name="connsiteX655" fmla="*/ 683895 w 2405062"/>
                            <a:gd name="connsiteY655" fmla="*/ 32385 h 3502343"/>
                            <a:gd name="connsiteX656" fmla="*/ 675322 w 2405062"/>
                            <a:gd name="connsiteY656" fmla="*/ 26670 h 3502343"/>
                            <a:gd name="connsiteX657" fmla="*/ 681037 w 2405062"/>
                            <a:gd name="connsiteY657" fmla="*/ 18097 h 3502343"/>
                            <a:gd name="connsiteX658" fmla="*/ 2226945 w 2405062"/>
                            <a:gd name="connsiteY658" fmla="*/ 0 h 3502343"/>
                            <a:gd name="connsiteX659" fmla="*/ 2226945 w 2405062"/>
                            <a:gd name="connsiteY659" fmla="*/ 1905 h 3502343"/>
                            <a:gd name="connsiteX660" fmla="*/ 2225993 w 2405062"/>
                            <a:gd name="connsiteY660" fmla="*/ 2857 h 3502343"/>
                            <a:gd name="connsiteX661" fmla="*/ 2207895 w 2405062"/>
                            <a:gd name="connsiteY661" fmla="*/ 21907 h 3502343"/>
                            <a:gd name="connsiteX662" fmla="*/ 2223135 w 2405062"/>
                            <a:gd name="connsiteY662" fmla="*/ 18097 h 3502343"/>
                            <a:gd name="connsiteX663" fmla="*/ 2225040 w 2405062"/>
                            <a:gd name="connsiteY663" fmla="*/ 20002 h 3502343"/>
                            <a:gd name="connsiteX664" fmla="*/ 2225040 w 2405062"/>
                            <a:gd name="connsiteY664" fmla="*/ 20955 h 3502343"/>
                            <a:gd name="connsiteX665" fmla="*/ 2223135 w 2405062"/>
                            <a:gd name="connsiteY665" fmla="*/ 21907 h 3502343"/>
                            <a:gd name="connsiteX666" fmla="*/ 2201228 w 2405062"/>
                            <a:gd name="connsiteY666" fmla="*/ 28575 h 3502343"/>
                            <a:gd name="connsiteX667" fmla="*/ 2200275 w 2405062"/>
                            <a:gd name="connsiteY667" fmla="*/ 28575 h 3502343"/>
                            <a:gd name="connsiteX668" fmla="*/ 2185988 w 2405062"/>
                            <a:gd name="connsiteY668" fmla="*/ 45720 h 3502343"/>
                            <a:gd name="connsiteX669" fmla="*/ 2201228 w 2405062"/>
                            <a:gd name="connsiteY669" fmla="*/ 41910 h 3502343"/>
                            <a:gd name="connsiteX670" fmla="*/ 2211705 w 2405062"/>
                            <a:gd name="connsiteY670" fmla="*/ 42862 h 3502343"/>
                            <a:gd name="connsiteX671" fmla="*/ 2211705 w 2405062"/>
                            <a:gd name="connsiteY671" fmla="*/ 44767 h 3502343"/>
                            <a:gd name="connsiteX672" fmla="*/ 2210753 w 2405062"/>
                            <a:gd name="connsiteY672" fmla="*/ 46672 h 3502343"/>
                            <a:gd name="connsiteX673" fmla="*/ 2207895 w 2405062"/>
                            <a:gd name="connsiteY673" fmla="*/ 45720 h 3502343"/>
                            <a:gd name="connsiteX674" fmla="*/ 2202180 w 2405062"/>
                            <a:gd name="connsiteY674" fmla="*/ 46672 h 3502343"/>
                            <a:gd name="connsiteX675" fmla="*/ 2181225 w 2405062"/>
                            <a:gd name="connsiteY675" fmla="*/ 53340 h 3502343"/>
                            <a:gd name="connsiteX676" fmla="*/ 2180273 w 2405062"/>
                            <a:gd name="connsiteY676" fmla="*/ 54292 h 3502343"/>
                            <a:gd name="connsiteX677" fmla="*/ 2167890 w 2405062"/>
                            <a:gd name="connsiteY677" fmla="*/ 69532 h 3502343"/>
                            <a:gd name="connsiteX678" fmla="*/ 2187893 w 2405062"/>
                            <a:gd name="connsiteY678" fmla="*/ 66675 h 3502343"/>
                            <a:gd name="connsiteX679" fmla="*/ 2208848 w 2405062"/>
                            <a:gd name="connsiteY679" fmla="*/ 67627 h 3502343"/>
                            <a:gd name="connsiteX680" fmla="*/ 2209800 w 2405062"/>
                            <a:gd name="connsiteY680" fmla="*/ 70485 h 3502343"/>
                            <a:gd name="connsiteX681" fmla="*/ 2206943 w 2405062"/>
                            <a:gd name="connsiteY681" fmla="*/ 71437 h 3502343"/>
                            <a:gd name="connsiteX682" fmla="*/ 2188845 w 2405062"/>
                            <a:gd name="connsiteY682" fmla="*/ 71437 h 3502343"/>
                            <a:gd name="connsiteX683" fmla="*/ 2170748 w 2405062"/>
                            <a:gd name="connsiteY683" fmla="*/ 74295 h 3502343"/>
                            <a:gd name="connsiteX684" fmla="*/ 2161223 w 2405062"/>
                            <a:gd name="connsiteY684" fmla="*/ 80010 h 3502343"/>
                            <a:gd name="connsiteX685" fmla="*/ 2150745 w 2405062"/>
                            <a:gd name="connsiteY685" fmla="*/ 94297 h 3502343"/>
                            <a:gd name="connsiteX686" fmla="*/ 2172653 w 2405062"/>
                            <a:gd name="connsiteY686" fmla="*/ 89535 h 3502343"/>
                            <a:gd name="connsiteX687" fmla="*/ 2191703 w 2405062"/>
                            <a:gd name="connsiteY687" fmla="*/ 94297 h 3502343"/>
                            <a:gd name="connsiteX688" fmla="*/ 2192655 w 2405062"/>
                            <a:gd name="connsiteY688" fmla="*/ 96202 h 3502343"/>
                            <a:gd name="connsiteX689" fmla="*/ 2189798 w 2405062"/>
                            <a:gd name="connsiteY689" fmla="*/ 97155 h 3502343"/>
                            <a:gd name="connsiteX690" fmla="*/ 2172653 w 2405062"/>
                            <a:gd name="connsiteY690" fmla="*/ 93345 h 3502343"/>
                            <a:gd name="connsiteX691" fmla="*/ 2145983 w 2405062"/>
                            <a:gd name="connsiteY691" fmla="*/ 100965 h 3502343"/>
                            <a:gd name="connsiteX692" fmla="*/ 2126933 w 2405062"/>
                            <a:gd name="connsiteY692" fmla="*/ 126682 h 3502343"/>
                            <a:gd name="connsiteX693" fmla="*/ 2153603 w 2405062"/>
                            <a:gd name="connsiteY693" fmla="*/ 115252 h 3502343"/>
                            <a:gd name="connsiteX694" fmla="*/ 2177415 w 2405062"/>
                            <a:gd name="connsiteY694" fmla="*/ 114300 h 3502343"/>
                            <a:gd name="connsiteX695" fmla="*/ 2179320 w 2405062"/>
                            <a:gd name="connsiteY695" fmla="*/ 117157 h 3502343"/>
                            <a:gd name="connsiteX696" fmla="*/ 2177415 w 2405062"/>
                            <a:gd name="connsiteY696" fmla="*/ 118110 h 3502343"/>
                            <a:gd name="connsiteX697" fmla="*/ 2154555 w 2405062"/>
                            <a:gd name="connsiteY697" fmla="*/ 119062 h 3502343"/>
                            <a:gd name="connsiteX698" fmla="*/ 2121218 w 2405062"/>
                            <a:gd name="connsiteY698" fmla="*/ 134302 h 3502343"/>
                            <a:gd name="connsiteX699" fmla="*/ 2120265 w 2405062"/>
                            <a:gd name="connsiteY699" fmla="*/ 135255 h 3502343"/>
                            <a:gd name="connsiteX700" fmla="*/ 2093595 w 2405062"/>
                            <a:gd name="connsiteY700" fmla="*/ 173355 h 3502343"/>
                            <a:gd name="connsiteX701" fmla="*/ 2090738 w 2405062"/>
                            <a:gd name="connsiteY701" fmla="*/ 174307 h 3502343"/>
                            <a:gd name="connsiteX702" fmla="*/ 2089785 w 2405062"/>
                            <a:gd name="connsiteY702" fmla="*/ 171450 h 3502343"/>
                            <a:gd name="connsiteX703" fmla="*/ 2114550 w 2405062"/>
                            <a:gd name="connsiteY703" fmla="*/ 136207 h 3502343"/>
                            <a:gd name="connsiteX704" fmla="*/ 2117408 w 2405062"/>
                            <a:gd name="connsiteY704" fmla="*/ 129540 h 3502343"/>
                            <a:gd name="connsiteX705" fmla="*/ 2119313 w 2405062"/>
                            <a:gd name="connsiteY705" fmla="*/ 97155 h 3502343"/>
                            <a:gd name="connsiteX706" fmla="*/ 2112645 w 2405062"/>
                            <a:gd name="connsiteY706" fmla="*/ 75247 h 3502343"/>
                            <a:gd name="connsiteX707" fmla="*/ 2113598 w 2405062"/>
                            <a:gd name="connsiteY707" fmla="*/ 72390 h 3502343"/>
                            <a:gd name="connsiteX708" fmla="*/ 2116455 w 2405062"/>
                            <a:gd name="connsiteY708" fmla="*/ 73342 h 3502343"/>
                            <a:gd name="connsiteX709" fmla="*/ 2124075 w 2405062"/>
                            <a:gd name="connsiteY709" fmla="*/ 96202 h 3502343"/>
                            <a:gd name="connsiteX710" fmla="*/ 2123123 w 2405062"/>
                            <a:gd name="connsiteY710" fmla="*/ 124777 h 3502343"/>
                            <a:gd name="connsiteX711" fmla="*/ 2140268 w 2405062"/>
                            <a:gd name="connsiteY711" fmla="*/ 100965 h 3502343"/>
                            <a:gd name="connsiteX712" fmla="*/ 2138363 w 2405062"/>
                            <a:gd name="connsiteY712" fmla="*/ 71437 h 3502343"/>
                            <a:gd name="connsiteX713" fmla="*/ 2128838 w 2405062"/>
                            <a:gd name="connsiteY713" fmla="*/ 57150 h 3502343"/>
                            <a:gd name="connsiteX714" fmla="*/ 2128838 w 2405062"/>
                            <a:gd name="connsiteY714" fmla="*/ 54292 h 3502343"/>
                            <a:gd name="connsiteX715" fmla="*/ 2131695 w 2405062"/>
                            <a:gd name="connsiteY715" fmla="*/ 54292 h 3502343"/>
                            <a:gd name="connsiteX716" fmla="*/ 2143125 w 2405062"/>
                            <a:gd name="connsiteY716" fmla="*/ 70485 h 3502343"/>
                            <a:gd name="connsiteX717" fmla="*/ 2145983 w 2405062"/>
                            <a:gd name="connsiteY717" fmla="*/ 95250 h 3502343"/>
                            <a:gd name="connsiteX718" fmla="*/ 2158365 w 2405062"/>
                            <a:gd name="connsiteY718" fmla="*/ 78105 h 3502343"/>
                            <a:gd name="connsiteX719" fmla="*/ 2161223 w 2405062"/>
                            <a:gd name="connsiteY719" fmla="*/ 65722 h 3502343"/>
                            <a:gd name="connsiteX720" fmla="*/ 2157413 w 2405062"/>
                            <a:gd name="connsiteY720" fmla="*/ 49530 h 3502343"/>
                            <a:gd name="connsiteX721" fmla="*/ 2150745 w 2405062"/>
                            <a:gd name="connsiteY721" fmla="*/ 32385 h 3502343"/>
                            <a:gd name="connsiteX722" fmla="*/ 2150745 w 2405062"/>
                            <a:gd name="connsiteY722" fmla="*/ 29527 h 3502343"/>
                            <a:gd name="connsiteX723" fmla="*/ 2153603 w 2405062"/>
                            <a:gd name="connsiteY723" fmla="*/ 29527 h 3502343"/>
                            <a:gd name="connsiteX724" fmla="*/ 2161223 w 2405062"/>
                            <a:gd name="connsiteY724" fmla="*/ 48577 h 3502343"/>
                            <a:gd name="connsiteX725" fmla="*/ 2165985 w 2405062"/>
                            <a:gd name="connsiteY725" fmla="*/ 68580 h 3502343"/>
                            <a:gd name="connsiteX726" fmla="*/ 2179320 w 2405062"/>
                            <a:gd name="connsiteY726" fmla="*/ 51435 h 3502343"/>
                            <a:gd name="connsiteX727" fmla="*/ 2177415 w 2405062"/>
                            <a:gd name="connsiteY727" fmla="*/ 29527 h 3502343"/>
                            <a:gd name="connsiteX728" fmla="*/ 2174558 w 2405062"/>
                            <a:gd name="connsiteY728" fmla="*/ 21907 h 3502343"/>
                            <a:gd name="connsiteX729" fmla="*/ 2172653 w 2405062"/>
                            <a:gd name="connsiteY729" fmla="*/ 20955 h 3502343"/>
                            <a:gd name="connsiteX730" fmla="*/ 2173605 w 2405062"/>
                            <a:gd name="connsiteY730" fmla="*/ 18097 h 3502343"/>
                            <a:gd name="connsiteX731" fmla="*/ 2176463 w 2405062"/>
                            <a:gd name="connsiteY731" fmla="*/ 18097 h 3502343"/>
                            <a:gd name="connsiteX732" fmla="*/ 2182178 w 2405062"/>
                            <a:gd name="connsiteY732" fmla="*/ 28575 h 3502343"/>
                            <a:gd name="connsiteX733" fmla="*/ 2184083 w 2405062"/>
                            <a:gd name="connsiteY733" fmla="*/ 46672 h 3502343"/>
                            <a:gd name="connsiteX734" fmla="*/ 2200275 w 2405062"/>
                            <a:gd name="connsiteY734" fmla="*/ 27622 h 3502343"/>
                            <a:gd name="connsiteX735" fmla="*/ 2198370 w 2405062"/>
                            <a:gd name="connsiteY735" fmla="*/ 5715 h 3502343"/>
                            <a:gd name="connsiteX736" fmla="*/ 2200275 w 2405062"/>
                            <a:gd name="connsiteY736" fmla="*/ 2857 h 3502343"/>
                            <a:gd name="connsiteX737" fmla="*/ 2203133 w 2405062"/>
                            <a:gd name="connsiteY737" fmla="*/ 4762 h 3502343"/>
                            <a:gd name="connsiteX738" fmla="*/ 2205038 w 2405062"/>
                            <a:gd name="connsiteY738" fmla="*/ 22860 h 3502343"/>
                            <a:gd name="connsiteX739" fmla="*/ 2225993 w 2405062"/>
                            <a:gd name="connsiteY739" fmla="*/ 952 h 3502343"/>
                            <a:gd name="connsiteX740" fmla="*/ 2226945 w 2405062"/>
                            <a:gd name="connsiteY740" fmla="*/ 0 h 3502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</a:cxnLst>
                          <a:rect l="l" t="t" r="r" b="b"/>
                          <a:pathLst>
                            <a:path w="2405062" h="3502343">
                              <a:moveTo>
                                <a:pt x="1476375" y="3368993"/>
                              </a:moveTo>
                              <a:cubicBezTo>
                                <a:pt x="1480185" y="3369945"/>
                                <a:pt x="1483042" y="3373755"/>
                                <a:pt x="1482090" y="3377565"/>
                              </a:cubicBezTo>
                              <a:cubicBezTo>
                                <a:pt x="1481137" y="3381375"/>
                                <a:pt x="1477327" y="3384233"/>
                                <a:pt x="1473517" y="3383280"/>
                              </a:cubicBezTo>
                              <a:cubicBezTo>
                                <a:pt x="1469707" y="3382328"/>
                                <a:pt x="1466850" y="3378518"/>
                                <a:pt x="1467802" y="3374708"/>
                              </a:cubicBezTo>
                              <a:cubicBezTo>
                                <a:pt x="1468755" y="3370898"/>
                                <a:pt x="1472565" y="3368993"/>
                                <a:pt x="1476375" y="3368993"/>
                              </a:cubicBezTo>
                              <a:close/>
                              <a:moveTo>
                                <a:pt x="1502092" y="3335655"/>
                              </a:moveTo>
                              <a:cubicBezTo>
                                <a:pt x="1510665" y="3337560"/>
                                <a:pt x="1515427" y="3345180"/>
                                <a:pt x="1514475" y="3353752"/>
                              </a:cubicBezTo>
                              <a:cubicBezTo>
                                <a:pt x="1512570" y="3362325"/>
                                <a:pt x="1504950" y="3367087"/>
                                <a:pt x="1496377" y="3366135"/>
                              </a:cubicBezTo>
                              <a:cubicBezTo>
                                <a:pt x="1487805" y="3364230"/>
                                <a:pt x="1483042" y="3356610"/>
                                <a:pt x="1483995" y="3348037"/>
                              </a:cubicBezTo>
                              <a:cubicBezTo>
                                <a:pt x="1485900" y="3339465"/>
                                <a:pt x="1493520" y="3333750"/>
                                <a:pt x="1502092" y="3335655"/>
                              </a:cubicBezTo>
                              <a:close/>
                              <a:moveTo>
                                <a:pt x="1461135" y="3331845"/>
                              </a:moveTo>
                              <a:cubicBezTo>
                                <a:pt x="1469708" y="3333750"/>
                                <a:pt x="1474470" y="3341370"/>
                                <a:pt x="1473518" y="3349943"/>
                              </a:cubicBezTo>
                              <a:cubicBezTo>
                                <a:pt x="1471613" y="3358515"/>
                                <a:pt x="1463993" y="3363277"/>
                                <a:pt x="1455420" y="3362325"/>
                              </a:cubicBezTo>
                              <a:cubicBezTo>
                                <a:pt x="1446848" y="3360420"/>
                                <a:pt x="1442085" y="3352800"/>
                                <a:pt x="1443038" y="3344227"/>
                              </a:cubicBezTo>
                              <a:cubicBezTo>
                                <a:pt x="1444943" y="3335655"/>
                                <a:pt x="1452563" y="3329940"/>
                                <a:pt x="1461135" y="3331845"/>
                              </a:cubicBezTo>
                              <a:close/>
                              <a:moveTo>
                                <a:pt x="1524000" y="3310890"/>
                              </a:moveTo>
                              <a:cubicBezTo>
                                <a:pt x="1530667" y="3311842"/>
                                <a:pt x="1534477" y="3318510"/>
                                <a:pt x="1533525" y="3324225"/>
                              </a:cubicBezTo>
                              <a:cubicBezTo>
                                <a:pt x="1532572" y="3329940"/>
                                <a:pt x="1525905" y="3334702"/>
                                <a:pt x="1520190" y="3332797"/>
                              </a:cubicBezTo>
                              <a:cubicBezTo>
                                <a:pt x="1513522" y="3331844"/>
                                <a:pt x="1509712" y="3325177"/>
                                <a:pt x="1510665" y="3319462"/>
                              </a:cubicBezTo>
                              <a:cubicBezTo>
                                <a:pt x="1511617" y="3313747"/>
                                <a:pt x="1518285" y="3309937"/>
                                <a:pt x="1524000" y="3310890"/>
                              </a:cubicBezTo>
                              <a:close/>
                              <a:moveTo>
                                <a:pt x="1487805" y="3309937"/>
                              </a:moveTo>
                              <a:cubicBezTo>
                                <a:pt x="1494472" y="3310890"/>
                                <a:pt x="1498282" y="3317557"/>
                                <a:pt x="1497330" y="3323272"/>
                              </a:cubicBezTo>
                              <a:cubicBezTo>
                                <a:pt x="1496377" y="3328987"/>
                                <a:pt x="1489710" y="3333750"/>
                                <a:pt x="1483995" y="3331845"/>
                              </a:cubicBezTo>
                              <a:cubicBezTo>
                                <a:pt x="1477327" y="3330892"/>
                                <a:pt x="1473517" y="3324225"/>
                                <a:pt x="1474470" y="3318510"/>
                              </a:cubicBezTo>
                              <a:cubicBezTo>
                                <a:pt x="1475422" y="3311842"/>
                                <a:pt x="1482089" y="3308032"/>
                                <a:pt x="1487805" y="3309937"/>
                              </a:cubicBezTo>
                              <a:close/>
                              <a:moveTo>
                                <a:pt x="1453515" y="3307080"/>
                              </a:moveTo>
                              <a:cubicBezTo>
                                <a:pt x="1457325" y="3308033"/>
                                <a:pt x="1460182" y="3311843"/>
                                <a:pt x="1459230" y="3315653"/>
                              </a:cubicBezTo>
                              <a:cubicBezTo>
                                <a:pt x="1458277" y="3319463"/>
                                <a:pt x="1454467" y="3322320"/>
                                <a:pt x="1450657" y="3321368"/>
                              </a:cubicBezTo>
                              <a:cubicBezTo>
                                <a:pt x="1446847" y="3320415"/>
                                <a:pt x="1443990" y="3316605"/>
                                <a:pt x="1444942" y="3312795"/>
                              </a:cubicBezTo>
                              <a:cubicBezTo>
                                <a:pt x="1445895" y="3308985"/>
                                <a:pt x="1449705" y="3306128"/>
                                <a:pt x="1453515" y="3307080"/>
                              </a:cubicBezTo>
                              <a:close/>
                              <a:moveTo>
                                <a:pt x="1508760" y="3290888"/>
                              </a:moveTo>
                              <a:cubicBezTo>
                                <a:pt x="1512570" y="3291840"/>
                                <a:pt x="1515427" y="3295650"/>
                                <a:pt x="1514475" y="3299460"/>
                              </a:cubicBezTo>
                              <a:cubicBezTo>
                                <a:pt x="1513522" y="3303270"/>
                                <a:pt x="1509712" y="3306128"/>
                                <a:pt x="1505902" y="3305175"/>
                              </a:cubicBezTo>
                              <a:cubicBezTo>
                                <a:pt x="1502092" y="3304223"/>
                                <a:pt x="1499235" y="3300413"/>
                                <a:pt x="1500187" y="3296603"/>
                              </a:cubicBezTo>
                              <a:cubicBezTo>
                                <a:pt x="1500187" y="3292793"/>
                                <a:pt x="1503997" y="3290888"/>
                                <a:pt x="1508760" y="3290888"/>
                              </a:cubicBezTo>
                              <a:close/>
                              <a:moveTo>
                                <a:pt x="1541145" y="3288030"/>
                              </a:moveTo>
                              <a:cubicBezTo>
                                <a:pt x="1544955" y="3288983"/>
                                <a:pt x="1547812" y="3292793"/>
                                <a:pt x="1546860" y="3296603"/>
                              </a:cubicBezTo>
                              <a:cubicBezTo>
                                <a:pt x="1545907" y="3300413"/>
                                <a:pt x="1542097" y="3303270"/>
                                <a:pt x="1538287" y="3302318"/>
                              </a:cubicBezTo>
                              <a:cubicBezTo>
                                <a:pt x="1534477" y="3301365"/>
                                <a:pt x="1531620" y="3297555"/>
                                <a:pt x="1532572" y="3293745"/>
                              </a:cubicBezTo>
                              <a:cubicBezTo>
                                <a:pt x="1533525" y="3289935"/>
                                <a:pt x="1537335" y="3287078"/>
                                <a:pt x="1541145" y="3288030"/>
                              </a:cubicBezTo>
                              <a:close/>
                              <a:moveTo>
                                <a:pt x="1516380" y="3262313"/>
                              </a:moveTo>
                              <a:cubicBezTo>
                                <a:pt x="1523047" y="3263265"/>
                                <a:pt x="1526857" y="3269933"/>
                                <a:pt x="1525905" y="3275648"/>
                              </a:cubicBezTo>
                              <a:cubicBezTo>
                                <a:pt x="1524952" y="3281363"/>
                                <a:pt x="1518285" y="3286125"/>
                                <a:pt x="1512570" y="3284220"/>
                              </a:cubicBezTo>
                              <a:cubicBezTo>
                                <a:pt x="1505902" y="3283268"/>
                                <a:pt x="1502092" y="3276600"/>
                                <a:pt x="1503045" y="3270885"/>
                              </a:cubicBezTo>
                              <a:cubicBezTo>
                                <a:pt x="1503997" y="3265170"/>
                                <a:pt x="1510664" y="3261360"/>
                                <a:pt x="1516380" y="3262313"/>
                              </a:cubicBezTo>
                              <a:close/>
                              <a:moveTo>
                                <a:pt x="1479233" y="3262313"/>
                              </a:moveTo>
                              <a:cubicBezTo>
                                <a:pt x="1487805" y="3264218"/>
                                <a:pt x="1492567" y="3271838"/>
                                <a:pt x="1491615" y="3280410"/>
                              </a:cubicBezTo>
                              <a:cubicBezTo>
                                <a:pt x="1489710" y="3288983"/>
                                <a:pt x="1482090" y="3293745"/>
                                <a:pt x="1473517" y="3292793"/>
                              </a:cubicBezTo>
                              <a:cubicBezTo>
                                <a:pt x="1464945" y="3290888"/>
                                <a:pt x="1460183" y="3283268"/>
                                <a:pt x="1461135" y="3274695"/>
                              </a:cubicBezTo>
                              <a:cubicBezTo>
                                <a:pt x="1463040" y="3266123"/>
                                <a:pt x="1470660" y="3260408"/>
                                <a:pt x="1479233" y="3262313"/>
                              </a:cubicBezTo>
                              <a:close/>
                              <a:moveTo>
                                <a:pt x="1544955" y="3237547"/>
                              </a:moveTo>
                              <a:cubicBezTo>
                                <a:pt x="1553528" y="3239452"/>
                                <a:pt x="1558290" y="3247072"/>
                                <a:pt x="1557338" y="3255644"/>
                              </a:cubicBezTo>
                              <a:cubicBezTo>
                                <a:pt x="1555433" y="3264217"/>
                                <a:pt x="1547813" y="3268980"/>
                                <a:pt x="1539240" y="3268027"/>
                              </a:cubicBezTo>
                              <a:cubicBezTo>
                                <a:pt x="1530668" y="3266122"/>
                                <a:pt x="1525905" y="3258502"/>
                                <a:pt x="1526858" y="3249930"/>
                              </a:cubicBezTo>
                              <a:cubicBezTo>
                                <a:pt x="1528763" y="3241357"/>
                                <a:pt x="1536383" y="3236594"/>
                                <a:pt x="1544955" y="3237547"/>
                              </a:cubicBezTo>
                              <a:close/>
                              <a:moveTo>
                                <a:pt x="1507808" y="3230880"/>
                              </a:moveTo>
                              <a:cubicBezTo>
                                <a:pt x="1514475" y="3231832"/>
                                <a:pt x="1518285" y="3238500"/>
                                <a:pt x="1517333" y="3244215"/>
                              </a:cubicBezTo>
                              <a:cubicBezTo>
                                <a:pt x="1516380" y="3249930"/>
                                <a:pt x="1509713" y="3254693"/>
                                <a:pt x="1503998" y="3252788"/>
                              </a:cubicBezTo>
                              <a:cubicBezTo>
                                <a:pt x="1497330" y="3251835"/>
                                <a:pt x="1493520" y="3245168"/>
                                <a:pt x="1494473" y="3239453"/>
                              </a:cubicBezTo>
                              <a:cubicBezTo>
                                <a:pt x="1495425" y="3232785"/>
                                <a:pt x="1501140" y="3228975"/>
                                <a:pt x="1507808" y="3230880"/>
                              </a:cubicBezTo>
                              <a:close/>
                              <a:moveTo>
                                <a:pt x="1964055" y="3205163"/>
                              </a:moveTo>
                              <a:cubicBezTo>
                                <a:pt x="1965960" y="3205163"/>
                                <a:pt x="1966913" y="3205163"/>
                                <a:pt x="1967865" y="3207068"/>
                              </a:cubicBezTo>
                              <a:cubicBezTo>
                                <a:pt x="1967865" y="3207068"/>
                                <a:pt x="1975485" y="3231833"/>
                                <a:pt x="1984058" y="3264218"/>
                              </a:cubicBezTo>
                              <a:cubicBezTo>
                                <a:pt x="1985010" y="3267075"/>
                                <a:pt x="1986915" y="3269933"/>
                                <a:pt x="1988820" y="3272790"/>
                              </a:cubicBezTo>
                              <a:cubicBezTo>
                                <a:pt x="1995488" y="3280410"/>
                                <a:pt x="2008823" y="3295650"/>
                                <a:pt x="2021205" y="3302318"/>
                              </a:cubicBezTo>
                              <a:cubicBezTo>
                                <a:pt x="2037398" y="3312795"/>
                                <a:pt x="2049780" y="3313748"/>
                                <a:pt x="2049780" y="3313748"/>
                              </a:cubicBezTo>
                              <a:cubicBezTo>
                                <a:pt x="2051685" y="3313748"/>
                                <a:pt x="2052638" y="3314700"/>
                                <a:pt x="2052638" y="3316605"/>
                              </a:cubicBezTo>
                              <a:cubicBezTo>
                                <a:pt x="2052638" y="3318510"/>
                                <a:pt x="2051685" y="3319463"/>
                                <a:pt x="2049780" y="3319463"/>
                              </a:cubicBezTo>
                              <a:cubicBezTo>
                                <a:pt x="2048828" y="3319463"/>
                                <a:pt x="2036445" y="3317558"/>
                                <a:pt x="2018348" y="3307080"/>
                              </a:cubicBezTo>
                              <a:cubicBezTo>
                                <a:pt x="2007870" y="3300413"/>
                                <a:pt x="1996440" y="3288983"/>
                                <a:pt x="1988820" y="3280410"/>
                              </a:cubicBezTo>
                              <a:cubicBezTo>
                                <a:pt x="1992630" y="3292793"/>
                                <a:pt x="1995488" y="3306128"/>
                                <a:pt x="1999298" y="3319463"/>
                              </a:cubicBezTo>
                              <a:cubicBezTo>
                                <a:pt x="2000250" y="3320415"/>
                                <a:pt x="2017395" y="3339465"/>
                                <a:pt x="2032635" y="3343275"/>
                              </a:cubicBezTo>
                              <a:cubicBezTo>
                                <a:pt x="2046923" y="3347085"/>
                                <a:pt x="2056448" y="3345180"/>
                                <a:pt x="2056448" y="3345180"/>
                              </a:cubicBezTo>
                              <a:cubicBezTo>
                                <a:pt x="2058353" y="3344228"/>
                                <a:pt x="2060258" y="3345180"/>
                                <a:pt x="2060258" y="3347085"/>
                              </a:cubicBezTo>
                              <a:cubicBezTo>
                                <a:pt x="2061210" y="3348990"/>
                                <a:pt x="2060258" y="3350895"/>
                                <a:pt x="2058353" y="3350895"/>
                              </a:cubicBezTo>
                              <a:cubicBezTo>
                                <a:pt x="2058353" y="3350895"/>
                                <a:pt x="2047875" y="3353753"/>
                                <a:pt x="2031683" y="3348990"/>
                              </a:cubicBezTo>
                              <a:cubicBezTo>
                                <a:pt x="2021205" y="3347085"/>
                                <a:pt x="2008823" y="3337560"/>
                                <a:pt x="2002155" y="3330893"/>
                              </a:cubicBezTo>
                              <a:cubicBezTo>
                                <a:pt x="2004060" y="3340418"/>
                                <a:pt x="2006918" y="3349943"/>
                                <a:pt x="2008823" y="3359468"/>
                              </a:cubicBezTo>
                              <a:cubicBezTo>
                                <a:pt x="2009775" y="3365183"/>
                                <a:pt x="2013585" y="3370898"/>
                                <a:pt x="2019300" y="3373755"/>
                              </a:cubicBezTo>
                              <a:cubicBezTo>
                                <a:pt x="2024063" y="3376613"/>
                                <a:pt x="2031683" y="3380423"/>
                                <a:pt x="2040255" y="3384233"/>
                              </a:cubicBezTo>
                              <a:cubicBezTo>
                                <a:pt x="2058353" y="3391853"/>
                                <a:pt x="2065020" y="3391853"/>
                                <a:pt x="2065020" y="3391853"/>
                              </a:cubicBezTo>
                              <a:cubicBezTo>
                                <a:pt x="2066925" y="3391853"/>
                                <a:pt x="2067878" y="3392805"/>
                                <a:pt x="2067878" y="3394710"/>
                              </a:cubicBezTo>
                              <a:cubicBezTo>
                                <a:pt x="2067878" y="3395663"/>
                                <a:pt x="2066925" y="3397568"/>
                                <a:pt x="2065020" y="3397568"/>
                              </a:cubicBezTo>
                              <a:cubicBezTo>
                                <a:pt x="2064068" y="3397568"/>
                                <a:pt x="2056448" y="3397568"/>
                                <a:pt x="2037398" y="3388995"/>
                              </a:cubicBezTo>
                              <a:cubicBezTo>
                                <a:pt x="2025015" y="3383280"/>
                                <a:pt x="2016443" y="3378518"/>
                                <a:pt x="2011680" y="3375660"/>
                              </a:cubicBezTo>
                              <a:cubicBezTo>
                                <a:pt x="2014538" y="3386138"/>
                                <a:pt x="2016443" y="3396615"/>
                                <a:pt x="2018348" y="3405188"/>
                              </a:cubicBezTo>
                              <a:cubicBezTo>
                                <a:pt x="2019300" y="3406140"/>
                                <a:pt x="2028825" y="3415665"/>
                                <a:pt x="2043113" y="3423285"/>
                              </a:cubicBezTo>
                              <a:cubicBezTo>
                                <a:pt x="2050733" y="3427095"/>
                                <a:pt x="2053590" y="3427095"/>
                                <a:pt x="2054543" y="3427095"/>
                              </a:cubicBezTo>
                              <a:cubicBezTo>
                                <a:pt x="2054543" y="3426143"/>
                                <a:pt x="2056448" y="3426143"/>
                                <a:pt x="2057400" y="3426143"/>
                              </a:cubicBezTo>
                              <a:cubicBezTo>
                                <a:pt x="2059305" y="3427095"/>
                                <a:pt x="2060258" y="3428048"/>
                                <a:pt x="2059305" y="3429953"/>
                              </a:cubicBezTo>
                              <a:cubicBezTo>
                                <a:pt x="2059305" y="3430905"/>
                                <a:pt x="2058353" y="3431858"/>
                                <a:pt x="2056448" y="3432810"/>
                              </a:cubicBezTo>
                              <a:cubicBezTo>
                                <a:pt x="2053590" y="3433763"/>
                                <a:pt x="2047875" y="3432810"/>
                                <a:pt x="2040255" y="3429000"/>
                              </a:cubicBezTo>
                              <a:cubicBezTo>
                                <a:pt x="2030730" y="3424238"/>
                                <a:pt x="2024063" y="3418523"/>
                                <a:pt x="2019300" y="3414713"/>
                              </a:cubicBezTo>
                              <a:cubicBezTo>
                                <a:pt x="2021205" y="3428048"/>
                                <a:pt x="2023110" y="3439478"/>
                                <a:pt x="2025015" y="3449003"/>
                              </a:cubicBezTo>
                              <a:cubicBezTo>
                                <a:pt x="2026920" y="3450908"/>
                                <a:pt x="2036445" y="3459480"/>
                                <a:pt x="2049780" y="3466148"/>
                              </a:cubicBezTo>
                              <a:cubicBezTo>
                                <a:pt x="2050733" y="3467100"/>
                                <a:pt x="2051685" y="3469005"/>
                                <a:pt x="2050733" y="3469958"/>
                              </a:cubicBezTo>
                              <a:cubicBezTo>
                                <a:pt x="2049780" y="3470910"/>
                                <a:pt x="2047875" y="3471863"/>
                                <a:pt x="2046923" y="3470910"/>
                              </a:cubicBezTo>
                              <a:cubicBezTo>
                                <a:pt x="2037398" y="3467100"/>
                                <a:pt x="2030730" y="3461385"/>
                                <a:pt x="2025968" y="3457575"/>
                              </a:cubicBezTo>
                              <a:cubicBezTo>
                                <a:pt x="2029778" y="3487103"/>
                                <a:pt x="2030730" y="3498533"/>
                                <a:pt x="2030730" y="3499485"/>
                              </a:cubicBezTo>
                              <a:cubicBezTo>
                                <a:pt x="2030730" y="3500438"/>
                                <a:pt x="2029778" y="3502343"/>
                                <a:pt x="2032635" y="3502343"/>
                              </a:cubicBezTo>
                              <a:cubicBezTo>
                                <a:pt x="2031683" y="3502343"/>
                                <a:pt x="2030730" y="3502343"/>
                                <a:pt x="2029778" y="3501390"/>
                              </a:cubicBezTo>
                              <a:cubicBezTo>
                                <a:pt x="2029778" y="3501390"/>
                                <a:pt x="2029778" y="3501390"/>
                                <a:pt x="2029778" y="3500438"/>
                              </a:cubicBezTo>
                              <a:cubicBezTo>
                                <a:pt x="2029778" y="3499485"/>
                                <a:pt x="2028825" y="3489008"/>
                                <a:pt x="2025015" y="3463290"/>
                              </a:cubicBezTo>
                              <a:cubicBezTo>
                                <a:pt x="2023110" y="3469005"/>
                                <a:pt x="2020253" y="3475673"/>
                                <a:pt x="2015490" y="3483293"/>
                              </a:cubicBezTo>
                              <a:cubicBezTo>
                                <a:pt x="2014538" y="3484245"/>
                                <a:pt x="2012633" y="3485198"/>
                                <a:pt x="2011680" y="3484245"/>
                              </a:cubicBezTo>
                              <a:cubicBezTo>
                                <a:pt x="2011680" y="3484245"/>
                                <a:pt x="2010728" y="3483293"/>
                                <a:pt x="2010728" y="3483293"/>
                              </a:cubicBezTo>
                              <a:cubicBezTo>
                                <a:pt x="2009775" y="3482340"/>
                                <a:pt x="2009775" y="3481388"/>
                                <a:pt x="2010728" y="3480435"/>
                              </a:cubicBezTo>
                              <a:cubicBezTo>
                                <a:pt x="2019300" y="3465195"/>
                                <a:pt x="2022158" y="3450908"/>
                                <a:pt x="2022158" y="3450908"/>
                              </a:cubicBezTo>
                              <a:cubicBezTo>
                                <a:pt x="2023110" y="3449955"/>
                                <a:pt x="2023110" y="3449955"/>
                                <a:pt x="2023110" y="3449955"/>
                              </a:cubicBezTo>
                              <a:cubicBezTo>
                                <a:pt x="2021205" y="3441383"/>
                                <a:pt x="2019300" y="3430905"/>
                                <a:pt x="2017395" y="3419475"/>
                              </a:cubicBezTo>
                              <a:cubicBezTo>
                                <a:pt x="2015490" y="3425190"/>
                                <a:pt x="2012633" y="3431858"/>
                                <a:pt x="2008823" y="3438525"/>
                              </a:cubicBezTo>
                              <a:cubicBezTo>
                                <a:pt x="2003108" y="3448050"/>
                                <a:pt x="2001203" y="3449955"/>
                                <a:pt x="1998345" y="3449003"/>
                              </a:cubicBezTo>
                              <a:cubicBezTo>
                                <a:pt x="1997393" y="3449003"/>
                                <a:pt x="1996440" y="3449003"/>
                                <a:pt x="1996440" y="3448050"/>
                              </a:cubicBezTo>
                              <a:cubicBezTo>
                                <a:pt x="1995488" y="3447098"/>
                                <a:pt x="1995488" y="3446145"/>
                                <a:pt x="1995488" y="3445193"/>
                              </a:cubicBezTo>
                              <a:cubicBezTo>
                                <a:pt x="1995488" y="3444240"/>
                                <a:pt x="1996440" y="3443288"/>
                                <a:pt x="1998345" y="3443288"/>
                              </a:cubicBezTo>
                              <a:cubicBezTo>
                                <a:pt x="1999298" y="3442335"/>
                                <a:pt x="2000250" y="3440430"/>
                                <a:pt x="2002155" y="3436620"/>
                              </a:cubicBezTo>
                              <a:cubicBezTo>
                                <a:pt x="2009775" y="3423285"/>
                                <a:pt x="2012633" y="3409950"/>
                                <a:pt x="2013585" y="3408045"/>
                              </a:cubicBezTo>
                              <a:cubicBezTo>
                                <a:pt x="2013585" y="3408045"/>
                                <a:pt x="2013585" y="3407093"/>
                                <a:pt x="2013585" y="3407093"/>
                              </a:cubicBezTo>
                              <a:cubicBezTo>
                                <a:pt x="2011680" y="3398520"/>
                                <a:pt x="2009775" y="3389948"/>
                                <a:pt x="2007870" y="3380423"/>
                              </a:cubicBezTo>
                              <a:cubicBezTo>
                                <a:pt x="2005013" y="3386138"/>
                                <a:pt x="2000250" y="3393758"/>
                                <a:pt x="1993583" y="3404235"/>
                              </a:cubicBezTo>
                              <a:cubicBezTo>
                                <a:pt x="1981200" y="3422333"/>
                                <a:pt x="1975485" y="3426143"/>
                                <a:pt x="1974533" y="3426143"/>
                              </a:cubicBezTo>
                              <a:cubicBezTo>
                                <a:pt x="1972628" y="3427095"/>
                                <a:pt x="1971675" y="3426143"/>
                                <a:pt x="1970723" y="3425190"/>
                              </a:cubicBezTo>
                              <a:cubicBezTo>
                                <a:pt x="1969770" y="3424238"/>
                                <a:pt x="1970723" y="3422333"/>
                                <a:pt x="1971675" y="3421380"/>
                              </a:cubicBezTo>
                              <a:cubicBezTo>
                                <a:pt x="1971675" y="3421380"/>
                                <a:pt x="1977390" y="3417570"/>
                                <a:pt x="1987868" y="3401378"/>
                              </a:cubicBezTo>
                              <a:cubicBezTo>
                                <a:pt x="1993583" y="3392805"/>
                                <a:pt x="1998345" y="3385185"/>
                                <a:pt x="2001203" y="3380423"/>
                              </a:cubicBezTo>
                              <a:cubicBezTo>
                                <a:pt x="2004060" y="3375660"/>
                                <a:pt x="2004060" y="3370898"/>
                                <a:pt x="2003108" y="3365183"/>
                              </a:cubicBezTo>
                              <a:cubicBezTo>
                                <a:pt x="2001203" y="3357563"/>
                                <a:pt x="1999298" y="3349943"/>
                                <a:pt x="1997393" y="3341370"/>
                              </a:cubicBezTo>
                              <a:cubicBezTo>
                                <a:pt x="1994535" y="3349943"/>
                                <a:pt x="1989773" y="3361373"/>
                                <a:pt x="1983105" y="3368993"/>
                              </a:cubicBezTo>
                              <a:cubicBezTo>
                                <a:pt x="1970723" y="3381375"/>
                                <a:pt x="1961198" y="3385185"/>
                                <a:pt x="1961198" y="3385185"/>
                              </a:cubicBezTo>
                              <a:cubicBezTo>
                                <a:pt x="1960245" y="3386138"/>
                                <a:pt x="1959293" y="3385185"/>
                                <a:pt x="1958340" y="3384233"/>
                              </a:cubicBezTo>
                              <a:cubicBezTo>
                                <a:pt x="1958340" y="3383280"/>
                                <a:pt x="1958340" y="3383280"/>
                                <a:pt x="1958340" y="3383280"/>
                              </a:cubicBezTo>
                              <a:cubicBezTo>
                                <a:pt x="1958340" y="3381375"/>
                                <a:pt x="1958340" y="3380423"/>
                                <a:pt x="1960245" y="3379470"/>
                              </a:cubicBezTo>
                              <a:cubicBezTo>
                                <a:pt x="1960245" y="3379470"/>
                                <a:pt x="1968818" y="3376613"/>
                                <a:pt x="1979295" y="3365183"/>
                              </a:cubicBezTo>
                              <a:cubicBezTo>
                                <a:pt x="1987868" y="3355658"/>
                                <a:pt x="1992630" y="3336608"/>
                                <a:pt x="1994535" y="3329940"/>
                              </a:cubicBezTo>
                              <a:cubicBezTo>
                                <a:pt x="1990725" y="3314700"/>
                                <a:pt x="1986915" y="3300413"/>
                                <a:pt x="1983105" y="3286125"/>
                              </a:cubicBezTo>
                              <a:cubicBezTo>
                                <a:pt x="1981200" y="3296603"/>
                                <a:pt x="1977390" y="3313748"/>
                                <a:pt x="1971675" y="3324225"/>
                              </a:cubicBezTo>
                              <a:cubicBezTo>
                                <a:pt x="1962150" y="3342323"/>
                                <a:pt x="1951673" y="3350895"/>
                                <a:pt x="1951673" y="3350895"/>
                              </a:cubicBezTo>
                              <a:cubicBezTo>
                                <a:pt x="1950720" y="3351848"/>
                                <a:pt x="1948815" y="3351848"/>
                                <a:pt x="1947863" y="3350895"/>
                              </a:cubicBezTo>
                              <a:cubicBezTo>
                                <a:pt x="1947863" y="3349943"/>
                                <a:pt x="1947863" y="3348038"/>
                                <a:pt x="1948815" y="3347085"/>
                              </a:cubicBezTo>
                              <a:cubicBezTo>
                                <a:pt x="1948815" y="3346133"/>
                                <a:pt x="1958340" y="3339465"/>
                                <a:pt x="1966913" y="3321368"/>
                              </a:cubicBezTo>
                              <a:cubicBezTo>
                                <a:pt x="1975485" y="3305175"/>
                                <a:pt x="1979295" y="3272790"/>
                                <a:pt x="1979295" y="3272790"/>
                              </a:cubicBezTo>
                              <a:cubicBezTo>
                                <a:pt x="1979295" y="3271838"/>
                                <a:pt x="1979295" y="3271838"/>
                                <a:pt x="1979295" y="3270885"/>
                              </a:cubicBezTo>
                              <a:cubicBezTo>
                                <a:pt x="1969770" y="3235643"/>
                                <a:pt x="1962150" y="3209925"/>
                                <a:pt x="1962150" y="3208973"/>
                              </a:cubicBezTo>
                              <a:cubicBezTo>
                                <a:pt x="1962150" y="3207068"/>
                                <a:pt x="1962150" y="3205163"/>
                                <a:pt x="1964055" y="3205163"/>
                              </a:cubicBezTo>
                              <a:close/>
                              <a:moveTo>
                                <a:pt x="1495425" y="3201353"/>
                              </a:moveTo>
                              <a:cubicBezTo>
                                <a:pt x="1499235" y="3202305"/>
                                <a:pt x="1502092" y="3206115"/>
                                <a:pt x="1501140" y="3209925"/>
                              </a:cubicBezTo>
                              <a:cubicBezTo>
                                <a:pt x="1500187" y="3213735"/>
                                <a:pt x="1496377" y="3216593"/>
                                <a:pt x="1492567" y="3215640"/>
                              </a:cubicBezTo>
                              <a:cubicBezTo>
                                <a:pt x="1488757" y="3214688"/>
                                <a:pt x="1485900" y="3210878"/>
                                <a:pt x="1486852" y="3207068"/>
                              </a:cubicBezTo>
                              <a:cubicBezTo>
                                <a:pt x="1487805" y="3203258"/>
                                <a:pt x="1491615" y="3201353"/>
                                <a:pt x="1495425" y="3201353"/>
                              </a:cubicBezTo>
                              <a:close/>
                              <a:moveTo>
                                <a:pt x="1532572" y="3184208"/>
                              </a:moveTo>
                              <a:cubicBezTo>
                                <a:pt x="1541145" y="3186113"/>
                                <a:pt x="1545907" y="3193733"/>
                                <a:pt x="1544955" y="3202306"/>
                              </a:cubicBezTo>
                              <a:cubicBezTo>
                                <a:pt x="1543050" y="3210878"/>
                                <a:pt x="1535430" y="3215640"/>
                                <a:pt x="1526857" y="3214688"/>
                              </a:cubicBezTo>
                              <a:cubicBezTo>
                                <a:pt x="1518285" y="3212783"/>
                                <a:pt x="1513522" y="3205163"/>
                                <a:pt x="1514475" y="3196590"/>
                              </a:cubicBezTo>
                              <a:cubicBezTo>
                                <a:pt x="1516380" y="3188018"/>
                                <a:pt x="1524952" y="3182303"/>
                                <a:pt x="1532572" y="3184208"/>
                              </a:cubicBezTo>
                              <a:close/>
                              <a:moveTo>
                                <a:pt x="2068830" y="3182302"/>
                              </a:moveTo>
                              <a:cubicBezTo>
                                <a:pt x="2069782" y="3181350"/>
                                <a:pt x="2070735" y="3181350"/>
                                <a:pt x="2071687" y="3182302"/>
                              </a:cubicBezTo>
                              <a:cubicBezTo>
                                <a:pt x="2072640" y="3183255"/>
                                <a:pt x="2072640" y="3184207"/>
                                <a:pt x="2071687" y="3185160"/>
                              </a:cubicBezTo>
                              <a:cubicBezTo>
                                <a:pt x="2070735" y="3185160"/>
                                <a:pt x="2065020" y="3192780"/>
                                <a:pt x="2051685" y="3199447"/>
                              </a:cubicBezTo>
                              <a:cubicBezTo>
                                <a:pt x="2044065" y="3203257"/>
                                <a:pt x="2032635" y="3206115"/>
                                <a:pt x="2024062" y="3207067"/>
                              </a:cubicBezTo>
                              <a:cubicBezTo>
                                <a:pt x="2032635" y="3208972"/>
                                <a:pt x="2042160" y="3212782"/>
                                <a:pt x="2051685" y="3215640"/>
                              </a:cubicBezTo>
                              <a:cubicBezTo>
                                <a:pt x="2052637" y="3215640"/>
                                <a:pt x="2070735" y="3211830"/>
                                <a:pt x="2079307" y="3204210"/>
                              </a:cubicBezTo>
                              <a:cubicBezTo>
                                <a:pt x="2087880" y="3196590"/>
                                <a:pt x="2089785" y="3189922"/>
                                <a:pt x="2089785" y="3189922"/>
                              </a:cubicBezTo>
                              <a:cubicBezTo>
                                <a:pt x="2090737" y="3188969"/>
                                <a:pt x="2091690" y="3188969"/>
                                <a:pt x="2092642" y="3188969"/>
                              </a:cubicBezTo>
                              <a:cubicBezTo>
                                <a:pt x="2093595" y="3189922"/>
                                <a:pt x="2093595" y="3190875"/>
                                <a:pt x="2093595" y="3191827"/>
                              </a:cubicBezTo>
                              <a:cubicBezTo>
                                <a:pt x="2093595" y="3191827"/>
                                <a:pt x="2091690" y="3198494"/>
                                <a:pt x="2082165" y="3207067"/>
                              </a:cubicBezTo>
                              <a:cubicBezTo>
                                <a:pt x="2076450" y="3212782"/>
                                <a:pt x="2065972" y="3215640"/>
                                <a:pt x="2059305" y="3217544"/>
                              </a:cubicBezTo>
                              <a:cubicBezTo>
                                <a:pt x="2065972" y="3219450"/>
                                <a:pt x="2072640" y="3222307"/>
                                <a:pt x="2079307" y="3224212"/>
                              </a:cubicBezTo>
                              <a:cubicBezTo>
                                <a:pt x="2084070" y="3226117"/>
                                <a:pt x="2088832" y="3225165"/>
                                <a:pt x="2092642" y="3223260"/>
                              </a:cubicBezTo>
                              <a:cubicBezTo>
                                <a:pt x="2096452" y="3221355"/>
                                <a:pt x="2101215" y="3218497"/>
                                <a:pt x="2106930" y="3214687"/>
                              </a:cubicBezTo>
                              <a:cubicBezTo>
                                <a:pt x="2118360" y="3207067"/>
                                <a:pt x="2121217" y="3203257"/>
                                <a:pt x="2121217" y="3203257"/>
                              </a:cubicBezTo>
                              <a:cubicBezTo>
                                <a:pt x="2122170" y="3202305"/>
                                <a:pt x="2123122" y="3201352"/>
                                <a:pt x="2124075" y="3202305"/>
                              </a:cubicBezTo>
                              <a:cubicBezTo>
                                <a:pt x="2125027" y="3203257"/>
                                <a:pt x="2125980" y="3204210"/>
                                <a:pt x="2125027" y="3205162"/>
                              </a:cubicBezTo>
                              <a:cubicBezTo>
                                <a:pt x="2125027" y="3205162"/>
                                <a:pt x="2122170" y="3209925"/>
                                <a:pt x="2109787" y="3218497"/>
                              </a:cubicBezTo>
                              <a:cubicBezTo>
                                <a:pt x="2101215" y="3223260"/>
                                <a:pt x="2095500" y="3227069"/>
                                <a:pt x="2091690" y="3228975"/>
                              </a:cubicBezTo>
                              <a:cubicBezTo>
                                <a:pt x="2099310" y="3231832"/>
                                <a:pt x="2106930" y="3233737"/>
                                <a:pt x="2112645" y="3236594"/>
                              </a:cubicBezTo>
                              <a:cubicBezTo>
                                <a:pt x="2113597" y="3235642"/>
                                <a:pt x="2123122" y="3233737"/>
                                <a:pt x="2133600" y="3228022"/>
                              </a:cubicBezTo>
                              <a:cubicBezTo>
                                <a:pt x="2139315" y="3224212"/>
                                <a:pt x="2140267" y="3222307"/>
                                <a:pt x="2140267" y="3222307"/>
                              </a:cubicBezTo>
                              <a:cubicBezTo>
                                <a:pt x="2140267" y="3222307"/>
                                <a:pt x="2140267" y="3221355"/>
                                <a:pt x="2141220" y="3220402"/>
                              </a:cubicBezTo>
                              <a:cubicBezTo>
                                <a:pt x="2142172" y="3219450"/>
                                <a:pt x="2143125" y="3219450"/>
                                <a:pt x="2144077" y="3220402"/>
                              </a:cubicBezTo>
                              <a:cubicBezTo>
                                <a:pt x="2145030" y="3220402"/>
                                <a:pt x="2145030" y="3221355"/>
                                <a:pt x="2145030" y="3223260"/>
                              </a:cubicBezTo>
                              <a:cubicBezTo>
                                <a:pt x="2145030" y="3226117"/>
                                <a:pt x="2142172" y="3228975"/>
                                <a:pt x="2136457" y="3231832"/>
                              </a:cubicBezTo>
                              <a:cubicBezTo>
                                <a:pt x="2130742" y="3235642"/>
                                <a:pt x="2124075" y="3238500"/>
                                <a:pt x="2120265" y="3239452"/>
                              </a:cubicBezTo>
                              <a:cubicBezTo>
                                <a:pt x="2128837" y="3243262"/>
                                <a:pt x="2136457" y="3246119"/>
                                <a:pt x="2143125" y="3248977"/>
                              </a:cubicBezTo>
                              <a:cubicBezTo>
                                <a:pt x="2145030" y="3248025"/>
                                <a:pt x="2153602" y="3246119"/>
                                <a:pt x="2163127" y="3240405"/>
                              </a:cubicBezTo>
                              <a:cubicBezTo>
                                <a:pt x="2164080" y="3240405"/>
                                <a:pt x="2165032" y="3240405"/>
                                <a:pt x="2165985" y="3241357"/>
                              </a:cubicBezTo>
                              <a:cubicBezTo>
                                <a:pt x="2165985" y="3242310"/>
                                <a:pt x="2165985" y="3243262"/>
                                <a:pt x="2165032" y="3244215"/>
                              </a:cubicBezTo>
                              <a:cubicBezTo>
                                <a:pt x="2159317" y="3248025"/>
                                <a:pt x="2152650" y="3250882"/>
                                <a:pt x="2148840" y="3251835"/>
                              </a:cubicBezTo>
                              <a:cubicBezTo>
                                <a:pt x="2168842" y="3260407"/>
                                <a:pt x="2176462" y="3265169"/>
                                <a:pt x="2176462" y="3265169"/>
                              </a:cubicBezTo>
                              <a:cubicBezTo>
                                <a:pt x="2177415" y="3266122"/>
                                <a:pt x="2178367" y="3267075"/>
                                <a:pt x="2170747" y="3266122"/>
                              </a:cubicBezTo>
                              <a:cubicBezTo>
                                <a:pt x="2169795" y="3267075"/>
                                <a:pt x="2169795" y="3267075"/>
                                <a:pt x="2168842" y="3267075"/>
                              </a:cubicBezTo>
                              <a:cubicBezTo>
                                <a:pt x="2168842" y="3267075"/>
                                <a:pt x="2167890" y="3267075"/>
                                <a:pt x="2167890" y="3267075"/>
                              </a:cubicBezTo>
                              <a:cubicBezTo>
                                <a:pt x="2167890" y="3267075"/>
                                <a:pt x="2161222" y="3263265"/>
                                <a:pt x="2144077" y="3255644"/>
                              </a:cubicBezTo>
                              <a:cubicBezTo>
                                <a:pt x="2146935" y="3258502"/>
                                <a:pt x="2149792" y="3263265"/>
                                <a:pt x="2152650" y="3268980"/>
                              </a:cubicBezTo>
                              <a:cubicBezTo>
                                <a:pt x="2152650" y="3269932"/>
                                <a:pt x="2152650" y="3270885"/>
                                <a:pt x="2151697" y="3271837"/>
                              </a:cubicBezTo>
                              <a:cubicBezTo>
                                <a:pt x="2151697" y="3271837"/>
                                <a:pt x="2150745" y="3271837"/>
                                <a:pt x="2150745" y="3271837"/>
                              </a:cubicBezTo>
                              <a:cubicBezTo>
                                <a:pt x="2149792" y="3271837"/>
                                <a:pt x="2148840" y="3271837"/>
                                <a:pt x="2148840" y="3270885"/>
                              </a:cubicBezTo>
                              <a:cubicBezTo>
                                <a:pt x="2143125" y="3260407"/>
                                <a:pt x="2135505" y="3252787"/>
                                <a:pt x="2135505" y="3252787"/>
                              </a:cubicBezTo>
                              <a:cubicBezTo>
                                <a:pt x="2135505" y="3251835"/>
                                <a:pt x="2135505" y="3251835"/>
                                <a:pt x="2135505" y="3251835"/>
                              </a:cubicBezTo>
                              <a:cubicBezTo>
                                <a:pt x="2129790" y="3248977"/>
                                <a:pt x="2123122" y="3246119"/>
                                <a:pt x="2115502" y="3243262"/>
                              </a:cubicBezTo>
                              <a:cubicBezTo>
                                <a:pt x="2118360" y="3247072"/>
                                <a:pt x="2121217" y="3250882"/>
                                <a:pt x="2124075" y="3256597"/>
                              </a:cubicBezTo>
                              <a:cubicBezTo>
                                <a:pt x="2126932" y="3263265"/>
                                <a:pt x="2127885" y="3266122"/>
                                <a:pt x="2125980" y="3267075"/>
                              </a:cubicBezTo>
                              <a:cubicBezTo>
                                <a:pt x="2125980" y="3267075"/>
                                <a:pt x="2125980" y="3267075"/>
                                <a:pt x="2125027" y="3267075"/>
                              </a:cubicBezTo>
                              <a:cubicBezTo>
                                <a:pt x="2124075" y="3267075"/>
                                <a:pt x="2124075" y="3267075"/>
                                <a:pt x="2123122" y="3266122"/>
                              </a:cubicBezTo>
                              <a:cubicBezTo>
                                <a:pt x="2122170" y="3265169"/>
                                <a:pt x="2122170" y="3264217"/>
                                <a:pt x="2123122" y="3263265"/>
                              </a:cubicBezTo>
                              <a:cubicBezTo>
                                <a:pt x="2123122" y="3262312"/>
                                <a:pt x="2122170" y="3261360"/>
                                <a:pt x="2121217" y="3258502"/>
                              </a:cubicBezTo>
                              <a:cubicBezTo>
                                <a:pt x="2116455" y="3248025"/>
                                <a:pt x="2109787" y="3241357"/>
                                <a:pt x="2108835" y="3240405"/>
                              </a:cubicBezTo>
                              <a:cubicBezTo>
                                <a:pt x="2108835" y="3240405"/>
                                <a:pt x="2107882" y="3240405"/>
                                <a:pt x="2107882" y="3240405"/>
                              </a:cubicBezTo>
                              <a:cubicBezTo>
                                <a:pt x="2102167" y="3238500"/>
                                <a:pt x="2096452" y="3236594"/>
                                <a:pt x="2089785" y="3233737"/>
                              </a:cubicBezTo>
                              <a:cubicBezTo>
                                <a:pt x="2091690" y="3237547"/>
                                <a:pt x="2094547" y="3244215"/>
                                <a:pt x="2098357" y="3251835"/>
                              </a:cubicBezTo>
                              <a:cubicBezTo>
                                <a:pt x="2104072" y="3266122"/>
                                <a:pt x="2104072" y="3270885"/>
                                <a:pt x="2104072" y="3271837"/>
                              </a:cubicBezTo>
                              <a:cubicBezTo>
                                <a:pt x="2104072" y="3272790"/>
                                <a:pt x="2103120" y="3273742"/>
                                <a:pt x="2102167" y="3273742"/>
                              </a:cubicBezTo>
                              <a:cubicBezTo>
                                <a:pt x="2101215" y="3273742"/>
                                <a:pt x="2100262" y="3272790"/>
                                <a:pt x="2100262" y="3271837"/>
                              </a:cubicBezTo>
                              <a:cubicBezTo>
                                <a:pt x="2100262" y="3270885"/>
                                <a:pt x="2100262" y="3266122"/>
                                <a:pt x="2094547" y="3253740"/>
                              </a:cubicBezTo>
                              <a:cubicBezTo>
                                <a:pt x="2091690" y="3247072"/>
                                <a:pt x="2088832" y="3241357"/>
                                <a:pt x="2086927" y="3237547"/>
                              </a:cubicBezTo>
                              <a:cubicBezTo>
                                <a:pt x="2085022" y="3233737"/>
                                <a:pt x="2082165" y="3230880"/>
                                <a:pt x="2078355" y="3229927"/>
                              </a:cubicBezTo>
                              <a:cubicBezTo>
                                <a:pt x="2072640" y="3228022"/>
                                <a:pt x="2066925" y="3226117"/>
                                <a:pt x="2061210" y="3224212"/>
                              </a:cubicBezTo>
                              <a:cubicBezTo>
                                <a:pt x="2065972" y="3228975"/>
                                <a:pt x="2070735" y="3236594"/>
                                <a:pt x="2072640" y="3243262"/>
                              </a:cubicBezTo>
                              <a:cubicBezTo>
                                <a:pt x="2075497" y="3254692"/>
                                <a:pt x="2073592" y="3262312"/>
                                <a:pt x="2073592" y="3262312"/>
                              </a:cubicBezTo>
                              <a:cubicBezTo>
                                <a:pt x="2073592" y="3263265"/>
                                <a:pt x="2072640" y="3264217"/>
                                <a:pt x="2071687" y="3264217"/>
                              </a:cubicBezTo>
                              <a:cubicBezTo>
                                <a:pt x="2069782" y="3263265"/>
                                <a:pt x="2069782" y="3262312"/>
                                <a:pt x="2069782" y="3261360"/>
                              </a:cubicBezTo>
                              <a:cubicBezTo>
                                <a:pt x="2069782" y="3261360"/>
                                <a:pt x="2071687" y="3254692"/>
                                <a:pt x="2068830" y="3244215"/>
                              </a:cubicBezTo>
                              <a:cubicBezTo>
                                <a:pt x="2066925" y="3235642"/>
                                <a:pt x="2057400" y="3225165"/>
                                <a:pt x="2053590" y="3221355"/>
                              </a:cubicBezTo>
                              <a:cubicBezTo>
                                <a:pt x="2043112" y="3217544"/>
                                <a:pt x="2032635" y="3213735"/>
                                <a:pt x="2023110" y="3210877"/>
                              </a:cubicBezTo>
                              <a:cubicBezTo>
                                <a:pt x="2028825" y="3216592"/>
                                <a:pt x="2037397" y="3225165"/>
                                <a:pt x="2042160" y="3232785"/>
                              </a:cubicBezTo>
                              <a:cubicBezTo>
                                <a:pt x="2049780" y="3246119"/>
                                <a:pt x="2050732" y="3255644"/>
                                <a:pt x="2050732" y="3255644"/>
                              </a:cubicBezTo>
                              <a:cubicBezTo>
                                <a:pt x="2050732" y="3256597"/>
                                <a:pt x="2049780" y="3257550"/>
                                <a:pt x="2048827" y="3257550"/>
                              </a:cubicBezTo>
                              <a:cubicBezTo>
                                <a:pt x="2047875" y="3257550"/>
                                <a:pt x="2046922" y="3256597"/>
                                <a:pt x="2046922" y="3255644"/>
                              </a:cubicBezTo>
                              <a:cubicBezTo>
                                <a:pt x="2046922" y="3255644"/>
                                <a:pt x="2045970" y="3247072"/>
                                <a:pt x="2038350" y="3234690"/>
                              </a:cubicBezTo>
                              <a:cubicBezTo>
                                <a:pt x="2031682" y="3223260"/>
                                <a:pt x="2013585" y="3208019"/>
                                <a:pt x="2013585" y="3208019"/>
                              </a:cubicBezTo>
                              <a:cubicBezTo>
                                <a:pt x="2013585" y="3208019"/>
                                <a:pt x="2012632" y="3208019"/>
                                <a:pt x="2012632" y="3208019"/>
                              </a:cubicBezTo>
                              <a:cubicBezTo>
                                <a:pt x="1987867" y="3200400"/>
                                <a:pt x="1968817" y="3194685"/>
                                <a:pt x="1968817" y="3194685"/>
                              </a:cubicBezTo>
                              <a:cubicBezTo>
                                <a:pt x="1967865" y="3193732"/>
                                <a:pt x="1967865" y="3192780"/>
                                <a:pt x="1967865" y="3191827"/>
                              </a:cubicBezTo>
                              <a:cubicBezTo>
                                <a:pt x="1968817" y="3190875"/>
                                <a:pt x="1969770" y="3190875"/>
                                <a:pt x="1970722" y="3190875"/>
                              </a:cubicBezTo>
                              <a:cubicBezTo>
                                <a:pt x="1970722" y="3190875"/>
                                <a:pt x="1987867" y="3195637"/>
                                <a:pt x="2011680" y="3203257"/>
                              </a:cubicBezTo>
                              <a:cubicBezTo>
                                <a:pt x="2014537" y="3204210"/>
                                <a:pt x="2016442" y="3204210"/>
                                <a:pt x="2019300" y="3204210"/>
                              </a:cubicBezTo>
                              <a:cubicBezTo>
                                <a:pt x="2026920" y="3203257"/>
                                <a:pt x="2042160" y="3200400"/>
                                <a:pt x="2050732" y="3195637"/>
                              </a:cubicBezTo>
                              <a:cubicBezTo>
                                <a:pt x="2063115" y="3188969"/>
                                <a:pt x="2068830" y="3182302"/>
                                <a:pt x="2068830" y="3182302"/>
                              </a:cubicBezTo>
                              <a:close/>
                              <a:moveTo>
                                <a:pt x="1564958" y="3169920"/>
                              </a:moveTo>
                              <a:cubicBezTo>
                                <a:pt x="1571625" y="3170872"/>
                                <a:pt x="1575435" y="3177540"/>
                                <a:pt x="1574483" y="3183255"/>
                              </a:cubicBezTo>
                              <a:cubicBezTo>
                                <a:pt x="1573530" y="3188970"/>
                                <a:pt x="1566863" y="3193732"/>
                                <a:pt x="1561148" y="3191827"/>
                              </a:cubicBezTo>
                              <a:cubicBezTo>
                                <a:pt x="1554480" y="3190875"/>
                                <a:pt x="1550670" y="3184207"/>
                                <a:pt x="1551623" y="3178492"/>
                              </a:cubicBezTo>
                              <a:cubicBezTo>
                                <a:pt x="1553528" y="3172777"/>
                                <a:pt x="1559243" y="3168967"/>
                                <a:pt x="1564958" y="3169920"/>
                              </a:cubicBezTo>
                              <a:close/>
                              <a:moveTo>
                                <a:pt x="1542098" y="3154680"/>
                              </a:moveTo>
                              <a:cubicBezTo>
                                <a:pt x="1545908" y="3155632"/>
                                <a:pt x="1548765" y="3159442"/>
                                <a:pt x="1547813" y="3163252"/>
                              </a:cubicBezTo>
                              <a:cubicBezTo>
                                <a:pt x="1546860" y="3167062"/>
                                <a:pt x="1543050" y="3169920"/>
                                <a:pt x="1539240" y="3168967"/>
                              </a:cubicBezTo>
                              <a:cubicBezTo>
                                <a:pt x="1535430" y="3168015"/>
                                <a:pt x="1532573" y="3164205"/>
                                <a:pt x="1533525" y="3160395"/>
                              </a:cubicBezTo>
                              <a:cubicBezTo>
                                <a:pt x="1534478" y="3155632"/>
                                <a:pt x="1538288" y="3153727"/>
                                <a:pt x="1542098" y="3154680"/>
                              </a:cubicBezTo>
                              <a:close/>
                              <a:moveTo>
                                <a:pt x="1508760" y="3145155"/>
                              </a:moveTo>
                              <a:cubicBezTo>
                                <a:pt x="1517333" y="3147060"/>
                                <a:pt x="1522095" y="3154680"/>
                                <a:pt x="1521143" y="3163252"/>
                              </a:cubicBezTo>
                              <a:cubicBezTo>
                                <a:pt x="1519238" y="3171825"/>
                                <a:pt x="1511618" y="3176587"/>
                                <a:pt x="1503045" y="3175635"/>
                              </a:cubicBezTo>
                              <a:cubicBezTo>
                                <a:pt x="1494473" y="3173730"/>
                                <a:pt x="1489710" y="3166110"/>
                                <a:pt x="1490663" y="3157537"/>
                              </a:cubicBezTo>
                              <a:cubicBezTo>
                                <a:pt x="1492568" y="3148965"/>
                                <a:pt x="1500188" y="3143250"/>
                                <a:pt x="1508760" y="3145155"/>
                              </a:cubicBezTo>
                              <a:close/>
                              <a:moveTo>
                                <a:pt x="1475423" y="3144202"/>
                              </a:moveTo>
                              <a:cubicBezTo>
                                <a:pt x="1479233" y="3145155"/>
                                <a:pt x="1482090" y="3148965"/>
                                <a:pt x="1481138" y="3152775"/>
                              </a:cubicBezTo>
                              <a:cubicBezTo>
                                <a:pt x="1480185" y="3156585"/>
                                <a:pt x="1476375" y="3159442"/>
                                <a:pt x="1472565" y="3158490"/>
                              </a:cubicBezTo>
                              <a:cubicBezTo>
                                <a:pt x="1468755" y="3157537"/>
                                <a:pt x="1465898" y="3153727"/>
                                <a:pt x="1466850" y="3149917"/>
                              </a:cubicBezTo>
                              <a:cubicBezTo>
                                <a:pt x="1467803" y="3146107"/>
                                <a:pt x="1471613" y="3143250"/>
                                <a:pt x="1475423" y="3144202"/>
                              </a:cubicBezTo>
                              <a:close/>
                              <a:moveTo>
                                <a:pt x="1524952" y="3110865"/>
                              </a:moveTo>
                              <a:cubicBezTo>
                                <a:pt x="1533525" y="3112770"/>
                                <a:pt x="1538287" y="3120390"/>
                                <a:pt x="1537335" y="3128962"/>
                              </a:cubicBezTo>
                              <a:cubicBezTo>
                                <a:pt x="1535430" y="3137535"/>
                                <a:pt x="1527810" y="3142297"/>
                                <a:pt x="1519237" y="3141345"/>
                              </a:cubicBezTo>
                              <a:cubicBezTo>
                                <a:pt x="1510665" y="3139440"/>
                                <a:pt x="1505902" y="3131820"/>
                                <a:pt x="1506855" y="3123247"/>
                              </a:cubicBezTo>
                              <a:cubicBezTo>
                                <a:pt x="1508760" y="3114675"/>
                                <a:pt x="1516380" y="3108960"/>
                                <a:pt x="1524952" y="3110865"/>
                              </a:cubicBezTo>
                              <a:close/>
                              <a:moveTo>
                                <a:pt x="1556385" y="3109912"/>
                              </a:moveTo>
                              <a:cubicBezTo>
                                <a:pt x="1560195" y="3110865"/>
                                <a:pt x="1563052" y="3114675"/>
                                <a:pt x="1562100" y="3118485"/>
                              </a:cubicBezTo>
                              <a:cubicBezTo>
                                <a:pt x="1561147" y="3122295"/>
                                <a:pt x="1557337" y="3125152"/>
                                <a:pt x="1553527" y="3124200"/>
                              </a:cubicBezTo>
                              <a:cubicBezTo>
                                <a:pt x="1549717" y="3123247"/>
                                <a:pt x="1546860" y="3119437"/>
                                <a:pt x="1547812" y="3115627"/>
                              </a:cubicBezTo>
                              <a:cubicBezTo>
                                <a:pt x="1547812" y="3111817"/>
                                <a:pt x="1551622" y="3108960"/>
                                <a:pt x="1556385" y="3109912"/>
                              </a:cubicBezTo>
                              <a:close/>
                              <a:moveTo>
                                <a:pt x="1494472" y="3078480"/>
                              </a:moveTo>
                              <a:cubicBezTo>
                                <a:pt x="1503045" y="3080385"/>
                                <a:pt x="1507807" y="3088005"/>
                                <a:pt x="1506855" y="3096577"/>
                              </a:cubicBezTo>
                              <a:cubicBezTo>
                                <a:pt x="1504950" y="3105150"/>
                                <a:pt x="1497330" y="3109912"/>
                                <a:pt x="1488757" y="3108960"/>
                              </a:cubicBezTo>
                              <a:cubicBezTo>
                                <a:pt x="1480185" y="3107055"/>
                                <a:pt x="1475422" y="3099435"/>
                                <a:pt x="1476375" y="3090862"/>
                              </a:cubicBezTo>
                              <a:cubicBezTo>
                                <a:pt x="1478280" y="3082290"/>
                                <a:pt x="1486852" y="3076575"/>
                                <a:pt x="1494472" y="3078480"/>
                              </a:cubicBezTo>
                              <a:close/>
                              <a:moveTo>
                                <a:pt x="1537335" y="3075623"/>
                              </a:moveTo>
                              <a:cubicBezTo>
                                <a:pt x="1544002" y="3076575"/>
                                <a:pt x="1547812" y="3083243"/>
                                <a:pt x="1546860" y="3088958"/>
                              </a:cubicBezTo>
                              <a:cubicBezTo>
                                <a:pt x="1545907" y="3094673"/>
                                <a:pt x="1539240" y="3099435"/>
                                <a:pt x="1533525" y="3097530"/>
                              </a:cubicBezTo>
                              <a:cubicBezTo>
                                <a:pt x="1526857" y="3096578"/>
                                <a:pt x="1523047" y="3089910"/>
                                <a:pt x="1524000" y="3084195"/>
                              </a:cubicBezTo>
                              <a:cubicBezTo>
                                <a:pt x="1524952" y="3078480"/>
                                <a:pt x="1530667" y="3074670"/>
                                <a:pt x="1537335" y="3075623"/>
                              </a:cubicBezTo>
                              <a:close/>
                              <a:moveTo>
                                <a:pt x="1472565" y="3064193"/>
                              </a:moveTo>
                              <a:cubicBezTo>
                                <a:pt x="1476375" y="3065145"/>
                                <a:pt x="1479232" y="3068955"/>
                                <a:pt x="1478280" y="3072765"/>
                              </a:cubicBezTo>
                              <a:cubicBezTo>
                                <a:pt x="1477327" y="3076575"/>
                                <a:pt x="1473517" y="3079433"/>
                                <a:pt x="1469707" y="3078480"/>
                              </a:cubicBezTo>
                              <a:cubicBezTo>
                                <a:pt x="1465897" y="3077528"/>
                                <a:pt x="1463040" y="3073718"/>
                                <a:pt x="1463992" y="3069908"/>
                              </a:cubicBezTo>
                              <a:cubicBezTo>
                                <a:pt x="1464945" y="3066098"/>
                                <a:pt x="1468755" y="3064193"/>
                                <a:pt x="1472565" y="3064193"/>
                              </a:cubicBezTo>
                              <a:close/>
                              <a:moveTo>
                                <a:pt x="1507808" y="3056572"/>
                              </a:moveTo>
                              <a:cubicBezTo>
                                <a:pt x="1511618" y="3057525"/>
                                <a:pt x="1514475" y="3061335"/>
                                <a:pt x="1513523" y="3065145"/>
                              </a:cubicBezTo>
                              <a:cubicBezTo>
                                <a:pt x="1512570" y="3068955"/>
                                <a:pt x="1508760" y="3071812"/>
                                <a:pt x="1504950" y="3070860"/>
                              </a:cubicBezTo>
                              <a:cubicBezTo>
                                <a:pt x="1501140" y="3069907"/>
                                <a:pt x="1498283" y="3066097"/>
                                <a:pt x="1499235" y="3062287"/>
                              </a:cubicBezTo>
                              <a:cubicBezTo>
                                <a:pt x="1500188" y="3058477"/>
                                <a:pt x="1503998" y="3055620"/>
                                <a:pt x="1507808" y="3056572"/>
                              </a:cubicBezTo>
                              <a:close/>
                              <a:moveTo>
                                <a:pt x="285750" y="429577"/>
                              </a:moveTo>
                              <a:cubicBezTo>
                                <a:pt x="286702" y="428625"/>
                                <a:pt x="287655" y="428625"/>
                                <a:pt x="288607" y="429577"/>
                              </a:cubicBezTo>
                              <a:cubicBezTo>
                                <a:pt x="289560" y="430530"/>
                                <a:pt x="289560" y="431482"/>
                                <a:pt x="288607" y="432435"/>
                              </a:cubicBezTo>
                              <a:cubicBezTo>
                                <a:pt x="287655" y="433387"/>
                                <a:pt x="273367" y="443865"/>
                                <a:pt x="253365" y="458152"/>
                              </a:cubicBezTo>
                              <a:cubicBezTo>
                                <a:pt x="251460" y="460057"/>
                                <a:pt x="249555" y="461962"/>
                                <a:pt x="248602" y="463867"/>
                              </a:cubicBezTo>
                              <a:cubicBezTo>
                                <a:pt x="244792" y="470535"/>
                                <a:pt x="238125" y="483870"/>
                                <a:pt x="236220" y="493395"/>
                              </a:cubicBezTo>
                              <a:cubicBezTo>
                                <a:pt x="234315" y="507682"/>
                                <a:pt x="236220" y="516255"/>
                                <a:pt x="236220" y="516255"/>
                              </a:cubicBezTo>
                              <a:cubicBezTo>
                                <a:pt x="236220" y="518160"/>
                                <a:pt x="235267" y="519112"/>
                                <a:pt x="234315" y="519112"/>
                              </a:cubicBezTo>
                              <a:cubicBezTo>
                                <a:pt x="232410" y="519112"/>
                                <a:pt x="231457" y="518160"/>
                                <a:pt x="231457" y="517207"/>
                              </a:cubicBezTo>
                              <a:cubicBezTo>
                                <a:pt x="230505" y="517207"/>
                                <a:pt x="228600" y="508635"/>
                                <a:pt x="231457" y="493395"/>
                              </a:cubicBezTo>
                              <a:cubicBezTo>
                                <a:pt x="233362" y="484822"/>
                                <a:pt x="238125" y="474345"/>
                                <a:pt x="241935" y="466725"/>
                              </a:cubicBezTo>
                              <a:cubicBezTo>
                                <a:pt x="234315" y="471487"/>
                                <a:pt x="226695" y="477202"/>
                                <a:pt x="218122" y="482917"/>
                              </a:cubicBezTo>
                              <a:cubicBezTo>
                                <a:pt x="218122" y="483870"/>
                                <a:pt x="209550" y="500062"/>
                                <a:pt x="210502" y="511492"/>
                              </a:cubicBezTo>
                              <a:cubicBezTo>
                                <a:pt x="211455" y="522922"/>
                                <a:pt x="215265" y="528637"/>
                                <a:pt x="215265" y="528637"/>
                              </a:cubicBezTo>
                              <a:cubicBezTo>
                                <a:pt x="215265" y="529590"/>
                                <a:pt x="215265" y="530542"/>
                                <a:pt x="214312" y="531495"/>
                              </a:cubicBezTo>
                              <a:cubicBezTo>
                                <a:pt x="213360" y="531495"/>
                                <a:pt x="212407" y="531495"/>
                                <a:pt x="211455" y="530542"/>
                              </a:cubicBezTo>
                              <a:cubicBezTo>
                                <a:pt x="210502" y="529590"/>
                                <a:pt x="206692" y="523875"/>
                                <a:pt x="205740" y="511492"/>
                              </a:cubicBezTo>
                              <a:cubicBezTo>
                                <a:pt x="204787" y="502920"/>
                                <a:pt x="207645" y="493395"/>
                                <a:pt x="210502" y="486727"/>
                              </a:cubicBezTo>
                              <a:cubicBezTo>
                                <a:pt x="204787" y="490537"/>
                                <a:pt x="199072" y="494347"/>
                                <a:pt x="193357" y="498157"/>
                              </a:cubicBezTo>
                              <a:cubicBezTo>
                                <a:pt x="189547" y="500062"/>
                                <a:pt x="187642" y="503872"/>
                                <a:pt x="186690" y="508635"/>
                              </a:cubicBezTo>
                              <a:cubicBezTo>
                                <a:pt x="185737" y="513397"/>
                                <a:pt x="184785" y="519112"/>
                                <a:pt x="184785" y="525780"/>
                              </a:cubicBezTo>
                              <a:cubicBezTo>
                                <a:pt x="183832" y="539115"/>
                                <a:pt x="185737" y="543877"/>
                                <a:pt x="185737" y="543877"/>
                              </a:cubicBezTo>
                              <a:cubicBezTo>
                                <a:pt x="186690" y="544830"/>
                                <a:pt x="185737" y="546735"/>
                                <a:pt x="184785" y="546735"/>
                              </a:cubicBezTo>
                              <a:cubicBezTo>
                                <a:pt x="183832" y="547687"/>
                                <a:pt x="181927" y="546735"/>
                                <a:pt x="181927" y="545782"/>
                              </a:cubicBezTo>
                              <a:cubicBezTo>
                                <a:pt x="181927" y="544830"/>
                                <a:pt x="180022" y="540067"/>
                                <a:pt x="180975" y="524827"/>
                              </a:cubicBezTo>
                              <a:cubicBezTo>
                                <a:pt x="180975" y="515302"/>
                                <a:pt x="181927" y="507682"/>
                                <a:pt x="182880" y="503872"/>
                              </a:cubicBezTo>
                              <a:cubicBezTo>
                                <a:pt x="177165" y="507682"/>
                                <a:pt x="170497" y="511492"/>
                                <a:pt x="164782" y="515302"/>
                              </a:cubicBezTo>
                              <a:cubicBezTo>
                                <a:pt x="164782" y="516255"/>
                                <a:pt x="160020" y="525780"/>
                                <a:pt x="159067" y="537210"/>
                              </a:cubicBezTo>
                              <a:cubicBezTo>
                                <a:pt x="158115" y="543877"/>
                                <a:pt x="159067" y="545782"/>
                                <a:pt x="159067" y="545782"/>
                              </a:cubicBezTo>
                              <a:cubicBezTo>
                                <a:pt x="160020" y="545782"/>
                                <a:pt x="160972" y="546735"/>
                                <a:pt x="160972" y="547687"/>
                              </a:cubicBezTo>
                              <a:cubicBezTo>
                                <a:pt x="160972" y="548640"/>
                                <a:pt x="160020" y="549592"/>
                                <a:pt x="159067" y="549592"/>
                              </a:cubicBezTo>
                              <a:cubicBezTo>
                                <a:pt x="158115" y="549592"/>
                                <a:pt x="157162" y="549592"/>
                                <a:pt x="156210" y="548640"/>
                              </a:cubicBezTo>
                              <a:cubicBezTo>
                                <a:pt x="154305" y="546735"/>
                                <a:pt x="153352" y="541972"/>
                                <a:pt x="154305" y="536257"/>
                              </a:cubicBezTo>
                              <a:cubicBezTo>
                                <a:pt x="155257" y="528637"/>
                                <a:pt x="156210" y="521970"/>
                                <a:pt x="158115" y="518160"/>
                              </a:cubicBezTo>
                              <a:cubicBezTo>
                                <a:pt x="149542" y="522922"/>
                                <a:pt x="141922" y="526732"/>
                                <a:pt x="136207" y="530542"/>
                              </a:cubicBezTo>
                              <a:cubicBezTo>
                                <a:pt x="135255" y="532447"/>
                                <a:pt x="131445" y="541020"/>
                                <a:pt x="130492" y="551497"/>
                              </a:cubicBezTo>
                              <a:cubicBezTo>
                                <a:pt x="130492" y="552450"/>
                                <a:pt x="129540" y="553402"/>
                                <a:pt x="128587" y="553402"/>
                              </a:cubicBezTo>
                              <a:cubicBezTo>
                                <a:pt x="127635" y="553402"/>
                                <a:pt x="126682" y="552450"/>
                                <a:pt x="126682" y="551497"/>
                              </a:cubicBezTo>
                              <a:cubicBezTo>
                                <a:pt x="127635" y="544830"/>
                                <a:pt x="128587" y="538162"/>
                                <a:pt x="130492" y="534352"/>
                              </a:cubicBezTo>
                              <a:cubicBezTo>
                                <a:pt x="111442" y="544830"/>
                                <a:pt x="102870" y="548640"/>
                                <a:pt x="102870" y="548640"/>
                              </a:cubicBezTo>
                              <a:cubicBezTo>
                                <a:pt x="101917" y="548640"/>
                                <a:pt x="100965" y="548640"/>
                                <a:pt x="104775" y="546735"/>
                              </a:cubicBezTo>
                              <a:cubicBezTo>
                                <a:pt x="103822" y="545782"/>
                                <a:pt x="104775" y="545782"/>
                                <a:pt x="104775" y="544830"/>
                              </a:cubicBezTo>
                              <a:cubicBezTo>
                                <a:pt x="104775" y="543877"/>
                                <a:pt x="105727" y="543877"/>
                                <a:pt x="105727" y="543877"/>
                              </a:cubicBezTo>
                              <a:cubicBezTo>
                                <a:pt x="105727" y="543877"/>
                                <a:pt x="113347" y="541020"/>
                                <a:pt x="129540" y="531495"/>
                              </a:cubicBezTo>
                              <a:cubicBezTo>
                                <a:pt x="124777" y="531495"/>
                                <a:pt x="120015" y="531495"/>
                                <a:pt x="113347" y="530542"/>
                              </a:cubicBezTo>
                              <a:cubicBezTo>
                                <a:pt x="112395" y="530542"/>
                                <a:pt x="111442" y="529590"/>
                                <a:pt x="111442" y="528637"/>
                              </a:cubicBezTo>
                              <a:cubicBezTo>
                                <a:pt x="111442" y="528637"/>
                                <a:pt x="111442" y="527685"/>
                                <a:pt x="111442" y="527685"/>
                              </a:cubicBezTo>
                              <a:cubicBezTo>
                                <a:pt x="111442" y="526732"/>
                                <a:pt x="112395" y="526732"/>
                                <a:pt x="113347" y="526732"/>
                              </a:cubicBezTo>
                              <a:cubicBezTo>
                                <a:pt x="125730" y="529590"/>
                                <a:pt x="136207" y="527685"/>
                                <a:pt x="136207" y="527685"/>
                              </a:cubicBezTo>
                              <a:cubicBezTo>
                                <a:pt x="137160" y="527685"/>
                                <a:pt x="137160" y="527685"/>
                                <a:pt x="137160" y="527685"/>
                              </a:cubicBezTo>
                              <a:cubicBezTo>
                                <a:pt x="142875" y="523875"/>
                                <a:pt x="149542" y="520065"/>
                                <a:pt x="156210" y="516255"/>
                              </a:cubicBezTo>
                              <a:cubicBezTo>
                                <a:pt x="152400" y="516255"/>
                                <a:pt x="146685" y="516255"/>
                                <a:pt x="140970" y="515302"/>
                              </a:cubicBezTo>
                              <a:cubicBezTo>
                                <a:pt x="133350" y="514350"/>
                                <a:pt x="131445" y="513397"/>
                                <a:pt x="131445" y="511492"/>
                              </a:cubicBezTo>
                              <a:cubicBezTo>
                                <a:pt x="131445" y="511492"/>
                                <a:pt x="131445" y="510540"/>
                                <a:pt x="131445" y="510540"/>
                              </a:cubicBezTo>
                              <a:cubicBezTo>
                                <a:pt x="131445" y="510540"/>
                                <a:pt x="132397" y="509587"/>
                                <a:pt x="133350" y="509587"/>
                              </a:cubicBezTo>
                              <a:cubicBezTo>
                                <a:pt x="134302" y="509587"/>
                                <a:pt x="135255" y="510540"/>
                                <a:pt x="135255" y="511492"/>
                              </a:cubicBezTo>
                              <a:cubicBezTo>
                                <a:pt x="136207" y="511492"/>
                                <a:pt x="138112" y="511492"/>
                                <a:pt x="140970" y="512445"/>
                              </a:cubicBezTo>
                              <a:cubicBezTo>
                                <a:pt x="152400" y="514350"/>
                                <a:pt x="160972" y="513397"/>
                                <a:pt x="162877" y="513397"/>
                              </a:cubicBezTo>
                              <a:cubicBezTo>
                                <a:pt x="162877" y="513397"/>
                                <a:pt x="163830" y="513397"/>
                                <a:pt x="163830" y="513397"/>
                              </a:cubicBezTo>
                              <a:cubicBezTo>
                                <a:pt x="168592" y="510540"/>
                                <a:pt x="174307" y="506730"/>
                                <a:pt x="180022" y="502920"/>
                              </a:cubicBezTo>
                              <a:cubicBezTo>
                                <a:pt x="176212" y="501967"/>
                                <a:pt x="169545" y="501015"/>
                                <a:pt x="160972" y="499110"/>
                              </a:cubicBezTo>
                              <a:cubicBezTo>
                                <a:pt x="146685" y="495300"/>
                                <a:pt x="141922" y="491490"/>
                                <a:pt x="141922" y="491490"/>
                              </a:cubicBezTo>
                              <a:cubicBezTo>
                                <a:pt x="140970" y="490537"/>
                                <a:pt x="140970" y="489585"/>
                                <a:pt x="141922" y="488632"/>
                              </a:cubicBezTo>
                              <a:cubicBezTo>
                                <a:pt x="142875" y="487680"/>
                                <a:pt x="143827" y="487680"/>
                                <a:pt x="144780" y="488632"/>
                              </a:cubicBezTo>
                              <a:cubicBezTo>
                                <a:pt x="144780" y="489585"/>
                                <a:pt x="148590" y="492442"/>
                                <a:pt x="161925" y="495300"/>
                              </a:cubicBezTo>
                              <a:cubicBezTo>
                                <a:pt x="169545" y="497205"/>
                                <a:pt x="176212" y="498157"/>
                                <a:pt x="180022" y="499110"/>
                              </a:cubicBezTo>
                              <a:cubicBezTo>
                                <a:pt x="184785" y="499110"/>
                                <a:pt x="188595" y="498157"/>
                                <a:pt x="191452" y="496252"/>
                              </a:cubicBezTo>
                              <a:cubicBezTo>
                                <a:pt x="197167" y="493395"/>
                                <a:pt x="201930" y="490537"/>
                                <a:pt x="206692" y="486727"/>
                              </a:cubicBezTo>
                              <a:cubicBezTo>
                                <a:pt x="199072" y="487680"/>
                                <a:pt x="190500" y="487680"/>
                                <a:pt x="183832" y="484822"/>
                              </a:cubicBezTo>
                              <a:cubicBezTo>
                                <a:pt x="172402" y="480060"/>
                                <a:pt x="167640" y="474345"/>
                                <a:pt x="167640" y="474345"/>
                              </a:cubicBezTo>
                              <a:cubicBezTo>
                                <a:pt x="166687" y="473392"/>
                                <a:pt x="166687" y="472440"/>
                                <a:pt x="167640" y="471487"/>
                              </a:cubicBezTo>
                              <a:cubicBezTo>
                                <a:pt x="168592" y="470535"/>
                                <a:pt x="169545" y="470535"/>
                                <a:pt x="170497" y="471487"/>
                              </a:cubicBezTo>
                              <a:cubicBezTo>
                                <a:pt x="170497" y="471487"/>
                                <a:pt x="175260" y="476250"/>
                                <a:pt x="185737" y="481012"/>
                              </a:cubicBezTo>
                              <a:cubicBezTo>
                                <a:pt x="194310" y="483870"/>
                                <a:pt x="208597" y="482917"/>
                                <a:pt x="213360" y="481965"/>
                              </a:cubicBezTo>
                              <a:cubicBezTo>
                                <a:pt x="222885" y="476250"/>
                                <a:pt x="231457" y="469582"/>
                                <a:pt x="240030" y="463867"/>
                              </a:cubicBezTo>
                              <a:cubicBezTo>
                                <a:pt x="232410" y="464820"/>
                                <a:pt x="220027" y="466725"/>
                                <a:pt x="211455" y="465772"/>
                              </a:cubicBezTo>
                              <a:cubicBezTo>
                                <a:pt x="196215" y="463867"/>
                                <a:pt x="187642" y="459105"/>
                                <a:pt x="187642" y="459105"/>
                              </a:cubicBezTo>
                              <a:cubicBezTo>
                                <a:pt x="186690" y="458152"/>
                                <a:pt x="185737" y="457200"/>
                                <a:pt x="186690" y="456247"/>
                              </a:cubicBezTo>
                              <a:cubicBezTo>
                                <a:pt x="187642" y="455295"/>
                                <a:pt x="188595" y="454342"/>
                                <a:pt x="189547" y="455295"/>
                              </a:cubicBezTo>
                              <a:cubicBezTo>
                                <a:pt x="189547" y="455295"/>
                                <a:pt x="197167" y="459105"/>
                                <a:pt x="211455" y="461010"/>
                              </a:cubicBezTo>
                              <a:cubicBezTo>
                                <a:pt x="224790" y="462915"/>
                                <a:pt x="247650" y="457200"/>
                                <a:pt x="247650" y="457200"/>
                              </a:cubicBezTo>
                              <a:cubicBezTo>
                                <a:pt x="247650" y="456247"/>
                                <a:pt x="248602" y="456247"/>
                                <a:pt x="248602" y="456247"/>
                              </a:cubicBezTo>
                              <a:cubicBezTo>
                                <a:pt x="269557" y="441960"/>
                                <a:pt x="285750" y="429577"/>
                                <a:pt x="285750" y="429577"/>
                              </a:cubicBezTo>
                              <a:close/>
                              <a:moveTo>
                                <a:pt x="763905" y="321945"/>
                              </a:moveTo>
                              <a:cubicBezTo>
                                <a:pt x="767715" y="320993"/>
                                <a:pt x="771525" y="323850"/>
                                <a:pt x="772478" y="327660"/>
                              </a:cubicBezTo>
                              <a:cubicBezTo>
                                <a:pt x="772478" y="331470"/>
                                <a:pt x="770573" y="335280"/>
                                <a:pt x="766763" y="336233"/>
                              </a:cubicBezTo>
                              <a:cubicBezTo>
                                <a:pt x="762953" y="337185"/>
                                <a:pt x="759143" y="334328"/>
                                <a:pt x="758190" y="330518"/>
                              </a:cubicBezTo>
                              <a:cubicBezTo>
                                <a:pt x="757238" y="326708"/>
                                <a:pt x="760095" y="322898"/>
                                <a:pt x="763905" y="321945"/>
                              </a:cubicBezTo>
                              <a:close/>
                              <a:moveTo>
                                <a:pt x="727710" y="305753"/>
                              </a:moveTo>
                              <a:cubicBezTo>
                                <a:pt x="734377" y="304800"/>
                                <a:pt x="740092" y="308610"/>
                                <a:pt x="741045" y="315278"/>
                              </a:cubicBezTo>
                              <a:cubicBezTo>
                                <a:pt x="741997" y="320993"/>
                                <a:pt x="738187" y="327660"/>
                                <a:pt x="731520" y="328613"/>
                              </a:cubicBezTo>
                              <a:cubicBezTo>
                                <a:pt x="724852" y="329565"/>
                                <a:pt x="719137" y="325755"/>
                                <a:pt x="718185" y="319088"/>
                              </a:cubicBezTo>
                              <a:cubicBezTo>
                                <a:pt x="717232" y="313373"/>
                                <a:pt x="721042" y="306705"/>
                                <a:pt x="727710" y="305753"/>
                              </a:cubicBezTo>
                              <a:close/>
                              <a:moveTo>
                                <a:pt x="793432" y="300990"/>
                              </a:moveTo>
                              <a:cubicBezTo>
                                <a:pt x="797242" y="300038"/>
                                <a:pt x="801052" y="302895"/>
                                <a:pt x="802005" y="306705"/>
                              </a:cubicBezTo>
                              <a:cubicBezTo>
                                <a:pt x="802957" y="311468"/>
                                <a:pt x="800100" y="315278"/>
                                <a:pt x="796290" y="315278"/>
                              </a:cubicBezTo>
                              <a:cubicBezTo>
                                <a:pt x="792480" y="316230"/>
                                <a:pt x="788670" y="313373"/>
                                <a:pt x="787717" y="309563"/>
                              </a:cubicBezTo>
                              <a:cubicBezTo>
                                <a:pt x="786765" y="305753"/>
                                <a:pt x="789622" y="301943"/>
                                <a:pt x="793432" y="300990"/>
                              </a:cubicBezTo>
                              <a:close/>
                              <a:moveTo>
                                <a:pt x="699135" y="288607"/>
                              </a:moveTo>
                              <a:cubicBezTo>
                                <a:pt x="702945" y="287655"/>
                                <a:pt x="706755" y="290512"/>
                                <a:pt x="707708" y="294322"/>
                              </a:cubicBezTo>
                              <a:cubicBezTo>
                                <a:pt x="708660" y="299085"/>
                                <a:pt x="705803" y="301942"/>
                                <a:pt x="701993" y="302895"/>
                              </a:cubicBezTo>
                              <a:cubicBezTo>
                                <a:pt x="698183" y="303847"/>
                                <a:pt x="694373" y="300990"/>
                                <a:pt x="693420" y="297180"/>
                              </a:cubicBezTo>
                              <a:cubicBezTo>
                                <a:pt x="692468" y="293370"/>
                                <a:pt x="695325" y="289560"/>
                                <a:pt x="699135" y="288607"/>
                              </a:cubicBezTo>
                              <a:close/>
                              <a:moveTo>
                                <a:pt x="27622" y="282893"/>
                              </a:moveTo>
                              <a:cubicBezTo>
                                <a:pt x="27622" y="282893"/>
                                <a:pt x="28575" y="282893"/>
                                <a:pt x="28575" y="282893"/>
                              </a:cubicBezTo>
                              <a:cubicBezTo>
                                <a:pt x="30480" y="282893"/>
                                <a:pt x="31432" y="283845"/>
                                <a:pt x="31432" y="284798"/>
                              </a:cubicBezTo>
                              <a:cubicBezTo>
                                <a:pt x="38100" y="300038"/>
                                <a:pt x="47625" y="311468"/>
                                <a:pt x="47625" y="311468"/>
                              </a:cubicBezTo>
                              <a:cubicBezTo>
                                <a:pt x="47625" y="311468"/>
                                <a:pt x="47625" y="312420"/>
                                <a:pt x="47625" y="312420"/>
                              </a:cubicBezTo>
                              <a:cubicBezTo>
                                <a:pt x="55245" y="317183"/>
                                <a:pt x="64770" y="321945"/>
                                <a:pt x="75247" y="326708"/>
                              </a:cubicBezTo>
                              <a:cubicBezTo>
                                <a:pt x="71437" y="320993"/>
                                <a:pt x="67627" y="315278"/>
                                <a:pt x="64770" y="307658"/>
                              </a:cubicBezTo>
                              <a:cubicBezTo>
                                <a:pt x="60960" y="298133"/>
                                <a:pt x="60007" y="295275"/>
                                <a:pt x="62865" y="293370"/>
                              </a:cubicBezTo>
                              <a:cubicBezTo>
                                <a:pt x="63817" y="292418"/>
                                <a:pt x="63817" y="292418"/>
                                <a:pt x="64770" y="292418"/>
                              </a:cubicBezTo>
                              <a:cubicBezTo>
                                <a:pt x="65722" y="292418"/>
                                <a:pt x="66675" y="292418"/>
                                <a:pt x="67627" y="293370"/>
                              </a:cubicBezTo>
                              <a:cubicBezTo>
                                <a:pt x="68580" y="294323"/>
                                <a:pt x="68580" y="296228"/>
                                <a:pt x="67627" y="297180"/>
                              </a:cubicBezTo>
                              <a:cubicBezTo>
                                <a:pt x="68580" y="299085"/>
                                <a:pt x="68580" y="300990"/>
                                <a:pt x="70485" y="304800"/>
                              </a:cubicBezTo>
                              <a:cubicBezTo>
                                <a:pt x="77152" y="320040"/>
                                <a:pt x="84772" y="329565"/>
                                <a:pt x="86677" y="331470"/>
                              </a:cubicBezTo>
                              <a:cubicBezTo>
                                <a:pt x="86677" y="332423"/>
                                <a:pt x="87630" y="332423"/>
                                <a:pt x="87630" y="332423"/>
                              </a:cubicBezTo>
                              <a:cubicBezTo>
                                <a:pt x="95250" y="336233"/>
                                <a:pt x="103822" y="340043"/>
                                <a:pt x="112395" y="343853"/>
                              </a:cubicBezTo>
                              <a:cubicBezTo>
                                <a:pt x="109537" y="338138"/>
                                <a:pt x="105727" y="329565"/>
                                <a:pt x="101917" y="318135"/>
                              </a:cubicBezTo>
                              <a:cubicBezTo>
                                <a:pt x="95250" y="298133"/>
                                <a:pt x="96202" y="291465"/>
                                <a:pt x="96202" y="290513"/>
                              </a:cubicBezTo>
                              <a:cubicBezTo>
                                <a:pt x="96202" y="289560"/>
                                <a:pt x="97155" y="288608"/>
                                <a:pt x="99060" y="288608"/>
                              </a:cubicBezTo>
                              <a:cubicBezTo>
                                <a:pt x="100012" y="288608"/>
                                <a:pt x="100965" y="289560"/>
                                <a:pt x="100965" y="291465"/>
                              </a:cubicBezTo>
                              <a:cubicBezTo>
                                <a:pt x="100965" y="291465"/>
                                <a:pt x="100012" y="298133"/>
                                <a:pt x="106680" y="316230"/>
                              </a:cubicBezTo>
                              <a:cubicBezTo>
                                <a:pt x="110490" y="325755"/>
                                <a:pt x="113347" y="333375"/>
                                <a:pt x="116205" y="339090"/>
                              </a:cubicBezTo>
                              <a:cubicBezTo>
                                <a:pt x="119062" y="344805"/>
                                <a:pt x="122872" y="348615"/>
                                <a:pt x="127635" y="350520"/>
                              </a:cubicBezTo>
                              <a:cubicBezTo>
                                <a:pt x="135255" y="353378"/>
                                <a:pt x="142875" y="357188"/>
                                <a:pt x="150495" y="360045"/>
                              </a:cubicBezTo>
                              <a:cubicBezTo>
                                <a:pt x="144780" y="352425"/>
                                <a:pt x="138112" y="341948"/>
                                <a:pt x="136207" y="332423"/>
                              </a:cubicBezTo>
                              <a:cubicBezTo>
                                <a:pt x="133350" y="316230"/>
                                <a:pt x="136207" y="305753"/>
                                <a:pt x="136207" y="305753"/>
                              </a:cubicBezTo>
                              <a:cubicBezTo>
                                <a:pt x="136207" y="304800"/>
                                <a:pt x="138112" y="303848"/>
                                <a:pt x="139065" y="303848"/>
                              </a:cubicBezTo>
                              <a:cubicBezTo>
                                <a:pt x="140017" y="303848"/>
                                <a:pt x="140017" y="303848"/>
                                <a:pt x="140017" y="303848"/>
                              </a:cubicBezTo>
                              <a:cubicBezTo>
                                <a:pt x="141922" y="304800"/>
                                <a:pt x="141922" y="305753"/>
                                <a:pt x="141922" y="307658"/>
                              </a:cubicBezTo>
                              <a:cubicBezTo>
                                <a:pt x="141922" y="308610"/>
                                <a:pt x="139065" y="317183"/>
                                <a:pt x="141922" y="332423"/>
                              </a:cubicBezTo>
                              <a:cubicBezTo>
                                <a:pt x="143827" y="344805"/>
                                <a:pt x="156210" y="360998"/>
                                <a:pt x="160972" y="365760"/>
                              </a:cubicBezTo>
                              <a:cubicBezTo>
                                <a:pt x="175260" y="371475"/>
                                <a:pt x="189547" y="377190"/>
                                <a:pt x="202882" y="382905"/>
                              </a:cubicBezTo>
                              <a:cubicBezTo>
                                <a:pt x="195262" y="374333"/>
                                <a:pt x="184785" y="361950"/>
                                <a:pt x="179070" y="350520"/>
                              </a:cubicBezTo>
                              <a:cubicBezTo>
                                <a:pt x="169545" y="331470"/>
                                <a:pt x="169545" y="319088"/>
                                <a:pt x="169545" y="318135"/>
                              </a:cubicBezTo>
                              <a:cubicBezTo>
                                <a:pt x="169545" y="316230"/>
                                <a:pt x="170497" y="315278"/>
                                <a:pt x="172402" y="315278"/>
                              </a:cubicBezTo>
                              <a:cubicBezTo>
                                <a:pt x="174307" y="315278"/>
                                <a:pt x="175260" y="316230"/>
                                <a:pt x="175260" y="318135"/>
                              </a:cubicBezTo>
                              <a:cubicBezTo>
                                <a:pt x="175260" y="318135"/>
                                <a:pt x="176212" y="329565"/>
                                <a:pt x="184785" y="347663"/>
                              </a:cubicBezTo>
                              <a:cubicBezTo>
                                <a:pt x="193357" y="363855"/>
                                <a:pt x="216217" y="386715"/>
                                <a:pt x="216217" y="386715"/>
                              </a:cubicBezTo>
                              <a:cubicBezTo>
                                <a:pt x="217170" y="386715"/>
                                <a:pt x="218122" y="387668"/>
                                <a:pt x="218122" y="387668"/>
                              </a:cubicBezTo>
                              <a:cubicBezTo>
                                <a:pt x="252412" y="401955"/>
                                <a:pt x="277177" y="411480"/>
                                <a:pt x="278130" y="411480"/>
                              </a:cubicBezTo>
                              <a:cubicBezTo>
                                <a:pt x="280035" y="412433"/>
                                <a:pt x="280987" y="413385"/>
                                <a:pt x="280035" y="415290"/>
                              </a:cubicBezTo>
                              <a:cubicBezTo>
                                <a:pt x="279082" y="417195"/>
                                <a:pt x="278130" y="418148"/>
                                <a:pt x="276225" y="417195"/>
                              </a:cubicBezTo>
                              <a:cubicBezTo>
                                <a:pt x="276225" y="417195"/>
                                <a:pt x="252412" y="407670"/>
                                <a:pt x="220980" y="395288"/>
                              </a:cubicBezTo>
                              <a:cubicBezTo>
                                <a:pt x="218122" y="393383"/>
                                <a:pt x="215265" y="393383"/>
                                <a:pt x="211455" y="393383"/>
                              </a:cubicBezTo>
                              <a:cubicBezTo>
                                <a:pt x="200977" y="394335"/>
                                <a:pt x="180022" y="396240"/>
                                <a:pt x="167640" y="401955"/>
                              </a:cubicBezTo>
                              <a:cubicBezTo>
                                <a:pt x="149542" y="409575"/>
                                <a:pt x="140970" y="418148"/>
                                <a:pt x="140970" y="418148"/>
                              </a:cubicBezTo>
                              <a:cubicBezTo>
                                <a:pt x="140017" y="419100"/>
                                <a:pt x="138112" y="419100"/>
                                <a:pt x="137160" y="418148"/>
                              </a:cubicBezTo>
                              <a:cubicBezTo>
                                <a:pt x="136207" y="417195"/>
                                <a:pt x="136207" y="415290"/>
                                <a:pt x="137160" y="414338"/>
                              </a:cubicBezTo>
                              <a:cubicBezTo>
                                <a:pt x="137160" y="413385"/>
                                <a:pt x="146685" y="403860"/>
                                <a:pt x="165735" y="396240"/>
                              </a:cubicBezTo>
                              <a:cubicBezTo>
                                <a:pt x="177165" y="391478"/>
                                <a:pt x="193357" y="388620"/>
                                <a:pt x="204787" y="387668"/>
                              </a:cubicBezTo>
                              <a:cubicBezTo>
                                <a:pt x="193357" y="382905"/>
                                <a:pt x="180022" y="378143"/>
                                <a:pt x="167640" y="372428"/>
                              </a:cubicBezTo>
                              <a:cubicBezTo>
                                <a:pt x="166687" y="372428"/>
                                <a:pt x="140970" y="375285"/>
                                <a:pt x="128587" y="384810"/>
                              </a:cubicBezTo>
                              <a:cubicBezTo>
                                <a:pt x="116205" y="394335"/>
                                <a:pt x="112395" y="402908"/>
                                <a:pt x="112395" y="402908"/>
                              </a:cubicBezTo>
                              <a:cubicBezTo>
                                <a:pt x="111442" y="404813"/>
                                <a:pt x="110490" y="405765"/>
                                <a:pt x="108585" y="404813"/>
                              </a:cubicBezTo>
                              <a:cubicBezTo>
                                <a:pt x="106680" y="403860"/>
                                <a:pt x="105727" y="401955"/>
                                <a:pt x="106680" y="401003"/>
                              </a:cubicBezTo>
                              <a:cubicBezTo>
                                <a:pt x="106680" y="400050"/>
                                <a:pt x="111442" y="391478"/>
                                <a:pt x="124777" y="379095"/>
                              </a:cubicBezTo>
                              <a:cubicBezTo>
                                <a:pt x="133350" y="372428"/>
                                <a:pt x="147637" y="368618"/>
                                <a:pt x="157162" y="366713"/>
                              </a:cubicBezTo>
                              <a:cubicBezTo>
                                <a:pt x="148590" y="362903"/>
                                <a:pt x="139065" y="359093"/>
                                <a:pt x="130492" y="355283"/>
                              </a:cubicBezTo>
                              <a:cubicBezTo>
                                <a:pt x="124777" y="352425"/>
                                <a:pt x="118110" y="352425"/>
                                <a:pt x="112395" y="355283"/>
                              </a:cubicBezTo>
                              <a:cubicBezTo>
                                <a:pt x="106680" y="357188"/>
                                <a:pt x="100012" y="360998"/>
                                <a:pt x="91440" y="365760"/>
                              </a:cubicBezTo>
                              <a:cubicBezTo>
                                <a:pt x="74295" y="375285"/>
                                <a:pt x="70485" y="381000"/>
                                <a:pt x="70485" y="381000"/>
                              </a:cubicBezTo>
                              <a:cubicBezTo>
                                <a:pt x="69532" y="382905"/>
                                <a:pt x="67627" y="382905"/>
                                <a:pt x="66675" y="381953"/>
                              </a:cubicBezTo>
                              <a:cubicBezTo>
                                <a:pt x="65722" y="381000"/>
                                <a:pt x="64770" y="379095"/>
                                <a:pt x="65722" y="378143"/>
                              </a:cubicBezTo>
                              <a:cubicBezTo>
                                <a:pt x="65722" y="377190"/>
                                <a:pt x="70485" y="371475"/>
                                <a:pt x="88582" y="360998"/>
                              </a:cubicBezTo>
                              <a:cubicBezTo>
                                <a:pt x="100012" y="355283"/>
                                <a:pt x="108585" y="350520"/>
                                <a:pt x="114300" y="348615"/>
                              </a:cubicBezTo>
                              <a:cubicBezTo>
                                <a:pt x="103822" y="344805"/>
                                <a:pt x="95250" y="340043"/>
                                <a:pt x="86677" y="336233"/>
                              </a:cubicBezTo>
                              <a:cubicBezTo>
                                <a:pt x="84772" y="336233"/>
                                <a:pt x="71437" y="338138"/>
                                <a:pt x="57150" y="345758"/>
                              </a:cubicBezTo>
                              <a:cubicBezTo>
                                <a:pt x="49530" y="349568"/>
                                <a:pt x="47625" y="351473"/>
                                <a:pt x="47625" y="352425"/>
                              </a:cubicBezTo>
                              <a:cubicBezTo>
                                <a:pt x="48577" y="353378"/>
                                <a:pt x="47625" y="354330"/>
                                <a:pt x="46672" y="355283"/>
                              </a:cubicBezTo>
                              <a:cubicBezTo>
                                <a:pt x="45720" y="356235"/>
                                <a:pt x="43815" y="355283"/>
                                <a:pt x="42862" y="354330"/>
                              </a:cubicBezTo>
                              <a:cubicBezTo>
                                <a:pt x="41910" y="354330"/>
                                <a:pt x="40957" y="352425"/>
                                <a:pt x="41910" y="350520"/>
                              </a:cubicBezTo>
                              <a:cubicBezTo>
                                <a:pt x="41910" y="347663"/>
                                <a:pt x="46672" y="343853"/>
                                <a:pt x="54292" y="340043"/>
                              </a:cubicBezTo>
                              <a:cubicBezTo>
                                <a:pt x="63817" y="335280"/>
                                <a:pt x="72390" y="332423"/>
                                <a:pt x="78105" y="331470"/>
                              </a:cubicBezTo>
                              <a:cubicBezTo>
                                <a:pt x="66675" y="325755"/>
                                <a:pt x="56197" y="320993"/>
                                <a:pt x="47625" y="316230"/>
                              </a:cubicBezTo>
                              <a:cubicBezTo>
                                <a:pt x="44767" y="317183"/>
                                <a:pt x="32385" y="319088"/>
                                <a:pt x="19050" y="325755"/>
                              </a:cubicBezTo>
                              <a:cubicBezTo>
                                <a:pt x="18097" y="326708"/>
                                <a:pt x="16192" y="325755"/>
                                <a:pt x="15240" y="324803"/>
                              </a:cubicBezTo>
                              <a:cubicBezTo>
                                <a:pt x="14287" y="323850"/>
                                <a:pt x="15240" y="321945"/>
                                <a:pt x="16192" y="320993"/>
                              </a:cubicBezTo>
                              <a:cubicBezTo>
                                <a:pt x="25717" y="316230"/>
                                <a:pt x="34290" y="313373"/>
                                <a:pt x="40005" y="312420"/>
                              </a:cubicBezTo>
                              <a:cubicBezTo>
                                <a:pt x="13335" y="298133"/>
                                <a:pt x="3810" y="291465"/>
                                <a:pt x="2857" y="291465"/>
                              </a:cubicBezTo>
                              <a:cubicBezTo>
                                <a:pt x="1905" y="290513"/>
                                <a:pt x="1905" y="288608"/>
                                <a:pt x="0" y="288608"/>
                              </a:cubicBezTo>
                              <a:cubicBezTo>
                                <a:pt x="952" y="287655"/>
                                <a:pt x="1905" y="287655"/>
                                <a:pt x="2857" y="287655"/>
                              </a:cubicBezTo>
                              <a:cubicBezTo>
                                <a:pt x="2857" y="288608"/>
                                <a:pt x="3810" y="288608"/>
                                <a:pt x="3810" y="288608"/>
                              </a:cubicBezTo>
                              <a:cubicBezTo>
                                <a:pt x="4762" y="288608"/>
                                <a:pt x="13335" y="294323"/>
                                <a:pt x="36195" y="306705"/>
                              </a:cubicBezTo>
                              <a:cubicBezTo>
                                <a:pt x="33337" y="300990"/>
                                <a:pt x="29527" y="294323"/>
                                <a:pt x="25717" y="286703"/>
                              </a:cubicBezTo>
                              <a:cubicBezTo>
                                <a:pt x="25717" y="284798"/>
                                <a:pt x="25717" y="283845"/>
                                <a:pt x="27622" y="282893"/>
                              </a:cubicBezTo>
                              <a:close/>
                              <a:moveTo>
                                <a:pt x="764857" y="280988"/>
                              </a:moveTo>
                              <a:cubicBezTo>
                                <a:pt x="773430" y="279083"/>
                                <a:pt x="781050" y="284798"/>
                                <a:pt x="782955" y="293370"/>
                              </a:cubicBezTo>
                              <a:cubicBezTo>
                                <a:pt x="784860" y="300990"/>
                                <a:pt x="779145" y="308610"/>
                                <a:pt x="770572" y="310515"/>
                              </a:cubicBezTo>
                              <a:cubicBezTo>
                                <a:pt x="762000" y="312420"/>
                                <a:pt x="754380" y="306705"/>
                                <a:pt x="752475" y="298133"/>
                              </a:cubicBezTo>
                              <a:cubicBezTo>
                                <a:pt x="750570" y="289560"/>
                                <a:pt x="756285" y="281940"/>
                                <a:pt x="764857" y="280988"/>
                              </a:cubicBezTo>
                              <a:close/>
                              <a:moveTo>
                                <a:pt x="725805" y="261938"/>
                              </a:moveTo>
                              <a:cubicBezTo>
                                <a:pt x="734378" y="260033"/>
                                <a:pt x="741998" y="265748"/>
                                <a:pt x="743903" y="274320"/>
                              </a:cubicBezTo>
                              <a:cubicBezTo>
                                <a:pt x="744855" y="281940"/>
                                <a:pt x="739140" y="289560"/>
                                <a:pt x="731520" y="291465"/>
                              </a:cubicBezTo>
                              <a:cubicBezTo>
                                <a:pt x="722948" y="293370"/>
                                <a:pt x="715328" y="287655"/>
                                <a:pt x="713423" y="279083"/>
                              </a:cubicBezTo>
                              <a:cubicBezTo>
                                <a:pt x="711518" y="270510"/>
                                <a:pt x="717233" y="262890"/>
                                <a:pt x="725805" y="261938"/>
                              </a:cubicBezTo>
                              <a:close/>
                              <a:moveTo>
                                <a:pt x="696277" y="241935"/>
                              </a:moveTo>
                              <a:cubicBezTo>
                                <a:pt x="700087" y="240983"/>
                                <a:pt x="703897" y="243840"/>
                                <a:pt x="704850" y="247650"/>
                              </a:cubicBezTo>
                              <a:cubicBezTo>
                                <a:pt x="705802" y="252413"/>
                                <a:pt x="703897" y="256223"/>
                                <a:pt x="699135" y="256223"/>
                              </a:cubicBezTo>
                              <a:cubicBezTo>
                                <a:pt x="695325" y="257175"/>
                                <a:pt x="691515" y="254318"/>
                                <a:pt x="690562" y="250508"/>
                              </a:cubicBezTo>
                              <a:cubicBezTo>
                                <a:pt x="689610" y="246698"/>
                                <a:pt x="692467" y="242888"/>
                                <a:pt x="696277" y="241935"/>
                              </a:cubicBezTo>
                              <a:close/>
                              <a:moveTo>
                                <a:pt x="762000" y="228600"/>
                              </a:moveTo>
                              <a:cubicBezTo>
                                <a:pt x="765810" y="227648"/>
                                <a:pt x="769620" y="230505"/>
                                <a:pt x="770573" y="234315"/>
                              </a:cubicBezTo>
                              <a:cubicBezTo>
                                <a:pt x="771525" y="238125"/>
                                <a:pt x="768668" y="241935"/>
                                <a:pt x="764858" y="242888"/>
                              </a:cubicBezTo>
                              <a:cubicBezTo>
                                <a:pt x="761048" y="243840"/>
                                <a:pt x="757238" y="240983"/>
                                <a:pt x="756285" y="237173"/>
                              </a:cubicBezTo>
                              <a:cubicBezTo>
                                <a:pt x="755333" y="233363"/>
                                <a:pt x="758190" y="229553"/>
                                <a:pt x="762000" y="228600"/>
                              </a:cubicBezTo>
                              <a:close/>
                              <a:moveTo>
                                <a:pt x="668655" y="227648"/>
                              </a:moveTo>
                              <a:cubicBezTo>
                                <a:pt x="675322" y="226695"/>
                                <a:pt x="681037" y="230505"/>
                                <a:pt x="681990" y="237173"/>
                              </a:cubicBezTo>
                              <a:cubicBezTo>
                                <a:pt x="681990" y="243840"/>
                                <a:pt x="678180" y="249555"/>
                                <a:pt x="672465" y="250508"/>
                              </a:cubicBezTo>
                              <a:cubicBezTo>
                                <a:pt x="665797" y="251460"/>
                                <a:pt x="660082" y="247650"/>
                                <a:pt x="659130" y="240983"/>
                              </a:cubicBezTo>
                              <a:cubicBezTo>
                                <a:pt x="658177" y="235268"/>
                                <a:pt x="661987" y="228600"/>
                                <a:pt x="668655" y="227648"/>
                              </a:cubicBezTo>
                              <a:close/>
                              <a:moveTo>
                                <a:pt x="727710" y="223838"/>
                              </a:moveTo>
                              <a:cubicBezTo>
                                <a:pt x="736283" y="221933"/>
                                <a:pt x="743903" y="227648"/>
                                <a:pt x="745808" y="236220"/>
                              </a:cubicBezTo>
                              <a:cubicBezTo>
                                <a:pt x="747713" y="243840"/>
                                <a:pt x="741998" y="251460"/>
                                <a:pt x="733425" y="253365"/>
                              </a:cubicBezTo>
                              <a:cubicBezTo>
                                <a:pt x="724853" y="255270"/>
                                <a:pt x="717233" y="249555"/>
                                <a:pt x="715328" y="240983"/>
                              </a:cubicBezTo>
                              <a:cubicBezTo>
                                <a:pt x="713423" y="232410"/>
                                <a:pt x="719138" y="224790"/>
                                <a:pt x="727710" y="223838"/>
                              </a:cubicBezTo>
                              <a:close/>
                              <a:moveTo>
                                <a:pt x="691515" y="196215"/>
                              </a:moveTo>
                              <a:cubicBezTo>
                                <a:pt x="700088" y="194310"/>
                                <a:pt x="707708" y="200025"/>
                                <a:pt x="709613" y="208597"/>
                              </a:cubicBezTo>
                              <a:cubicBezTo>
                                <a:pt x="710565" y="216217"/>
                                <a:pt x="705803" y="223837"/>
                                <a:pt x="697230" y="225742"/>
                              </a:cubicBezTo>
                              <a:cubicBezTo>
                                <a:pt x="688658" y="227647"/>
                                <a:pt x="681038" y="221932"/>
                                <a:pt x="679133" y="213360"/>
                              </a:cubicBezTo>
                              <a:cubicBezTo>
                                <a:pt x="677228" y="204787"/>
                                <a:pt x="682943" y="197167"/>
                                <a:pt x="691515" y="196215"/>
                              </a:cubicBezTo>
                              <a:close/>
                              <a:moveTo>
                                <a:pt x="722947" y="180975"/>
                              </a:moveTo>
                              <a:cubicBezTo>
                                <a:pt x="726757" y="180023"/>
                                <a:pt x="730567" y="182880"/>
                                <a:pt x="731520" y="186690"/>
                              </a:cubicBezTo>
                              <a:cubicBezTo>
                                <a:pt x="732472" y="191453"/>
                                <a:pt x="729615" y="195263"/>
                                <a:pt x="725805" y="195263"/>
                              </a:cubicBezTo>
                              <a:cubicBezTo>
                                <a:pt x="721995" y="196215"/>
                                <a:pt x="718185" y="193358"/>
                                <a:pt x="717232" y="189548"/>
                              </a:cubicBezTo>
                              <a:cubicBezTo>
                                <a:pt x="716280" y="185738"/>
                                <a:pt x="719137" y="181928"/>
                                <a:pt x="722947" y="180975"/>
                              </a:cubicBezTo>
                              <a:close/>
                              <a:moveTo>
                                <a:pt x="700088" y="150495"/>
                              </a:moveTo>
                              <a:cubicBezTo>
                                <a:pt x="706755" y="149542"/>
                                <a:pt x="712470" y="153352"/>
                                <a:pt x="713423" y="160020"/>
                              </a:cubicBezTo>
                              <a:cubicBezTo>
                                <a:pt x="714375" y="166687"/>
                                <a:pt x="710565" y="172402"/>
                                <a:pt x="703898" y="173355"/>
                              </a:cubicBezTo>
                              <a:cubicBezTo>
                                <a:pt x="697230" y="174307"/>
                                <a:pt x="691515" y="170497"/>
                                <a:pt x="690563" y="163830"/>
                              </a:cubicBezTo>
                              <a:cubicBezTo>
                                <a:pt x="689610" y="158115"/>
                                <a:pt x="693420" y="151447"/>
                                <a:pt x="700088" y="150495"/>
                              </a:cubicBezTo>
                              <a:close/>
                              <a:moveTo>
                                <a:pt x="661035" y="150495"/>
                              </a:moveTo>
                              <a:cubicBezTo>
                                <a:pt x="669608" y="148590"/>
                                <a:pt x="677228" y="154305"/>
                                <a:pt x="679133" y="162877"/>
                              </a:cubicBezTo>
                              <a:cubicBezTo>
                                <a:pt x="681038" y="170497"/>
                                <a:pt x="675323" y="178117"/>
                                <a:pt x="666750" y="180022"/>
                              </a:cubicBezTo>
                              <a:cubicBezTo>
                                <a:pt x="658178" y="181927"/>
                                <a:pt x="650558" y="176212"/>
                                <a:pt x="648653" y="167640"/>
                              </a:cubicBezTo>
                              <a:cubicBezTo>
                                <a:pt x="646748" y="159067"/>
                                <a:pt x="652463" y="151447"/>
                                <a:pt x="661035" y="150495"/>
                              </a:cubicBezTo>
                              <a:close/>
                              <a:moveTo>
                                <a:pt x="2235517" y="140017"/>
                              </a:moveTo>
                              <a:cubicBezTo>
                                <a:pt x="2237422" y="140970"/>
                                <a:pt x="2238375" y="142875"/>
                                <a:pt x="2237422" y="143827"/>
                              </a:cubicBezTo>
                              <a:cubicBezTo>
                                <a:pt x="2237422" y="143827"/>
                                <a:pt x="2232660" y="155257"/>
                                <a:pt x="2216467" y="169545"/>
                              </a:cubicBezTo>
                              <a:cubicBezTo>
                                <a:pt x="2206942" y="177165"/>
                                <a:pt x="2192655" y="184785"/>
                                <a:pt x="2182177" y="189547"/>
                              </a:cubicBezTo>
                              <a:cubicBezTo>
                                <a:pt x="2194560" y="189547"/>
                                <a:pt x="2208847" y="190500"/>
                                <a:pt x="2222182" y="191452"/>
                              </a:cubicBezTo>
                              <a:cubicBezTo>
                                <a:pt x="2223135" y="190500"/>
                                <a:pt x="2245995" y="180022"/>
                                <a:pt x="2254567" y="166687"/>
                              </a:cubicBezTo>
                              <a:cubicBezTo>
                                <a:pt x="2263140" y="153352"/>
                                <a:pt x="2264092" y="143827"/>
                                <a:pt x="2264092" y="143827"/>
                              </a:cubicBezTo>
                              <a:cubicBezTo>
                                <a:pt x="2264092" y="141922"/>
                                <a:pt x="2265045" y="140970"/>
                                <a:pt x="2266950" y="140970"/>
                              </a:cubicBezTo>
                              <a:cubicBezTo>
                                <a:pt x="2268855" y="140970"/>
                                <a:pt x="2269807" y="141922"/>
                                <a:pt x="2269807" y="143827"/>
                              </a:cubicBezTo>
                              <a:cubicBezTo>
                                <a:pt x="2269807" y="143827"/>
                                <a:pt x="2268855" y="154305"/>
                                <a:pt x="2259330" y="168592"/>
                              </a:cubicBezTo>
                              <a:cubicBezTo>
                                <a:pt x="2253615" y="177165"/>
                                <a:pt x="2241232" y="185737"/>
                                <a:pt x="2232660" y="190500"/>
                              </a:cubicBezTo>
                              <a:cubicBezTo>
                                <a:pt x="2243137" y="190500"/>
                                <a:pt x="2252662" y="191452"/>
                                <a:pt x="2262187" y="192405"/>
                              </a:cubicBezTo>
                              <a:cubicBezTo>
                                <a:pt x="2268855" y="193357"/>
                                <a:pt x="2274570" y="191452"/>
                                <a:pt x="2279332" y="186690"/>
                              </a:cubicBezTo>
                              <a:cubicBezTo>
                                <a:pt x="2283142" y="181927"/>
                                <a:pt x="2288857" y="177165"/>
                                <a:pt x="2295525" y="169545"/>
                              </a:cubicBezTo>
                              <a:cubicBezTo>
                                <a:pt x="2308860" y="155257"/>
                                <a:pt x="2310765" y="148590"/>
                                <a:pt x="2310765" y="148590"/>
                              </a:cubicBezTo>
                              <a:cubicBezTo>
                                <a:pt x="2311717" y="147637"/>
                                <a:pt x="2312670" y="146685"/>
                                <a:pt x="2314575" y="146685"/>
                              </a:cubicBezTo>
                              <a:cubicBezTo>
                                <a:pt x="2315527" y="147637"/>
                                <a:pt x="2316480" y="148590"/>
                                <a:pt x="2316480" y="150495"/>
                              </a:cubicBezTo>
                              <a:cubicBezTo>
                                <a:pt x="2316480" y="151447"/>
                                <a:pt x="2314575" y="159067"/>
                                <a:pt x="2300287" y="174307"/>
                              </a:cubicBezTo>
                              <a:cubicBezTo>
                                <a:pt x="2291715" y="183832"/>
                                <a:pt x="2285047" y="190500"/>
                                <a:pt x="2280285" y="194310"/>
                              </a:cubicBezTo>
                              <a:cubicBezTo>
                                <a:pt x="2291715" y="195262"/>
                                <a:pt x="2301240" y="196215"/>
                                <a:pt x="2310765" y="197167"/>
                              </a:cubicBezTo>
                              <a:cubicBezTo>
                                <a:pt x="2311717" y="197167"/>
                                <a:pt x="2324100" y="190500"/>
                                <a:pt x="2335530" y="179070"/>
                              </a:cubicBezTo>
                              <a:cubicBezTo>
                                <a:pt x="2341245" y="173355"/>
                                <a:pt x="2342197" y="170497"/>
                                <a:pt x="2342197" y="169545"/>
                              </a:cubicBezTo>
                              <a:cubicBezTo>
                                <a:pt x="2341245" y="168592"/>
                                <a:pt x="2341245" y="166687"/>
                                <a:pt x="2342197" y="165735"/>
                              </a:cubicBezTo>
                              <a:cubicBezTo>
                                <a:pt x="2343150" y="163830"/>
                                <a:pt x="2345055" y="163830"/>
                                <a:pt x="2346007" y="164782"/>
                              </a:cubicBezTo>
                              <a:cubicBezTo>
                                <a:pt x="2346960" y="165735"/>
                                <a:pt x="2347912" y="166687"/>
                                <a:pt x="2347912" y="168592"/>
                              </a:cubicBezTo>
                              <a:cubicBezTo>
                                <a:pt x="2347912" y="172402"/>
                                <a:pt x="2345055" y="177165"/>
                                <a:pt x="2339340" y="182880"/>
                              </a:cubicBezTo>
                              <a:cubicBezTo>
                                <a:pt x="2331720" y="189547"/>
                                <a:pt x="2324100" y="195262"/>
                                <a:pt x="2319337" y="198120"/>
                              </a:cubicBezTo>
                              <a:cubicBezTo>
                                <a:pt x="2332672" y="200025"/>
                                <a:pt x="2344102" y="200977"/>
                                <a:pt x="2353627" y="202882"/>
                              </a:cubicBezTo>
                              <a:cubicBezTo>
                                <a:pt x="2355532" y="201930"/>
                                <a:pt x="2366962" y="195262"/>
                                <a:pt x="2377440" y="184785"/>
                              </a:cubicBezTo>
                              <a:cubicBezTo>
                                <a:pt x="2378392" y="183832"/>
                                <a:pt x="2380297" y="183832"/>
                                <a:pt x="2381250" y="184785"/>
                              </a:cubicBezTo>
                              <a:cubicBezTo>
                                <a:pt x="2382202" y="185737"/>
                                <a:pt x="2382202" y="187642"/>
                                <a:pt x="2381250" y="188595"/>
                              </a:cubicBezTo>
                              <a:cubicBezTo>
                                <a:pt x="2374582" y="195262"/>
                                <a:pt x="2366962" y="200977"/>
                                <a:pt x="2362200" y="203835"/>
                              </a:cubicBezTo>
                              <a:cubicBezTo>
                                <a:pt x="2391727" y="208597"/>
                                <a:pt x="2403157" y="211455"/>
                                <a:pt x="2404110" y="211455"/>
                              </a:cubicBezTo>
                              <a:cubicBezTo>
                                <a:pt x="2405062" y="211455"/>
                                <a:pt x="2406015" y="213360"/>
                                <a:pt x="2403157" y="215265"/>
                              </a:cubicBezTo>
                              <a:cubicBezTo>
                                <a:pt x="2403157" y="216217"/>
                                <a:pt x="2402205" y="217170"/>
                                <a:pt x="2401252" y="217170"/>
                              </a:cubicBezTo>
                              <a:cubicBezTo>
                                <a:pt x="2400300" y="217170"/>
                                <a:pt x="2400300" y="217170"/>
                                <a:pt x="2399347" y="217170"/>
                              </a:cubicBezTo>
                              <a:cubicBezTo>
                                <a:pt x="2399347" y="217170"/>
                                <a:pt x="2388870" y="214312"/>
                                <a:pt x="2363152" y="210502"/>
                              </a:cubicBezTo>
                              <a:cubicBezTo>
                                <a:pt x="2367915" y="214312"/>
                                <a:pt x="2373630" y="219075"/>
                                <a:pt x="2379345" y="225742"/>
                              </a:cubicBezTo>
                              <a:cubicBezTo>
                                <a:pt x="2380297" y="226695"/>
                                <a:pt x="2380297" y="228600"/>
                                <a:pt x="2379345" y="229552"/>
                              </a:cubicBezTo>
                              <a:cubicBezTo>
                                <a:pt x="2379345" y="230505"/>
                                <a:pt x="2378392" y="230505"/>
                                <a:pt x="2378392" y="230505"/>
                              </a:cubicBezTo>
                              <a:cubicBezTo>
                                <a:pt x="2377440" y="230505"/>
                                <a:pt x="2376487" y="230505"/>
                                <a:pt x="2375535" y="229552"/>
                              </a:cubicBezTo>
                              <a:cubicBezTo>
                                <a:pt x="2364105" y="217170"/>
                                <a:pt x="2351722" y="209550"/>
                                <a:pt x="2351722" y="209550"/>
                              </a:cubicBezTo>
                              <a:cubicBezTo>
                                <a:pt x="2350770" y="209550"/>
                                <a:pt x="2350770" y="208597"/>
                                <a:pt x="2350770" y="208597"/>
                              </a:cubicBezTo>
                              <a:cubicBezTo>
                                <a:pt x="2342197" y="207645"/>
                                <a:pt x="2331720" y="206692"/>
                                <a:pt x="2320290" y="204787"/>
                              </a:cubicBezTo>
                              <a:cubicBezTo>
                                <a:pt x="2325052" y="208597"/>
                                <a:pt x="2329815" y="213360"/>
                                <a:pt x="2335530" y="219075"/>
                              </a:cubicBezTo>
                              <a:cubicBezTo>
                                <a:pt x="2342197" y="226695"/>
                                <a:pt x="2344102" y="229552"/>
                                <a:pt x="2342197" y="231457"/>
                              </a:cubicBezTo>
                              <a:cubicBezTo>
                                <a:pt x="2341245" y="231457"/>
                                <a:pt x="2341245" y="232410"/>
                                <a:pt x="2340292" y="232410"/>
                              </a:cubicBezTo>
                              <a:cubicBezTo>
                                <a:pt x="2339340" y="233362"/>
                                <a:pt x="2338387" y="233362"/>
                                <a:pt x="2337435" y="232410"/>
                              </a:cubicBezTo>
                              <a:cubicBezTo>
                                <a:pt x="2336482" y="231457"/>
                                <a:pt x="2335530" y="229552"/>
                                <a:pt x="2336482" y="228600"/>
                              </a:cubicBezTo>
                              <a:cubicBezTo>
                                <a:pt x="2335530" y="227647"/>
                                <a:pt x="2334577" y="225742"/>
                                <a:pt x="2331720" y="222885"/>
                              </a:cubicBezTo>
                              <a:cubicBezTo>
                                <a:pt x="2321242" y="210502"/>
                                <a:pt x="2309812" y="203835"/>
                                <a:pt x="2307907" y="202882"/>
                              </a:cubicBezTo>
                              <a:cubicBezTo>
                                <a:pt x="2307907" y="202882"/>
                                <a:pt x="2306955" y="202882"/>
                                <a:pt x="2306955" y="202882"/>
                              </a:cubicBezTo>
                              <a:cubicBezTo>
                                <a:pt x="2299335" y="201930"/>
                                <a:pt x="2289810" y="200977"/>
                                <a:pt x="2280285" y="200025"/>
                              </a:cubicBezTo>
                              <a:cubicBezTo>
                                <a:pt x="2285047" y="204787"/>
                                <a:pt x="2290762" y="211455"/>
                                <a:pt x="2298382" y="220980"/>
                              </a:cubicBezTo>
                              <a:cubicBezTo>
                                <a:pt x="2311717" y="238125"/>
                                <a:pt x="2313622" y="244792"/>
                                <a:pt x="2313622" y="245745"/>
                              </a:cubicBezTo>
                              <a:cubicBezTo>
                                <a:pt x="2313622" y="246697"/>
                                <a:pt x="2312670" y="248602"/>
                                <a:pt x="2311717" y="248602"/>
                              </a:cubicBezTo>
                              <a:cubicBezTo>
                                <a:pt x="2310765" y="249555"/>
                                <a:pt x="2308860" y="248602"/>
                                <a:pt x="2308860" y="246697"/>
                              </a:cubicBezTo>
                              <a:cubicBezTo>
                                <a:pt x="2308860" y="246697"/>
                                <a:pt x="2307907" y="240030"/>
                                <a:pt x="2295525" y="224790"/>
                              </a:cubicBezTo>
                              <a:cubicBezTo>
                                <a:pt x="2288857" y="216217"/>
                                <a:pt x="2283142" y="209550"/>
                                <a:pt x="2279332" y="205740"/>
                              </a:cubicBezTo>
                              <a:cubicBezTo>
                                <a:pt x="2275522" y="201930"/>
                                <a:pt x="2270760" y="199072"/>
                                <a:pt x="2265045" y="199072"/>
                              </a:cubicBezTo>
                              <a:cubicBezTo>
                                <a:pt x="2256472" y="198120"/>
                                <a:pt x="2248852" y="198120"/>
                                <a:pt x="2240280" y="197167"/>
                              </a:cubicBezTo>
                              <a:cubicBezTo>
                                <a:pt x="2247900" y="202882"/>
                                <a:pt x="2257425" y="210502"/>
                                <a:pt x="2262187" y="219075"/>
                              </a:cubicBezTo>
                              <a:cubicBezTo>
                                <a:pt x="2270760" y="234315"/>
                                <a:pt x="2270760" y="244792"/>
                                <a:pt x="2270760" y="244792"/>
                              </a:cubicBezTo>
                              <a:cubicBezTo>
                                <a:pt x="2270760" y="245745"/>
                                <a:pt x="2269807" y="247650"/>
                                <a:pt x="2268855" y="247650"/>
                              </a:cubicBezTo>
                              <a:cubicBezTo>
                                <a:pt x="2267902" y="247650"/>
                                <a:pt x="2267902" y="247650"/>
                                <a:pt x="2267902" y="247650"/>
                              </a:cubicBezTo>
                              <a:cubicBezTo>
                                <a:pt x="2265997" y="247650"/>
                                <a:pt x="2265045" y="246697"/>
                                <a:pt x="2265045" y="244792"/>
                              </a:cubicBezTo>
                              <a:cubicBezTo>
                                <a:pt x="2265045" y="244792"/>
                                <a:pt x="2265045" y="235267"/>
                                <a:pt x="2257425" y="221932"/>
                              </a:cubicBezTo>
                              <a:cubicBezTo>
                                <a:pt x="2250757" y="210502"/>
                                <a:pt x="2233612" y="200025"/>
                                <a:pt x="2227897" y="196215"/>
                              </a:cubicBezTo>
                              <a:cubicBezTo>
                                <a:pt x="2212657" y="195262"/>
                                <a:pt x="2197417" y="194310"/>
                                <a:pt x="2183130" y="193357"/>
                              </a:cubicBezTo>
                              <a:cubicBezTo>
                                <a:pt x="2193607" y="199072"/>
                                <a:pt x="2207895" y="207645"/>
                                <a:pt x="2216467" y="216217"/>
                              </a:cubicBezTo>
                              <a:cubicBezTo>
                                <a:pt x="2231707" y="231457"/>
                                <a:pt x="2236470" y="242887"/>
                                <a:pt x="2236470" y="243840"/>
                              </a:cubicBezTo>
                              <a:cubicBezTo>
                                <a:pt x="2236470" y="245745"/>
                                <a:pt x="2236470" y="246697"/>
                                <a:pt x="2234565" y="247650"/>
                              </a:cubicBezTo>
                              <a:cubicBezTo>
                                <a:pt x="2232660" y="247650"/>
                                <a:pt x="2231707" y="246697"/>
                                <a:pt x="2230755" y="245745"/>
                              </a:cubicBezTo>
                              <a:cubicBezTo>
                                <a:pt x="2230755" y="245745"/>
                                <a:pt x="2226945" y="235267"/>
                                <a:pt x="2212657" y="220980"/>
                              </a:cubicBezTo>
                              <a:cubicBezTo>
                                <a:pt x="2199322" y="207645"/>
                                <a:pt x="2169795" y="194310"/>
                                <a:pt x="2169795" y="194310"/>
                              </a:cubicBezTo>
                              <a:cubicBezTo>
                                <a:pt x="2168842" y="194310"/>
                                <a:pt x="2168842" y="194310"/>
                                <a:pt x="2167890" y="194310"/>
                              </a:cubicBezTo>
                              <a:cubicBezTo>
                                <a:pt x="2131695" y="192405"/>
                                <a:pt x="2105025" y="191452"/>
                                <a:pt x="2104072" y="191452"/>
                              </a:cubicBezTo>
                              <a:cubicBezTo>
                                <a:pt x="2102167" y="191452"/>
                                <a:pt x="2101215" y="190500"/>
                                <a:pt x="2101215" y="188595"/>
                              </a:cubicBezTo>
                              <a:cubicBezTo>
                                <a:pt x="2101215" y="186690"/>
                                <a:pt x="2102167" y="185737"/>
                                <a:pt x="2104072" y="185737"/>
                              </a:cubicBezTo>
                              <a:cubicBezTo>
                                <a:pt x="2105025" y="185737"/>
                                <a:pt x="2129790" y="186690"/>
                                <a:pt x="2164080" y="188595"/>
                              </a:cubicBezTo>
                              <a:cubicBezTo>
                                <a:pt x="2166937" y="188595"/>
                                <a:pt x="2170747" y="187642"/>
                                <a:pt x="2173605" y="186690"/>
                              </a:cubicBezTo>
                              <a:cubicBezTo>
                                <a:pt x="2182177" y="182880"/>
                                <a:pt x="2201227" y="174307"/>
                                <a:pt x="2211705" y="164782"/>
                              </a:cubicBezTo>
                              <a:cubicBezTo>
                                <a:pt x="2226945" y="152400"/>
                                <a:pt x="2231707" y="140970"/>
                                <a:pt x="2231707" y="140970"/>
                              </a:cubicBezTo>
                              <a:cubicBezTo>
                                <a:pt x="2232660" y="140017"/>
                                <a:pt x="2234565" y="139065"/>
                                <a:pt x="2235517" y="140017"/>
                              </a:cubicBezTo>
                              <a:close/>
                              <a:moveTo>
                                <a:pt x="680085" y="123825"/>
                              </a:moveTo>
                              <a:cubicBezTo>
                                <a:pt x="686752" y="122872"/>
                                <a:pt x="692467" y="126682"/>
                                <a:pt x="693420" y="133350"/>
                              </a:cubicBezTo>
                              <a:cubicBezTo>
                                <a:pt x="694372" y="140017"/>
                                <a:pt x="690562" y="145732"/>
                                <a:pt x="683895" y="146685"/>
                              </a:cubicBezTo>
                              <a:cubicBezTo>
                                <a:pt x="677227" y="147637"/>
                                <a:pt x="671512" y="143827"/>
                                <a:pt x="670560" y="137160"/>
                              </a:cubicBezTo>
                              <a:cubicBezTo>
                                <a:pt x="669607" y="131445"/>
                                <a:pt x="673417" y="124777"/>
                                <a:pt x="680085" y="123825"/>
                              </a:cubicBezTo>
                              <a:close/>
                              <a:moveTo>
                                <a:pt x="649605" y="117157"/>
                              </a:moveTo>
                              <a:cubicBezTo>
                                <a:pt x="653415" y="116205"/>
                                <a:pt x="657225" y="119062"/>
                                <a:pt x="658178" y="122872"/>
                              </a:cubicBezTo>
                              <a:cubicBezTo>
                                <a:pt x="659130" y="126682"/>
                                <a:pt x="656273" y="130492"/>
                                <a:pt x="652463" y="131445"/>
                              </a:cubicBezTo>
                              <a:cubicBezTo>
                                <a:pt x="648653" y="132397"/>
                                <a:pt x="644843" y="129540"/>
                                <a:pt x="643890" y="125730"/>
                              </a:cubicBezTo>
                              <a:cubicBezTo>
                                <a:pt x="642938" y="121920"/>
                                <a:pt x="645795" y="118110"/>
                                <a:pt x="649605" y="117157"/>
                              </a:cubicBezTo>
                              <a:close/>
                              <a:moveTo>
                                <a:pt x="713422" y="103823"/>
                              </a:moveTo>
                              <a:cubicBezTo>
                                <a:pt x="721995" y="101918"/>
                                <a:pt x="729615" y="107633"/>
                                <a:pt x="731520" y="116205"/>
                              </a:cubicBezTo>
                              <a:cubicBezTo>
                                <a:pt x="733425" y="124778"/>
                                <a:pt x="727710" y="132398"/>
                                <a:pt x="719137" y="133350"/>
                              </a:cubicBezTo>
                              <a:cubicBezTo>
                                <a:pt x="710565" y="135255"/>
                                <a:pt x="702945" y="129540"/>
                                <a:pt x="701040" y="120968"/>
                              </a:cubicBezTo>
                              <a:cubicBezTo>
                                <a:pt x="699135" y="112395"/>
                                <a:pt x="704850" y="104775"/>
                                <a:pt x="713422" y="103823"/>
                              </a:cubicBezTo>
                              <a:close/>
                              <a:moveTo>
                                <a:pt x="679132" y="102870"/>
                              </a:moveTo>
                              <a:cubicBezTo>
                                <a:pt x="682942" y="101918"/>
                                <a:pt x="686752" y="104775"/>
                                <a:pt x="687705" y="108585"/>
                              </a:cubicBezTo>
                              <a:cubicBezTo>
                                <a:pt x="688657" y="112395"/>
                                <a:pt x="685800" y="116205"/>
                                <a:pt x="681990" y="117158"/>
                              </a:cubicBezTo>
                              <a:cubicBezTo>
                                <a:pt x="678180" y="118110"/>
                                <a:pt x="674370" y="115253"/>
                                <a:pt x="673417" y="111443"/>
                              </a:cubicBezTo>
                              <a:cubicBezTo>
                                <a:pt x="672465" y="107633"/>
                                <a:pt x="675322" y="103823"/>
                                <a:pt x="679132" y="102870"/>
                              </a:cubicBezTo>
                              <a:close/>
                              <a:moveTo>
                                <a:pt x="656273" y="80963"/>
                              </a:moveTo>
                              <a:cubicBezTo>
                                <a:pt x="662940" y="80010"/>
                                <a:pt x="668655" y="83820"/>
                                <a:pt x="669608" y="90488"/>
                              </a:cubicBezTo>
                              <a:cubicBezTo>
                                <a:pt x="670560" y="97155"/>
                                <a:pt x="665798" y="102870"/>
                                <a:pt x="660083" y="103823"/>
                              </a:cubicBezTo>
                              <a:cubicBezTo>
                                <a:pt x="653415" y="104775"/>
                                <a:pt x="647700" y="100965"/>
                                <a:pt x="646748" y="94298"/>
                              </a:cubicBezTo>
                              <a:cubicBezTo>
                                <a:pt x="645795" y="87630"/>
                                <a:pt x="649605" y="81915"/>
                                <a:pt x="656273" y="80963"/>
                              </a:cubicBezTo>
                              <a:close/>
                              <a:moveTo>
                                <a:pt x="690563" y="69533"/>
                              </a:moveTo>
                              <a:cubicBezTo>
                                <a:pt x="697230" y="68580"/>
                                <a:pt x="702945" y="72390"/>
                                <a:pt x="703898" y="79058"/>
                              </a:cubicBezTo>
                              <a:cubicBezTo>
                                <a:pt x="704850" y="85725"/>
                                <a:pt x="700088" y="91440"/>
                                <a:pt x="694373" y="92393"/>
                              </a:cubicBezTo>
                              <a:cubicBezTo>
                                <a:pt x="687705" y="93345"/>
                                <a:pt x="681990" y="89535"/>
                                <a:pt x="681038" y="82868"/>
                              </a:cubicBezTo>
                              <a:cubicBezTo>
                                <a:pt x="680085" y="77153"/>
                                <a:pt x="683895" y="70485"/>
                                <a:pt x="690563" y="69533"/>
                              </a:cubicBezTo>
                              <a:close/>
                              <a:moveTo>
                                <a:pt x="723900" y="68580"/>
                              </a:moveTo>
                              <a:cubicBezTo>
                                <a:pt x="727710" y="67628"/>
                                <a:pt x="731520" y="70485"/>
                                <a:pt x="732473" y="74295"/>
                              </a:cubicBezTo>
                              <a:cubicBezTo>
                                <a:pt x="733425" y="78105"/>
                                <a:pt x="730568" y="81915"/>
                                <a:pt x="726758" y="82868"/>
                              </a:cubicBezTo>
                              <a:cubicBezTo>
                                <a:pt x="722948" y="83820"/>
                                <a:pt x="719138" y="80963"/>
                                <a:pt x="718185" y="77153"/>
                              </a:cubicBezTo>
                              <a:cubicBezTo>
                                <a:pt x="717233" y="73343"/>
                                <a:pt x="720090" y="69533"/>
                                <a:pt x="723900" y="68580"/>
                              </a:cubicBezTo>
                              <a:close/>
                              <a:moveTo>
                                <a:pt x="665797" y="43815"/>
                              </a:moveTo>
                              <a:cubicBezTo>
                                <a:pt x="674370" y="41910"/>
                                <a:pt x="681990" y="47625"/>
                                <a:pt x="683895" y="56197"/>
                              </a:cubicBezTo>
                              <a:cubicBezTo>
                                <a:pt x="685800" y="63817"/>
                                <a:pt x="680085" y="71437"/>
                                <a:pt x="671512" y="73342"/>
                              </a:cubicBezTo>
                              <a:cubicBezTo>
                                <a:pt x="662940" y="75247"/>
                                <a:pt x="655320" y="69532"/>
                                <a:pt x="653415" y="60960"/>
                              </a:cubicBezTo>
                              <a:cubicBezTo>
                                <a:pt x="651510" y="52387"/>
                                <a:pt x="657225" y="44767"/>
                                <a:pt x="665797" y="43815"/>
                              </a:cubicBezTo>
                              <a:close/>
                              <a:moveTo>
                                <a:pt x="705802" y="32385"/>
                              </a:moveTo>
                              <a:cubicBezTo>
                                <a:pt x="714375" y="30480"/>
                                <a:pt x="721995" y="36195"/>
                                <a:pt x="723900" y="44767"/>
                              </a:cubicBezTo>
                              <a:cubicBezTo>
                                <a:pt x="724852" y="52387"/>
                                <a:pt x="719137" y="60960"/>
                                <a:pt x="711517" y="61912"/>
                              </a:cubicBezTo>
                              <a:cubicBezTo>
                                <a:pt x="702945" y="63817"/>
                                <a:pt x="695325" y="58102"/>
                                <a:pt x="693420" y="49530"/>
                              </a:cubicBezTo>
                              <a:cubicBezTo>
                                <a:pt x="691515" y="40957"/>
                                <a:pt x="697230" y="33337"/>
                                <a:pt x="705802" y="32385"/>
                              </a:cubicBezTo>
                              <a:close/>
                              <a:moveTo>
                                <a:pt x="681037" y="18097"/>
                              </a:moveTo>
                              <a:cubicBezTo>
                                <a:pt x="684847" y="17145"/>
                                <a:pt x="688657" y="20002"/>
                                <a:pt x="689610" y="23812"/>
                              </a:cubicBezTo>
                              <a:cubicBezTo>
                                <a:pt x="689610" y="27622"/>
                                <a:pt x="687705" y="31432"/>
                                <a:pt x="683895" y="32385"/>
                              </a:cubicBezTo>
                              <a:cubicBezTo>
                                <a:pt x="680085" y="33337"/>
                                <a:pt x="676275" y="30480"/>
                                <a:pt x="675322" y="26670"/>
                              </a:cubicBezTo>
                              <a:cubicBezTo>
                                <a:pt x="674370" y="22860"/>
                                <a:pt x="677227" y="19050"/>
                                <a:pt x="681037" y="18097"/>
                              </a:cubicBezTo>
                              <a:close/>
                              <a:moveTo>
                                <a:pt x="2226945" y="0"/>
                              </a:moveTo>
                              <a:cubicBezTo>
                                <a:pt x="2226945" y="952"/>
                                <a:pt x="2226945" y="952"/>
                                <a:pt x="2226945" y="1905"/>
                              </a:cubicBezTo>
                              <a:cubicBezTo>
                                <a:pt x="2226945" y="1905"/>
                                <a:pt x="2225993" y="2857"/>
                                <a:pt x="2225993" y="2857"/>
                              </a:cubicBezTo>
                              <a:cubicBezTo>
                                <a:pt x="2225993" y="2857"/>
                                <a:pt x="2220278" y="7620"/>
                                <a:pt x="2207895" y="21907"/>
                              </a:cubicBezTo>
                              <a:cubicBezTo>
                                <a:pt x="2211705" y="20955"/>
                                <a:pt x="2216468" y="19050"/>
                                <a:pt x="2223135" y="18097"/>
                              </a:cubicBezTo>
                              <a:cubicBezTo>
                                <a:pt x="2224088" y="18097"/>
                                <a:pt x="2225040" y="19050"/>
                                <a:pt x="2225040" y="20002"/>
                              </a:cubicBezTo>
                              <a:cubicBezTo>
                                <a:pt x="2225040" y="20002"/>
                                <a:pt x="2225040" y="20955"/>
                                <a:pt x="2225040" y="20955"/>
                              </a:cubicBezTo>
                              <a:cubicBezTo>
                                <a:pt x="2224088" y="20955"/>
                                <a:pt x="2224088" y="21907"/>
                                <a:pt x="2223135" y="21907"/>
                              </a:cubicBezTo>
                              <a:cubicBezTo>
                                <a:pt x="2210753" y="23812"/>
                                <a:pt x="2201228" y="28575"/>
                                <a:pt x="2201228" y="28575"/>
                              </a:cubicBezTo>
                              <a:cubicBezTo>
                                <a:pt x="2200275" y="28575"/>
                                <a:pt x="2200275" y="28575"/>
                                <a:pt x="2200275" y="28575"/>
                              </a:cubicBezTo>
                              <a:cubicBezTo>
                                <a:pt x="2196465" y="33337"/>
                                <a:pt x="2191703" y="39052"/>
                                <a:pt x="2185988" y="45720"/>
                              </a:cubicBezTo>
                              <a:cubicBezTo>
                                <a:pt x="2190750" y="44767"/>
                                <a:pt x="2195513" y="42862"/>
                                <a:pt x="2201228" y="41910"/>
                              </a:cubicBezTo>
                              <a:cubicBezTo>
                                <a:pt x="2208848" y="40957"/>
                                <a:pt x="2210753" y="40957"/>
                                <a:pt x="2211705" y="42862"/>
                              </a:cubicBezTo>
                              <a:cubicBezTo>
                                <a:pt x="2211705" y="43815"/>
                                <a:pt x="2211705" y="44767"/>
                                <a:pt x="2211705" y="44767"/>
                              </a:cubicBezTo>
                              <a:cubicBezTo>
                                <a:pt x="2211705" y="45720"/>
                                <a:pt x="2211705" y="46672"/>
                                <a:pt x="2210753" y="46672"/>
                              </a:cubicBezTo>
                              <a:cubicBezTo>
                                <a:pt x="2209800" y="46672"/>
                                <a:pt x="2208848" y="46672"/>
                                <a:pt x="2207895" y="45720"/>
                              </a:cubicBezTo>
                              <a:cubicBezTo>
                                <a:pt x="2206943" y="45720"/>
                                <a:pt x="2205038" y="46672"/>
                                <a:pt x="2202180" y="46672"/>
                              </a:cubicBezTo>
                              <a:cubicBezTo>
                                <a:pt x="2190750" y="48577"/>
                                <a:pt x="2183130" y="52387"/>
                                <a:pt x="2181225" y="53340"/>
                              </a:cubicBezTo>
                              <a:cubicBezTo>
                                <a:pt x="2180273" y="54292"/>
                                <a:pt x="2180273" y="54292"/>
                                <a:pt x="2180273" y="54292"/>
                              </a:cubicBezTo>
                              <a:cubicBezTo>
                                <a:pt x="2176463" y="59055"/>
                                <a:pt x="2172653" y="63817"/>
                                <a:pt x="2167890" y="69532"/>
                              </a:cubicBezTo>
                              <a:cubicBezTo>
                                <a:pt x="2172653" y="68580"/>
                                <a:pt x="2179320" y="67627"/>
                                <a:pt x="2187893" y="66675"/>
                              </a:cubicBezTo>
                              <a:cubicBezTo>
                                <a:pt x="2203133" y="65722"/>
                                <a:pt x="2207895" y="67627"/>
                                <a:pt x="2208848" y="67627"/>
                              </a:cubicBezTo>
                              <a:cubicBezTo>
                                <a:pt x="2209800" y="68580"/>
                                <a:pt x="2209800" y="69532"/>
                                <a:pt x="2209800" y="70485"/>
                              </a:cubicBezTo>
                              <a:cubicBezTo>
                                <a:pt x="2208848" y="71437"/>
                                <a:pt x="2207895" y="71437"/>
                                <a:pt x="2206943" y="71437"/>
                              </a:cubicBezTo>
                              <a:cubicBezTo>
                                <a:pt x="2206943" y="71437"/>
                                <a:pt x="2203133" y="69532"/>
                                <a:pt x="2188845" y="71437"/>
                              </a:cubicBezTo>
                              <a:cubicBezTo>
                                <a:pt x="2181225" y="72390"/>
                                <a:pt x="2174558" y="73342"/>
                                <a:pt x="2170748" y="74295"/>
                              </a:cubicBezTo>
                              <a:cubicBezTo>
                                <a:pt x="2166938" y="75247"/>
                                <a:pt x="2164080" y="77152"/>
                                <a:pt x="2161223" y="80010"/>
                              </a:cubicBezTo>
                              <a:cubicBezTo>
                                <a:pt x="2158365" y="84772"/>
                                <a:pt x="2154555" y="89535"/>
                                <a:pt x="2150745" y="94297"/>
                              </a:cubicBezTo>
                              <a:cubicBezTo>
                                <a:pt x="2157413" y="92392"/>
                                <a:pt x="2165985" y="89535"/>
                                <a:pt x="2172653" y="89535"/>
                              </a:cubicBezTo>
                              <a:cubicBezTo>
                                <a:pt x="2185035" y="90487"/>
                                <a:pt x="2191703" y="94297"/>
                                <a:pt x="2191703" y="94297"/>
                              </a:cubicBezTo>
                              <a:cubicBezTo>
                                <a:pt x="2192655" y="94297"/>
                                <a:pt x="2192655" y="95250"/>
                                <a:pt x="2192655" y="96202"/>
                              </a:cubicBezTo>
                              <a:cubicBezTo>
                                <a:pt x="2191703" y="97155"/>
                                <a:pt x="2190750" y="98107"/>
                                <a:pt x="2189798" y="97155"/>
                              </a:cubicBezTo>
                              <a:cubicBezTo>
                                <a:pt x="2189798" y="97155"/>
                                <a:pt x="2184083" y="94297"/>
                                <a:pt x="2172653" y="93345"/>
                              </a:cubicBezTo>
                              <a:cubicBezTo>
                                <a:pt x="2163128" y="92392"/>
                                <a:pt x="2150745" y="99060"/>
                                <a:pt x="2145983" y="100965"/>
                              </a:cubicBezTo>
                              <a:cubicBezTo>
                                <a:pt x="2139315" y="109537"/>
                                <a:pt x="2132648" y="118110"/>
                                <a:pt x="2126933" y="126682"/>
                              </a:cubicBezTo>
                              <a:cubicBezTo>
                                <a:pt x="2134553" y="122872"/>
                                <a:pt x="2145030" y="117157"/>
                                <a:pt x="2153603" y="115252"/>
                              </a:cubicBezTo>
                              <a:cubicBezTo>
                                <a:pt x="2167890" y="112395"/>
                                <a:pt x="2177415" y="114300"/>
                                <a:pt x="2177415" y="114300"/>
                              </a:cubicBezTo>
                              <a:cubicBezTo>
                                <a:pt x="2179320" y="115252"/>
                                <a:pt x="2179320" y="116205"/>
                                <a:pt x="2179320" y="117157"/>
                              </a:cubicBezTo>
                              <a:cubicBezTo>
                                <a:pt x="2179320" y="118110"/>
                                <a:pt x="2178368" y="118110"/>
                                <a:pt x="2177415" y="118110"/>
                              </a:cubicBezTo>
                              <a:cubicBezTo>
                                <a:pt x="2177415" y="118110"/>
                                <a:pt x="2168843" y="116205"/>
                                <a:pt x="2154555" y="119062"/>
                              </a:cubicBezTo>
                              <a:cubicBezTo>
                                <a:pt x="2141220" y="121920"/>
                                <a:pt x="2121218" y="134302"/>
                                <a:pt x="2121218" y="134302"/>
                              </a:cubicBezTo>
                              <a:cubicBezTo>
                                <a:pt x="2121218" y="134302"/>
                                <a:pt x="2120265" y="135255"/>
                                <a:pt x="2120265" y="135255"/>
                              </a:cubicBezTo>
                              <a:cubicBezTo>
                                <a:pt x="2105025" y="157162"/>
                                <a:pt x="2093595" y="173355"/>
                                <a:pt x="2093595" y="173355"/>
                              </a:cubicBezTo>
                              <a:cubicBezTo>
                                <a:pt x="2092643" y="174307"/>
                                <a:pt x="2091690" y="175260"/>
                                <a:pt x="2090738" y="174307"/>
                              </a:cubicBezTo>
                              <a:cubicBezTo>
                                <a:pt x="2089785" y="173355"/>
                                <a:pt x="2088833" y="172402"/>
                                <a:pt x="2089785" y="171450"/>
                              </a:cubicBezTo>
                              <a:cubicBezTo>
                                <a:pt x="2089785" y="171450"/>
                                <a:pt x="2100263" y="156210"/>
                                <a:pt x="2114550" y="136207"/>
                              </a:cubicBezTo>
                              <a:cubicBezTo>
                                <a:pt x="2116455" y="134302"/>
                                <a:pt x="2117408" y="132397"/>
                                <a:pt x="2117408" y="129540"/>
                              </a:cubicBezTo>
                              <a:cubicBezTo>
                                <a:pt x="2119313" y="121920"/>
                                <a:pt x="2121218" y="106680"/>
                                <a:pt x="2119313" y="97155"/>
                              </a:cubicBezTo>
                              <a:cubicBezTo>
                                <a:pt x="2117408" y="82867"/>
                                <a:pt x="2112645" y="75247"/>
                                <a:pt x="2112645" y="75247"/>
                              </a:cubicBezTo>
                              <a:cubicBezTo>
                                <a:pt x="2112645" y="74295"/>
                                <a:pt x="2112645" y="73342"/>
                                <a:pt x="2113598" y="72390"/>
                              </a:cubicBezTo>
                              <a:cubicBezTo>
                                <a:pt x="2114550" y="72390"/>
                                <a:pt x="2115503" y="72390"/>
                                <a:pt x="2116455" y="73342"/>
                              </a:cubicBezTo>
                              <a:cubicBezTo>
                                <a:pt x="2116455" y="73342"/>
                                <a:pt x="2122170" y="80962"/>
                                <a:pt x="2124075" y="96202"/>
                              </a:cubicBezTo>
                              <a:cubicBezTo>
                                <a:pt x="2125028" y="104775"/>
                                <a:pt x="2124075" y="116205"/>
                                <a:pt x="2123123" y="124777"/>
                              </a:cubicBezTo>
                              <a:cubicBezTo>
                                <a:pt x="2128838" y="117157"/>
                                <a:pt x="2134553" y="108585"/>
                                <a:pt x="2140268" y="100965"/>
                              </a:cubicBezTo>
                              <a:cubicBezTo>
                                <a:pt x="2140268" y="100012"/>
                                <a:pt x="2143125" y="81915"/>
                                <a:pt x="2138363" y="71437"/>
                              </a:cubicBezTo>
                              <a:cubicBezTo>
                                <a:pt x="2134553" y="60960"/>
                                <a:pt x="2128838" y="57150"/>
                                <a:pt x="2128838" y="57150"/>
                              </a:cubicBezTo>
                              <a:cubicBezTo>
                                <a:pt x="2127885" y="56197"/>
                                <a:pt x="2127885" y="55245"/>
                                <a:pt x="2128838" y="54292"/>
                              </a:cubicBezTo>
                              <a:cubicBezTo>
                                <a:pt x="2129790" y="53340"/>
                                <a:pt x="2130743" y="53340"/>
                                <a:pt x="2131695" y="54292"/>
                              </a:cubicBezTo>
                              <a:cubicBezTo>
                                <a:pt x="2132648" y="54292"/>
                                <a:pt x="2138363" y="59055"/>
                                <a:pt x="2143125" y="70485"/>
                              </a:cubicBezTo>
                              <a:cubicBezTo>
                                <a:pt x="2145983" y="77152"/>
                                <a:pt x="2145983" y="88582"/>
                                <a:pt x="2145983" y="95250"/>
                              </a:cubicBezTo>
                              <a:cubicBezTo>
                                <a:pt x="2149793" y="89535"/>
                                <a:pt x="2154555" y="83820"/>
                                <a:pt x="2158365" y="78105"/>
                              </a:cubicBezTo>
                              <a:cubicBezTo>
                                <a:pt x="2161223" y="74295"/>
                                <a:pt x="2162175" y="70485"/>
                                <a:pt x="2161223" y="65722"/>
                              </a:cubicBezTo>
                              <a:cubicBezTo>
                                <a:pt x="2160270" y="61912"/>
                                <a:pt x="2159318" y="56197"/>
                                <a:pt x="2157413" y="49530"/>
                              </a:cubicBezTo>
                              <a:cubicBezTo>
                                <a:pt x="2153603" y="36195"/>
                                <a:pt x="2150745" y="32385"/>
                                <a:pt x="2150745" y="32385"/>
                              </a:cubicBezTo>
                              <a:cubicBezTo>
                                <a:pt x="2149793" y="31432"/>
                                <a:pt x="2149793" y="30480"/>
                                <a:pt x="2150745" y="29527"/>
                              </a:cubicBezTo>
                              <a:cubicBezTo>
                                <a:pt x="2151698" y="28575"/>
                                <a:pt x="2152650" y="28575"/>
                                <a:pt x="2153603" y="29527"/>
                              </a:cubicBezTo>
                              <a:cubicBezTo>
                                <a:pt x="2153603" y="29527"/>
                                <a:pt x="2157413" y="34290"/>
                                <a:pt x="2161223" y="48577"/>
                              </a:cubicBezTo>
                              <a:cubicBezTo>
                                <a:pt x="2164080" y="57150"/>
                                <a:pt x="2165033" y="64770"/>
                                <a:pt x="2165985" y="68580"/>
                              </a:cubicBezTo>
                              <a:cubicBezTo>
                                <a:pt x="2170748" y="61912"/>
                                <a:pt x="2175510" y="56197"/>
                                <a:pt x="2179320" y="51435"/>
                              </a:cubicBezTo>
                              <a:cubicBezTo>
                                <a:pt x="2179320" y="50482"/>
                                <a:pt x="2180273" y="40957"/>
                                <a:pt x="2177415" y="29527"/>
                              </a:cubicBezTo>
                              <a:cubicBezTo>
                                <a:pt x="2176463" y="23812"/>
                                <a:pt x="2174558" y="21907"/>
                                <a:pt x="2174558" y="21907"/>
                              </a:cubicBezTo>
                              <a:cubicBezTo>
                                <a:pt x="2173605" y="21907"/>
                                <a:pt x="2172653" y="21907"/>
                                <a:pt x="2172653" y="20955"/>
                              </a:cubicBezTo>
                              <a:cubicBezTo>
                                <a:pt x="2171700" y="20002"/>
                                <a:pt x="2172653" y="18097"/>
                                <a:pt x="2173605" y="18097"/>
                              </a:cubicBezTo>
                              <a:cubicBezTo>
                                <a:pt x="2173605" y="18097"/>
                                <a:pt x="2175510" y="17145"/>
                                <a:pt x="2176463" y="18097"/>
                              </a:cubicBezTo>
                              <a:cubicBezTo>
                                <a:pt x="2179320" y="19050"/>
                                <a:pt x="2181225" y="22860"/>
                                <a:pt x="2182178" y="28575"/>
                              </a:cubicBezTo>
                              <a:cubicBezTo>
                                <a:pt x="2184083" y="36195"/>
                                <a:pt x="2184083" y="41910"/>
                                <a:pt x="2184083" y="46672"/>
                              </a:cubicBezTo>
                              <a:cubicBezTo>
                                <a:pt x="2189798" y="39052"/>
                                <a:pt x="2195513" y="33337"/>
                                <a:pt x="2200275" y="27622"/>
                              </a:cubicBezTo>
                              <a:cubicBezTo>
                                <a:pt x="2200275" y="25717"/>
                                <a:pt x="2200275" y="16192"/>
                                <a:pt x="2198370" y="5715"/>
                              </a:cubicBezTo>
                              <a:cubicBezTo>
                                <a:pt x="2198370" y="3810"/>
                                <a:pt x="2199323" y="2857"/>
                                <a:pt x="2200275" y="2857"/>
                              </a:cubicBezTo>
                              <a:cubicBezTo>
                                <a:pt x="2202180" y="2857"/>
                                <a:pt x="2203133" y="3810"/>
                                <a:pt x="2203133" y="4762"/>
                              </a:cubicBezTo>
                              <a:cubicBezTo>
                                <a:pt x="2205038" y="12382"/>
                                <a:pt x="2205038" y="18097"/>
                                <a:pt x="2205038" y="22860"/>
                              </a:cubicBezTo>
                              <a:cubicBezTo>
                                <a:pt x="2219325" y="6667"/>
                                <a:pt x="2225993" y="952"/>
                                <a:pt x="2225993" y="952"/>
                              </a:cubicBezTo>
                              <a:cubicBezTo>
                                <a:pt x="2226945" y="0"/>
                                <a:pt x="2227898" y="0"/>
                                <a:pt x="2226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14" name="Freeform: Shape 4014"/>
                      <wps:cNvSpPr/>
                      <wps:spPr>
                        <a:xfrm>
                          <a:off x="2506690" y="1140895"/>
                          <a:ext cx="3533246" cy="3226002"/>
                        </a:xfrm>
                        <a:custGeom>
                          <a:avLst/>
                          <a:gdLst>
                            <a:gd name="connsiteX0" fmla="*/ 3126700 w 3533246"/>
                            <a:gd name="connsiteY0" fmla="*/ 2653546 h 3226001"/>
                            <a:gd name="connsiteX1" fmla="*/ 3127057 w 3533246"/>
                            <a:gd name="connsiteY1" fmla="*/ 2653664 h 3226001"/>
                            <a:gd name="connsiteX2" fmla="*/ 3128962 w 3533246"/>
                            <a:gd name="connsiteY2" fmla="*/ 2660332 h 3226001"/>
                            <a:gd name="connsiteX3" fmla="*/ 3040380 w 3533246"/>
                            <a:gd name="connsiteY3" fmla="*/ 2783205 h 3226001"/>
                            <a:gd name="connsiteX4" fmla="*/ 3084194 w 3533246"/>
                            <a:gd name="connsiteY4" fmla="*/ 2774632 h 3226001"/>
                            <a:gd name="connsiteX5" fmla="*/ 3157537 w 3533246"/>
                            <a:gd name="connsiteY5" fmla="*/ 2796539 h 3226001"/>
                            <a:gd name="connsiteX6" fmla="*/ 3158490 w 3533246"/>
                            <a:gd name="connsiteY6" fmla="*/ 2812732 h 3226001"/>
                            <a:gd name="connsiteX7" fmla="*/ 3086100 w 3533246"/>
                            <a:gd name="connsiteY7" fmla="*/ 2834639 h 3226001"/>
                            <a:gd name="connsiteX8" fmla="*/ 3037522 w 3533246"/>
                            <a:gd name="connsiteY8" fmla="*/ 2803207 h 3226001"/>
                            <a:gd name="connsiteX9" fmla="*/ 3027044 w 3533246"/>
                            <a:gd name="connsiteY9" fmla="*/ 2803207 h 3226001"/>
                            <a:gd name="connsiteX10" fmla="*/ 2978467 w 3533246"/>
                            <a:gd name="connsiteY10" fmla="*/ 2861309 h 3226001"/>
                            <a:gd name="connsiteX11" fmla="*/ 3023234 w 3533246"/>
                            <a:gd name="connsiteY11" fmla="*/ 2851784 h 3226001"/>
                            <a:gd name="connsiteX12" fmla="*/ 3096577 w 3533246"/>
                            <a:gd name="connsiteY12" fmla="*/ 2873692 h 3226001"/>
                            <a:gd name="connsiteX13" fmla="*/ 3097530 w 3533246"/>
                            <a:gd name="connsiteY13" fmla="*/ 2889884 h 3226001"/>
                            <a:gd name="connsiteX14" fmla="*/ 3025140 w 3533246"/>
                            <a:gd name="connsiteY14" fmla="*/ 2911792 h 3226001"/>
                            <a:gd name="connsiteX15" fmla="*/ 2975609 w 3533246"/>
                            <a:gd name="connsiteY15" fmla="*/ 2878455 h 3226001"/>
                            <a:gd name="connsiteX16" fmla="*/ 2965132 w 3533246"/>
                            <a:gd name="connsiteY16" fmla="*/ 2877502 h 3226001"/>
                            <a:gd name="connsiteX17" fmla="*/ 2934652 w 3533246"/>
                            <a:gd name="connsiteY17" fmla="*/ 2907982 h 3226001"/>
                            <a:gd name="connsiteX18" fmla="*/ 2899409 w 3533246"/>
                            <a:gd name="connsiteY18" fmla="*/ 2939414 h 3226001"/>
                            <a:gd name="connsiteX19" fmla="*/ 2945130 w 3533246"/>
                            <a:gd name="connsiteY19" fmla="*/ 2929889 h 3226001"/>
                            <a:gd name="connsiteX20" fmla="*/ 3018472 w 3533246"/>
                            <a:gd name="connsiteY20" fmla="*/ 2951797 h 3226001"/>
                            <a:gd name="connsiteX21" fmla="*/ 3019425 w 3533246"/>
                            <a:gd name="connsiteY21" fmla="*/ 2967989 h 3226001"/>
                            <a:gd name="connsiteX22" fmla="*/ 2947034 w 3533246"/>
                            <a:gd name="connsiteY22" fmla="*/ 2989897 h 3226001"/>
                            <a:gd name="connsiteX23" fmla="*/ 2895600 w 3533246"/>
                            <a:gd name="connsiteY23" fmla="*/ 2953702 h 3226001"/>
                            <a:gd name="connsiteX24" fmla="*/ 2886075 w 3533246"/>
                            <a:gd name="connsiteY24" fmla="*/ 2952749 h 3226001"/>
                            <a:gd name="connsiteX25" fmla="*/ 2825115 w 3533246"/>
                            <a:gd name="connsiteY25" fmla="*/ 3002280 h 3226001"/>
                            <a:gd name="connsiteX26" fmla="*/ 2871787 w 3533246"/>
                            <a:gd name="connsiteY26" fmla="*/ 2996564 h 3226001"/>
                            <a:gd name="connsiteX27" fmla="*/ 2933700 w 3533246"/>
                            <a:gd name="connsiteY27" fmla="*/ 3018472 h 3226001"/>
                            <a:gd name="connsiteX28" fmla="*/ 2931794 w 3533246"/>
                            <a:gd name="connsiteY28" fmla="*/ 3046095 h 3226001"/>
                            <a:gd name="connsiteX29" fmla="*/ 2867025 w 3533246"/>
                            <a:gd name="connsiteY29" fmla="*/ 3055620 h 3226001"/>
                            <a:gd name="connsiteX30" fmla="*/ 2819400 w 3533246"/>
                            <a:gd name="connsiteY30" fmla="*/ 3015614 h 3226001"/>
                            <a:gd name="connsiteX31" fmla="*/ 2809875 w 3533246"/>
                            <a:gd name="connsiteY31" fmla="*/ 3013709 h 3226001"/>
                            <a:gd name="connsiteX32" fmla="*/ 2748915 w 3533246"/>
                            <a:gd name="connsiteY32" fmla="*/ 3057524 h 3226001"/>
                            <a:gd name="connsiteX33" fmla="*/ 2804159 w 3533246"/>
                            <a:gd name="connsiteY33" fmla="*/ 3059430 h 3226001"/>
                            <a:gd name="connsiteX34" fmla="*/ 2867977 w 3533246"/>
                            <a:gd name="connsiteY34" fmla="*/ 3100387 h 3226001"/>
                            <a:gd name="connsiteX35" fmla="*/ 2864167 w 3533246"/>
                            <a:gd name="connsiteY35" fmla="*/ 3115627 h 3226001"/>
                            <a:gd name="connsiteX36" fmla="*/ 2787967 w 3533246"/>
                            <a:gd name="connsiteY36" fmla="*/ 3116580 h 3226001"/>
                            <a:gd name="connsiteX37" fmla="*/ 2747962 w 3533246"/>
                            <a:gd name="connsiteY37" fmla="*/ 3067049 h 3226001"/>
                            <a:gd name="connsiteX38" fmla="*/ 2737484 w 3533246"/>
                            <a:gd name="connsiteY38" fmla="*/ 3064192 h 3226001"/>
                            <a:gd name="connsiteX39" fmla="*/ 2670809 w 3533246"/>
                            <a:gd name="connsiteY39" fmla="*/ 3107055 h 3226001"/>
                            <a:gd name="connsiteX40" fmla="*/ 2715577 w 3533246"/>
                            <a:gd name="connsiteY40" fmla="*/ 3114674 h 3226001"/>
                            <a:gd name="connsiteX41" fmla="*/ 2774632 w 3533246"/>
                            <a:gd name="connsiteY41" fmla="*/ 3162299 h 3226001"/>
                            <a:gd name="connsiteX42" fmla="*/ 2768917 w 3533246"/>
                            <a:gd name="connsiteY42" fmla="*/ 3176587 h 3226001"/>
                            <a:gd name="connsiteX43" fmla="*/ 2693669 w 3533246"/>
                            <a:gd name="connsiteY43" fmla="*/ 3169920 h 3226001"/>
                            <a:gd name="connsiteX44" fmla="*/ 2661284 w 3533246"/>
                            <a:gd name="connsiteY44" fmla="*/ 3122295 h 3226001"/>
                            <a:gd name="connsiteX45" fmla="*/ 2651759 w 3533246"/>
                            <a:gd name="connsiteY45" fmla="*/ 3118484 h 3226001"/>
                            <a:gd name="connsiteX46" fmla="*/ 2594609 w 3533246"/>
                            <a:gd name="connsiteY46" fmla="*/ 3150870 h 3226001"/>
                            <a:gd name="connsiteX47" fmla="*/ 2636519 w 3533246"/>
                            <a:gd name="connsiteY47" fmla="*/ 3158489 h 3226001"/>
                            <a:gd name="connsiteX48" fmla="*/ 2695575 w 3533246"/>
                            <a:gd name="connsiteY48" fmla="*/ 3206114 h 3226001"/>
                            <a:gd name="connsiteX49" fmla="*/ 2689859 w 3533246"/>
                            <a:gd name="connsiteY49" fmla="*/ 3220402 h 3226001"/>
                            <a:gd name="connsiteX50" fmla="*/ 2614612 w 3533246"/>
                            <a:gd name="connsiteY50" fmla="*/ 3213734 h 3226001"/>
                            <a:gd name="connsiteX51" fmla="*/ 2582227 w 3533246"/>
                            <a:gd name="connsiteY51" fmla="*/ 3166109 h 3226001"/>
                            <a:gd name="connsiteX52" fmla="*/ 2572702 w 3533246"/>
                            <a:gd name="connsiteY52" fmla="*/ 3162299 h 3226001"/>
                            <a:gd name="connsiteX53" fmla="*/ 2520315 w 3533246"/>
                            <a:gd name="connsiteY53" fmla="*/ 3188017 h 3226001"/>
                            <a:gd name="connsiteX54" fmla="*/ 2513647 w 3533246"/>
                            <a:gd name="connsiteY54" fmla="*/ 3185159 h 3226001"/>
                            <a:gd name="connsiteX55" fmla="*/ 2516505 w 3533246"/>
                            <a:gd name="connsiteY55" fmla="*/ 3178492 h 3226001"/>
                            <a:gd name="connsiteX56" fmla="*/ 2575559 w 3533246"/>
                            <a:gd name="connsiteY56" fmla="*/ 3149917 h 3226001"/>
                            <a:gd name="connsiteX57" fmla="*/ 2578417 w 3533246"/>
                            <a:gd name="connsiteY57" fmla="*/ 3141345 h 3226001"/>
                            <a:gd name="connsiteX58" fmla="*/ 2566034 w 3533246"/>
                            <a:gd name="connsiteY58" fmla="*/ 3065145 h 3226001"/>
                            <a:gd name="connsiteX59" fmla="*/ 2582227 w 3533246"/>
                            <a:gd name="connsiteY59" fmla="*/ 3021330 h 3226001"/>
                            <a:gd name="connsiteX60" fmla="*/ 2597467 w 3533246"/>
                            <a:gd name="connsiteY60" fmla="*/ 3019424 h 3226001"/>
                            <a:gd name="connsiteX61" fmla="*/ 2625090 w 3533246"/>
                            <a:gd name="connsiteY61" fmla="*/ 3074670 h 3226001"/>
                            <a:gd name="connsiteX62" fmla="*/ 2616517 w 3533246"/>
                            <a:gd name="connsiteY62" fmla="*/ 3114674 h 3226001"/>
                            <a:gd name="connsiteX63" fmla="*/ 2625090 w 3533246"/>
                            <a:gd name="connsiteY63" fmla="*/ 3124199 h 3226001"/>
                            <a:gd name="connsiteX64" fmla="*/ 2655569 w 3533246"/>
                            <a:gd name="connsiteY64" fmla="*/ 3106102 h 3226001"/>
                            <a:gd name="connsiteX65" fmla="*/ 2658427 w 3533246"/>
                            <a:gd name="connsiteY65" fmla="*/ 3097530 h 3226001"/>
                            <a:gd name="connsiteX66" fmla="*/ 2645092 w 3533246"/>
                            <a:gd name="connsiteY66" fmla="*/ 3018472 h 3226001"/>
                            <a:gd name="connsiteX67" fmla="*/ 2661284 w 3533246"/>
                            <a:gd name="connsiteY67" fmla="*/ 2974657 h 3226001"/>
                            <a:gd name="connsiteX68" fmla="*/ 2676525 w 3533246"/>
                            <a:gd name="connsiteY68" fmla="*/ 2972752 h 3226001"/>
                            <a:gd name="connsiteX69" fmla="*/ 2704147 w 3533246"/>
                            <a:gd name="connsiteY69" fmla="*/ 3027997 h 3226001"/>
                            <a:gd name="connsiteX70" fmla="*/ 2672715 w 3533246"/>
                            <a:gd name="connsiteY70" fmla="*/ 3096577 h 3226001"/>
                            <a:gd name="connsiteX71" fmla="*/ 2728912 w 3533246"/>
                            <a:gd name="connsiteY71" fmla="*/ 3060382 h 3226001"/>
                            <a:gd name="connsiteX72" fmla="*/ 2730817 w 3533246"/>
                            <a:gd name="connsiteY72" fmla="*/ 3050857 h 3226001"/>
                            <a:gd name="connsiteX73" fmla="*/ 2709862 w 3533246"/>
                            <a:gd name="connsiteY73" fmla="*/ 2975609 h 3226001"/>
                            <a:gd name="connsiteX74" fmla="*/ 2721292 w 3533246"/>
                            <a:gd name="connsiteY74" fmla="*/ 2929889 h 3226001"/>
                            <a:gd name="connsiteX75" fmla="*/ 2736532 w 3533246"/>
                            <a:gd name="connsiteY75" fmla="*/ 2926080 h 3226001"/>
                            <a:gd name="connsiteX76" fmla="*/ 2769869 w 3533246"/>
                            <a:gd name="connsiteY76" fmla="*/ 2977514 h 3226001"/>
                            <a:gd name="connsiteX77" fmla="*/ 2764155 w 3533246"/>
                            <a:gd name="connsiteY77" fmla="*/ 3020377 h 3226001"/>
                            <a:gd name="connsiteX78" fmla="*/ 2773680 w 3533246"/>
                            <a:gd name="connsiteY78" fmla="*/ 3028949 h 3226001"/>
                            <a:gd name="connsiteX79" fmla="*/ 2810827 w 3533246"/>
                            <a:gd name="connsiteY79" fmla="*/ 3001327 h 3226001"/>
                            <a:gd name="connsiteX80" fmla="*/ 2811780 w 3533246"/>
                            <a:gd name="connsiteY80" fmla="*/ 2990849 h 3226001"/>
                            <a:gd name="connsiteX81" fmla="*/ 2777490 w 3533246"/>
                            <a:gd name="connsiteY81" fmla="*/ 2921317 h 3226001"/>
                            <a:gd name="connsiteX82" fmla="*/ 2778442 w 3533246"/>
                            <a:gd name="connsiteY82" fmla="*/ 2885122 h 3226001"/>
                            <a:gd name="connsiteX83" fmla="*/ 2803207 w 3533246"/>
                            <a:gd name="connsiteY83" fmla="*/ 2873692 h 3226001"/>
                            <a:gd name="connsiteX84" fmla="*/ 2836544 w 3533246"/>
                            <a:gd name="connsiteY84" fmla="*/ 2912745 h 3226001"/>
                            <a:gd name="connsiteX85" fmla="*/ 2836544 w 3533246"/>
                            <a:gd name="connsiteY85" fmla="*/ 2965132 h 3226001"/>
                            <a:gd name="connsiteX86" fmla="*/ 2847022 w 3533246"/>
                            <a:gd name="connsiteY86" fmla="*/ 2972752 h 3226001"/>
                            <a:gd name="connsiteX87" fmla="*/ 2886075 w 3533246"/>
                            <a:gd name="connsiteY87" fmla="*/ 2940367 h 3226001"/>
                            <a:gd name="connsiteX88" fmla="*/ 2886075 w 3533246"/>
                            <a:gd name="connsiteY88" fmla="*/ 2929889 h 3226001"/>
                            <a:gd name="connsiteX89" fmla="*/ 2846069 w 3533246"/>
                            <a:gd name="connsiteY89" fmla="*/ 2864167 h 3226001"/>
                            <a:gd name="connsiteX90" fmla="*/ 2844165 w 3533246"/>
                            <a:gd name="connsiteY90" fmla="*/ 2817495 h 3226001"/>
                            <a:gd name="connsiteX91" fmla="*/ 2857500 w 3533246"/>
                            <a:gd name="connsiteY91" fmla="*/ 2809874 h 3226001"/>
                            <a:gd name="connsiteX92" fmla="*/ 2904172 w 3533246"/>
                            <a:gd name="connsiteY92" fmla="*/ 2849880 h 3226001"/>
                            <a:gd name="connsiteX93" fmla="*/ 2900362 w 3533246"/>
                            <a:gd name="connsiteY93" fmla="*/ 2927032 h 3226001"/>
                            <a:gd name="connsiteX94" fmla="*/ 2929890 w 3533246"/>
                            <a:gd name="connsiteY94" fmla="*/ 2900362 h 3226001"/>
                            <a:gd name="connsiteX95" fmla="*/ 2949892 w 3533246"/>
                            <a:gd name="connsiteY95" fmla="*/ 2880359 h 3226001"/>
                            <a:gd name="connsiteX96" fmla="*/ 2949892 w 3533246"/>
                            <a:gd name="connsiteY96" fmla="*/ 2870834 h 3226001"/>
                            <a:gd name="connsiteX97" fmla="*/ 2910840 w 3533246"/>
                            <a:gd name="connsiteY97" fmla="*/ 2806064 h 3226001"/>
                            <a:gd name="connsiteX98" fmla="*/ 2907982 w 3533246"/>
                            <a:gd name="connsiteY98" fmla="*/ 2769870 h 3226001"/>
                            <a:gd name="connsiteX99" fmla="*/ 2931794 w 3533246"/>
                            <a:gd name="connsiteY99" fmla="*/ 2756534 h 3226001"/>
                            <a:gd name="connsiteX100" fmla="*/ 2968942 w 3533246"/>
                            <a:gd name="connsiteY100" fmla="*/ 2792730 h 3226001"/>
                            <a:gd name="connsiteX101" fmla="*/ 2975609 w 3533246"/>
                            <a:gd name="connsiteY101" fmla="*/ 2834639 h 3226001"/>
                            <a:gd name="connsiteX102" fmla="*/ 2987040 w 3533246"/>
                            <a:gd name="connsiteY102" fmla="*/ 2840355 h 3226001"/>
                            <a:gd name="connsiteX103" fmla="*/ 3029902 w 3533246"/>
                            <a:gd name="connsiteY103" fmla="*/ 2788920 h 3226001"/>
                            <a:gd name="connsiteX104" fmla="*/ 3028950 w 3533246"/>
                            <a:gd name="connsiteY104" fmla="*/ 2779395 h 3226001"/>
                            <a:gd name="connsiteX105" fmla="*/ 2987040 w 3533246"/>
                            <a:gd name="connsiteY105" fmla="*/ 2712720 h 3226001"/>
                            <a:gd name="connsiteX106" fmla="*/ 2985134 w 3533246"/>
                            <a:gd name="connsiteY106" fmla="*/ 2666047 h 3226001"/>
                            <a:gd name="connsiteX107" fmla="*/ 2998469 w 3533246"/>
                            <a:gd name="connsiteY107" fmla="*/ 2658427 h 3226001"/>
                            <a:gd name="connsiteX108" fmla="*/ 3045142 w 3533246"/>
                            <a:gd name="connsiteY108" fmla="*/ 2698432 h 3226001"/>
                            <a:gd name="connsiteX109" fmla="*/ 3043237 w 3533246"/>
                            <a:gd name="connsiteY109" fmla="*/ 2769870 h 3226001"/>
                            <a:gd name="connsiteX110" fmla="*/ 3124200 w 3533246"/>
                            <a:gd name="connsiteY110" fmla="*/ 2655570 h 3226001"/>
                            <a:gd name="connsiteX111" fmla="*/ 3126700 w 3533246"/>
                            <a:gd name="connsiteY111" fmla="*/ 2653546 h 3226001"/>
                            <a:gd name="connsiteX112" fmla="*/ 3411855 w 3533246"/>
                            <a:gd name="connsiteY112" fmla="*/ 1767245 h 3226001"/>
                            <a:gd name="connsiteX113" fmla="*/ 3419475 w 3533246"/>
                            <a:gd name="connsiteY113" fmla="*/ 1768792 h 3226001"/>
                            <a:gd name="connsiteX114" fmla="*/ 3424238 w 3533246"/>
                            <a:gd name="connsiteY114" fmla="*/ 1773555 h 3226001"/>
                            <a:gd name="connsiteX115" fmla="*/ 3418523 w 3533246"/>
                            <a:gd name="connsiteY115" fmla="*/ 1925002 h 3226001"/>
                            <a:gd name="connsiteX116" fmla="*/ 3449955 w 3533246"/>
                            <a:gd name="connsiteY116" fmla="*/ 1893570 h 3226001"/>
                            <a:gd name="connsiteX117" fmla="*/ 3523298 w 3533246"/>
                            <a:gd name="connsiteY117" fmla="*/ 1871662 h 3226001"/>
                            <a:gd name="connsiteX118" fmla="*/ 3532823 w 3533246"/>
                            <a:gd name="connsiteY118" fmla="*/ 1884045 h 3226001"/>
                            <a:gd name="connsiteX119" fmla="*/ 3484245 w 3533246"/>
                            <a:gd name="connsiteY119" fmla="*/ 1942147 h 3226001"/>
                            <a:gd name="connsiteX120" fmla="*/ 3426143 w 3533246"/>
                            <a:gd name="connsiteY120" fmla="*/ 1942147 h 3226001"/>
                            <a:gd name="connsiteX121" fmla="*/ 3417570 w 3533246"/>
                            <a:gd name="connsiteY121" fmla="*/ 1947862 h 3226001"/>
                            <a:gd name="connsiteX122" fmla="*/ 3408998 w 3533246"/>
                            <a:gd name="connsiteY122" fmla="*/ 2023110 h 3226001"/>
                            <a:gd name="connsiteX123" fmla="*/ 3440430 w 3533246"/>
                            <a:gd name="connsiteY123" fmla="*/ 1990725 h 3226001"/>
                            <a:gd name="connsiteX124" fmla="*/ 3513773 w 3533246"/>
                            <a:gd name="connsiteY124" fmla="*/ 1968817 h 3226001"/>
                            <a:gd name="connsiteX125" fmla="*/ 3523298 w 3533246"/>
                            <a:gd name="connsiteY125" fmla="*/ 1981200 h 3226001"/>
                            <a:gd name="connsiteX126" fmla="*/ 3474720 w 3533246"/>
                            <a:gd name="connsiteY126" fmla="*/ 2039302 h 3226001"/>
                            <a:gd name="connsiteX127" fmla="*/ 3414713 w 3533246"/>
                            <a:gd name="connsiteY127" fmla="*/ 2039302 h 3226001"/>
                            <a:gd name="connsiteX128" fmla="*/ 3406140 w 3533246"/>
                            <a:gd name="connsiteY128" fmla="*/ 2044065 h 3226001"/>
                            <a:gd name="connsiteX129" fmla="*/ 3397568 w 3533246"/>
                            <a:gd name="connsiteY129" fmla="*/ 2085975 h 3226001"/>
                            <a:gd name="connsiteX130" fmla="*/ 3385185 w 3533246"/>
                            <a:gd name="connsiteY130" fmla="*/ 2131695 h 3226001"/>
                            <a:gd name="connsiteX131" fmla="*/ 3417570 w 3533246"/>
                            <a:gd name="connsiteY131" fmla="*/ 2098357 h 3226001"/>
                            <a:gd name="connsiteX132" fmla="*/ 3490913 w 3533246"/>
                            <a:gd name="connsiteY132" fmla="*/ 2076450 h 3226001"/>
                            <a:gd name="connsiteX133" fmla="*/ 3500438 w 3533246"/>
                            <a:gd name="connsiteY133" fmla="*/ 2088832 h 3226001"/>
                            <a:gd name="connsiteX134" fmla="*/ 3451860 w 3533246"/>
                            <a:gd name="connsiteY134" fmla="*/ 2146935 h 3226001"/>
                            <a:gd name="connsiteX135" fmla="*/ 3388995 w 3533246"/>
                            <a:gd name="connsiteY135" fmla="*/ 2145982 h 3226001"/>
                            <a:gd name="connsiteX136" fmla="*/ 3380423 w 3533246"/>
                            <a:gd name="connsiteY136" fmla="*/ 2150745 h 3226001"/>
                            <a:gd name="connsiteX137" fmla="*/ 3356610 w 3533246"/>
                            <a:gd name="connsiteY137" fmla="*/ 2225992 h 3226001"/>
                            <a:gd name="connsiteX138" fmla="*/ 3391853 w 3533246"/>
                            <a:gd name="connsiteY138" fmla="*/ 2195512 h 3226001"/>
                            <a:gd name="connsiteX139" fmla="*/ 3455670 w 3533246"/>
                            <a:gd name="connsiteY139" fmla="*/ 2179320 h 3226001"/>
                            <a:gd name="connsiteX140" fmla="*/ 3469958 w 3533246"/>
                            <a:gd name="connsiteY140" fmla="*/ 2203132 h 3226001"/>
                            <a:gd name="connsiteX141" fmla="*/ 3421380 w 3533246"/>
                            <a:gd name="connsiteY141" fmla="*/ 2246947 h 3226001"/>
                            <a:gd name="connsiteX142" fmla="*/ 3359468 w 3533246"/>
                            <a:gd name="connsiteY142" fmla="*/ 2240280 h 3226001"/>
                            <a:gd name="connsiteX143" fmla="*/ 3349943 w 3533246"/>
                            <a:gd name="connsiteY143" fmla="*/ 2244090 h 3226001"/>
                            <a:gd name="connsiteX144" fmla="*/ 3323273 w 3533246"/>
                            <a:gd name="connsiteY144" fmla="*/ 2314575 h 3226001"/>
                            <a:gd name="connsiteX145" fmla="*/ 3369945 w 3533246"/>
                            <a:gd name="connsiteY145" fmla="*/ 2285047 h 3226001"/>
                            <a:gd name="connsiteX146" fmla="*/ 3446145 w 3533246"/>
                            <a:gd name="connsiteY146" fmla="*/ 2284095 h 3226001"/>
                            <a:gd name="connsiteX147" fmla="*/ 3450908 w 3533246"/>
                            <a:gd name="connsiteY147" fmla="*/ 2299335 h 3226001"/>
                            <a:gd name="connsiteX148" fmla="*/ 3388043 w 3533246"/>
                            <a:gd name="connsiteY148" fmla="*/ 2342197 h 3226001"/>
                            <a:gd name="connsiteX149" fmla="*/ 3328035 w 3533246"/>
                            <a:gd name="connsiteY149" fmla="*/ 2323147 h 3226001"/>
                            <a:gd name="connsiteX150" fmla="*/ 3317558 w 3533246"/>
                            <a:gd name="connsiteY150" fmla="*/ 2326005 h 3226001"/>
                            <a:gd name="connsiteX151" fmla="*/ 3286125 w 3533246"/>
                            <a:gd name="connsiteY151" fmla="*/ 2398395 h 3226001"/>
                            <a:gd name="connsiteX152" fmla="*/ 3328035 w 3533246"/>
                            <a:gd name="connsiteY152" fmla="*/ 2380297 h 3226001"/>
                            <a:gd name="connsiteX153" fmla="*/ 3404235 w 3533246"/>
                            <a:gd name="connsiteY153" fmla="*/ 2387917 h 3226001"/>
                            <a:gd name="connsiteX154" fmla="*/ 3408045 w 3533246"/>
                            <a:gd name="connsiteY154" fmla="*/ 2403157 h 3226001"/>
                            <a:gd name="connsiteX155" fmla="*/ 3341370 w 3533246"/>
                            <a:gd name="connsiteY155" fmla="*/ 2439352 h 3226001"/>
                            <a:gd name="connsiteX156" fmla="*/ 3287078 w 3533246"/>
                            <a:gd name="connsiteY156" fmla="*/ 2417445 h 3226001"/>
                            <a:gd name="connsiteX157" fmla="*/ 3276600 w 3533246"/>
                            <a:gd name="connsiteY157" fmla="*/ 2419350 h 3226001"/>
                            <a:gd name="connsiteX158" fmla="*/ 3247073 w 3533246"/>
                            <a:gd name="connsiteY158" fmla="*/ 2477452 h 3226001"/>
                            <a:gd name="connsiteX159" fmla="*/ 3286125 w 3533246"/>
                            <a:gd name="connsiteY159" fmla="*/ 2460307 h 3226001"/>
                            <a:gd name="connsiteX160" fmla="*/ 3362325 w 3533246"/>
                            <a:gd name="connsiteY160" fmla="*/ 2467927 h 3226001"/>
                            <a:gd name="connsiteX161" fmla="*/ 3366135 w 3533246"/>
                            <a:gd name="connsiteY161" fmla="*/ 2483167 h 3226001"/>
                            <a:gd name="connsiteX162" fmla="*/ 3299460 w 3533246"/>
                            <a:gd name="connsiteY162" fmla="*/ 2519362 h 3226001"/>
                            <a:gd name="connsiteX163" fmla="*/ 3245168 w 3533246"/>
                            <a:gd name="connsiteY163" fmla="*/ 2497455 h 3226001"/>
                            <a:gd name="connsiteX164" fmla="*/ 3234690 w 3533246"/>
                            <a:gd name="connsiteY164" fmla="*/ 2499360 h 3226001"/>
                            <a:gd name="connsiteX165" fmla="*/ 3205163 w 3533246"/>
                            <a:gd name="connsiteY165" fmla="*/ 2548890 h 3226001"/>
                            <a:gd name="connsiteX166" fmla="*/ 3198495 w 3533246"/>
                            <a:gd name="connsiteY166" fmla="*/ 2550795 h 3226001"/>
                            <a:gd name="connsiteX167" fmla="*/ 3196590 w 3533246"/>
                            <a:gd name="connsiteY167" fmla="*/ 2544127 h 3226001"/>
                            <a:gd name="connsiteX168" fmla="*/ 3229928 w 3533246"/>
                            <a:gd name="connsiteY168" fmla="*/ 2487930 h 3226001"/>
                            <a:gd name="connsiteX169" fmla="*/ 3227070 w 3533246"/>
                            <a:gd name="connsiteY169" fmla="*/ 2478405 h 3226001"/>
                            <a:gd name="connsiteX170" fmla="*/ 3174683 w 3533246"/>
                            <a:gd name="connsiteY170" fmla="*/ 2421255 h 3226001"/>
                            <a:gd name="connsiteX171" fmla="*/ 3163253 w 3533246"/>
                            <a:gd name="connsiteY171" fmla="*/ 2375535 h 3226001"/>
                            <a:gd name="connsiteX172" fmla="*/ 3174683 w 3533246"/>
                            <a:gd name="connsiteY172" fmla="*/ 2365057 h 3226001"/>
                            <a:gd name="connsiteX173" fmla="*/ 3228023 w 3533246"/>
                            <a:gd name="connsiteY173" fmla="*/ 2395537 h 3226001"/>
                            <a:gd name="connsiteX174" fmla="*/ 3242310 w 3533246"/>
                            <a:gd name="connsiteY174" fmla="*/ 2433637 h 3226001"/>
                            <a:gd name="connsiteX175" fmla="*/ 3254693 w 3533246"/>
                            <a:gd name="connsiteY175" fmla="*/ 2436495 h 3226001"/>
                            <a:gd name="connsiteX176" fmla="*/ 3269933 w 3533246"/>
                            <a:gd name="connsiteY176" fmla="*/ 2404110 h 3226001"/>
                            <a:gd name="connsiteX177" fmla="*/ 3267075 w 3533246"/>
                            <a:gd name="connsiteY177" fmla="*/ 2395537 h 3226001"/>
                            <a:gd name="connsiteX178" fmla="*/ 3211830 w 3533246"/>
                            <a:gd name="connsiteY178" fmla="*/ 2337435 h 3226001"/>
                            <a:gd name="connsiteX179" fmla="*/ 3200400 w 3533246"/>
                            <a:gd name="connsiteY179" fmla="*/ 2291715 h 3226001"/>
                            <a:gd name="connsiteX180" fmla="*/ 3211830 w 3533246"/>
                            <a:gd name="connsiteY180" fmla="*/ 2281237 h 3226001"/>
                            <a:gd name="connsiteX181" fmla="*/ 3265170 w 3533246"/>
                            <a:gd name="connsiteY181" fmla="*/ 2311717 h 3226001"/>
                            <a:gd name="connsiteX182" fmla="*/ 3277553 w 3533246"/>
                            <a:gd name="connsiteY182" fmla="*/ 2386012 h 3226001"/>
                            <a:gd name="connsiteX183" fmla="*/ 3304223 w 3533246"/>
                            <a:gd name="connsiteY183" fmla="*/ 2324100 h 3226001"/>
                            <a:gd name="connsiteX184" fmla="*/ 3300413 w 3533246"/>
                            <a:gd name="connsiteY184" fmla="*/ 2315527 h 3226001"/>
                            <a:gd name="connsiteX185" fmla="*/ 3241358 w 3533246"/>
                            <a:gd name="connsiteY185" fmla="*/ 2264092 h 3226001"/>
                            <a:gd name="connsiteX186" fmla="*/ 3226118 w 3533246"/>
                            <a:gd name="connsiteY186" fmla="*/ 2219325 h 3226001"/>
                            <a:gd name="connsiteX187" fmla="*/ 3236595 w 3533246"/>
                            <a:gd name="connsiteY187" fmla="*/ 2207895 h 3226001"/>
                            <a:gd name="connsiteX188" fmla="*/ 3292793 w 3533246"/>
                            <a:gd name="connsiteY188" fmla="*/ 2232660 h 3226001"/>
                            <a:gd name="connsiteX189" fmla="*/ 3311843 w 3533246"/>
                            <a:gd name="connsiteY189" fmla="*/ 2271712 h 3226001"/>
                            <a:gd name="connsiteX190" fmla="*/ 3324225 w 3533246"/>
                            <a:gd name="connsiteY190" fmla="*/ 2272665 h 3226001"/>
                            <a:gd name="connsiteX191" fmla="*/ 3339465 w 3533246"/>
                            <a:gd name="connsiteY191" fmla="*/ 2229802 h 3226001"/>
                            <a:gd name="connsiteX192" fmla="*/ 3334703 w 3533246"/>
                            <a:gd name="connsiteY192" fmla="*/ 2221230 h 3226001"/>
                            <a:gd name="connsiteX193" fmla="*/ 3268028 w 3533246"/>
                            <a:gd name="connsiteY193" fmla="*/ 2183130 h 3226001"/>
                            <a:gd name="connsiteX194" fmla="*/ 3248978 w 3533246"/>
                            <a:gd name="connsiteY194" fmla="*/ 2152650 h 3226001"/>
                            <a:gd name="connsiteX195" fmla="*/ 3263265 w 3533246"/>
                            <a:gd name="connsiteY195" fmla="*/ 2128837 h 3226001"/>
                            <a:gd name="connsiteX196" fmla="*/ 3312795 w 3533246"/>
                            <a:gd name="connsiteY196" fmla="*/ 2143125 h 3226001"/>
                            <a:gd name="connsiteX197" fmla="*/ 3341370 w 3533246"/>
                            <a:gd name="connsiteY197" fmla="*/ 2185987 h 3226001"/>
                            <a:gd name="connsiteX198" fmla="*/ 3353753 w 3533246"/>
                            <a:gd name="connsiteY198" fmla="*/ 2185987 h 3226001"/>
                            <a:gd name="connsiteX199" fmla="*/ 3368040 w 3533246"/>
                            <a:gd name="connsiteY199" fmla="*/ 2137410 h 3226001"/>
                            <a:gd name="connsiteX200" fmla="*/ 3362325 w 3533246"/>
                            <a:gd name="connsiteY200" fmla="*/ 2128837 h 3226001"/>
                            <a:gd name="connsiteX201" fmla="*/ 3292793 w 3533246"/>
                            <a:gd name="connsiteY201" fmla="*/ 2096452 h 3226001"/>
                            <a:gd name="connsiteX202" fmla="*/ 3265170 w 3533246"/>
                            <a:gd name="connsiteY202" fmla="*/ 2058352 h 3226001"/>
                            <a:gd name="connsiteX203" fmla="*/ 3272790 w 3533246"/>
                            <a:gd name="connsiteY203" fmla="*/ 2045017 h 3226001"/>
                            <a:gd name="connsiteX204" fmla="*/ 3333750 w 3533246"/>
                            <a:gd name="connsiteY204" fmla="*/ 2052637 h 3226001"/>
                            <a:gd name="connsiteX205" fmla="*/ 3372803 w 3533246"/>
                            <a:gd name="connsiteY205" fmla="*/ 2119312 h 3226001"/>
                            <a:gd name="connsiteX206" fmla="*/ 3383280 w 3533246"/>
                            <a:gd name="connsiteY206" fmla="*/ 2081212 h 3226001"/>
                            <a:gd name="connsiteX207" fmla="*/ 3388995 w 3533246"/>
                            <a:gd name="connsiteY207" fmla="*/ 2053590 h 3226001"/>
                            <a:gd name="connsiteX208" fmla="*/ 3383280 w 3533246"/>
                            <a:gd name="connsiteY208" fmla="*/ 2045970 h 3226001"/>
                            <a:gd name="connsiteX209" fmla="*/ 3314700 w 3533246"/>
                            <a:gd name="connsiteY209" fmla="*/ 2013585 h 3226001"/>
                            <a:gd name="connsiteX210" fmla="*/ 3292793 w 3533246"/>
                            <a:gd name="connsiteY210" fmla="*/ 1985010 h 3226001"/>
                            <a:gd name="connsiteX211" fmla="*/ 3305175 w 3533246"/>
                            <a:gd name="connsiteY211" fmla="*/ 1960245 h 3226001"/>
                            <a:gd name="connsiteX212" fmla="*/ 3355658 w 3533246"/>
                            <a:gd name="connsiteY212" fmla="*/ 1969770 h 3226001"/>
                            <a:gd name="connsiteX213" fmla="*/ 3384233 w 3533246"/>
                            <a:gd name="connsiteY213" fmla="*/ 2001202 h 3226001"/>
                            <a:gd name="connsiteX214" fmla="*/ 3396615 w 3533246"/>
                            <a:gd name="connsiteY214" fmla="*/ 1999297 h 3226001"/>
                            <a:gd name="connsiteX215" fmla="*/ 3403283 w 3533246"/>
                            <a:gd name="connsiteY215" fmla="*/ 1932622 h 3226001"/>
                            <a:gd name="connsiteX216" fmla="*/ 3397568 w 3533246"/>
                            <a:gd name="connsiteY216" fmla="*/ 1925955 h 3226001"/>
                            <a:gd name="connsiteX217" fmla="*/ 3326130 w 3533246"/>
                            <a:gd name="connsiteY217" fmla="*/ 1893570 h 3226001"/>
                            <a:gd name="connsiteX218" fmla="*/ 3298508 w 3533246"/>
                            <a:gd name="connsiteY218" fmla="*/ 1855470 h 3226001"/>
                            <a:gd name="connsiteX219" fmla="*/ 3306128 w 3533246"/>
                            <a:gd name="connsiteY219" fmla="*/ 1842135 h 3226001"/>
                            <a:gd name="connsiteX220" fmla="*/ 3367088 w 3533246"/>
                            <a:gd name="connsiteY220" fmla="*/ 1849755 h 3226001"/>
                            <a:gd name="connsiteX221" fmla="*/ 3405188 w 3533246"/>
                            <a:gd name="connsiteY221" fmla="*/ 1910715 h 3226001"/>
                            <a:gd name="connsiteX222" fmla="*/ 3409950 w 3533246"/>
                            <a:gd name="connsiteY222" fmla="*/ 1770697 h 3226001"/>
                            <a:gd name="connsiteX223" fmla="*/ 3411855 w 3533246"/>
                            <a:gd name="connsiteY223" fmla="*/ 1767245 h 3226001"/>
                            <a:gd name="connsiteX224" fmla="*/ 125730 w 3533246"/>
                            <a:gd name="connsiteY224" fmla="*/ 1754505 h 3226001"/>
                            <a:gd name="connsiteX225" fmla="*/ 133350 w 3533246"/>
                            <a:gd name="connsiteY225" fmla="*/ 1760220 h 3226001"/>
                            <a:gd name="connsiteX226" fmla="*/ 195262 w 3533246"/>
                            <a:gd name="connsiteY226" fmla="*/ 1911667 h 3226001"/>
                            <a:gd name="connsiteX227" fmla="*/ 267652 w 3533246"/>
                            <a:gd name="connsiteY227" fmla="*/ 1996440 h 3226001"/>
                            <a:gd name="connsiteX228" fmla="*/ 312420 w 3533246"/>
                            <a:gd name="connsiteY228" fmla="*/ 2037397 h 3226001"/>
                            <a:gd name="connsiteX229" fmla="*/ 327660 w 3533246"/>
                            <a:gd name="connsiteY229" fmla="*/ 2049780 h 3226001"/>
                            <a:gd name="connsiteX230" fmla="*/ 327660 w 3533246"/>
                            <a:gd name="connsiteY230" fmla="*/ 2057400 h 3226001"/>
                            <a:gd name="connsiteX231" fmla="*/ 321945 w 3533246"/>
                            <a:gd name="connsiteY231" fmla="*/ 2060257 h 3226001"/>
                            <a:gd name="connsiteX232" fmla="*/ 318135 w 3533246"/>
                            <a:gd name="connsiteY232" fmla="*/ 2059305 h 3226001"/>
                            <a:gd name="connsiteX233" fmla="*/ 317182 w 3533246"/>
                            <a:gd name="connsiteY233" fmla="*/ 2059305 h 3226001"/>
                            <a:gd name="connsiteX234" fmla="*/ 312420 w 3533246"/>
                            <a:gd name="connsiteY234" fmla="*/ 2057400 h 3226001"/>
                            <a:gd name="connsiteX235" fmla="*/ 300990 w 3533246"/>
                            <a:gd name="connsiteY235" fmla="*/ 2045970 h 3226001"/>
                            <a:gd name="connsiteX236" fmla="*/ 256222 w 3533246"/>
                            <a:gd name="connsiteY236" fmla="*/ 2005965 h 3226001"/>
                            <a:gd name="connsiteX237" fmla="*/ 247650 w 3533246"/>
                            <a:gd name="connsiteY237" fmla="*/ 1999297 h 3226001"/>
                            <a:gd name="connsiteX238" fmla="*/ 137160 w 3533246"/>
                            <a:gd name="connsiteY238" fmla="*/ 2041207 h 3226001"/>
                            <a:gd name="connsiteX239" fmla="*/ 27622 w 3533246"/>
                            <a:gd name="connsiteY239" fmla="*/ 1991677 h 3226001"/>
                            <a:gd name="connsiteX240" fmla="*/ 140017 w 3533246"/>
                            <a:gd name="connsiteY240" fmla="*/ 1960245 h 3226001"/>
                            <a:gd name="connsiteX241" fmla="*/ 229552 w 3533246"/>
                            <a:gd name="connsiteY241" fmla="*/ 1983105 h 3226001"/>
                            <a:gd name="connsiteX242" fmla="*/ 162877 w 3533246"/>
                            <a:gd name="connsiteY242" fmla="*/ 1939290 h 3226001"/>
                            <a:gd name="connsiteX243" fmla="*/ 5715 w 3533246"/>
                            <a:gd name="connsiteY243" fmla="*/ 1892617 h 3226001"/>
                            <a:gd name="connsiteX244" fmla="*/ 0 w 3533246"/>
                            <a:gd name="connsiteY244" fmla="*/ 1884997 h 3226001"/>
                            <a:gd name="connsiteX245" fmla="*/ 7620 w 3533246"/>
                            <a:gd name="connsiteY245" fmla="*/ 1879282 h 3226001"/>
                            <a:gd name="connsiteX246" fmla="*/ 169545 w 3533246"/>
                            <a:gd name="connsiteY246" fmla="*/ 1927860 h 3226001"/>
                            <a:gd name="connsiteX247" fmla="*/ 207645 w 3533246"/>
                            <a:gd name="connsiteY247" fmla="*/ 1950720 h 3226001"/>
                            <a:gd name="connsiteX248" fmla="*/ 183832 w 3533246"/>
                            <a:gd name="connsiteY248" fmla="*/ 1918335 h 3226001"/>
                            <a:gd name="connsiteX249" fmla="*/ 120015 w 3533246"/>
                            <a:gd name="connsiteY249" fmla="*/ 1762125 h 3226001"/>
                            <a:gd name="connsiteX250" fmla="*/ 125730 w 3533246"/>
                            <a:gd name="connsiteY250" fmla="*/ 1754505 h 3226001"/>
                            <a:gd name="connsiteX251" fmla="*/ 758979 w 3533246"/>
                            <a:gd name="connsiteY251" fmla="*/ 619660 h 3226001"/>
                            <a:gd name="connsiteX252" fmla="*/ 780098 w 3533246"/>
                            <a:gd name="connsiteY252" fmla="*/ 623887 h 3226001"/>
                            <a:gd name="connsiteX253" fmla="*/ 823913 w 3533246"/>
                            <a:gd name="connsiteY253" fmla="*/ 661987 h 3226001"/>
                            <a:gd name="connsiteX254" fmla="*/ 834390 w 3533246"/>
                            <a:gd name="connsiteY254" fmla="*/ 662939 h 3226001"/>
                            <a:gd name="connsiteX255" fmla="*/ 878205 w 3533246"/>
                            <a:gd name="connsiteY255" fmla="*/ 624839 h 3226001"/>
                            <a:gd name="connsiteX256" fmla="*/ 885825 w 3533246"/>
                            <a:gd name="connsiteY256" fmla="*/ 625792 h 3226001"/>
                            <a:gd name="connsiteX257" fmla="*/ 884873 w 3533246"/>
                            <a:gd name="connsiteY257" fmla="*/ 633412 h 3226001"/>
                            <a:gd name="connsiteX258" fmla="*/ 835343 w 3533246"/>
                            <a:gd name="connsiteY258" fmla="*/ 676274 h 3226001"/>
                            <a:gd name="connsiteX259" fmla="*/ 834390 w 3533246"/>
                            <a:gd name="connsiteY259" fmla="*/ 685799 h 3226001"/>
                            <a:gd name="connsiteX260" fmla="*/ 865823 w 3533246"/>
                            <a:gd name="connsiteY260" fmla="*/ 756284 h 3226001"/>
                            <a:gd name="connsiteX261" fmla="*/ 861060 w 3533246"/>
                            <a:gd name="connsiteY261" fmla="*/ 802957 h 3226001"/>
                            <a:gd name="connsiteX262" fmla="*/ 846773 w 3533246"/>
                            <a:gd name="connsiteY262" fmla="*/ 808672 h 3226001"/>
                            <a:gd name="connsiteX263" fmla="*/ 805815 w 3533246"/>
                            <a:gd name="connsiteY263" fmla="*/ 761999 h 3226001"/>
                            <a:gd name="connsiteX264" fmla="*/ 803910 w 3533246"/>
                            <a:gd name="connsiteY264" fmla="*/ 721042 h 3226001"/>
                            <a:gd name="connsiteX265" fmla="*/ 792480 w 3533246"/>
                            <a:gd name="connsiteY265" fmla="*/ 714374 h 3226001"/>
                            <a:gd name="connsiteX266" fmla="*/ 767715 w 3533246"/>
                            <a:gd name="connsiteY266" fmla="*/ 739139 h 3226001"/>
                            <a:gd name="connsiteX267" fmla="*/ 767715 w 3533246"/>
                            <a:gd name="connsiteY267" fmla="*/ 748664 h 3226001"/>
                            <a:gd name="connsiteX268" fmla="*/ 801053 w 3533246"/>
                            <a:gd name="connsiteY268" fmla="*/ 821054 h 3226001"/>
                            <a:gd name="connsiteX269" fmla="*/ 796290 w 3533246"/>
                            <a:gd name="connsiteY269" fmla="*/ 867727 h 3226001"/>
                            <a:gd name="connsiteX270" fmla="*/ 782003 w 3533246"/>
                            <a:gd name="connsiteY270" fmla="*/ 873442 h 3226001"/>
                            <a:gd name="connsiteX271" fmla="*/ 741045 w 3533246"/>
                            <a:gd name="connsiteY271" fmla="*/ 826769 h 3226001"/>
                            <a:gd name="connsiteX272" fmla="*/ 754380 w 3533246"/>
                            <a:gd name="connsiteY272" fmla="*/ 752474 h 3226001"/>
                            <a:gd name="connsiteX273" fmla="*/ 708660 w 3533246"/>
                            <a:gd name="connsiteY273" fmla="*/ 802004 h 3226001"/>
                            <a:gd name="connsiteX274" fmla="*/ 708660 w 3533246"/>
                            <a:gd name="connsiteY274" fmla="*/ 811529 h 3226001"/>
                            <a:gd name="connsiteX275" fmla="*/ 747713 w 3533246"/>
                            <a:gd name="connsiteY275" fmla="*/ 879157 h 3226001"/>
                            <a:gd name="connsiteX276" fmla="*/ 747713 w 3533246"/>
                            <a:gd name="connsiteY276" fmla="*/ 925829 h 3226001"/>
                            <a:gd name="connsiteX277" fmla="*/ 734378 w 3533246"/>
                            <a:gd name="connsiteY277" fmla="*/ 933449 h 3226001"/>
                            <a:gd name="connsiteX278" fmla="*/ 688658 w 3533246"/>
                            <a:gd name="connsiteY278" fmla="*/ 891539 h 3226001"/>
                            <a:gd name="connsiteX279" fmla="*/ 682943 w 3533246"/>
                            <a:gd name="connsiteY279" fmla="*/ 848677 h 3226001"/>
                            <a:gd name="connsiteX280" fmla="*/ 671513 w 3533246"/>
                            <a:gd name="connsiteY280" fmla="*/ 842962 h 3226001"/>
                            <a:gd name="connsiteX281" fmla="*/ 642938 w 3533246"/>
                            <a:gd name="connsiteY281" fmla="*/ 878204 h 3226001"/>
                            <a:gd name="connsiteX282" fmla="*/ 644843 w 3533246"/>
                            <a:gd name="connsiteY282" fmla="*/ 887729 h 3226001"/>
                            <a:gd name="connsiteX283" fmla="*/ 695325 w 3533246"/>
                            <a:gd name="connsiteY283" fmla="*/ 945832 h 3226001"/>
                            <a:gd name="connsiteX284" fmla="*/ 703898 w 3533246"/>
                            <a:gd name="connsiteY284" fmla="*/ 981074 h 3226001"/>
                            <a:gd name="connsiteX285" fmla="*/ 682943 w 3533246"/>
                            <a:gd name="connsiteY285" fmla="*/ 999172 h 3226001"/>
                            <a:gd name="connsiteX286" fmla="*/ 641033 w 3533246"/>
                            <a:gd name="connsiteY286" fmla="*/ 969644 h 3226001"/>
                            <a:gd name="connsiteX287" fmla="*/ 627698 w 3533246"/>
                            <a:gd name="connsiteY287" fmla="*/ 919162 h 3226001"/>
                            <a:gd name="connsiteX288" fmla="*/ 615315 w 3533246"/>
                            <a:gd name="connsiteY288" fmla="*/ 914399 h 3226001"/>
                            <a:gd name="connsiteX289" fmla="*/ 585788 w 3533246"/>
                            <a:gd name="connsiteY289" fmla="*/ 955357 h 3226001"/>
                            <a:gd name="connsiteX290" fmla="*/ 588645 w 3533246"/>
                            <a:gd name="connsiteY290" fmla="*/ 964882 h 3226001"/>
                            <a:gd name="connsiteX291" fmla="*/ 643890 w 3533246"/>
                            <a:gd name="connsiteY291" fmla="*/ 1018222 h 3226001"/>
                            <a:gd name="connsiteX292" fmla="*/ 657225 w 3533246"/>
                            <a:gd name="connsiteY292" fmla="*/ 1062989 h 3226001"/>
                            <a:gd name="connsiteX293" fmla="*/ 645795 w 3533246"/>
                            <a:gd name="connsiteY293" fmla="*/ 1073467 h 3226001"/>
                            <a:gd name="connsiteX294" fmla="*/ 590550 w 3533246"/>
                            <a:gd name="connsiteY294" fmla="*/ 1045844 h 3226001"/>
                            <a:gd name="connsiteX295" fmla="*/ 575310 w 3533246"/>
                            <a:gd name="connsiteY295" fmla="*/ 969644 h 3226001"/>
                            <a:gd name="connsiteX296" fmla="*/ 553403 w 3533246"/>
                            <a:gd name="connsiteY296" fmla="*/ 1002982 h 3226001"/>
                            <a:gd name="connsiteX297" fmla="*/ 539115 w 3533246"/>
                            <a:gd name="connsiteY297" fmla="*/ 1026794 h 3226001"/>
                            <a:gd name="connsiteX298" fmla="*/ 541973 w 3533246"/>
                            <a:gd name="connsiteY298" fmla="*/ 1036319 h 3226001"/>
                            <a:gd name="connsiteX299" fmla="*/ 596265 w 3533246"/>
                            <a:gd name="connsiteY299" fmla="*/ 1088707 h 3226001"/>
                            <a:gd name="connsiteX300" fmla="*/ 607695 w 3533246"/>
                            <a:gd name="connsiteY300" fmla="*/ 1122997 h 3226001"/>
                            <a:gd name="connsiteX301" fmla="*/ 587693 w 3533246"/>
                            <a:gd name="connsiteY301" fmla="*/ 1142047 h 3226001"/>
                            <a:gd name="connsiteX302" fmla="*/ 542925 w 3533246"/>
                            <a:gd name="connsiteY302" fmla="*/ 1116329 h 3226001"/>
                            <a:gd name="connsiteX303" fmla="*/ 525780 w 3533246"/>
                            <a:gd name="connsiteY303" fmla="*/ 1077277 h 3226001"/>
                            <a:gd name="connsiteX304" fmla="*/ 513398 w 3533246"/>
                            <a:gd name="connsiteY304" fmla="*/ 1075372 h 3226001"/>
                            <a:gd name="connsiteX305" fmla="*/ 484823 w 3533246"/>
                            <a:gd name="connsiteY305" fmla="*/ 1136332 h 3226001"/>
                            <a:gd name="connsiteX306" fmla="*/ 487680 w 3533246"/>
                            <a:gd name="connsiteY306" fmla="*/ 1144904 h 3226001"/>
                            <a:gd name="connsiteX307" fmla="*/ 544830 w 3533246"/>
                            <a:gd name="connsiteY307" fmla="*/ 1199197 h 3226001"/>
                            <a:gd name="connsiteX308" fmla="*/ 558165 w 3533246"/>
                            <a:gd name="connsiteY308" fmla="*/ 1243964 h 3226001"/>
                            <a:gd name="connsiteX309" fmla="*/ 546735 w 3533246"/>
                            <a:gd name="connsiteY309" fmla="*/ 1254442 h 3226001"/>
                            <a:gd name="connsiteX310" fmla="*/ 491490 w 3533246"/>
                            <a:gd name="connsiteY310" fmla="*/ 1226819 h 3226001"/>
                            <a:gd name="connsiteX311" fmla="*/ 475298 w 3533246"/>
                            <a:gd name="connsiteY311" fmla="*/ 1156335 h 3226001"/>
                            <a:gd name="connsiteX312" fmla="*/ 425768 w 3533246"/>
                            <a:gd name="connsiteY312" fmla="*/ 1287780 h 3226001"/>
                            <a:gd name="connsiteX313" fmla="*/ 424815 w 3533246"/>
                            <a:gd name="connsiteY313" fmla="*/ 1295399 h 3226001"/>
                            <a:gd name="connsiteX314" fmla="*/ 421958 w 3533246"/>
                            <a:gd name="connsiteY314" fmla="*/ 1288732 h 3226001"/>
                            <a:gd name="connsiteX315" fmla="*/ 476250 w 3533246"/>
                            <a:gd name="connsiteY315" fmla="*/ 1147762 h 3226001"/>
                            <a:gd name="connsiteX316" fmla="*/ 436245 w 3533246"/>
                            <a:gd name="connsiteY316" fmla="*/ 1167764 h 3226001"/>
                            <a:gd name="connsiteX317" fmla="*/ 360045 w 3533246"/>
                            <a:gd name="connsiteY317" fmla="*/ 1164907 h 3226001"/>
                            <a:gd name="connsiteX318" fmla="*/ 355283 w 3533246"/>
                            <a:gd name="connsiteY318" fmla="*/ 1149667 h 3226001"/>
                            <a:gd name="connsiteX319" fmla="*/ 420053 w 3533246"/>
                            <a:gd name="connsiteY319" fmla="*/ 1110614 h 3226001"/>
                            <a:gd name="connsiteX320" fmla="*/ 475298 w 3533246"/>
                            <a:gd name="connsiteY320" fmla="*/ 1129664 h 3226001"/>
                            <a:gd name="connsiteX321" fmla="*/ 485775 w 3533246"/>
                            <a:gd name="connsiteY321" fmla="*/ 1126807 h 3226001"/>
                            <a:gd name="connsiteX322" fmla="*/ 518160 w 3533246"/>
                            <a:gd name="connsiteY322" fmla="*/ 1058227 h 3226001"/>
                            <a:gd name="connsiteX323" fmla="*/ 477203 w 3533246"/>
                            <a:gd name="connsiteY323" fmla="*/ 1078229 h 3226001"/>
                            <a:gd name="connsiteX324" fmla="*/ 401003 w 3533246"/>
                            <a:gd name="connsiteY324" fmla="*/ 1075372 h 3226001"/>
                            <a:gd name="connsiteX325" fmla="*/ 396240 w 3533246"/>
                            <a:gd name="connsiteY325" fmla="*/ 1060132 h 3226001"/>
                            <a:gd name="connsiteX326" fmla="*/ 461010 w 3533246"/>
                            <a:gd name="connsiteY326" fmla="*/ 1021079 h 3226001"/>
                            <a:gd name="connsiteX327" fmla="*/ 517208 w 3533246"/>
                            <a:gd name="connsiteY327" fmla="*/ 1041082 h 3226001"/>
                            <a:gd name="connsiteX328" fmla="*/ 527685 w 3533246"/>
                            <a:gd name="connsiteY328" fmla="*/ 1039177 h 3226001"/>
                            <a:gd name="connsiteX329" fmla="*/ 549593 w 3533246"/>
                            <a:gd name="connsiteY329" fmla="*/ 1002029 h 3226001"/>
                            <a:gd name="connsiteX330" fmla="*/ 576263 w 3533246"/>
                            <a:gd name="connsiteY330" fmla="*/ 962024 h 3226001"/>
                            <a:gd name="connsiteX331" fmla="*/ 534353 w 3533246"/>
                            <a:gd name="connsiteY331" fmla="*/ 982979 h 3226001"/>
                            <a:gd name="connsiteX332" fmla="*/ 458153 w 3533246"/>
                            <a:gd name="connsiteY332" fmla="*/ 980122 h 3226001"/>
                            <a:gd name="connsiteX333" fmla="*/ 453390 w 3533246"/>
                            <a:gd name="connsiteY333" fmla="*/ 964882 h 3226001"/>
                            <a:gd name="connsiteX334" fmla="*/ 518160 w 3533246"/>
                            <a:gd name="connsiteY334" fmla="*/ 925829 h 3226001"/>
                            <a:gd name="connsiteX335" fmla="*/ 577215 w 3533246"/>
                            <a:gd name="connsiteY335" fmla="*/ 947737 h 3226001"/>
                            <a:gd name="connsiteX336" fmla="*/ 586740 w 3533246"/>
                            <a:gd name="connsiteY336" fmla="*/ 946784 h 3226001"/>
                            <a:gd name="connsiteX337" fmla="*/ 633413 w 3533246"/>
                            <a:gd name="connsiteY337" fmla="*/ 883919 h 3226001"/>
                            <a:gd name="connsiteX338" fmla="*/ 589598 w 3533246"/>
                            <a:gd name="connsiteY338" fmla="*/ 901064 h 3226001"/>
                            <a:gd name="connsiteX339" fmla="*/ 523875 w 3533246"/>
                            <a:gd name="connsiteY339" fmla="*/ 895349 h 3226001"/>
                            <a:gd name="connsiteX340" fmla="*/ 518160 w 3533246"/>
                            <a:gd name="connsiteY340" fmla="*/ 867727 h 3226001"/>
                            <a:gd name="connsiteX341" fmla="*/ 578168 w 3533246"/>
                            <a:gd name="connsiteY341" fmla="*/ 842009 h 3226001"/>
                            <a:gd name="connsiteX342" fmla="*/ 634365 w 3533246"/>
                            <a:gd name="connsiteY342" fmla="*/ 868679 h 3226001"/>
                            <a:gd name="connsiteX343" fmla="*/ 644843 w 3533246"/>
                            <a:gd name="connsiteY343" fmla="*/ 867727 h 3226001"/>
                            <a:gd name="connsiteX344" fmla="*/ 692468 w 3533246"/>
                            <a:gd name="connsiteY344" fmla="*/ 809624 h 3226001"/>
                            <a:gd name="connsiteX345" fmla="*/ 638175 w 3533246"/>
                            <a:gd name="connsiteY345" fmla="*/ 822007 h 3226001"/>
                            <a:gd name="connsiteX346" fmla="*/ 565785 w 3533246"/>
                            <a:gd name="connsiteY346" fmla="*/ 798194 h 3226001"/>
                            <a:gd name="connsiteX347" fmla="*/ 565785 w 3533246"/>
                            <a:gd name="connsiteY347" fmla="*/ 782954 h 3226001"/>
                            <a:gd name="connsiteX348" fmla="*/ 639128 w 3533246"/>
                            <a:gd name="connsiteY348" fmla="*/ 762952 h 3226001"/>
                            <a:gd name="connsiteX349" fmla="*/ 689610 w 3533246"/>
                            <a:gd name="connsiteY349" fmla="*/ 800099 h 3226001"/>
                            <a:gd name="connsiteX350" fmla="*/ 700088 w 3533246"/>
                            <a:gd name="connsiteY350" fmla="*/ 800099 h 3226001"/>
                            <a:gd name="connsiteX351" fmla="*/ 753428 w 3533246"/>
                            <a:gd name="connsiteY351" fmla="*/ 741997 h 3226001"/>
                            <a:gd name="connsiteX352" fmla="*/ 708660 w 3533246"/>
                            <a:gd name="connsiteY352" fmla="*/ 745807 h 3226001"/>
                            <a:gd name="connsiteX353" fmla="*/ 639128 w 3533246"/>
                            <a:gd name="connsiteY353" fmla="*/ 714374 h 3226001"/>
                            <a:gd name="connsiteX354" fmla="*/ 641033 w 3533246"/>
                            <a:gd name="connsiteY354" fmla="*/ 699134 h 3226001"/>
                            <a:gd name="connsiteX355" fmla="*/ 715328 w 3533246"/>
                            <a:gd name="connsiteY355" fmla="*/ 686752 h 3226001"/>
                            <a:gd name="connsiteX356" fmla="*/ 759143 w 3533246"/>
                            <a:gd name="connsiteY356" fmla="*/ 724852 h 3226001"/>
                            <a:gd name="connsiteX357" fmla="*/ 769620 w 3533246"/>
                            <a:gd name="connsiteY357" fmla="*/ 725804 h 3226001"/>
                            <a:gd name="connsiteX358" fmla="*/ 816293 w 3533246"/>
                            <a:gd name="connsiteY358" fmla="*/ 680084 h 3226001"/>
                            <a:gd name="connsiteX359" fmla="*/ 773430 w 3533246"/>
                            <a:gd name="connsiteY359" fmla="*/ 682942 h 3226001"/>
                            <a:gd name="connsiteX360" fmla="*/ 703898 w 3533246"/>
                            <a:gd name="connsiteY360" fmla="*/ 651509 h 3226001"/>
                            <a:gd name="connsiteX361" fmla="*/ 705803 w 3533246"/>
                            <a:gd name="connsiteY361" fmla="*/ 636269 h 3226001"/>
                            <a:gd name="connsiteX362" fmla="*/ 758979 w 3533246"/>
                            <a:gd name="connsiteY362" fmla="*/ 619660 h 3226001"/>
                            <a:gd name="connsiteX363" fmla="*/ 2711767 w 3533246"/>
                            <a:gd name="connsiteY363" fmla="*/ 0 h 3226001"/>
                            <a:gd name="connsiteX364" fmla="*/ 2737485 w 3533246"/>
                            <a:gd name="connsiteY364" fmla="*/ 128587 h 3226001"/>
                            <a:gd name="connsiteX365" fmla="*/ 2668905 w 3533246"/>
                            <a:gd name="connsiteY365" fmla="*/ 227647 h 3226001"/>
                            <a:gd name="connsiteX366" fmla="*/ 2659380 w 3533246"/>
                            <a:gd name="connsiteY366" fmla="*/ 111442 h 3226001"/>
                            <a:gd name="connsiteX367" fmla="*/ 2711767 w 3533246"/>
                            <a:gd name="connsiteY367" fmla="*/ 0 h 3226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</a:cxnLst>
                          <a:rect l="l" t="t" r="r" b="b"/>
                          <a:pathLst>
                            <a:path w="3533246" h="3226001">
                              <a:moveTo>
                                <a:pt x="3126700" y="2653546"/>
                              </a:moveTo>
                              <a:cubicBezTo>
                                <a:pt x="3127534" y="2653188"/>
                                <a:pt x="3128010" y="2653188"/>
                                <a:pt x="3127057" y="2653664"/>
                              </a:cubicBezTo>
                              <a:cubicBezTo>
                                <a:pt x="3129915" y="2654617"/>
                                <a:pt x="3130867" y="2658427"/>
                                <a:pt x="3128962" y="2660332"/>
                              </a:cubicBezTo>
                              <a:cubicBezTo>
                                <a:pt x="3128009" y="2661284"/>
                                <a:pt x="3089909" y="2718434"/>
                                <a:pt x="3040380" y="2783205"/>
                              </a:cubicBezTo>
                              <a:cubicBezTo>
                                <a:pt x="3048952" y="2780347"/>
                                <a:pt x="3063240" y="2776537"/>
                                <a:pt x="3084194" y="2774632"/>
                              </a:cubicBezTo>
                              <a:cubicBezTo>
                                <a:pt x="3114675" y="2771774"/>
                                <a:pt x="3143250" y="2787014"/>
                                <a:pt x="3157537" y="2796539"/>
                              </a:cubicBezTo>
                              <a:cubicBezTo>
                                <a:pt x="3163252" y="2800349"/>
                                <a:pt x="3163252" y="2808922"/>
                                <a:pt x="3158490" y="2812732"/>
                              </a:cubicBezTo>
                              <a:cubicBezTo>
                                <a:pt x="3144202" y="2824162"/>
                                <a:pt x="3114675" y="2842259"/>
                                <a:pt x="3086100" y="2834639"/>
                              </a:cubicBezTo>
                              <a:cubicBezTo>
                                <a:pt x="3061334" y="2827972"/>
                                <a:pt x="3046094" y="2813684"/>
                                <a:pt x="3037522" y="2803207"/>
                              </a:cubicBezTo>
                              <a:cubicBezTo>
                                <a:pt x="3034665" y="2800349"/>
                                <a:pt x="3029902" y="2799397"/>
                                <a:pt x="3027044" y="2803207"/>
                              </a:cubicBezTo>
                              <a:cubicBezTo>
                                <a:pt x="3011805" y="2823209"/>
                                <a:pt x="2995612" y="2842259"/>
                                <a:pt x="2978467" y="2861309"/>
                              </a:cubicBezTo>
                              <a:cubicBezTo>
                                <a:pt x="2987040" y="2857499"/>
                                <a:pt x="3001327" y="2853689"/>
                                <a:pt x="3023234" y="2851784"/>
                              </a:cubicBezTo>
                              <a:cubicBezTo>
                                <a:pt x="3053715" y="2848927"/>
                                <a:pt x="3082290" y="2864167"/>
                                <a:pt x="3096577" y="2873692"/>
                              </a:cubicBezTo>
                              <a:cubicBezTo>
                                <a:pt x="3102292" y="2877502"/>
                                <a:pt x="3102292" y="2886074"/>
                                <a:pt x="3097530" y="2889884"/>
                              </a:cubicBezTo>
                              <a:cubicBezTo>
                                <a:pt x="3083242" y="2901314"/>
                                <a:pt x="3053715" y="2919412"/>
                                <a:pt x="3025140" y="2911792"/>
                              </a:cubicBezTo>
                              <a:cubicBezTo>
                                <a:pt x="2999422" y="2905124"/>
                                <a:pt x="2984182" y="2888932"/>
                                <a:pt x="2975609" y="2878455"/>
                              </a:cubicBezTo>
                              <a:cubicBezTo>
                                <a:pt x="2972752" y="2874645"/>
                                <a:pt x="2967990" y="2874645"/>
                                <a:pt x="2965132" y="2877502"/>
                              </a:cubicBezTo>
                              <a:cubicBezTo>
                                <a:pt x="2954655" y="2888932"/>
                                <a:pt x="2944177" y="2898457"/>
                                <a:pt x="2934652" y="2907982"/>
                              </a:cubicBezTo>
                              <a:cubicBezTo>
                                <a:pt x="2923222" y="2918459"/>
                                <a:pt x="2910840" y="2928937"/>
                                <a:pt x="2899409" y="2939414"/>
                              </a:cubicBezTo>
                              <a:cubicBezTo>
                                <a:pt x="2907982" y="2936557"/>
                                <a:pt x="2922269" y="2931795"/>
                                <a:pt x="2945130" y="2929889"/>
                              </a:cubicBezTo>
                              <a:cubicBezTo>
                                <a:pt x="2975609" y="2927032"/>
                                <a:pt x="3004184" y="2942272"/>
                                <a:pt x="3018472" y="2951797"/>
                              </a:cubicBezTo>
                              <a:cubicBezTo>
                                <a:pt x="3024187" y="2955607"/>
                                <a:pt x="3024187" y="2964180"/>
                                <a:pt x="3019425" y="2967989"/>
                              </a:cubicBezTo>
                              <a:cubicBezTo>
                                <a:pt x="3005137" y="2979420"/>
                                <a:pt x="2975609" y="2997517"/>
                                <a:pt x="2947034" y="2989897"/>
                              </a:cubicBezTo>
                              <a:cubicBezTo>
                                <a:pt x="2919412" y="2981324"/>
                                <a:pt x="2903219" y="2964180"/>
                                <a:pt x="2895600" y="2953702"/>
                              </a:cubicBezTo>
                              <a:cubicBezTo>
                                <a:pt x="2893694" y="2950845"/>
                                <a:pt x="2888932" y="2949892"/>
                                <a:pt x="2886075" y="2952749"/>
                              </a:cubicBezTo>
                              <a:cubicBezTo>
                                <a:pt x="2865119" y="2970847"/>
                                <a:pt x="2845117" y="2987039"/>
                                <a:pt x="2825115" y="3002280"/>
                              </a:cubicBezTo>
                              <a:cubicBezTo>
                                <a:pt x="2833687" y="2999422"/>
                                <a:pt x="2847975" y="2996564"/>
                                <a:pt x="2871787" y="2996564"/>
                              </a:cubicBezTo>
                              <a:cubicBezTo>
                                <a:pt x="2896552" y="2996564"/>
                                <a:pt x="2919412" y="3007995"/>
                                <a:pt x="2933700" y="3018472"/>
                              </a:cubicBezTo>
                              <a:cubicBezTo>
                                <a:pt x="2943225" y="3025139"/>
                                <a:pt x="2942272" y="3040380"/>
                                <a:pt x="2931794" y="3046095"/>
                              </a:cubicBezTo>
                              <a:cubicBezTo>
                                <a:pt x="2915602" y="3054667"/>
                                <a:pt x="2889884" y="3064192"/>
                                <a:pt x="2867025" y="3055620"/>
                              </a:cubicBezTo>
                              <a:cubicBezTo>
                                <a:pt x="2840355" y="3045142"/>
                                <a:pt x="2826067" y="3027045"/>
                                <a:pt x="2819400" y="3015614"/>
                              </a:cubicBezTo>
                              <a:cubicBezTo>
                                <a:pt x="2817494" y="3011805"/>
                                <a:pt x="2812732" y="3010852"/>
                                <a:pt x="2809875" y="3013709"/>
                              </a:cubicBezTo>
                              <a:cubicBezTo>
                                <a:pt x="2788919" y="3028949"/>
                                <a:pt x="2768917" y="3044189"/>
                                <a:pt x="2748915" y="3057524"/>
                              </a:cubicBezTo>
                              <a:cubicBezTo>
                                <a:pt x="2754630" y="3056572"/>
                                <a:pt x="2770822" y="3053714"/>
                                <a:pt x="2804159" y="3059430"/>
                              </a:cubicBezTo>
                              <a:cubicBezTo>
                                <a:pt x="2833687" y="3064192"/>
                                <a:pt x="2856547" y="3087052"/>
                                <a:pt x="2867977" y="3100387"/>
                              </a:cubicBezTo>
                              <a:cubicBezTo>
                                <a:pt x="2871787" y="3105149"/>
                                <a:pt x="2869882" y="3112770"/>
                                <a:pt x="2864167" y="3115627"/>
                              </a:cubicBezTo>
                              <a:cubicBezTo>
                                <a:pt x="2847022" y="3122295"/>
                                <a:pt x="2813684" y="3131820"/>
                                <a:pt x="2787967" y="3116580"/>
                              </a:cubicBezTo>
                              <a:cubicBezTo>
                                <a:pt x="2763202" y="3101339"/>
                                <a:pt x="2751772" y="3079432"/>
                                <a:pt x="2747962" y="3067049"/>
                              </a:cubicBezTo>
                              <a:cubicBezTo>
                                <a:pt x="2746057" y="3063239"/>
                                <a:pt x="2741294" y="3061334"/>
                                <a:pt x="2737484" y="3064192"/>
                              </a:cubicBezTo>
                              <a:cubicBezTo>
                                <a:pt x="2713672" y="3080384"/>
                                <a:pt x="2691765" y="3094672"/>
                                <a:pt x="2670809" y="3107055"/>
                              </a:cubicBezTo>
                              <a:cubicBezTo>
                                <a:pt x="2680334" y="3107055"/>
                                <a:pt x="2694622" y="3108959"/>
                                <a:pt x="2715577" y="3114674"/>
                              </a:cubicBezTo>
                              <a:cubicBezTo>
                                <a:pt x="2745105" y="3123247"/>
                                <a:pt x="2765107" y="3148012"/>
                                <a:pt x="2774632" y="3162299"/>
                              </a:cubicBezTo>
                              <a:cubicBezTo>
                                <a:pt x="2777490" y="3167062"/>
                                <a:pt x="2775584" y="3174682"/>
                                <a:pt x="2768917" y="3176587"/>
                              </a:cubicBezTo>
                              <a:cubicBezTo>
                                <a:pt x="2751772" y="3182302"/>
                                <a:pt x="2717482" y="3188017"/>
                                <a:pt x="2693669" y="3169920"/>
                              </a:cubicBezTo>
                              <a:cubicBezTo>
                                <a:pt x="2674619" y="3154680"/>
                                <a:pt x="2665094" y="3135630"/>
                                <a:pt x="2661284" y="3122295"/>
                              </a:cubicBezTo>
                              <a:cubicBezTo>
                                <a:pt x="2660332" y="3118484"/>
                                <a:pt x="2655569" y="3116580"/>
                                <a:pt x="2651759" y="3118484"/>
                              </a:cubicBezTo>
                              <a:cubicBezTo>
                                <a:pt x="2630805" y="3130867"/>
                                <a:pt x="2611755" y="3141345"/>
                                <a:pt x="2594609" y="3150870"/>
                              </a:cubicBezTo>
                              <a:cubicBezTo>
                                <a:pt x="2604134" y="3150870"/>
                                <a:pt x="2617469" y="3152774"/>
                                <a:pt x="2636519" y="3158489"/>
                              </a:cubicBezTo>
                              <a:cubicBezTo>
                                <a:pt x="2666047" y="3167062"/>
                                <a:pt x="2686050" y="3191827"/>
                                <a:pt x="2695575" y="3206114"/>
                              </a:cubicBezTo>
                              <a:cubicBezTo>
                                <a:pt x="2698432" y="3210877"/>
                                <a:pt x="2696527" y="3218497"/>
                                <a:pt x="2689859" y="3220402"/>
                              </a:cubicBezTo>
                              <a:cubicBezTo>
                                <a:pt x="2672715" y="3226117"/>
                                <a:pt x="2638425" y="3231832"/>
                                <a:pt x="2614612" y="3213734"/>
                              </a:cubicBezTo>
                              <a:cubicBezTo>
                                <a:pt x="2594609" y="3198495"/>
                                <a:pt x="2586037" y="3179445"/>
                                <a:pt x="2582227" y="3166109"/>
                              </a:cubicBezTo>
                              <a:cubicBezTo>
                                <a:pt x="2581275" y="3162299"/>
                                <a:pt x="2576512" y="3160395"/>
                                <a:pt x="2572702" y="3162299"/>
                              </a:cubicBezTo>
                              <a:cubicBezTo>
                                <a:pt x="2540317" y="3179445"/>
                                <a:pt x="2521267" y="3188017"/>
                                <a:pt x="2520315" y="3188017"/>
                              </a:cubicBezTo>
                              <a:cubicBezTo>
                                <a:pt x="2517457" y="3188970"/>
                                <a:pt x="2514600" y="3188017"/>
                                <a:pt x="2513647" y="3185159"/>
                              </a:cubicBezTo>
                              <a:cubicBezTo>
                                <a:pt x="2512694" y="3182302"/>
                                <a:pt x="2513647" y="3179445"/>
                                <a:pt x="2516505" y="3178492"/>
                              </a:cubicBezTo>
                              <a:cubicBezTo>
                                <a:pt x="2517457" y="3178492"/>
                                <a:pt x="2539365" y="3168967"/>
                                <a:pt x="2575559" y="3149917"/>
                              </a:cubicBezTo>
                              <a:cubicBezTo>
                                <a:pt x="2578417" y="3148964"/>
                                <a:pt x="2580322" y="3144202"/>
                                <a:pt x="2578417" y="3141345"/>
                              </a:cubicBezTo>
                              <a:cubicBezTo>
                                <a:pt x="2570797" y="3126105"/>
                                <a:pt x="2558415" y="3095624"/>
                                <a:pt x="2566034" y="3065145"/>
                              </a:cubicBezTo>
                              <a:cubicBezTo>
                                <a:pt x="2571750" y="3043237"/>
                                <a:pt x="2577465" y="3028949"/>
                                <a:pt x="2582227" y="3021330"/>
                              </a:cubicBezTo>
                              <a:cubicBezTo>
                                <a:pt x="2585084" y="3015614"/>
                                <a:pt x="2592705" y="3014662"/>
                                <a:pt x="2597467" y="3019424"/>
                              </a:cubicBezTo>
                              <a:cubicBezTo>
                                <a:pt x="2606992" y="3028949"/>
                                <a:pt x="2621280" y="3047047"/>
                                <a:pt x="2625090" y="3074670"/>
                              </a:cubicBezTo>
                              <a:cubicBezTo>
                                <a:pt x="2626994" y="3088957"/>
                                <a:pt x="2623184" y="3103245"/>
                                <a:pt x="2616517" y="3114674"/>
                              </a:cubicBezTo>
                              <a:cubicBezTo>
                                <a:pt x="2612707" y="3121342"/>
                                <a:pt x="2619375" y="3128009"/>
                                <a:pt x="2625090" y="3124199"/>
                              </a:cubicBezTo>
                              <a:cubicBezTo>
                                <a:pt x="2634615" y="3118484"/>
                                <a:pt x="2645092" y="3112770"/>
                                <a:pt x="2655569" y="3106102"/>
                              </a:cubicBezTo>
                              <a:cubicBezTo>
                                <a:pt x="2659380" y="3104197"/>
                                <a:pt x="2660332" y="3100387"/>
                                <a:pt x="2658427" y="3097530"/>
                              </a:cubicBezTo>
                              <a:cubicBezTo>
                                <a:pt x="2651759" y="3083242"/>
                                <a:pt x="2637472" y="3050857"/>
                                <a:pt x="2645092" y="3018472"/>
                              </a:cubicBezTo>
                              <a:cubicBezTo>
                                <a:pt x="2650807" y="2996564"/>
                                <a:pt x="2656522" y="2982277"/>
                                <a:pt x="2661284" y="2974657"/>
                              </a:cubicBezTo>
                              <a:cubicBezTo>
                                <a:pt x="2664142" y="2968942"/>
                                <a:pt x="2671762" y="2967989"/>
                                <a:pt x="2676525" y="2972752"/>
                              </a:cubicBezTo>
                              <a:cubicBezTo>
                                <a:pt x="2686050" y="2982277"/>
                                <a:pt x="2700337" y="3000374"/>
                                <a:pt x="2704147" y="3027997"/>
                              </a:cubicBezTo>
                              <a:cubicBezTo>
                                <a:pt x="2707957" y="3057524"/>
                                <a:pt x="2686050" y="3083242"/>
                                <a:pt x="2672715" y="3096577"/>
                              </a:cubicBezTo>
                              <a:cubicBezTo>
                                <a:pt x="2689859" y="3086099"/>
                                <a:pt x="2708909" y="3073717"/>
                                <a:pt x="2728912" y="3060382"/>
                              </a:cubicBezTo>
                              <a:cubicBezTo>
                                <a:pt x="2731769" y="3058477"/>
                                <a:pt x="2732722" y="3053714"/>
                                <a:pt x="2730817" y="3050857"/>
                              </a:cubicBezTo>
                              <a:cubicBezTo>
                                <a:pt x="2722244" y="3037522"/>
                                <a:pt x="2705100" y="3007042"/>
                                <a:pt x="2709862" y="2975609"/>
                              </a:cubicBezTo>
                              <a:cubicBezTo>
                                <a:pt x="2712719" y="2952749"/>
                                <a:pt x="2717482" y="2938462"/>
                                <a:pt x="2721292" y="2929889"/>
                              </a:cubicBezTo>
                              <a:cubicBezTo>
                                <a:pt x="2724150" y="2924174"/>
                                <a:pt x="2731769" y="2922270"/>
                                <a:pt x="2736532" y="2926080"/>
                              </a:cubicBezTo>
                              <a:cubicBezTo>
                                <a:pt x="2747009" y="2933699"/>
                                <a:pt x="2763202" y="2950845"/>
                                <a:pt x="2769869" y="2977514"/>
                              </a:cubicBezTo>
                              <a:cubicBezTo>
                                <a:pt x="2773680" y="2992755"/>
                                <a:pt x="2769869" y="3007042"/>
                                <a:pt x="2764155" y="3020377"/>
                              </a:cubicBezTo>
                              <a:cubicBezTo>
                                <a:pt x="2761297" y="3027045"/>
                                <a:pt x="2767965" y="3032759"/>
                                <a:pt x="2773680" y="3028949"/>
                              </a:cubicBezTo>
                              <a:cubicBezTo>
                                <a:pt x="2786062" y="3019424"/>
                                <a:pt x="2798444" y="3010852"/>
                                <a:pt x="2810827" y="3001327"/>
                              </a:cubicBezTo>
                              <a:cubicBezTo>
                                <a:pt x="2814637" y="2998470"/>
                                <a:pt x="2814637" y="2993707"/>
                                <a:pt x="2811780" y="2990849"/>
                              </a:cubicBezTo>
                              <a:cubicBezTo>
                                <a:pt x="2800350" y="2978467"/>
                                <a:pt x="2779394" y="2952749"/>
                                <a:pt x="2777490" y="2921317"/>
                              </a:cubicBezTo>
                              <a:cubicBezTo>
                                <a:pt x="2776537" y="2905124"/>
                                <a:pt x="2777490" y="2893695"/>
                                <a:pt x="2778442" y="2885122"/>
                              </a:cubicBezTo>
                              <a:cubicBezTo>
                                <a:pt x="2779394" y="2873692"/>
                                <a:pt x="2793682" y="2867024"/>
                                <a:pt x="2803207" y="2873692"/>
                              </a:cubicBezTo>
                              <a:cubicBezTo>
                                <a:pt x="2813684" y="2881312"/>
                                <a:pt x="2827972" y="2893695"/>
                                <a:pt x="2836544" y="2912745"/>
                              </a:cubicBezTo>
                              <a:cubicBezTo>
                                <a:pt x="2844165" y="2929889"/>
                                <a:pt x="2842259" y="2948939"/>
                                <a:pt x="2836544" y="2965132"/>
                              </a:cubicBezTo>
                              <a:cubicBezTo>
                                <a:pt x="2834640" y="2971799"/>
                                <a:pt x="2841307" y="2976562"/>
                                <a:pt x="2847022" y="2972752"/>
                              </a:cubicBezTo>
                              <a:cubicBezTo>
                                <a:pt x="2860357" y="2962274"/>
                                <a:pt x="2872740" y="2951797"/>
                                <a:pt x="2886075" y="2940367"/>
                              </a:cubicBezTo>
                              <a:cubicBezTo>
                                <a:pt x="2888932" y="2937509"/>
                                <a:pt x="2888932" y="2932747"/>
                                <a:pt x="2886075" y="2929889"/>
                              </a:cubicBezTo>
                              <a:cubicBezTo>
                                <a:pt x="2872740" y="2918459"/>
                                <a:pt x="2850832" y="2894647"/>
                                <a:pt x="2846069" y="2864167"/>
                              </a:cubicBezTo>
                              <a:cubicBezTo>
                                <a:pt x="2842259" y="2841307"/>
                                <a:pt x="2843212" y="2826067"/>
                                <a:pt x="2844165" y="2817495"/>
                              </a:cubicBezTo>
                              <a:cubicBezTo>
                                <a:pt x="2845117" y="2810827"/>
                                <a:pt x="2851784" y="2807017"/>
                                <a:pt x="2857500" y="2809874"/>
                              </a:cubicBezTo>
                              <a:cubicBezTo>
                                <a:pt x="2869882" y="2814637"/>
                                <a:pt x="2890837" y="2826067"/>
                                <a:pt x="2904172" y="2849880"/>
                              </a:cubicBezTo>
                              <a:cubicBezTo>
                                <a:pt x="2920365" y="2876549"/>
                                <a:pt x="2907982" y="2910839"/>
                                <a:pt x="2900362" y="2927032"/>
                              </a:cubicBezTo>
                              <a:cubicBezTo>
                                <a:pt x="2909887" y="2918459"/>
                                <a:pt x="2920365" y="2909887"/>
                                <a:pt x="2929890" y="2900362"/>
                              </a:cubicBezTo>
                              <a:cubicBezTo>
                                <a:pt x="2936557" y="2893695"/>
                                <a:pt x="2943225" y="2887027"/>
                                <a:pt x="2949892" y="2880359"/>
                              </a:cubicBezTo>
                              <a:cubicBezTo>
                                <a:pt x="2952750" y="2877502"/>
                                <a:pt x="2952750" y="2873692"/>
                                <a:pt x="2949892" y="2870834"/>
                              </a:cubicBezTo>
                              <a:cubicBezTo>
                                <a:pt x="2936557" y="2859405"/>
                                <a:pt x="2915602" y="2835592"/>
                                <a:pt x="2910840" y="2806064"/>
                              </a:cubicBezTo>
                              <a:cubicBezTo>
                                <a:pt x="2907982" y="2790824"/>
                                <a:pt x="2907982" y="2778442"/>
                                <a:pt x="2907982" y="2769870"/>
                              </a:cubicBezTo>
                              <a:cubicBezTo>
                                <a:pt x="2907982" y="2758439"/>
                                <a:pt x="2921317" y="2750820"/>
                                <a:pt x="2931794" y="2756534"/>
                              </a:cubicBezTo>
                              <a:cubicBezTo>
                                <a:pt x="2944177" y="2763202"/>
                                <a:pt x="2958465" y="2774632"/>
                                <a:pt x="2968942" y="2792730"/>
                              </a:cubicBezTo>
                              <a:cubicBezTo>
                                <a:pt x="2976562" y="2806064"/>
                                <a:pt x="2977515" y="2820352"/>
                                <a:pt x="2975609" y="2834639"/>
                              </a:cubicBezTo>
                              <a:cubicBezTo>
                                <a:pt x="2974657" y="2841307"/>
                                <a:pt x="2982277" y="2845117"/>
                                <a:pt x="2987040" y="2840355"/>
                              </a:cubicBezTo>
                              <a:cubicBezTo>
                                <a:pt x="3002280" y="2824162"/>
                                <a:pt x="3016567" y="2806064"/>
                                <a:pt x="3029902" y="2788920"/>
                              </a:cubicBezTo>
                              <a:cubicBezTo>
                                <a:pt x="3031807" y="2786062"/>
                                <a:pt x="3031807" y="2781299"/>
                                <a:pt x="3028950" y="2779395"/>
                              </a:cubicBezTo>
                              <a:cubicBezTo>
                                <a:pt x="3015615" y="2768917"/>
                                <a:pt x="2991802" y="2745105"/>
                                <a:pt x="2987040" y="2712720"/>
                              </a:cubicBezTo>
                              <a:cubicBezTo>
                                <a:pt x="2983230" y="2689859"/>
                                <a:pt x="2984182" y="2674620"/>
                                <a:pt x="2985134" y="2666047"/>
                              </a:cubicBezTo>
                              <a:cubicBezTo>
                                <a:pt x="2986087" y="2659380"/>
                                <a:pt x="2992755" y="2655570"/>
                                <a:pt x="2998469" y="2658427"/>
                              </a:cubicBezTo>
                              <a:cubicBezTo>
                                <a:pt x="3010852" y="2663189"/>
                                <a:pt x="3031807" y="2674620"/>
                                <a:pt x="3045142" y="2698432"/>
                              </a:cubicBezTo>
                              <a:cubicBezTo>
                                <a:pt x="3059430" y="2722245"/>
                                <a:pt x="3050857" y="2751772"/>
                                <a:pt x="3043237" y="2769870"/>
                              </a:cubicBezTo>
                              <a:cubicBezTo>
                                <a:pt x="3088957" y="2708909"/>
                                <a:pt x="3123247" y="2656522"/>
                                <a:pt x="3124200" y="2655570"/>
                              </a:cubicBezTo>
                              <a:cubicBezTo>
                                <a:pt x="3124676" y="2654617"/>
                                <a:pt x="3125867" y="2653903"/>
                                <a:pt x="3126700" y="2653546"/>
                              </a:cubicBezTo>
                              <a:close/>
                              <a:moveTo>
                                <a:pt x="3411855" y="1767245"/>
                              </a:moveTo>
                              <a:cubicBezTo>
                                <a:pt x="3413284" y="1766649"/>
                                <a:pt x="3415665" y="1766887"/>
                                <a:pt x="3419475" y="1768792"/>
                              </a:cubicBezTo>
                              <a:cubicBezTo>
                                <a:pt x="3422333" y="1768792"/>
                                <a:pt x="3424238" y="1770697"/>
                                <a:pt x="3424238" y="1773555"/>
                              </a:cubicBezTo>
                              <a:cubicBezTo>
                                <a:pt x="3424238" y="1774507"/>
                                <a:pt x="3424238" y="1844040"/>
                                <a:pt x="3418523" y="1925002"/>
                              </a:cubicBezTo>
                              <a:cubicBezTo>
                                <a:pt x="3424238" y="1917382"/>
                                <a:pt x="3433763" y="1906905"/>
                                <a:pt x="3449955" y="1893570"/>
                              </a:cubicBezTo>
                              <a:cubicBezTo>
                                <a:pt x="3473768" y="1874520"/>
                                <a:pt x="3506153" y="1871662"/>
                                <a:pt x="3523298" y="1871662"/>
                              </a:cubicBezTo>
                              <a:cubicBezTo>
                                <a:pt x="3529965" y="1871662"/>
                                <a:pt x="3534728" y="1877377"/>
                                <a:pt x="3532823" y="1884045"/>
                              </a:cubicBezTo>
                              <a:cubicBezTo>
                                <a:pt x="3527108" y="1901190"/>
                                <a:pt x="3512820" y="1932622"/>
                                <a:pt x="3484245" y="1942147"/>
                              </a:cubicBezTo>
                              <a:cubicBezTo>
                                <a:pt x="3460433" y="1949767"/>
                                <a:pt x="3439478" y="1945957"/>
                                <a:pt x="3426143" y="1942147"/>
                              </a:cubicBezTo>
                              <a:cubicBezTo>
                                <a:pt x="3422333" y="1941195"/>
                                <a:pt x="3417570" y="1943100"/>
                                <a:pt x="3417570" y="1947862"/>
                              </a:cubicBezTo>
                              <a:cubicBezTo>
                                <a:pt x="3415665" y="1972627"/>
                                <a:pt x="3412808" y="1998345"/>
                                <a:pt x="3408998" y="2023110"/>
                              </a:cubicBezTo>
                              <a:cubicBezTo>
                                <a:pt x="3413760" y="2015490"/>
                                <a:pt x="3423285" y="2005012"/>
                                <a:pt x="3440430" y="1990725"/>
                              </a:cubicBezTo>
                              <a:cubicBezTo>
                                <a:pt x="3464243" y="1971675"/>
                                <a:pt x="3496628" y="1968817"/>
                                <a:pt x="3513773" y="1968817"/>
                              </a:cubicBezTo>
                              <a:cubicBezTo>
                                <a:pt x="3520440" y="1968817"/>
                                <a:pt x="3525203" y="1974532"/>
                                <a:pt x="3523298" y="1981200"/>
                              </a:cubicBezTo>
                              <a:cubicBezTo>
                                <a:pt x="3517583" y="1998345"/>
                                <a:pt x="3503295" y="2029777"/>
                                <a:pt x="3474720" y="2039302"/>
                              </a:cubicBezTo>
                              <a:cubicBezTo>
                                <a:pt x="3449003" y="2047875"/>
                                <a:pt x="3427095" y="2044065"/>
                                <a:pt x="3414713" y="2039302"/>
                              </a:cubicBezTo>
                              <a:cubicBezTo>
                                <a:pt x="3410903" y="2037397"/>
                                <a:pt x="3407093" y="2040255"/>
                                <a:pt x="3406140" y="2044065"/>
                              </a:cubicBezTo>
                              <a:cubicBezTo>
                                <a:pt x="3403283" y="2058352"/>
                                <a:pt x="3400425" y="2072640"/>
                                <a:pt x="3397568" y="2085975"/>
                              </a:cubicBezTo>
                              <a:cubicBezTo>
                                <a:pt x="3393758" y="2101215"/>
                                <a:pt x="3388995" y="2116455"/>
                                <a:pt x="3385185" y="2131695"/>
                              </a:cubicBezTo>
                              <a:cubicBezTo>
                                <a:pt x="3389948" y="2124075"/>
                                <a:pt x="3399473" y="2112645"/>
                                <a:pt x="3417570" y="2098357"/>
                              </a:cubicBezTo>
                              <a:cubicBezTo>
                                <a:pt x="3441383" y="2079307"/>
                                <a:pt x="3473768" y="2076450"/>
                                <a:pt x="3490913" y="2076450"/>
                              </a:cubicBezTo>
                              <a:cubicBezTo>
                                <a:pt x="3497580" y="2076450"/>
                                <a:pt x="3502343" y="2082165"/>
                                <a:pt x="3500438" y="2088832"/>
                              </a:cubicBezTo>
                              <a:cubicBezTo>
                                <a:pt x="3494723" y="2105977"/>
                                <a:pt x="3480435" y="2137410"/>
                                <a:pt x="3451860" y="2146935"/>
                              </a:cubicBezTo>
                              <a:cubicBezTo>
                                <a:pt x="3424238" y="2156460"/>
                                <a:pt x="3401378" y="2150745"/>
                                <a:pt x="3388995" y="2145982"/>
                              </a:cubicBezTo>
                              <a:cubicBezTo>
                                <a:pt x="3385185" y="2145030"/>
                                <a:pt x="3381375" y="2146935"/>
                                <a:pt x="3380423" y="2150745"/>
                              </a:cubicBezTo>
                              <a:cubicBezTo>
                                <a:pt x="3372803" y="2177415"/>
                                <a:pt x="3365183" y="2202180"/>
                                <a:pt x="3356610" y="2225992"/>
                              </a:cubicBezTo>
                              <a:cubicBezTo>
                                <a:pt x="3362325" y="2219325"/>
                                <a:pt x="3372803" y="2208847"/>
                                <a:pt x="3391853" y="2195512"/>
                              </a:cubicBezTo>
                              <a:cubicBezTo>
                                <a:pt x="3412808" y="2181225"/>
                                <a:pt x="3437573" y="2178367"/>
                                <a:pt x="3455670" y="2179320"/>
                              </a:cubicBezTo>
                              <a:cubicBezTo>
                                <a:pt x="3468053" y="2179320"/>
                                <a:pt x="3475673" y="2192655"/>
                                <a:pt x="3469958" y="2203132"/>
                              </a:cubicBezTo>
                              <a:cubicBezTo>
                                <a:pt x="3461385" y="2219325"/>
                                <a:pt x="3445193" y="2241232"/>
                                <a:pt x="3421380" y="2246947"/>
                              </a:cubicBezTo>
                              <a:cubicBezTo>
                                <a:pt x="3393758" y="2253615"/>
                                <a:pt x="3370898" y="2245995"/>
                                <a:pt x="3359468" y="2240280"/>
                              </a:cubicBezTo>
                              <a:cubicBezTo>
                                <a:pt x="3355658" y="2238375"/>
                                <a:pt x="3350895" y="2240280"/>
                                <a:pt x="3349943" y="2244090"/>
                              </a:cubicBezTo>
                              <a:cubicBezTo>
                                <a:pt x="3341370" y="2268855"/>
                                <a:pt x="3331845" y="2292667"/>
                                <a:pt x="3323273" y="2314575"/>
                              </a:cubicBezTo>
                              <a:cubicBezTo>
                                <a:pt x="3327083" y="2309812"/>
                                <a:pt x="3339465" y="2298382"/>
                                <a:pt x="3369945" y="2285047"/>
                              </a:cubicBezTo>
                              <a:cubicBezTo>
                                <a:pt x="3397568" y="2272665"/>
                                <a:pt x="3429953" y="2279332"/>
                                <a:pt x="3446145" y="2284095"/>
                              </a:cubicBezTo>
                              <a:cubicBezTo>
                                <a:pt x="3451860" y="2286000"/>
                                <a:pt x="3454718" y="2293620"/>
                                <a:pt x="3450908" y="2299335"/>
                              </a:cubicBezTo>
                              <a:cubicBezTo>
                                <a:pt x="3440430" y="2314575"/>
                                <a:pt x="3417570" y="2341245"/>
                                <a:pt x="3388043" y="2342197"/>
                              </a:cubicBezTo>
                              <a:cubicBezTo>
                                <a:pt x="3359468" y="2343150"/>
                                <a:pt x="3338513" y="2330767"/>
                                <a:pt x="3328035" y="2323147"/>
                              </a:cubicBezTo>
                              <a:cubicBezTo>
                                <a:pt x="3324225" y="2320290"/>
                                <a:pt x="3319463" y="2322195"/>
                                <a:pt x="3317558" y="2326005"/>
                              </a:cubicBezTo>
                              <a:cubicBezTo>
                                <a:pt x="3307080" y="2352675"/>
                                <a:pt x="3296603" y="2376487"/>
                                <a:pt x="3286125" y="2398395"/>
                              </a:cubicBezTo>
                              <a:cubicBezTo>
                                <a:pt x="3294698" y="2393632"/>
                                <a:pt x="3307080" y="2386965"/>
                                <a:pt x="3328035" y="2380297"/>
                              </a:cubicBezTo>
                              <a:cubicBezTo>
                                <a:pt x="3357563" y="2371725"/>
                                <a:pt x="3388043" y="2381250"/>
                                <a:pt x="3404235" y="2387917"/>
                              </a:cubicBezTo>
                              <a:cubicBezTo>
                                <a:pt x="3410903" y="2390775"/>
                                <a:pt x="3411855" y="2398395"/>
                                <a:pt x="3408045" y="2403157"/>
                              </a:cubicBezTo>
                              <a:cubicBezTo>
                                <a:pt x="3395663" y="2417445"/>
                                <a:pt x="3370898" y="2441257"/>
                                <a:pt x="3341370" y="2439352"/>
                              </a:cubicBezTo>
                              <a:cubicBezTo>
                                <a:pt x="3315653" y="2437447"/>
                                <a:pt x="3297555" y="2426017"/>
                                <a:pt x="3287078" y="2417445"/>
                              </a:cubicBezTo>
                              <a:cubicBezTo>
                                <a:pt x="3283268" y="2414587"/>
                                <a:pt x="3278505" y="2415540"/>
                                <a:pt x="3276600" y="2419350"/>
                              </a:cubicBezTo>
                              <a:cubicBezTo>
                                <a:pt x="3266123" y="2441257"/>
                                <a:pt x="3255645" y="2460307"/>
                                <a:pt x="3247073" y="2477452"/>
                              </a:cubicBezTo>
                              <a:cubicBezTo>
                                <a:pt x="3254693" y="2472690"/>
                                <a:pt x="3267075" y="2466022"/>
                                <a:pt x="3286125" y="2460307"/>
                              </a:cubicBezTo>
                              <a:cubicBezTo>
                                <a:pt x="3315653" y="2451735"/>
                                <a:pt x="3346133" y="2461260"/>
                                <a:pt x="3362325" y="2467927"/>
                              </a:cubicBezTo>
                              <a:cubicBezTo>
                                <a:pt x="3368993" y="2470785"/>
                                <a:pt x="3369945" y="2478405"/>
                                <a:pt x="3366135" y="2483167"/>
                              </a:cubicBezTo>
                              <a:cubicBezTo>
                                <a:pt x="3353753" y="2497455"/>
                                <a:pt x="3328988" y="2521267"/>
                                <a:pt x="3299460" y="2519362"/>
                              </a:cubicBezTo>
                              <a:cubicBezTo>
                                <a:pt x="3273743" y="2517457"/>
                                <a:pt x="3255645" y="2506027"/>
                                <a:pt x="3245168" y="2497455"/>
                              </a:cubicBezTo>
                              <a:cubicBezTo>
                                <a:pt x="3241358" y="2494597"/>
                                <a:pt x="3236595" y="2495550"/>
                                <a:pt x="3234690" y="2499360"/>
                              </a:cubicBezTo>
                              <a:cubicBezTo>
                                <a:pt x="3216593" y="2530792"/>
                                <a:pt x="3205163" y="2547937"/>
                                <a:pt x="3205163" y="2548890"/>
                              </a:cubicBezTo>
                              <a:cubicBezTo>
                                <a:pt x="3204210" y="2551747"/>
                                <a:pt x="3200400" y="2552700"/>
                                <a:pt x="3198495" y="2550795"/>
                              </a:cubicBezTo>
                              <a:cubicBezTo>
                                <a:pt x="3195638" y="2549842"/>
                                <a:pt x="3194685" y="2546032"/>
                                <a:pt x="3196590" y="2544127"/>
                              </a:cubicBezTo>
                              <a:cubicBezTo>
                                <a:pt x="3197543" y="2544127"/>
                                <a:pt x="3209925" y="2523172"/>
                                <a:pt x="3229928" y="2487930"/>
                              </a:cubicBezTo>
                              <a:cubicBezTo>
                                <a:pt x="3230880" y="2484120"/>
                                <a:pt x="3229928" y="2480310"/>
                                <a:pt x="3227070" y="2478405"/>
                              </a:cubicBezTo>
                              <a:cubicBezTo>
                                <a:pt x="3212783" y="2469832"/>
                                <a:pt x="3185160" y="2450782"/>
                                <a:pt x="3174683" y="2421255"/>
                              </a:cubicBezTo>
                              <a:cubicBezTo>
                                <a:pt x="3166110" y="2399347"/>
                                <a:pt x="3164205" y="2384107"/>
                                <a:pt x="3163253" y="2375535"/>
                              </a:cubicBezTo>
                              <a:cubicBezTo>
                                <a:pt x="3163253" y="2368867"/>
                                <a:pt x="3168015" y="2364105"/>
                                <a:pt x="3174683" y="2365057"/>
                              </a:cubicBezTo>
                              <a:cubicBezTo>
                                <a:pt x="3187065" y="2367915"/>
                                <a:pt x="3209925" y="2374582"/>
                                <a:pt x="3228023" y="2395537"/>
                              </a:cubicBezTo>
                              <a:cubicBezTo>
                                <a:pt x="3237548" y="2406015"/>
                                <a:pt x="3241358" y="2420302"/>
                                <a:pt x="3242310" y="2433637"/>
                              </a:cubicBezTo>
                              <a:cubicBezTo>
                                <a:pt x="3242310" y="2440305"/>
                                <a:pt x="3251835" y="2442210"/>
                                <a:pt x="3254693" y="2436495"/>
                              </a:cubicBezTo>
                              <a:cubicBezTo>
                                <a:pt x="3259455" y="2426017"/>
                                <a:pt x="3264218" y="2415540"/>
                                <a:pt x="3269933" y="2404110"/>
                              </a:cubicBezTo>
                              <a:cubicBezTo>
                                <a:pt x="3271838" y="2401252"/>
                                <a:pt x="3269933" y="2397442"/>
                                <a:pt x="3267075" y="2395537"/>
                              </a:cubicBezTo>
                              <a:cubicBezTo>
                                <a:pt x="3252788" y="2387917"/>
                                <a:pt x="3223260" y="2368867"/>
                                <a:pt x="3211830" y="2337435"/>
                              </a:cubicBezTo>
                              <a:cubicBezTo>
                                <a:pt x="3203258" y="2315527"/>
                                <a:pt x="3201353" y="2300287"/>
                                <a:pt x="3200400" y="2291715"/>
                              </a:cubicBezTo>
                              <a:cubicBezTo>
                                <a:pt x="3200400" y="2285047"/>
                                <a:pt x="3205163" y="2280285"/>
                                <a:pt x="3211830" y="2281237"/>
                              </a:cubicBezTo>
                              <a:cubicBezTo>
                                <a:pt x="3224213" y="2284095"/>
                                <a:pt x="3247073" y="2290762"/>
                                <a:pt x="3265170" y="2311717"/>
                              </a:cubicBezTo>
                              <a:cubicBezTo>
                                <a:pt x="3285173" y="2333625"/>
                                <a:pt x="3281363" y="2367915"/>
                                <a:pt x="3277553" y="2386012"/>
                              </a:cubicBezTo>
                              <a:cubicBezTo>
                                <a:pt x="3286125" y="2366962"/>
                                <a:pt x="3294698" y="2346007"/>
                                <a:pt x="3304223" y="2324100"/>
                              </a:cubicBezTo>
                              <a:cubicBezTo>
                                <a:pt x="3305175" y="2321242"/>
                                <a:pt x="3304223" y="2317432"/>
                                <a:pt x="3300413" y="2315527"/>
                              </a:cubicBezTo>
                              <a:cubicBezTo>
                                <a:pt x="3285173" y="2308860"/>
                                <a:pt x="3255645" y="2292667"/>
                                <a:pt x="3241358" y="2264092"/>
                              </a:cubicBezTo>
                              <a:cubicBezTo>
                                <a:pt x="3231833" y="2242185"/>
                                <a:pt x="3228023" y="2227897"/>
                                <a:pt x="3226118" y="2219325"/>
                              </a:cubicBezTo>
                              <a:cubicBezTo>
                                <a:pt x="3225165" y="2212657"/>
                                <a:pt x="3229928" y="2206942"/>
                                <a:pt x="3236595" y="2207895"/>
                              </a:cubicBezTo>
                              <a:cubicBezTo>
                                <a:pt x="3248978" y="2208847"/>
                                <a:pt x="3272790" y="2213610"/>
                                <a:pt x="3292793" y="2232660"/>
                              </a:cubicBezTo>
                              <a:cubicBezTo>
                                <a:pt x="3304223" y="2243137"/>
                                <a:pt x="3309938" y="2257425"/>
                                <a:pt x="3311843" y="2271712"/>
                              </a:cubicBezTo>
                              <a:cubicBezTo>
                                <a:pt x="3312795" y="2278380"/>
                                <a:pt x="3321368" y="2279332"/>
                                <a:pt x="3324225" y="2272665"/>
                              </a:cubicBezTo>
                              <a:cubicBezTo>
                                <a:pt x="3328988" y="2259330"/>
                                <a:pt x="3334703" y="2245042"/>
                                <a:pt x="3339465" y="2229802"/>
                              </a:cubicBezTo>
                              <a:cubicBezTo>
                                <a:pt x="3341370" y="2225992"/>
                                <a:pt x="3338513" y="2222182"/>
                                <a:pt x="3334703" y="2221230"/>
                              </a:cubicBezTo>
                              <a:cubicBezTo>
                                <a:pt x="3318510" y="2218372"/>
                                <a:pt x="3287078" y="2207895"/>
                                <a:pt x="3268028" y="2183130"/>
                              </a:cubicBezTo>
                              <a:cubicBezTo>
                                <a:pt x="3258503" y="2170747"/>
                                <a:pt x="3252788" y="2160270"/>
                                <a:pt x="3248978" y="2152650"/>
                              </a:cubicBezTo>
                              <a:cubicBezTo>
                                <a:pt x="3243263" y="2142172"/>
                                <a:pt x="3250883" y="2128837"/>
                                <a:pt x="3263265" y="2128837"/>
                              </a:cubicBezTo>
                              <a:cubicBezTo>
                                <a:pt x="3276600" y="2128837"/>
                                <a:pt x="3294698" y="2131695"/>
                                <a:pt x="3312795" y="2143125"/>
                              </a:cubicBezTo>
                              <a:cubicBezTo>
                                <a:pt x="3328988" y="2152650"/>
                                <a:pt x="3336608" y="2169795"/>
                                <a:pt x="3341370" y="2185987"/>
                              </a:cubicBezTo>
                              <a:cubicBezTo>
                                <a:pt x="3342323" y="2191702"/>
                                <a:pt x="3351848" y="2192655"/>
                                <a:pt x="3353753" y="2185987"/>
                              </a:cubicBezTo>
                              <a:cubicBezTo>
                                <a:pt x="3358515" y="2169795"/>
                                <a:pt x="3363278" y="2153602"/>
                                <a:pt x="3368040" y="2137410"/>
                              </a:cubicBezTo>
                              <a:cubicBezTo>
                                <a:pt x="3368993" y="2133600"/>
                                <a:pt x="3366135" y="2129790"/>
                                <a:pt x="3362325" y="2128837"/>
                              </a:cubicBezTo>
                              <a:cubicBezTo>
                                <a:pt x="3345180" y="2126932"/>
                                <a:pt x="3313748" y="2119312"/>
                                <a:pt x="3292793" y="2096452"/>
                              </a:cubicBezTo>
                              <a:cubicBezTo>
                                <a:pt x="3276600" y="2079307"/>
                                <a:pt x="3268980" y="2065972"/>
                                <a:pt x="3265170" y="2058352"/>
                              </a:cubicBezTo>
                              <a:cubicBezTo>
                                <a:pt x="3263265" y="2052637"/>
                                <a:pt x="3266123" y="2045970"/>
                                <a:pt x="3272790" y="2045017"/>
                              </a:cubicBezTo>
                              <a:cubicBezTo>
                                <a:pt x="3286125" y="2042160"/>
                                <a:pt x="3308985" y="2040255"/>
                                <a:pt x="3333750" y="2052637"/>
                              </a:cubicBezTo>
                              <a:cubicBezTo>
                                <a:pt x="3361373" y="2065972"/>
                                <a:pt x="3369945" y="2101215"/>
                                <a:pt x="3372803" y="2119312"/>
                              </a:cubicBezTo>
                              <a:cubicBezTo>
                                <a:pt x="3376613" y="2106930"/>
                                <a:pt x="3380423" y="2094547"/>
                                <a:pt x="3383280" y="2081212"/>
                              </a:cubicBezTo>
                              <a:cubicBezTo>
                                <a:pt x="3385185" y="2072640"/>
                                <a:pt x="3387090" y="2063115"/>
                                <a:pt x="3388995" y="2053590"/>
                              </a:cubicBezTo>
                              <a:cubicBezTo>
                                <a:pt x="3389948" y="2049780"/>
                                <a:pt x="3387090" y="2046922"/>
                                <a:pt x="3383280" y="2045970"/>
                              </a:cubicBezTo>
                              <a:cubicBezTo>
                                <a:pt x="3366135" y="2043112"/>
                                <a:pt x="3334703" y="2036445"/>
                                <a:pt x="3314700" y="2013585"/>
                              </a:cubicBezTo>
                              <a:cubicBezTo>
                                <a:pt x="3304223" y="2002155"/>
                                <a:pt x="3297555" y="1992630"/>
                                <a:pt x="3292793" y="1985010"/>
                              </a:cubicBezTo>
                              <a:cubicBezTo>
                                <a:pt x="3287078" y="1974532"/>
                                <a:pt x="3292793" y="1961197"/>
                                <a:pt x="3305175" y="1960245"/>
                              </a:cubicBezTo>
                              <a:cubicBezTo>
                                <a:pt x="3318510" y="1959292"/>
                                <a:pt x="3336608" y="1960245"/>
                                <a:pt x="3355658" y="1969770"/>
                              </a:cubicBezTo>
                              <a:cubicBezTo>
                                <a:pt x="3368993" y="1976437"/>
                                <a:pt x="3378518" y="1988820"/>
                                <a:pt x="3384233" y="2001202"/>
                              </a:cubicBezTo>
                              <a:cubicBezTo>
                                <a:pt x="3387090" y="2006917"/>
                                <a:pt x="3395663" y="2005965"/>
                                <a:pt x="3396615" y="1999297"/>
                              </a:cubicBezTo>
                              <a:cubicBezTo>
                                <a:pt x="3399473" y="1977390"/>
                                <a:pt x="3401378" y="1954530"/>
                                <a:pt x="3403283" y="1932622"/>
                              </a:cubicBezTo>
                              <a:cubicBezTo>
                                <a:pt x="3403283" y="1929765"/>
                                <a:pt x="3401378" y="1925955"/>
                                <a:pt x="3397568" y="1925955"/>
                              </a:cubicBezTo>
                              <a:cubicBezTo>
                                <a:pt x="3381375" y="1924050"/>
                                <a:pt x="3348038" y="1917382"/>
                                <a:pt x="3326130" y="1893570"/>
                              </a:cubicBezTo>
                              <a:cubicBezTo>
                                <a:pt x="3309938" y="1876425"/>
                                <a:pt x="3302318" y="1863090"/>
                                <a:pt x="3298508" y="1855470"/>
                              </a:cubicBezTo>
                              <a:cubicBezTo>
                                <a:pt x="3296603" y="1849755"/>
                                <a:pt x="3299460" y="1843087"/>
                                <a:pt x="3306128" y="1842135"/>
                              </a:cubicBezTo>
                              <a:cubicBezTo>
                                <a:pt x="3319463" y="1839277"/>
                                <a:pt x="3342323" y="1837372"/>
                                <a:pt x="3367088" y="1849755"/>
                              </a:cubicBezTo>
                              <a:cubicBezTo>
                                <a:pt x="3391853" y="1862137"/>
                                <a:pt x="3401378" y="1891665"/>
                                <a:pt x="3405188" y="1910715"/>
                              </a:cubicBezTo>
                              <a:cubicBezTo>
                                <a:pt x="3409950" y="1834515"/>
                                <a:pt x="3409950" y="1771650"/>
                                <a:pt x="3409950" y="1770697"/>
                              </a:cubicBezTo>
                              <a:cubicBezTo>
                                <a:pt x="3409950" y="1769269"/>
                                <a:pt x="3410427" y="1767840"/>
                                <a:pt x="3411855" y="1767245"/>
                              </a:cubicBezTo>
                              <a:close/>
                              <a:moveTo>
                                <a:pt x="125730" y="1754505"/>
                              </a:moveTo>
                              <a:cubicBezTo>
                                <a:pt x="128587" y="1754505"/>
                                <a:pt x="132397" y="1756410"/>
                                <a:pt x="133350" y="1760220"/>
                              </a:cubicBezTo>
                              <a:cubicBezTo>
                                <a:pt x="133350" y="1761172"/>
                                <a:pt x="151447" y="1846897"/>
                                <a:pt x="195262" y="1911667"/>
                              </a:cubicBezTo>
                              <a:cubicBezTo>
                                <a:pt x="217170" y="1943100"/>
                                <a:pt x="243840" y="1972627"/>
                                <a:pt x="267652" y="1996440"/>
                              </a:cubicBezTo>
                              <a:cubicBezTo>
                                <a:pt x="286702" y="2012632"/>
                                <a:pt x="302895" y="2027872"/>
                                <a:pt x="312420" y="2037397"/>
                              </a:cubicBezTo>
                              <a:cubicBezTo>
                                <a:pt x="321945" y="2045017"/>
                                <a:pt x="327660" y="2049780"/>
                                <a:pt x="327660" y="2049780"/>
                              </a:cubicBezTo>
                              <a:cubicBezTo>
                                <a:pt x="330517" y="2051685"/>
                                <a:pt x="330517" y="2056447"/>
                                <a:pt x="327660" y="2057400"/>
                              </a:cubicBezTo>
                              <a:cubicBezTo>
                                <a:pt x="325755" y="2059305"/>
                                <a:pt x="323850" y="2060257"/>
                                <a:pt x="321945" y="2060257"/>
                              </a:cubicBezTo>
                              <a:cubicBezTo>
                                <a:pt x="320040" y="2060257"/>
                                <a:pt x="319087" y="2060257"/>
                                <a:pt x="318135" y="2059305"/>
                              </a:cubicBezTo>
                              <a:cubicBezTo>
                                <a:pt x="317182" y="2059305"/>
                                <a:pt x="317182" y="2059305"/>
                                <a:pt x="317182" y="2059305"/>
                              </a:cubicBezTo>
                              <a:cubicBezTo>
                                <a:pt x="315277" y="2059305"/>
                                <a:pt x="313372" y="2059305"/>
                                <a:pt x="312420" y="2057400"/>
                              </a:cubicBezTo>
                              <a:cubicBezTo>
                                <a:pt x="312420" y="2057400"/>
                                <a:pt x="308610" y="2052637"/>
                                <a:pt x="300990" y="2045970"/>
                              </a:cubicBezTo>
                              <a:cubicBezTo>
                                <a:pt x="289560" y="2037397"/>
                                <a:pt x="273367" y="2023110"/>
                                <a:pt x="256222" y="2005965"/>
                              </a:cubicBezTo>
                              <a:cubicBezTo>
                                <a:pt x="253365" y="2004060"/>
                                <a:pt x="250507" y="2001202"/>
                                <a:pt x="247650" y="1999297"/>
                              </a:cubicBezTo>
                              <a:cubicBezTo>
                                <a:pt x="229552" y="2012632"/>
                                <a:pt x="188595" y="2037397"/>
                                <a:pt x="137160" y="2041207"/>
                              </a:cubicBezTo>
                              <a:cubicBezTo>
                                <a:pt x="95250" y="2045017"/>
                                <a:pt x="27622" y="1991677"/>
                                <a:pt x="27622" y="1991677"/>
                              </a:cubicBezTo>
                              <a:cubicBezTo>
                                <a:pt x="27622" y="1991677"/>
                                <a:pt x="58102" y="1938337"/>
                                <a:pt x="140017" y="1960245"/>
                              </a:cubicBezTo>
                              <a:cubicBezTo>
                                <a:pt x="180975" y="1970722"/>
                                <a:pt x="209550" y="1978342"/>
                                <a:pt x="229552" y="1983105"/>
                              </a:cubicBezTo>
                              <a:cubicBezTo>
                                <a:pt x="209550" y="1967865"/>
                                <a:pt x="186690" y="1952625"/>
                                <a:pt x="162877" y="1939290"/>
                              </a:cubicBezTo>
                              <a:cubicBezTo>
                                <a:pt x="94297" y="1902142"/>
                                <a:pt x="6667" y="1892617"/>
                                <a:pt x="5715" y="1892617"/>
                              </a:cubicBezTo>
                              <a:cubicBezTo>
                                <a:pt x="1905" y="1891665"/>
                                <a:pt x="0" y="1888807"/>
                                <a:pt x="0" y="1884997"/>
                              </a:cubicBezTo>
                              <a:cubicBezTo>
                                <a:pt x="952" y="1881187"/>
                                <a:pt x="3810" y="1879282"/>
                                <a:pt x="7620" y="1879282"/>
                              </a:cubicBezTo>
                              <a:cubicBezTo>
                                <a:pt x="11430" y="1880235"/>
                                <a:pt x="98107" y="1889760"/>
                                <a:pt x="169545" y="1927860"/>
                              </a:cubicBezTo>
                              <a:cubicBezTo>
                                <a:pt x="182880" y="1934527"/>
                                <a:pt x="195262" y="1942147"/>
                                <a:pt x="207645" y="1950720"/>
                              </a:cubicBezTo>
                              <a:cubicBezTo>
                                <a:pt x="200025" y="1940242"/>
                                <a:pt x="191452" y="1929765"/>
                                <a:pt x="183832" y="1918335"/>
                              </a:cubicBezTo>
                              <a:cubicBezTo>
                                <a:pt x="139065" y="1851660"/>
                                <a:pt x="120967" y="1765935"/>
                                <a:pt x="120015" y="1762125"/>
                              </a:cubicBezTo>
                              <a:cubicBezTo>
                                <a:pt x="120015" y="1759267"/>
                                <a:pt x="121920" y="1755457"/>
                                <a:pt x="125730" y="1754505"/>
                              </a:cubicBezTo>
                              <a:close/>
                              <a:moveTo>
                                <a:pt x="758979" y="619660"/>
                              </a:moveTo>
                              <a:cubicBezTo>
                                <a:pt x="766049" y="619779"/>
                                <a:pt x="773192" y="621030"/>
                                <a:pt x="780098" y="623887"/>
                              </a:cubicBezTo>
                              <a:cubicBezTo>
                                <a:pt x="802958" y="633412"/>
                                <a:pt x="817245" y="650557"/>
                                <a:pt x="823913" y="661987"/>
                              </a:cubicBezTo>
                              <a:cubicBezTo>
                                <a:pt x="826770" y="664844"/>
                                <a:pt x="831533" y="665797"/>
                                <a:pt x="834390" y="662939"/>
                              </a:cubicBezTo>
                              <a:cubicBezTo>
                                <a:pt x="861060" y="638174"/>
                                <a:pt x="877253" y="624839"/>
                                <a:pt x="878205" y="624839"/>
                              </a:cubicBezTo>
                              <a:cubicBezTo>
                                <a:pt x="881063" y="622934"/>
                                <a:pt x="883920" y="623887"/>
                                <a:pt x="885825" y="625792"/>
                              </a:cubicBezTo>
                              <a:cubicBezTo>
                                <a:pt x="887730" y="628649"/>
                                <a:pt x="886778" y="631507"/>
                                <a:pt x="884873" y="633412"/>
                              </a:cubicBezTo>
                              <a:cubicBezTo>
                                <a:pt x="883920" y="634364"/>
                                <a:pt x="865823" y="648652"/>
                                <a:pt x="835343" y="676274"/>
                              </a:cubicBezTo>
                              <a:cubicBezTo>
                                <a:pt x="832485" y="679132"/>
                                <a:pt x="831533" y="682942"/>
                                <a:pt x="834390" y="685799"/>
                              </a:cubicBezTo>
                              <a:cubicBezTo>
                                <a:pt x="845820" y="698182"/>
                                <a:pt x="865823" y="724852"/>
                                <a:pt x="865823" y="756284"/>
                              </a:cubicBezTo>
                              <a:cubicBezTo>
                                <a:pt x="865823" y="779144"/>
                                <a:pt x="863918" y="794384"/>
                                <a:pt x="861060" y="802957"/>
                              </a:cubicBezTo>
                              <a:cubicBezTo>
                                <a:pt x="859155" y="808672"/>
                                <a:pt x="852488" y="811529"/>
                                <a:pt x="846773" y="808672"/>
                              </a:cubicBezTo>
                              <a:cubicBezTo>
                                <a:pt x="835343" y="802004"/>
                                <a:pt x="816293" y="787717"/>
                                <a:pt x="805815" y="761999"/>
                              </a:cubicBezTo>
                              <a:cubicBezTo>
                                <a:pt x="800100" y="748664"/>
                                <a:pt x="800100" y="734377"/>
                                <a:pt x="803910" y="721042"/>
                              </a:cubicBezTo>
                              <a:cubicBezTo>
                                <a:pt x="804863" y="714374"/>
                                <a:pt x="797243" y="709612"/>
                                <a:pt x="792480" y="714374"/>
                              </a:cubicBezTo>
                              <a:cubicBezTo>
                                <a:pt x="784860" y="721994"/>
                                <a:pt x="776288" y="730567"/>
                                <a:pt x="767715" y="739139"/>
                              </a:cubicBezTo>
                              <a:cubicBezTo>
                                <a:pt x="765810" y="741997"/>
                                <a:pt x="764858" y="745807"/>
                                <a:pt x="767715" y="748664"/>
                              </a:cubicBezTo>
                              <a:cubicBezTo>
                                <a:pt x="779145" y="760094"/>
                                <a:pt x="800100" y="787717"/>
                                <a:pt x="801053" y="821054"/>
                              </a:cubicBezTo>
                              <a:cubicBezTo>
                                <a:pt x="801053" y="843914"/>
                                <a:pt x="799148" y="859154"/>
                                <a:pt x="796290" y="867727"/>
                              </a:cubicBezTo>
                              <a:cubicBezTo>
                                <a:pt x="794385" y="873442"/>
                                <a:pt x="787718" y="876299"/>
                                <a:pt x="782003" y="873442"/>
                              </a:cubicBezTo>
                              <a:cubicBezTo>
                                <a:pt x="770573" y="866774"/>
                                <a:pt x="751523" y="852487"/>
                                <a:pt x="741045" y="826769"/>
                              </a:cubicBezTo>
                              <a:cubicBezTo>
                                <a:pt x="730568" y="799147"/>
                                <a:pt x="744855" y="768667"/>
                                <a:pt x="754380" y="752474"/>
                              </a:cubicBezTo>
                              <a:cubicBezTo>
                                <a:pt x="740093" y="767714"/>
                                <a:pt x="724853" y="783907"/>
                                <a:pt x="708660" y="802004"/>
                              </a:cubicBezTo>
                              <a:cubicBezTo>
                                <a:pt x="705803" y="804862"/>
                                <a:pt x="705803" y="808672"/>
                                <a:pt x="708660" y="811529"/>
                              </a:cubicBezTo>
                              <a:cubicBezTo>
                                <a:pt x="720090" y="822007"/>
                                <a:pt x="743903" y="847724"/>
                                <a:pt x="747713" y="879157"/>
                              </a:cubicBezTo>
                              <a:cubicBezTo>
                                <a:pt x="750570" y="902017"/>
                                <a:pt x="749618" y="917257"/>
                                <a:pt x="747713" y="925829"/>
                              </a:cubicBezTo>
                              <a:cubicBezTo>
                                <a:pt x="746760" y="932497"/>
                                <a:pt x="740093" y="936307"/>
                                <a:pt x="734378" y="933449"/>
                              </a:cubicBezTo>
                              <a:cubicBezTo>
                                <a:pt x="721995" y="927734"/>
                                <a:pt x="701993" y="916304"/>
                                <a:pt x="688658" y="891539"/>
                              </a:cubicBezTo>
                              <a:cubicBezTo>
                                <a:pt x="681038" y="878204"/>
                                <a:pt x="681038" y="862964"/>
                                <a:pt x="682943" y="848677"/>
                              </a:cubicBezTo>
                              <a:cubicBezTo>
                                <a:pt x="683895" y="842009"/>
                                <a:pt x="676275" y="837247"/>
                                <a:pt x="671513" y="842962"/>
                              </a:cubicBezTo>
                              <a:cubicBezTo>
                                <a:pt x="661988" y="854392"/>
                                <a:pt x="652463" y="865822"/>
                                <a:pt x="642938" y="878204"/>
                              </a:cubicBezTo>
                              <a:cubicBezTo>
                                <a:pt x="641033" y="881062"/>
                                <a:pt x="641033" y="885824"/>
                                <a:pt x="644843" y="887729"/>
                              </a:cubicBezTo>
                              <a:cubicBezTo>
                                <a:pt x="659130" y="896302"/>
                                <a:pt x="685800" y="916304"/>
                                <a:pt x="695325" y="945832"/>
                              </a:cubicBezTo>
                              <a:cubicBezTo>
                                <a:pt x="700088" y="961072"/>
                                <a:pt x="702945" y="972502"/>
                                <a:pt x="703898" y="981074"/>
                              </a:cubicBezTo>
                              <a:cubicBezTo>
                                <a:pt x="705803" y="993457"/>
                                <a:pt x="694373" y="1002982"/>
                                <a:pt x="682943" y="999172"/>
                              </a:cubicBezTo>
                              <a:cubicBezTo>
                                <a:pt x="670560" y="994409"/>
                                <a:pt x="654368" y="985837"/>
                                <a:pt x="641033" y="969644"/>
                              </a:cubicBezTo>
                              <a:cubicBezTo>
                                <a:pt x="628650" y="954404"/>
                                <a:pt x="626745" y="935354"/>
                                <a:pt x="627698" y="919162"/>
                              </a:cubicBezTo>
                              <a:cubicBezTo>
                                <a:pt x="627698" y="912494"/>
                                <a:pt x="619125" y="908684"/>
                                <a:pt x="615315" y="914399"/>
                              </a:cubicBezTo>
                              <a:cubicBezTo>
                                <a:pt x="605790" y="927734"/>
                                <a:pt x="595313" y="941069"/>
                                <a:pt x="585788" y="955357"/>
                              </a:cubicBezTo>
                              <a:cubicBezTo>
                                <a:pt x="583883" y="958214"/>
                                <a:pt x="584835" y="962977"/>
                                <a:pt x="588645" y="964882"/>
                              </a:cubicBezTo>
                              <a:cubicBezTo>
                                <a:pt x="603885" y="972502"/>
                                <a:pt x="631508" y="989647"/>
                                <a:pt x="643890" y="1018222"/>
                              </a:cubicBezTo>
                              <a:cubicBezTo>
                                <a:pt x="653415" y="1039177"/>
                                <a:pt x="656273" y="1054417"/>
                                <a:pt x="657225" y="1062989"/>
                              </a:cubicBezTo>
                              <a:cubicBezTo>
                                <a:pt x="658178" y="1069657"/>
                                <a:pt x="652463" y="1074419"/>
                                <a:pt x="645795" y="1073467"/>
                              </a:cubicBezTo>
                              <a:cubicBezTo>
                                <a:pt x="632460" y="1071562"/>
                                <a:pt x="609600" y="1065847"/>
                                <a:pt x="590550" y="1045844"/>
                              </a:cubicBezTo>
                              <a:cubicBezTo>
                                <a:pt x="568643" y="1022984"/>
                                <a:pt x="572453" y="987742"/>
                                <a:pt x="575310" y="969644"/>
                              </a:cubicBezTo>
                              <a:cubicBezTo>
                                <a:pt x="567690" y="981074"/>
                                <a:pt x="561023" y="991552"/>
                                <a:pt x="553403" y="1002982"/>
                              </a:cubicBezTo>
                              <a:cubicBezTo>
                                <a:pt x="548640" y="1010602"/>
                                <a:pt x="543878" y="1018222"/>
                                <a:pt x="539115" y="1026794"/>
                              </a:cubicBezTo>
                              <a:cubicBezTo>
                                <a:pt x="537210" y="1030604"/>
                                <a:pt x="538163" y="1034414"/>
                                <a:pt x="541973" y="1036319"/>
                              </a:cubicBezTo>
                              <a:cubicBezTo>
                                <a:pt x="558165" y="1043939"/>
                                <a:pt x="584835" y="1061084"/>
                                <a:pt x="596265" y="1088707"/>
                              </a:cubicBezTo>
                              <a:cubicBezTo>
                                <a:pt x="601980" y="1102994"/>
                                <a:pt x="605790" y="1114424"/>
                                <a:pt x="607695" y="1122997"/>
                              </a:cubicBezTo>
                              <a:cubicBezTo>
                                <a:pt x="609600" y="1134427"/>
                                <a:pt x="599123" y="1144904"/>
                                <a:pt x="587693" y="1142047"/>
                              </a:cubicBezTo>
                              <a:cubicBezTo>
                                <a:pt x="574358" y="1138237"/>
                                <a:pt x="558165" y="1131569"/>
                                <a:pt x="542925" y="1116329"/>
                              </a:cubicBezTo>
                              <a:cubicBezTo>
                                <a:pt x="532448" y="1105852"/>
                                <a:pt x="527685" y="1091564"/>
                                <a:pt x="525780" y="1077277"/>
                              </a:cubicBezTo>
                              <a:cubicBezTo>
                                <a:pt x="524828" y="1070609"/>
                                <a:pt x="516255" y="1069657"/>
                                <a:pt x="513398" y="1075372"/>
                              </a:cubicBezTo>
                              <a:cubicBezTo>
                                <a:pt x="502920" y="1095374"/>
                                <a:pt x="493395" y="1116329"/>
                                <a:pt x="484823" y="1136332"/>
                              </a:cubicBezTo>
                              <a:cubicBezTo>
                                <a:pt x="482918" y="1139189"/>
                                <a:pt x="484823" y="1142999"/>
                                <a:pt x="487680" y="1144904"/>
                              </a:cubicBezTo>
                              <a:cubicBezTo>
                                <a:pt x="502920" y="1152524"/>
                                <a:pt x="532448" y="1169669"/>
                                <a:pt x="544830" y="1199197"/>
                              </a:cubicBezTo>
                              <a:cubicBezTo>
                                <a:pt x="554355" y="1220152"/>
                                <a:pt x="557213" y="1235392"/>
                                <a:pt x="558165" y="1243964"/>
                              </a:cubicBezTo>
                              <a:cubicBezTo>
                                <a:pt x="559118" y="1250632"/>
                                <a:pt x="553403" y="1255394"/>
                                <a:pt x="546735" y="1254442"/>
                              </a:cubicBezTo>
                              <a:cubicBezTo>
                                <a:pt x="533400" y="1252537"/>
                                <a:pt x="510540" y="1246822"/>
                                <a:pt x="491490" y="1226819"/>
                              </a:cubicBezTo>
                              <a:cubicBezTo>
                                <a:pt x="472440" y="1206817"/>
                                <a:pt x="472440" y="1175385"/>
                                <a:pt x="475298" y="1156335"/>
                              </a:cubicBezTo>
                              <a:cubicBezTo>
                                <a:pt x="445770" y="1226819"/>
                                <a:pt x="425768" y="1286827"/>
                                <a:pt x="425768" y="1287780"/>
                              </a:cubicBezTo>
                              <a:cubicBezTo>
                                <a:pt x="424815" y="1289685"/>
                                <a:pt x="421958" y="1291589"/>
                                <a:pt x="424815" y="1295399"/>
                              </a:cubicBezTo>
                              <a:cubicBezTo>
                                <a:pt x="422910" y="1294447"/>
                                <a:pt x="421005" y="1291589"/>
                                <a:pt x="421958" y="1288732"/>
                              </a:cubicBezTo>
                              <a:cubicBezTo>
                                <a:pt x="421958" y="1287780"/>
                                <a:pt x="443865" y="1222057"/>
                                <a:pt x="476250" y="1147762"/>
                              </a:cubicBezTo>
                              <a:cubicBezTo>
                                <a:pt x="468630" y="1153477"/>
                                <a:pt x="456248" y="1160144"/>
                                <a:pt x="436245" y="1167764"/>
                              </a:cubicBezTo>
                              <a:cubicBezTo>
                                <a:pt x="407670" y="1178242"/>
                                <a:pt x="376238" y="1170622"/>
                                <a:pt x="360045" y="1164907"/>
                              </a:cubicBezTo>
                              <a:cubicBezTo>
                                <a:pt x="353378" y="1163002"/>
                                <a:pt x="351473" y="1155382"/>
                                <a:pt x="355283" y="1149667"/>
                              </a:cubicBezTo>
                              <a:cubicBezTo>
                                <a:pt x="366713" y="1135379"/>
                                <a:pt x="390525" y="1109662"/>
                                <a:pt x="420053" y="1110614"/>
                              </a:cubicBezTo>
                              <a:cubicBezTo>
                                <a:pt x="445770" y="1111567"/>
                                <a:pt x="463868" y="1122044"/>
                                <a:pt x="475298" y="1129664"/>
                              </a:cubicBezTo>
                              <a:cubicBezTo>
                                <a:pt x="479108" y="1131569"/>
                                <a:pt x="483870" y="1130617"/>
                                <a:pt x="485775" y="1126807"/>
                              </a:cubicBezTo>
                              <a:cubicBezTo>
                                <a:pt x="495300" y="1103947"/>
                                <a:pt x="506730" y="1080134"/>
                                <a:pt x="518160" y="1058227"/>
                              </a:cubicBezTo>
                              <a:cubicBezTo>
                                <a:pt x="510540" y="1062989"/>
                                <a:pt x="498158" y="1070609"/>
                                <a:pt x="477203" y="1078229"/>
                              </a:cubicBezTo>
                              <a:cubicBezTo>
                                <a:pt x="448628" y="1088707"/>
                                <a:pt x="417195" y="1081087"/>
                                <a:pt x="401003" y="1075372"/>
                              </a:cubicBezTo>
                              <a:cubicBezTo>
                                <a:pt x="394335" y="1073467"/>
                                <a:pt x="392430" y="1065847"/>
                                <a:pt x="396240" y="1060132"/>
                              </a:cubicBezTo>
                              <a:cubicBezTo>
                                <a:pt x="407670" y="1045844"/>
                                <a:pt x="431483" y="1020127"/>
                                <a:pt x="461010" y="1021079"/>
                              </a:cubicBezTo>
                              <a:cubicBezTo>
                                <a:pt x="487680" y="1022032"/>
                                <a:pt x="506730" y="1032509"/>
                                <a:pt x="517208" y="1041082"/>
                              </a:cubicBezTo>
                              <a:cubicBezTo>
                                <a:pt x="521018" y="1043939"/>
                                <a:pt x="525780" y="1042987"/>
                                <a:pt x="527685" y="1039177"/>
                              </a:cubicBezTo>
                              <a:cubicBezTo>
                                <a:pt x="535305" y="1025842"/>
                                <a:pt x="541973" y="1013459"/>
                                <a:pt x="549593" y="1002029"/>
                              </a:cubicBezTo>
                              <a:cubicBezTo>
                                <a:pt x="558165" y="987742"/>
                                <a:pt x="567690" y="975359"/>
                                <a:pt x="576263" y="962024"/>
                              </a:cubicBezTo>
                              <a:cubicBezTo>
                                <a:pt x="568643" y="967739"/>
                                <a:pt x="556260" y="974407"/>
                                <a:pt x="534353" y="982979"/>
                              </a:cubicBezTo>
                              <a:cubicBezTo>
                                <a:pt x="505778" y="993457"/>
                                <a:pt x="474345" y="985837"/>
                                <a:pt x="458153" y="980122"/>
                              </a:cubicBezTo>
                              <a:cubicBezTo>
                                <a:pt x="451485" y="978217"/>
                                <a:pt x="449580" y="970597"/>
                                <a:pt x="453390" y="964882"/>
                              </a:cubicBezTo>
                              <a:cubicBezTo>
                                <a:pt x="464820" y="950594"/>
                                <a:pt x="488633" y="924877"/>
                                <a:pt x="518160" y="925829"/>
                              </a:cubicBezTo>
                              <a:cubicBezTo>
                                <a:pt x="546735" y="926782"/>
                                <a:pt x="567690" y="939164"/>
                                <a:pt x="577215" y="947737"/>
                              </a:cubicBezTo>
                              <a:cubicBezTo>
                                <a:pt x="580073" y="950594"/>
                                <a:pt x="584835" y="949642"/>
                                <a:pt x="586740" y="946784"/>
                              </a:cubicBezTo>
                              <a:cubicBezTo>
                                <a:pt x="601980" y="924877"/>
                                <a:pt x="618173" y="903922"/>
                                <a:pt x="633413" y="883919"/>
                              </a:cubicBezTo>
                              <a:cubicBezTo>
                                <a:pt x="625793" y="888682"/>
                                <a:pt x="612458" y="894397"/>
                                <a:pt x="589598" y="901064"/>
                              </a:cubicBezTo>
                              <a:cubicBezTo>
                                <a:pt x="565785" y="907732"/>
                                <a:pt x="541020" y="902017"/>
                                <a:pt x="523875" y="895349"/>
                              </a:cubicBezTo>
                              <a:cubicBezTo>
                                <a:pt x="512445" y="890587"/>
                                <a:pt x="509588" y="876299"/>
                                <a:pt x="518160" y="867727"/>
                              </a:cubicBezTo>
                              <a:cubicBezTo>
                                <a:pt x="531495" y="854392"/>
                                <a:pt x="553403" y="839152"/>
                                <a:pt x="578168" y="842009"/>
                              </a:cubicBezTo>
                              <a:cubicBezTo>
                                <a:pt x="605790" y="844867"/>
                                <a:pt x="624840" y="859154"/>
                                <a:pt x="634365" y="868679"/>
                              </a:cubicBezTo>
                              <a:cubicBezTo>
                                <a:pt x="638175" y="871537"/>
                                <a:pt x="641985" y="870584"/>
                                <a:pt x="644843" y="867727"/>
                              </a:cubicBezTo>
                              <a:cubicBezTo>
                                <a:pt x="661035" y="846772"/>
                                <a:pt x="677228" y="827722"/>
                                <a:pt x="692468" y="809624"/>
                              </a:cubicBezTo>
                              <a:cubicBezTo>
                                <a:pt x="686753" y="812482"/>
                                <a:pt x="671513" y="819149"/>
                                <a:pt x="638175" y="822007"/>
                              </a:cubicBezTo>
                              <a:cubicBezTo>
                                <a:pt x="607695" y="824864"/>
                                <a:pt x="580073" y="808672"/>
                                <a:pt x="565785" y="798194"/>
                              </a:cubicBezTo>
                              <a:cubicBezTo>
                                <a:pt x="561023" y="794384"/>
                                <a:pt x="560070" y="786764"/>
                                <a:pt x="565785" y="782954"/>
                              </a:cubicBezTo>
                              <a:cubicBezTo>
                                <a:pt x="581025" y="772477"/>
                                <a:pt x="610553" y="754379"/>
                                <a:pt x="639128" y="762952"/>
                              </a:cubicBezTo>
                              <a:cubicBezTo>
                                <a:pt x="666750" y="770572"/>
                                <a:pt x="682943" y="789622"/>
                                <a:pt x="689610" y="800099"/>
                              </a:cubicBezTo>
                              <a:cubicBezTo>
                                <a:pt x="692468" y="802957"/>
                                <a:pt x="697230" y="802957"/>
                                <a:pt x="700088" y="800099"/>
                              </a:cubicBezTo>
                              <a:cubicBezTo>
                                <a:pt x="718185" y="779144"/>
                                <a:pt x="736283" y="759142"/>
                                <a:pt x="753428" y="741997"/>
                              </a:cubicBezTo>
                              <a:cubicBezTo>
                                <a:pt x="744855" y="743902"/>
                                <a:pt x="730568" y="746759"/>
                                <a:pt x="708660" y="745807"/>
                              </a:cubicBezTo>
                              <a:cubicBezTo>
                                <a:pt x="678180" y="744854"/>
                                <a:pt x="652463" y="725804"/>
                                <a:pt x="639128" y="714374"/>
                              </a:cubicBezTo>
                              <a:cubicBezTo>
                                <a:pt x="634365" y="710564"/>
                                <a:pt x="635318" y="702944"/>
                                <a:pt x="641033" y="699134"/>
                              </a:cubicBezTo>
                              <a:cubicBezTo>
                                <a:pt x="656273" y="689609"/>
                                <a:pt x="687705" y="675322"/>
                                <a:pt x="715328" y="686752"/>
                              </a:cubicBezTo>
                              <a:cubicBezTo>
                                <a:pt x="738188" y="696277"/>
                                <a:pt x="752475" y="713422"/>
                                <a:pt x="759143" y="724852"/>
                              </a:cubicBezTo>
                              <a:cubicBezTo>
                                <a:pt x="761048" y="728662"/>
                                <a:pt x="766763" y="728662"/>
                                <a:pt x="769620" y="725804"/>
                              </a:cubicBezTo>
                              <a:cubicBezTo>
                                <a:pt x="786765" y="708659"/>
                                <a:pt x="802005" y="693419"/>
                                <a:pt x="816293" y="680084"/>
                              </a:cubicBezTo>
                              <a:cubicBezTo>
                                <a:pt x="806768" y="681989"/>
                                <a:pt x="793433" y="683894"/>
                                <a:pt x="773430" y="682942"/>
                              </a:cubicBezTo>
                              <a:cubicBezTo>
                                <a:pt x="742950" y="681989"/>
                                <a:pt x="717233" y="662939"/>
                                <a:pt x="703898" y="651509"/>
                              </a:cubicBezTo>
                              <a:cubicBezTo>
                                <a:pt x="699135" y="647699"/>
                                <a:pt x="700088" y="640079"/>
                                <a:pt x="705803" y="636269"/>
                              </a:cubicBezTo>
                              <a:cubicBezTo>
                                <a:pt x="717233" y="629125"/>
                                <a:pt x="737771" y="619303"/>
                                <a:pt x="758979" y="619660"/>
                              </a:cubicBezTo>
                              <a:close/>
                              <a:moveTo>
                                <a:pt x="2711767" y="0"/>
                              </a:moveTo>
                              <a:cubicBezTo>
                                <a:pt x="2711767" y="0"/>
                                <a:pt x="2746057" y="59055"/>
                                <a:pt x="2737485" y="128587"/>
                              </a:cubicBezTo>
                              <a:cubicBezTo>
                                <a:pt x="2733675" y="171450"/>
                                <a:pt x="2668905" y="227647"/>
                                <a:pt x="2668905" y="227647"/>
                              </a:cubicBezTo>
                              <a:cubicBezTo>
                                <a:pt x="2668905" y="227647"/>
                                <a:pt x="2622232" y="187642"/>
                                <a:pt x="2659380" y="111442"/>
                              </a:cubicBezTo>
                              <a:cubicBezTo>
                                <a:pt x="2696527" y="35242"/>
                                <a:pt x="2711767" y="0"/>
                                <a:pt x="27117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15" name="Freeform: Shape 4015"/>
                      <wps:cNvSpPr/>
                      <wps:spPr>
                        <a:xfrm>
                          <a:off x="2176723" y="2262338"/>
                          <a:ext cx="4316053" cy="2225981"/>
                        </a:xfrm>
                        <a:custGeom>
                          <a:avLst/>
                          <a:gdLst>
                            <a:gd name="connsiteX0" fmla="*/ 1372311 w 4316053"/>
                            <a:gd name="connsiteY0" fmla="*/ 2164808 h 2225979"/>
                            <a:gd name="connsiteX1" fmla="*/ 1387551 w 4316053"/>
                            <a:gd name="connsiteY1" fmla="*/ 2204813 h 2225979"/>
                            <a:gd name="connsiteX2" fmla="*/ 1377074 w 4316053"/>
                            <a:gd name="connsiteY2" fmla="*/ 2221005 h 2225979"/>
                            <a:gd name="connsiteX3" fmla="*/ 1364691 w 4316053"/>
                            <a:gd name="connsiteY3" fmla="*/ 2201003 h 2225979"/>
                            <a:gd name="connsiteX4" fmla="*/ 1361834 w 4316053"/>
                            <a:gd name="connsiteY4" fmla="*/ 2166713 h 2225979"/>
                            <a:gd name="connsiteX5" fmla="*/ 1365644 w 4316053"/>
                            <a:gd name="connsiteY5" fmla="*/ 2166713 h 2225979"/>
                            <a:gd name="connsiteX6" fmla="*/ 1372311 w 4316053"/>
                            <a:gd name="connsiteY6" fmla="*/ 2164808 h 2225979"/>
                            <a:gd name="connsiteX7" fmla="*/ 1347547 w 4316053"/>
                            <a:gd name="connsiteY7" fmla="*/ 2156235 h 2225979"/>
                            <a:gd name="connsiteX8" fmla="*/ 1354214 w 4316053"/>
                            <a:gd name="connsiteY8" fmla="*/ 2164807 h 2225979"/>
                            <a:gd name="connsiteX9" fmla="*/ 1330402 w 4316053"/>
                            <a:gd name="connsiteY9" fmla="*/ 2199097 h 2225979"/>
                            <a:gd name="connsiteX10" fmla="*/ 1312304 w 4316053"/>
                            <a:gd name="connsiteY10" fmla="*/ 2200050 h 2225979"/>
                            <a:gd name="connsiteX11" fmla="*/ 1321829 w 4316053"/>
                            <a:gd name="connsiteY11" fmla="*/ 2178142 h 2225979"/>
                            <a:gd name="connsiteX12" fmla="*/ 1347547 w 4316053"/>
                            <a:gd name="connsiteY12" fmla="*/ 2156235 h 2225979"/>
                            <a:gd name="connsiteX13" fmla="*/ 1383742 w 4316053"/>
                            <a:gd name="connsiteY13" fmla="*/ 2148615 h 2225979"/>
                            <a:gd name="connsiteX14" fmla="*/ 1425652 w 4316053"/>
                            <a:gd name="connsiteY14" fmla="*/ 2151472 h 2225979"/>
                            <a:gd name="connsiteX15" fmla="*/ 1437082 w 4316053"/>
                            <a:gd name="connsiteY15" fmla="*/ 2167665 h 2225979"/>
                            <a:gd name="connsiteX16" fmla="*/ 1413269 w 4316053"/>
                            <a:gd name="connsiteY16" fmla="*/ 2170522 h 2225979"/>
                            <a:gd name="connsiteX17" fmla="*/ 1379932 w 4316053"/>
                            <a:gd name="connsiteY17" fmla="*/ 2159092 h 2225979"/>
                            <a:gd name="connsiteX18" fmla="*/ 1383742 w 4316053"/>
                            <a:gd name="connsiteY18" fmla="*/ 2148615 h 2225979"/>
                            <a:gd name="connsiteX19" fmla="*/ 1127519 w 4316053"/>
                            <a:gd name="connsiteY19" fmla="*/ 2111468 h 2225979"/>
                            <a:gd name="connsiteX20" fmla="*/ 1157999 w 4316053"/>
                            <a:gd name="connsiteY20" fmla="*/ 2193383 h 2225979"/>
                            <a:gd name="connsiteX21" fmla="*/ 1138949 w 4316053"/>
                            <a:gd name="connsiteY21" fmla="*/ 2225768 h 2225979"/>
                            <a:gd name="connsiteX22" fmla="*/ 1113231 w 4316053"/>
                            <a:gd name="connsiteY22" fmla="*/ 2184810 h 2225979"/>
                            <a:gd name="connsiteX23" fmla="*/ 1106564 w 4316053"/>
                            <a:gd name="connsiteY23" fmla="*/ 2115278 h 2225979"/>
                            <a:gd name="connsiteX24" fmla="*/ 1114184 w 4316053"/>
                            <a:gd name="connsiteY24" fmla="*/ 2115278 h 2225979"/>
                            <a:gd name="connsiteX25" fmla="*/ 1127519 w 4316053"/>
                            <a:gd name="connsiteY25" fmla="*/ 2111468 h 2225979"/>
                            <a:gd name="connsiteX26" fmla="*/ 1076084 w 4316053"/>
                            <a:gd name="connsiteY26" fmla="*/ 2094323 h 2225979"/>
                            <a:gd name="connsiteX27" fmla="*/ 1089419 w 4316053"/>
                            <a:gd name="connsiteY27" fmla="*/ 2109563 h 2225979"/>
                            <a:gd name="connsiteX28" fmla="*/ 1041794 w 4316053"/>
                            <a:gd name="connsiteY28" fmla="*/ 2180048 h 2225979"/>
                            <a:gd name="connsiteX29" fmla="*/ 1004646 w 4316053"/>
                            <a:gd name="connsiteY29" fmla="*/ 2182905 h 2225979"/>
                            <a:gd name="connsiteX30" fmla="*/ 1023696 w 4316053"/>
                            <a:gd name="connsiteY30" fmla="*/ 2139090 h 2225979"/>
                            <a:gd name="connsiteX31" fmla="*/ 1076084 w 4316053"/>
                            <a:gd name="connsiteY31" fmla="*/ 2094323 h 2225979"/>
                            <a:gd name="connsiteX32" fmla="*/ 1411959 w 4316053"/>
                            <a:gd name="connsiteY32" fmla="*/ 2093966 h 2225979"/>
                            <a:gd name="connsiteX33" fmla="*/ 1419937 w 4316053"/>
                            <a:gd name="connsiteY33" fmla="*/ 2098133 h 2225979"/>
                            <a:gd name="connsiteX34" fmla="*/ 1410412 w 4316053"/>
                            <a:gd name="connsiteY34" fmla="*/ 2120040 h 2225979"/>
                            <a:gd name="connsiteX35" fmla="*/ 1383742 w 4316053"/>
                            <a:gd name="connsiteY35" fmla="*/ 2141948 h 2225979"/>
                            <a:gd name="connsiteX36" fmla="*/ 1378027 w 4316053"/>
                            <a:gd name="connsiteY36" fmla="*/ 2132423 h 2225979"/>
                            <a:gd name="connsiteX37" fmla="*/ 1401839 w 4316053"/>
                            <a:gd name="connsiteY37" fmla="*/ 2099085 h 2225979"/>
                            <a:gd name="connsiteX38" fmla="*/ 1411959 w 4316053"/>
                            <a:gd name="connsiteY38" fmla="*/ 2093966 h 2225979"/>
                            <a:gd name="connsiteX39" fmla="*/ 1358024 w 4316053"/>
                            <a:gd name="connsiteY39" fmla="*/ 2072415 h 2225979"/>
                            <a:gd name="connsiteX40" fmla="*/ 1368502 w 4316053"/>
                            <a:gd name="connsiteY40" fmla="*/ 2093370 h 2225979"/>
                            <a:gd name="connsiteX41" fmla="*/ 1368502 w 4316053"/>
                            <a:gd name="connsiteY41" fmla="*/ 2127660 h 2225979"/>
                            <a:gd name="connsiteX42" fmla="*/ 1363739 w 4316053"/>
                            <a:gd name="connsiteY42" fmla="*/ 2127660 h 2225979"/>
                            <a:gd name="connsiteX43" fmla="*/ 1358977 w 4316053"/>
                            <a:gd name="connsiteY43" fmla="*/ 2128613 h 2225979"/>
                            <a:gd name="connsiteX44" fmla="*/ 1347547 w 4316053"/>
                            <a:gd name="connsiteY44" fmla="*/ 2087655 h 2225979"/>
                            <a:gd name="connsiteX45" fmla="*/ 1358024 w 4316053"/>
                            <a:gd name="connsiteY45" fmla="*/ 2072415 h 2225979"/>
                            <a:gd name="connsiteX46" fmla="*/ 994645 w 4316053"/>
                            <a:gd name="connsiteY46" fmla="*/ 2013479 h 2225979"/>
                            <a:gd name="connsiteX47" fmla="*/ 1022744 w 4316053"/>
                            <a:gd name="connsiteY47" fmla="*/ 2021932 h 2225979"/>
                            <a:gd name="connsiteX48" fmla="*/ 1082752 w 4316053"/>
                            <a:gd name="connsiteY48" fmla="*/ 2050507 h 2225979"/>
                            <a:gd name="connsiteX49" fmla="*/ 1072274 w 4316053"/>
                            <a:gd name="connsiteY49" fmla="*/ 2071462 h 2225979"/>
                            <a:gd name="connsiteX50" fmla="*/ 992264 w 4316053"/>
                            <a:gd name="connsiteY50" fmla="*/ 2056222 h 2225979"/>
                            <a:gd name="connsiteX51" fmla="*/ 975119 w 4316053"/>
                            <a:gd name="connsiteY51" fmla="*/ 2022885 h 2225979"/>
                            <a:gd name="connsiteX52" fmla="*/ 994645 w 4316053"/>
                            <a:gd name="connsiteY52" fmla="*/ 2013479 h 2225979"/>
                            <a:gd name="connsiteX53" fmla="*/ 1205386 w 4316053"/>
                            <a:gd name="connsiteY53" fmla="*/ 1968117 h 2225979"/>
                            <a:gd name="connsiteX54" fmla="*/ 1221817 w 4316053"/>
                            <a:gd name="connsiteY54" fmla="*/ 1977165 h 2225979"/>
                            <a:gd name="connsiteX55" fmla="*/ 1202767 w 4316053"/>
                            <a:gd name="connsiteY55" fmla="*/ 2020980 h 2225979"/>
                            <a:gd name="connsiteX56" fmla="*/ 1148474 w 4316053"/>
                            <a:gd name="connsiteY56" fmla="*/ 2065748 h 2225979"/>
                            <a:gd name="connsiteX57" fmla="*/ 1136092 w 4316053"/>
                            <a:gd name="connsiteY57" fmla="*/ 2046698 h 2225979"/>
                            <a:gd name="connsiteX58" fmla="*/ 1184669 w 4316053"/>
                            <a:gd name="connsiteY58" fmla="*/ 1979070 h 2225979"/>
                            <a:gd name="connsiteX59" fmla="*/ 1205386 w 4316053"/>
                            <a:gd name="connsiteY59" fmla="*/ 1968117 h 2225979"/>
                            <a:gd name="connsiteX60" fmla="*/ 1310399 w 4316053"/>
                            <a:gd name="connsiteY60" fmla="*/ 1951448 h 2225979"/>
                            <a:gd name="connsiteX61" fmla="*/ 1340879 w 4316053"/>
                            <a:gd name="connsiteY61" fmla="*/ 1965735 h 2225979"/>
                            <a:gd name="connsiteX62" fmla="*/ 1313256 w 4316053"/>
                            <a:gd name="connsiteY62" fmla="*/ 2098133 h 2225979"/>
                            <a:gd name="connsiteX63" fmla="*/ 1302041 w 4316053"/>
                            <a:gd name="connsiteY63" fmla="*/ 2117855 h 2225979"/>
                            <a:gd name="connsiteX64" fmla="*/ 1306827 w 4316053"/>
                            <a:gd name="connsiteY64" fmla="*/ 2115754 h 2225979"/>
                            <a:gd name="connsiteX65" fmla="*/ 1320876 w 4316053"/>
                            <a:gd name="connsiteY65" fmla="*/ 2120040 h 2225979"/>
                            <a:gd name="connsiteX66" fmla="*/ 1350404 w 4316053"/>
                            <a:gd name="connsiteY66" fmla="*/ 2134328 h 2225979"/>
                            <a:gd name="connsiteX67" fmla="*/ 1345642 w 4316053"/>
                            <a:gd name="connsiteY67" fmla="*/ 2143853 h 2225979"/>
                            <a:gd name="connsiteX68" fmla="*/ 1305637 w 4316053"/>
                            <a:gd name="connsiteY68" fmla="*/ 2136233 h 2225979"/>
                            <a:gd name="connsiteX69" fmla="*/ 1297698 w 4316053"/>
                            <a:gd name="connsiteY69" fmla="*/ 2121238 h 2225979"/>
                            <a:gd name="connsiteX70" fmla="*/ 1289444 w 4316053"/>
                            <a:gd name="connsiteY70" fmla="*/ 2127542 h 2225979"/>
                            <a:gd name="connsiteX71" fmla="*/ 1259916 w 4316053"/>
                            <a:gd name="connsiteY71" fmla="*/ 2124803 h 2225979"/>
                            <a:gd name="connsiteX72" fmla="*/ 1252914 w 4316053"/>
                            <a:gd name="connsiteY72" fmla="*/ 2118018 h 2225979"/>
                            <a:gd name="connsiteX73" fmla="*/ 1247564 w 4316053"/>
                            <a:gd name="connsiteY73" fmla="*/ 2125443 h 2225979"/>
                            <a:gd name="connsiteX74" fmla="*/ 1206577 w 4316053"/>
                            <a:gd name="connsiteY74" fmla="*/ 2122898 h 2225979"/>
                            <a:gd name="connsiteX75" fmla="*/ 1139902 w 4316053"/>
                            <a:gd name="connsiteY75" fmla="*/ 2100990 h 2225979"/>
                            <a:gd name="connsiteX76" fmla="*/ 1148474 w 4316053"/>
                            <a:gd name="connsiteY76" fmla="*/ 2080988 h 2225979"/>
                            <a:gd name="connsiteX77" fmla="*/ 1233247 w 4316053"/>
                            <a:gd name="connsiteY77" fmla="*/ 2085750 h 2225979"/>
                            <a:gd name="connsiteX78" fmla="*/ 1246128 w 4316053"/>
                            <a:gd name="connsiteY78" fmla="*/ 2093314 h 2225979"/>
                            <a:gd name="connsiteX79" fmla="*/ 1246105 w 4316053"/>
                            <a:gd name="connsiteY79" fmla="*/ 2092775 h 2225979"/>
                            <a:gd name="connsiteX80" fmla="*/ 1260869 w 4316053"/>
                            <a:gd name="connsiteY80" fmla="*/ 2048603 h 2225979"/>
                            <a:gd name="connsiteX81" fmla="*/ 1310399 w 4316053"/>
                            <a:gd name="connsiteY81" fmla="*/ 1951448 h 2225979"/>
                            <a:gd name="connsiteX82" fmla="*/ 1395172 w 4316053"/>
                            <a:gd name="connsiteY82" fmla="*/ 1946685 h 2225979"/>
                            <a:gd name="connsiteX83" fmla="*/ 1489469 w 4316053"/>
                            <a:gd name="connsiteY83" fmla="*/ 2047650 h 2225979"/>
                            <a:gd name="connsiteX84" fmla="*/ 1480897 w 4316053"/>
                            <a:gd name="connsiteY84" fmla="*/ 2105752 h 2225979"/>
                            <a:gd name="connsiteX85" fmla="*/ 1418984 w 4316053"/>
                            <a:gd name="connsiteY85" fmla="*/ 2061937 h 2225979"/>
                            <a:gd name="connsiteX86" fmla="*/ 1366597 w 4316053"/>
                            <a:gd name="connsiteY86" fmla="*/ 1963830 h 2225979"/>
                            <a:gd name="connsiteX87" fmla="*/ 1378027 w 4316053"/>
                            <a:gd name="connsiteY87" fmla="*/ 1960020 h 2225979"/>
                            <a:gd name="connsiteX88" fmla="*/ 1395172 w 4316053"/>
                            <a:gd name="connsiteY88" fmla="*/ 1946685 h 2225979"/>
                            <a:gd name="connsiteX89" fmla="*/ 1095134 w 4316053"/>
                            <a:gd name="connsiteY89" fmla="*/ 1926682 h 2225979"/>
                            <a:gd name="connsiteX90" fmla="*/ 1117042 w 4316053"/>
                            <a:gd name="connsiteY90" fmla="*/ 1969545 h 2225979"/>
                            <a:gd name="connsiteX91" fmla="*/ 1117994 w 4316053"/>
                            <a:gd name="connsiteY91" fmla="*/ 2039077 h 2225979"/>
                            <a:gd name="connsiteX92" fmla="*/ 1107517 w 4316053"/>
                            <a:gd name="connsiteY92" fmla="*/ 2038125 h 2225979"/>
                            <a:gd name="connsiteX93" fmla="*/ 1097039 w 4316053"/>
                            <a:gd name="connsiteY93" fmla="*/ 2040982 h 2225979"/>
                            <a:gd name="connsiteX94" fmla="*/ 1073227 w 4316053"/>
                            <a:gd name="connsiteY94" fmla="*/ 1957162 h 2225979"/>
                            <a:gd name="connsiteX95" fmla="*/ 1095134 w 4316053"/>
                            <a:gd name="connsiteY95" fmla="*/ 1926682 h 2225979"/>
                            <a:gd name="connsiteX96" fmla="*/ 1011314 w 4316053"/>
                            <a:gd name="connsiteY96" fmla="*/ 1897155 h 2225979"/>
                            <a:gd name="connsiteX97" fmla="*/ 1026554 w 4316053"/>
                            <a:gd name="connsiteY97" fmla="*/ 1937160 h 2225979"/>
                            <a:gd name="connsiteX98" fmla="*/ 1016077 w 4316053"/>
                            <a:gd name="connsiteY98" fmla="*/ 1953352 h 2225979"/>
                            <a:gd name="connsiteX99" fmla="*/ 1003694 w 4316053"/>
                            <a:gd name="connsiteY99" fmla="*/ 1933350 h 2225979"/>
                            <a:gd name="connsiteX100" fmla="*/ 1000837 w 4316053"/>
                            <a:gd name="connsiteY100" fmla="*/ 1899060 h 2225979"/>
                            <a:gd name="connsiteX101" fmla="*/ 1004647 w 4316053"/>
                            <a:gd name="connsiteY101" fmla="*/ 1899060 h 2225979"/>
                            <a:gd name="connsiteX102" fmla="*/ 1011314 w 4316053"/>
                            <a:gd name="connsiteY102" fmla="*/ 1897155 h 2225979"/>
                            <a:gd name="connsiteX103" fmla="*/ 986549 w 4316053"/>
                            <a:gd name="connsiteY103" fmla="*/ 1887630 h 2225979"/>
                            <a:gd name="connsiteX104" fmla="*/ 993216 w 4316053"/>
                            <a:gd name="connsiteY104" fmla="*/ 1896202 h 2225979"/>
                            <a:gd name="connsiteX105" fmla="*/ 969404 w 4316053"/>
                            <a:gd name="connsiteY105" fmla="*/ 1930492 h 2225979"/>
                            <a:gd name="connsiteX106" fmla="*/ 951306 w 4316053"/>
                            <a:gd name="connsiteY106" fmla="*/ 1931445 h 2225979"/>
                            <a:gd name="connsiteX107" fmla="*/ 960831 w 4316053"/>
                            <a:gd name="connsiteY107" fmla="*/ 1909537 h 2225979"/>
                            <a:gd name="connsiteX108" fmla="*/ 986549 w 4316053"/>
                            <a:gd name="connsiteY108" fmla="*/ 1887630 h 2225979"/>
                            <a:gd name="connsiteX109" fmla="*/ 1021792 w 4316053"/>
                            <a:gd name="connsiteY109" fmla="*/ 1880963 h 2225979"/>
                            <a:gd name="connsiteX110" fmla="*/ 1063702 w 4316053"/>
                            <a:gd name="connsiteY110" fmla="*/ 1883820 h 2225979"/>
                            <a:gd name="connsiteX111" fmla="*/ 1075132 w 4316053"/>
                            <a:gd name="connsiteY111" fmla="*/ 1900013 h 2225979"/>
                            <a:gd name="connsiteX112" fmla="*/ 1051319 w 4316053"/>
                            <a:gd name="connsiteY112" fmla="*/ 1902870 h 2225979"/>
                            <a:gd name="connsiteX113" fmla="*/ 1017982 w 4316053"/>
                            <a:gd name="connsiteY113" fmla="*/ 1891440 h 2225979"/>
                            <a:gd name="connsiteX114" fmla="*/ 1021792 w 4316053"/>
                            <a:gd name="connsiteY114" fmla="*/ 1880963 h 2225979"/>
                            <a:gd name="connsiteX115" fmla="*/ 1188479 w 4316053"/>
                            <a:gd name="connsiteY115" fmla="*/ 1878105 h 2225979"/>
                            <a:gd name="connsiteX116" fmla="*/ 1293254 w 4316053"/>
                            <a:gd name="connsiteY116" fmla="*/ 1883820 h 2225979"/>
                            <a:gd name="connsiteX117" fmla="*/ 1291349 w 4316053"/>
                            <a:gd name="connsiteY117" fmla="*/ 1920015 h 2225979"/>
                            <a:gd name="connsiteX118" fmla="*/ 1164666 w 4316053"/>
                            <a:gd name="connsiteY118" fmla="*/ 1946685 h 2225979"/>
                            <a:gd name="connsiteX119" fmla="*/ 1118946 w 4316053"/>
                            <a:gd name="connsiteY119" fmla="*/ 1908585 h 2225979"/>
                            <a:gd name="connsiteX120" fmla="*/ 1188479 w 4316053"/>
                            <a:gd name="connsiteY120" fmla="*/ 1878105 h 2225979"/>
                            <a:gd name="connsiteX121" fmla="*/ 945830 w 4316053"/>
                            <a:gd name="connsiteY121" fmla="*/ 1848101 h 2225979"/>
                            <a:gd name="connsiteX122" fmla="*/ 959879 w 4316053"/>
                            <a:gd name="connsiteY122" fmla="*/ 1852387 h 2225979"/>
                            <a:gd name="connsiteX123" fmla="*/ 989407 w 4316053"/>
                            <a:gd name="connsiteY123" fmla="*/ 1866675 h 2225979"/>
                            <a:gd name="connsiteX124" fmla="*/ 984644 w 4316053"/>
                            <a:gd name="connsiteY124" fmla="*/ 1876200 h 2225979"/>
                            <a:gd name="connsiteX125" fmla="*/ 944639 w 4316053"/>
                            <a:gd name="connsiteY125" fmla="*/ 1868580 h 2225979"/>
                            <a:gd name="connsiteX126" fmla="*/ 936067 w 4316053"/>
                            <a:gd name="connsiteY126" fmla="*/ 1852387 h 2225979"/>
                            <a:gd name="connsiteX127" fmla="*/ 945830 w 4316053"/>
                            <a:gd name="connsiteY127" fmla="*/ 1848101 h 2225979"/>
                            <a:gd name="connsiteX128" fmla="*/ 1536141 w 4316053"/>
                            <a:gd name="connsiteY128" fmla="*/ 1843815 h 2225979"/>
                            <a:gd name="connsiteX129" fmla="*/ 1586624 w 4316053"/>
                            <a:gd name="connsiteY129" fmla="*/ 1876200 h 2225979"/>
                            <a:gd name="connsiteX130" fmla="*/ 1520901 w 4316053"/>
                            <a:gd name="connsiteY130" fmla="*/ 1914300 h 2225979"/>
                            <a:gd name="connsiteX131" fmla="*/ 1409459 w 4316053"/>
                            <a:gd name="connsiteY131" fmla="*/ 1921920 h 2225979"/>
                            <a:gd name="connsiteX132" fmla="*/ 1409459 w 4316053"/>
                            <a:gd name="connsiteY132" fmla="*/ 1887630 h 2225979"/>
                            <a:gd name="connsiteX133" fmla="*/ 1536141 w 4316053"/>
                            <a:gd name="connsiteY133" fmla="*/ 1843815 h 2225979"/>
                            <a:gd name="connsiteX134" fmla="*/ 1050009 w 4316053"/>
                            <a:gd name="connsiteY134" fmla="*/ 1826313 h 2225979"/>
                            <a:gd name="connsiteX135" fmla="*/ 1057987 w 4316053"/>
                            <a:gd name="connsiteY135" fmla="*/ 1830480 h 2225979"/>
                            <a:gd name="connsiteX136" fmla="*/ 1048462 w 4316053"/>
                            <a:gd name="connsiteY136" fmla="*/ 1852387 h 2225979"/>
                            <a:gd name="connsiteX137" fmla="*/ 1021792 w 4316053"/>
                            <a:gd name="connsiteY137" fmla="*/ 1874295 h 2225979"/>
                            <a:gd name="connsiteX138" fmla="*/ 1016077 w 4316053"/>
                            <a:gd name="connsiteY138" fmla="*/ 1864770 h 2225979"/>
                            <a:gd name="connsiteX139" fmla="*/ 1039889 w 4316053"/>
                            <a:gd name="connsiteY139" fmla="*/ 1831432 h 2225979"/>
                            <a:gd name="connsiteX140" fmla="*/ 1050009 w 4316053"/>
                            <a:gd name="connsiteY140" fmla="*/ 1826313 h 2225979"/>
                            <a:gd name="connsiteX141" fmla="*/ 996074 w 4316053"/>
                            <a:gd name="connsiteY141" fmla="*/ 1804762 h 2225979"/>
                            <a:gd name="connsiteX142" fmla="*/ 1006552 w 4316053"/>
                            <a:gd name="connsiteY142" fmla="*/ 1825717 h 2225979"/>
                            <a:gd name="connsiteX143" fmla="*/ 1006552 w 4316053"/>
                            <a:gd name="connsiteY143" fmla="*/ 1860007 h 2225979"/>
                            <a:gd name="connsiteX144" fmla="*/ 1001789 w 4316053"/>
                            <a:gd name="connsiteY144" fmla="*/ 1860007 h 2225979"/>
                            <a:gd name="connsiteX145" fmla="*/ 997027 w 4316053"/>
                            <a:gd name="connsiteY145" fmla="*/ 1860960 h 2225979"/>
                            <a:gd name="connsiteX146" fmla="*/ 985597 w 4316053"/>
                            <a:gd name="connsiteY146" fmla="*/ 1820002 h 2225979"/>
                            <a:gd name="connsiteX147" fmla="*/ 996074 w 4316053"/>
                            <a:gd name="connsiteY147" fmla="*/ 1804762 h 2225979"/>
                            <a:gd name="connsiteX148" fmla="*/ 1437691 w 4316053"/>
                            <a:gd name="connsiteY148" fmla="*/ 1687947 h 2225979"/>
                            <a:gd name="connsiteX149" fmla="*/ 1453274 w 4316053"/>
                            <a:gd name="connsiteY149" fmla="*/ 1692367 h 2225979"/>
                            <a:gd name="connsiteX150" fmla="*/ 1451369 w 4316053"/>
                            <a:gd name="connsiteY150" fmla="*/ 1768567 h 2225979"/>
                            <a:gd name="connsiteX151" fmla="*/ 1398981 w 4316053"/>
                            <a:gd name="connsiteY151" fmla="*/ 1867627 h 2225979"/>
                            <a:gd name="connsiteX152" fmla="*/ 1369454 w 4316053"/>
                            <a:gd name="connsiteY152" fmla="*/ 1847625 h 2225979"/>
                            <a:gd name="connsiteX153" fmla="*/ 1398981 w 4316053"/>
                            <a:gd name="connsiteY153" fmla="*/ 1718085 h 2225979"/>
                            <a:gd name="connsiteX154" fmla="*/ 1437691 w 4316053"/>
                            <a:gd name="connsiteY154" fmla="*/ 1687947 h 2225979"/>
                            <a:gd name="connsiteX155" fmla="*/ 1337069 w 4316053"/>
                            <a:gd name="connsiteY155" fmla="*/ 1635218 h 2225979"/>
                            <a:gd name="connsiteX156" fmla="*/ 1367549 w 4316053"/>
                            <a:gd name="connsiteY156" fmla="*/ 1717133 h 2225979"/>
                            <a:gd name="connsiteX157" fmla="*/ 1348499 w 4316053"/>
                            <a:gd name="connsiteY157" fmla="*/ 1749518 h 2225979"/>
                            <a:gd name="connsiteX158" fmla="*/ 1322781 w 4316053"/>
                            <a:gd name="connsiteY158" fmla="*/ 1708560 h 2225979"/>
                            <a:gd name="connsiteX159" fmla="*/ 1316114 w 4316053"/>
                            <a:gd name="connsiteY159" fmla="*/ 1639028 h 2225979"/>
                            <a:gd name="connsiteX160" fmla="*/ 1323734 w 4316053"/>
                            <a:gd name="connsiteY160" fmla="*/ 1639028 h 2225979"/>
                            <a:gd name="connsiteX161" fmla="*/ 1337069 w 4316053"/>
                            <a:gd name="connsiteY161" fmla="*/ 1635218 h 2225979"/>
                            <a:gd name="connsiteX162" fmla="*/ 1285634 w 4316053"/>
                            <a:gd name="connsiteY162" fmla="*/ 1618073 h 2225979"/>
                            <a:gd name="connsiteX163" fmla="*/ 1298969 w 4316053"/>
                            <a:gd name="connsiteY163" fmla="*/ 1633313 h 2225979"/>
                            <a:gd name="connsiteX164" fmla="*/ 1263072 w 4316053"/>
                            <a:gd name="connsiteY164" fmla="*/ 1689436 h 2225979"/>
                            <a:gd name="connsiteX165" fmla="*/ 1259119 w 4316053"/>
                            <a:gd name="connsiteY165" fmla="*/ 1694277 h 2225979"/>
                            <a:gd name="connsiteX166" fmla="*/ 1268410 w 4316053"/>
                            <a:gd name="connsiteY166" fmla="*/ 1700486 h 2225979"/>
                            <a:gd name="connsiteX167" fmla="*/ 1296112 w 4316053"/>
                            <a:gd name="connsiteY167" fmla="*/ 1743803 h 2225979"/>
                            <a:gd name="connsiteX168" fmla="*/ 1338974 w 4316053"/>
                            <a:gd name="connsiteY168" fmla="*/ 1845720 h 2225979"/>
                            <a:gd name="connsiteX169" fmla="*/ 1322782 w 4316053"/>
                            <a:gd name="connsiteY169" fmla="*/ 1850483 h 2225979"/>
                            <a:gd name="connsiteX170" fmla="*/ 1308494 w 4316053"/>
                            <a:gd name="connsiteY170" fmla="*/ 1860960 h 2225979"/>
                            <a:gd name="connsiteX171" fmla="*/ 1223722 w 4316053"/>
                            <a:gd name="connsiteY171" fmla="*/ 1752375 h 2225979"/>
                            <a:gd name="connsiteX172" fmla="*/ 1217292 w 4316053"/>
                            <a:gd name="connsiteY172" fmla="*/ 1715109 h 2225979"/>
                            <a:gd name="connsiteX173" fmla="*/ 1221663 w 4316053"/>
                            <a:gd name="connsiteY173" fmla="*/ 1710713 h 2225979"/>
                            <a:gd name="connsiteX174" fmla="*/ 1214196 w 4316053"/>
                            <a:gd name="connsiteY174" fmla="*/ 1706655 h 2225979"/>
                            <a:gd name="connsiteX175" fmla="*/ 1233246 w 4316053"/>
                            <a:gd name="connsiteY175" fmla="*/ 1662840 h 2225979"/>
                            <a:gd name="connsiteX176" fmla="*/ 1285634 w 4316053"/>
                            <a:gd name="connsiteY176" fmla="*/ 1618073 h 2225979"/>
                            <a:gd name="connsiteX177" fmla="*/ 1358024 w 4316053"/>
                            <a:gd name="connsiteY177" fmla="*/ 1604738 h 2225979"/>
                            <a:gd name="connsiteX178" fmla="*/ 1442797 w 4316053"/>
                            <a:gd name="connsiteY178" fmla="*/ 1609500 h 2225979"/>
                            <a:gd name="connsiteX179" fmla="*/ 1463752 w 4316053"/>
                            <a:gd name="connsiteY179" fmla="*/ 1639980 h 2225979"/>
                            <a:gd name="connsiteX180" fmla="*/ 1416127 w 4316053"/>
                            <a:gd name="connsiteY180" fmla="*/ 1646648 h 2225979"/>
                            <a:gd name="connsiteX181" fmla="*/ 1349452 w 4316053"/>
                            <a:gd name="connsiteY181" fmla="*/ 1624740 h 2225979"/>
                            <a:gd name="connsiteX182" fmla="*/ 1358024 w 4316053"/>
                            <a:gd name="connsiteY182" fmla="*/ 1604738 h 2225979"/>
                            <a:gd name="connsiteX183" fmla="*/ 1204195 w 4316053"/>
                            <a:gd name="connsiteY183" fmla="*/ 1537229 h 2225979"/>
                            <a:gd name="connsiteX184" fmla="*/ 1232294 w 4316053"/>
                            <a:gd name="connsiteY184" fmla="*/ 1545682 h 2225979"/>
                            <a:gd name="connsiteX185" fmla="*/ 1292302 w 4316053"/>
                            <a:gd name="connsiteY185" fmla="*/ 1574257 h 2225979"/>
                            <a:gd name="connsiteX186" fmla="*/ 1281824 w 4316053"/>
                            <a:gd name="connsiteY186" fmla="*/ 1595212 h 2225979"/>
                            <a:gd name="connsiteX187" fmla="*/ 1201814 w 4316053"/>
                            <a:gd name="connsiteY187" fmla="*/ 1579972 h 2225979"/>
                            <a:gd name="connsiteX188" fmla="*/ 1184669 w 4316053"/>
                            <a:gd name="connsiteY188" fmla="*/ 1546635 h 2225979"/>
                            <a:gd name="connsiteX189" fmla="*/ 1204195 w 4316053"/>
                            <a:gd name="connsiteY189" fmla="*/ 1537229 h 2225979"/>
                            <a:gd name="connsiteX190" fmla="*/ 1414936 w 4316053"/>
                            <a:gd name="connsiteY190" fmla="*/ 1491867 h 2225979"/>
                            <a:gd name="connsiteX191" fmla="*/ 1431367 w 4316053"/>
                            <a:gd name="connsiteY191" fmla="*/ 1500915 h 2225979"/>
                            <a:gd name="connsiteX192" fmla="*/ 1412317 w 4316053"/>
                            <a:gd name="connsiteY192" fmla="*/ 1544730 h 2225979"/>
                            <a:gd name="connsiteX193" fmla="*/ 1358024 w 4316053"/>
                            <a:gd name="connsiteY193" fmla="*/ 1589498 h 2225979"/>
                            <a:gd name="connsiteX194" fmla="*/ 1345642 w 4316053"/>
                            <a:gd name="connsiteY194" fmla="*/ 1570448 h 2225979"/>
                            <a:gd name="connsiteX195" fmla="*/ 1394219 w 4316053"/>
                            <a:gd name="connsiteY195" fmla="*/ 1502820 h 2225979"/>
                            <a:gd name="connsiteX196" fmla="*/ 1414936 w 4316053"/>
                            <a:gd name="connsiteY196" fmla="*/ 1491867 h 2225979"/>
                            <a:gd name="connsiteX197" fmla="*/ 1304684 w 4316053"/>
                            <a:gd name="connsiteY197" fmla="*/ 1450432 h 2225979"/>
                            <a:gd name="connsiteX198" fmla="*/ 1326592 w 4316053"/>
                            <a:gd name="connsiteY198" fmla="*/ 1493295 h 2225979"/>
                            <a:gd name="connsiteX199" fmla="*/ 1327544 w 4316053"/>
                            <a:gd name="connsiteY199" fmla="*/ 1562827 h 2225979"/>
                            <a:gd name="connsiteX200" fmla="*/ 1317067 w 4316053"/>
                            <a:gd name="connsiteY200" fmla="*/ 1561875 h 2225979"/>
                            <a:gd name="connsiteX201" fmla="*/ 1306589 w 4316053"/>
                            <a:gd name="connsiteY201" fmla="*/ 1564732 h 2225979"/>
                            <a:gd name="connsiteX202" fmla="*/ 1282777 w 4316053"/>
                            <a:gd name="connsiteY202" fmla="*/ 1480912 h 2225979"/>
                            <a:gd name="connsiteX203" fmla="*/ 1304684 w 4316053"/>
                            <a:gd name="connsiteY203" fmla="*/ 1450432 h 2225979"/>
                            <a:gd name="connsiteX204" fmla="*/ 181449 w 4316053"/>
                            <a:gd name="connsiteY204" fmla="*/ 848334 h 2225979"/>
                            <a:gd name="connsiteX205" fmla="*/ 192164 w 4316053"/>
                            <a:gd name="connsiteY205" fmla="*/ 851310 h 2225979"/>
                            <a:gd name="connsiteX206" fmla="*/ 194069 w 4316053"/>
                            <a:gd name="connsiteY206" fmla="*/ 871313 h 2225979"/>
                            <a:gd name="connsiteX207" fmla="*/ 174067 w 4316053"/>
                            <a:gd name="connsiteY207" fmla="*/ 873218 h 2225979"/>
                            <a:gd name="connsiteX208" fmla="*/ 172161 w 4316053"/>
                            <a:gd name="connsiteY208" fmla="*/ 853215 h 2225979"/>
                            <a:gd name="connsiteX209" fmla="*/ 181449 w 4316053"/>
                            <a:gd name="connsiteY209" fmla="*/ 848334 h 2225979"/>
                            <a:gd name="connsiteX210" fmla="*/ 235265 w 4316053"/>
                            <a:gd name="connsiteY210" fmla="*/ 838927 h 2225979"/>
                            <a:gd name="connsiteX211" fmla="*/ 252171 w 4316053"/>
                            <a:gd name="connsiteY211" fmla="*/ 844642 h 2225979"/>
                            <a:gd name="connsiteX212" fmla="*/ 255029 w 4316053"/>
                            <a:gd name="connsiteY212" fmla="*/ 877027 h 2225979"/>
                            <a:gd name="connsiteX213" fmla="*/ 222645 w 4316053"/>
                            <a:gd name="connsiteY213" fmla="*/ 879885 h 2225979"/>
                            <a:gd name="connsiteX214" fmla="*/ 219786 w 4316053"/>
                            <a:gd name="connsiteY214" fmla="*/ 847500 h 2225979"/>
                            <a:gd name="connsiteX215" fmla="*/ 235265 w 4316053"/>
                            <a:gd name="connsiteY215" fmla="*/ 838927 h 2225979"/>
                            <a:gd name="connsiteX216" fmla="*/ 271221 w 4316053"/>
                            <a:gd name="connsiteY216" fmla="*/ 826545 h 2225979"/>
                            <a:gd name="connsiteX217" fmla="*/ 273126 w 4316053"/>
                            <a:gd name="connsiteY217" fmla="*/ 840832 h 2225979"/>
                            <a:gd name="connsiteX218" fmla="*/ 258839 w 4316053"/>
                            <a:gd name="connsiteY218" fmla="*/ 842737 h 2225979"/>
                            <a:gd name="connsiteX219" fmla="*/ 256934 w 4316053"/>
                            <a:gd name="connsiteY219" fmla="*/ 828450 h 2225979"/>
                            <a:gd name="connsiteX220" fmla="*/ 271221 w 4316053"/>
                            <a:gd name="connsiteY220" fmla="*/ 826545 h 2225979"/>
                            <a:gd name="connsiteX221" fmla="*/ 202285 w 4316053"/>
                            <a:gd name="connsiteY221" fmla="*/ 823569 h 2225979"/>
                            <a:gd name="connsiteX222" fmla="*/ 212167 w 4316053"/>
                            <a:gd name="connsiteY222" fmla="*/ 826545 h 2225979"/>
                            <a:gd name="connsiteX223" fmla="*/ 214071 w 4316053"/>
                            <a:gd name="connsiteY223" fmla="*/ 845595 h 2225979"/>
                            <a:gd name="connsiteX224" fmla="*/ 195022 w 4316053"/>
                            <a:gd name="connsiteY224" fmla="*/ 847500 h 2225979"/>
                            <a:gd name="connsiteX225" fmla="*/ 193117 w 4316053"/>
                            <a:gd name="connsiteY225" fmla="*/ 828450 h 2225979"/>
                            <a:gd name="connsiteX226" fmla="*/ 202285 w 4316053"/>
                            <a:gd name="connsiteY226" fmla="*/ 823569 h 2225979"/>
                            <a:gd name="connsiteX227" fmla="*/ 134063 w 4316053"/>
                            <a:gd name="connsiteY227" fmla="*/ 810353 h 2225979"/>
                            <a:gd name="connsiteX228" fmla="*/ 156922 w 4316053"/>
                            <a:gd name="connsiteY228" fmla="*/ 833213 h 2225979"/>
                            <a:gd name="connsiteX229" fmla="*/ 134063 w 4316053"/>
                            <a:gd name="connsiteY229" fmla="*/ 856073 h 2225979"/>
                            <a:gd name="connsiteX230" fmla="*/ 111202 w 4316053"/>
                            <a:gd name="connsiteY230" fmla="*/ 833213 h 2225979"/>
                            <a:gd name="connsiteX231" fmla="*/ 134063 w 4316053"/>
                            <a:gd name="connsiteY231" fmla="*/ 810353 h 2225979"/>
                            <a:gd name="connsiteX232" fmla="*/ 298725 w 4316053"/>
                            <a:gd name="connsiteY232" fmla="*/ 809758 h 2225979"/>
                            <a:gd name="connsiteX233" fmla="*/ 315990 w 4316053"/>
                            <a:gd name="connsiteY233" fmla="*/ 815115 h 2225979"/>
                            <a:gd name="connsiteX234" fmla="*/ 318848 w 4316053"/>
                            <a:gd name="connsiteY234" fmla="*/ 847500 h 2225979"/>
                            <a:gd name="connsiteX235" fmla="*/ 286462 w 4316053"/>
                            <a:gd name="connsiteY235" fmla="*/ 850358 h 2225979"/>
                            <a:gd name="connsiteX236" fmla="*/ 283604 w 4316053"/>
                            <a:gd name="connsiteY236" fmla="*/ 817973 h 2225979"/>
                            <a:gd name="connsiteX237" fmla="*/ 298725 w 4316053"/>
                            <a:gd name="connsiteY237" fmla="*/ 809758 h 2225979"/>
                            <a:gd name="connsiteX238" fmla="*/ 231931 w 4316053"/>
                            <a:gd name="connsiteY238" fmla="*/ 796541 h 2225979"/>
                            <a:gd name="connsiteX239" fmla="*/ 246457 w 4316053"/>
                            <a:gd name="connsiteY239" fmla="*/ 800827 h 2225979"/>
                            <a:gd name="connsiteX240" fmla="*/ 249314 w 4316053"/>
                            <a:gd name="connsiteY240" fmla="*/ 828450 h 2225979"/>
                            <a:gd name="connsiteX241" fmla="*/ 221692 w 4316053"/>
                            <a:gd name="connsiteY241" fmla="*/ 831307 h 2225979"/>
                            <a:gd name="connsiteX242" fmla="*/ 218834 w 4316053"/>
                            <a:gd name="connsiteY242" fmla="*/ 803685 h 2225979"/>
                            <a:gd name="connsiteX243" fmla="*/ 231931 w 4316053"/>
                            <a:gd name="connsiteY243" fmla="*/ 796541 h 2225979"/>
                            <a:gd name="connsiteX244" fmla="*/ 155969 w 4316053"/>
                            <a:gd name="connsiteY244" fmla="*/ 786540 h 2225979"/>
                            <a:gd name="connsiteX245" fmla="*/ 157875 w 4316053"/>
                            <a:gd name="connsiteY245" fmla="*/ 800827 h 2225979"/>
                            <a:gd name="connsiteX246" fmla="*/ 143587 w 4316053"/>
                            <a:gd name="connsiteY246" fmla="*/ 802732 h 2225979"/>
                            <a:gd name="connsiteX247" fmla="*/ 141683 w 4316053"/>
                            <a:gd name="connsiteY247" fmla="*/ 788445 h 2225979"/>
                            <a:gd name="connsiteX248" fmla="*/ 155969 w 4316053"/>
                            <a:gd name="connsiteY248" fmla="*/ 786540 h 2225979"/>
                            <a:gd name="connsiteX249" fmla="*/ 114178 w 4316053"/>
                            <a:gd name="connsiteY249" fmla="*/ 781896 h 2225979"/>
                            <a:gd name="connsiteX250" fmla="*/ 125489 w 4316053"/>
                            <a:gd name="connsiteY250" fmla="*/ 785587 h 2225979"/>
                            <a:gd name="connsiteX251" fmla="*/ 127394 w 4316053"/>
                            <a:gd name="connsiteY251" fmla="*/ 807495 h 2225979"/>
                            <a:gd name="connsiteX252" fmla="*/ 105486 w 4316053"/>
                            <a:gd name="connsiteY252" fmla="*/ 808447 h 2225979"/>
                            <a:gd name="connsiteX253" fmla="*/ 103581 w 4316053"/>
                            <a:gd name="connsiteY253" fmla="*/ 787492 h 2225979"/>
                            <a:gd name="connsiteX254" fmla="*/ 114178 w 4316053"/>
                            <a:gd name="connsiteY254" fmla="*/ 781896 h 2225979"/>
                            <a:gd name="connsiteX255" fmla="*/ 186330 w 4316053"/>
                            <a:gd name="connsiteY255" fmla="*/ 774515 h 2225979"/>
                            <a:gd name="connsiteX256" fmla="*/ 203594 w 4316053"/>
                            <a:gd name="connsiteY256" fmla="*/ 779872 h 2225979"/>
                            <a:gd name="connsiteX257" fmla="*/ 206453 w 4316053"/>
                            <a:gd name="connsiteY257" fmla="*/ 812257 h 2225979"/>
                            <a:gd name="connsiteX258" fmla="*/ 174067 w 4316053"/>
                            <a:gd name="connsiteY258" fmla="*/ 815115 h 2225979"/>
                            <a:gd name="connsiteX259" fmla="*/ 171209 w 4316053"/>
                            <a:gd name="connsiteY259" fmla="*/ 782730 h 2225979"/>
                            <a:gd name="connsiteX260" fmla="*/ 186330 w 4316053"/>
                            <a:gd name="connsiteY260" fmla="*/ 774515 h 2225979"/>
                            <a:gd name="connsiteX261" fmla="*/ 322418 w 4316053"/>
                            <a:gd name="connsiteY261" fmla="*/ 769276 h 2225979"/>
                            <a:gd name="connsiteX262" fmla="*/ 333134 w 4316053"/>
                            <a:gd name="connsiteY262" fmla="*/ 772252 h 2225979"/>
                            <a:gd name="connsiteX263" fmla="*/ 335040 w 4316053"/>
                            <a:gd name="connsiteY263" fmla="*/ 792255 h 2225979"/>
                            <a:gd name="connsiteX264" fmla="*/ 315037 w 4316053"/>
                            <a:gd name="connsiteY264" fmla="*/ 794160 h 2225979"/>
                            <a:gd name="connsiteX265" fmla="*/ 313131 w 4316053"/>
                            <a:gd name="connsiteY265" fmla="*/ 774157 h 2225979"/>
                            <a:gd name="connsiteX266" fmla="*/ 322418 w 4316053"/>
                            <a:gd name="connsiteY266" fmla="*/ 769276 h 2225979"/>
                            <a:gd name="connsiteX267" fmla="*/ 263483 w 4316053"/>
                            <a:gd name="connsiteY267" fmla="*/ 761180 h 2225979"/>
                            <a:gd name="connsiteX268" fmla="*/ 280746 w 4316053"/>
                            <a:gd name="connsiteY268" fmla="*/ 766537 h 2225979"/>
                            <a:gd name="connsiteX269" fmla="*/ 283604 w 4316053"/>
                            <a:gd name="connsiteY269" fmla="*/ 798922 h 2225979"/>
                            <a:gd name="connsiteX270" fmla="*/ 251220 w 4316053"/>
                            <a:gd name="connsiteY270" fmla="*/ 801780 h 2225979"/>
                            <a:gd name="connsiteX271" fmla="*/ 248362 w 4316053"/>
                            <a:gd name="connsiteY271" fmla="*/ 769395 h 2225979"/>
                            <a:gd name="connsiteX272" fmla="*/ 263483 w 4316053"/>
                            <a:gd name="connsiteY272" fmla="*/ 761180 h 2225979"/>
                            <a:gd name="connsiteX273" fmla="*/ 224668 w 4316053"/>
                            <a:gd name="connsiteY273" fmla="*/ 758084 h 2225979"/>
                            <a:gd name="connsiteX274" fmla="*/ 235979 w 4316053"/>
                            <a:gd name="connsiteY274" fmla="*/ 761775 h 2225979"/>
                            <a:gd name="connsiteX275" fmla="*/ 237884 w 4316053"/>
                            <a:gd name="connsiteY275" fmla="*/ 782730 h 2225979"/>
                            <a:gd name="connsiteX276" fmla="*/ 215976 w 4316053"/>
                            <a:gd name="connsiteY276" fmla="*/ 784635 h 2225979"/>
                            <a:gd name="connsiteX277" fmla="*/ 214071 w 4316053"/>
                            <a:gd name="connsiteY277" fmla="*/ 763680 h 2225979"/>
                            <a:gd name="connsiteX278" fmla="*/ 224668 w 4316053"/>
                            <a:gd name="connsiteY278" fmla="*/ 758084 h 2225979"/>
                            <a:gd name="connsiteX279" fmla="*/ 75840 w 4316053"/>
                            <a:gd name="connsiteY279" fmla="*/ 749750 h 2225979"/>
                            <a:gd name="connsiteX280" fmla="*/ 93105 w 4316053"/>
                            <a:gd name="connsiteY280" fmla="*/ 755107 h 2225979"/>
                            <a:gd name="connsiteX281" fmla="*/ 95963 w 4316053"/>
                            <a:gd name="connsiteY281" fmla="*/ 787492 h 2225979"/>
                            <a:gd name="connsiteX282" fmla="*/ 63577 w 4316053"/>
                            <a:gd name="connsiteY282" fmla="*/ 790350 h 2225979"/>
                            <a:gd name="connsiteX283" fmla="*/ 60719 w 4316053"/>
                            <a:gd name="connsiteY283" fmla="*/ 757965 h 2225979"/>
                            <a:gd name="connsiteX284" fmla="*/ 75840 w 4316053"/>
                            <a:gd name="connsiteY284" fmla="*/ 749750 h 2225979"/>
                            <a:gd name="connsiteX285" fmla="*/ 187997 w 4316053"/>
                            <a:gd name="connsiteY285" fmla="*/ 747369 h 2225979"/>
                            <a:gd name="connsiteX286" fmla="*/ 197879 w 4316053"/>
                            <a:gd name="connsiteY286" fmla="*/ 750345 h 2225979"/>
                            <a:gd name="connsiteX287" fmla="*/ 199784 w 4316053"/>
                            <a:gd name="connsiteY287" fmla="*/ 769395 h 2225979"/>
                            <a:gd name="connsiteX288" fmla="*/ 180734 w 4316053"/>
                            <a:gd name="connsiteY288" fmla="*/ 771300 h 2225979"/>
                            <a:gd name="connsiteX289" fmla="*/ 178829 w 4316053"/>
                            <a:gd name="connsiteY289" fmla="*/ 752250 h 2225979"/>
                            <a:gd name="connsiteX290" fmla="*/ 187997 w 4316053"/>
                            <a:gd name="connsiteY290" fmla="*/ 747369 h 2225979"/>
                            <a:gd name="connsiteX291" fmla="*/ 135847 w 4316053"/>
                            <a:gd name="connsiteY291" fmla="*/ 733558 h 2225979"/>
                            <a:gd name="connsiteX292" fmla="*/ 153111 w 4316053"/>
                            <a:gd name="connsiteY292" fmla="*/ 738915 h 2225979"/>
                            <a:gd name="connsiteX293" fmla="*/ 155969 w 4316053"/>
                            <a:gd name="connsiteY293" fmla="*/ 771300 h 2225979"/>
                            <a:gd name="connsiteX294" fmla="*/ 123584 w 4316053"/>
                            <a:gd name="connsiteY294" fmla="*/ 774158 h 2225979"/>
                            <a:gd name="connsiteX295" fmla="*/ 120727 w 4316053"/>
                            <a:gd name="connsiteY295" fmla="*/ 741773 h 2225979"/>
                            <a:gd name="connsiteX296" fmla="*/ 135847 w 4316053"/>
                            <a:gd name="connsiteY296" fmla="*/ 733558 h 2225979"/>
                            <a:gd name="connsiteX297" fmla="*/ 60362 w 4316053"/>
                            <a:gd name="connsiteY297" fmla="*/ 720699 h 2225979"/>
                            <a:gd name="connsiteX298" fmla="*/ 70244 w 4316053"/>
                            <a:gd name="connsiteY298" fmla="*/ 723675 h 2225979"/>
                            <a:gd name="connsiteX299" fmla="*/ 72149 w 4316053"/>
                            <a:gd name="connsiteY299" fmla="*/ 742725 h 2225979"/>
                            <a:gd name="connsiteX300" fmla="*/ 53099 w 4316053"/>
                            <a:gd name="connsiteY300" fmla="*/ 744630 h 2225979"/>
                            <a:gd name="connsiteX301" fmla="*/ 51194 w 4316053"/>
                            <a:gd name="connsiteY301" fmla="*/ 725580 h 2225979"/>
                            <a:gd name="connsiteX302" fmla="*/ 60362 w 4316053"/>
                            <a:gd name="connsiteY302" fmla="*/ 720699 h 2225979"/>
                            <a:gd name="connsiteX303" fmla="*/ 355756 w 4316053"/>
                            <a:gd name="connsiteY303" fmla="*/ 713079 h 2225979"/>
                            <a:gd name="connsiteX304" fmla="*/ 366473 w 4316053"/>
                            <a:gd name="connsiteY304" fmla="*/ 716055 h 2225979"/>
                            <a:gd name="connsiteX305" fmla="*/ 368377 w 4316053"/>
                            <a:gd name="connsiteY305" fmla="*/ 736058 h 2225979"/>
                            <a:gd name="connsiteX306" fmla="*/ 348374 w 4316053"/>
                            <a:gd name="connsiteY306" fmla="*/ 737963 h 2225979"/>
                            <a:gd name="connsiteX307" fmla="*/ 346469 w 4316053"/>
                            <a:gd name="connsiteY307" fmla="*/ 717960 h 2225979"/>
                            <a:gd name="connsiteX308" fmla="*/ 355756 w 4316053"/>
                            <a:gd name="connsiteY308" fmla="*/ 713079 h 2225979"/>
                            <a:gd name="connsiteX309" fmla="*/ 218716 w 4316053"/>
                            <a:gd name="connsiteY309" fmla="*/ 709745 h 2225979"/>
                            <a:gd name="connsiteX310" fmla="*/ 235979 w 4316053"/>
                            <a:gd name="connsiteY310" fmla="*/ 715102 h 2225979"/>
                            <a:gd name="connsiteX311" fmla="*/ 238837 w 4316053"/>
                            <a:gd name="connsiteY311" fmla="*/ 747487 h 2225979"/>
                            <a:gd name="connsiteX312" fmla="*/ 206453 w 4316053"/>
                            <a:gd name="connsiteY312" fmla="*/ 750345 h 2225979"/>
                            <a:gd name="connsiteX313" fmla="*/ 203594 w 4316053"/>
                            <a:gd name="connsiteY313" fmla="*/ 717960 h 2225979"/>
                            <a:gd name="connsiteX314" fmla="*/ 218716 w 4316053"/>
                            <a:gd name="connsiteY314" fmla="*/ 709745 h 2225979"/>
                            <a:gd name="connsiteX315" fmla="*/ 293962 w 4316053"/>
                            <a:gd name="connsiteY315" fmla="*/ 708793 h 2225979"/>
                            <a:gd name="connsiteX316" fmla="*/ 311226 w 4316053"/>
                            <a:gd name="connsiteY316" fmla="*/ 714150 h 2225979"/>
                            <a:gd name="connsiteX317" fmla="*/ 314084 w 4316053"/>
                            <a:gd name="connsiteY317" fmla="*/ 746535 h 2225979"/>
                            <a:gd name="connsiteX318" fmla="*/ 281700 w 4316053"/>
                            <a:gd name="connsiteY318" fmla="*/ 749393 h 2225979"/>
                            <a:gd name="connsiteX319" fmla="*/ 278842 w 4316053"/>
                            <a:gd name="connsiteY319" fmla="*/ 717008 h 2225979"/>
                            <a:gd name="connsiteX320" fmla="*/ 293962 w 4316053"/>
                            <a:gd name="connsiteY320" fmla="*/ 708793 h 2225979"/>
                            <a:gd name="connsiteX321" fmla="*/ 259434 w 4316053"/>
                            <a:gd name="connsiteY321" fmla="*/ 706411 h 2225979"/>
                            <a:gd name="connsiteX322" fmla="*/ 269317 w 4316053"/>
                            <a:gd name="connsiteY322" fmla="*/ 709387 h 2225979"/>
                            <a:gd name="connsiteX323" fmla="*/ 271221 w 4316053"/>
                            <a:gd name="connsiteY323" fmla="*/ 728437 h 2225979"/>
                            <a:gd name="connsiteX324" fmla="*/ 252171 w 4316053"/>
                            <a:gd name="connsiteY324" fmla="*/ 730342 h 2225979"/>
                            <a:gd name="connsiteX325" fmla="*/ 250267 w 4316053"/>
                            <a:gd name="connsiteY325" fmla="*/ 711292 h 2225979"/>
                            <a:gd name="connsiteX326" fmla="*/ 259434 w 4316053"/>
                            <a:gd name="connsiteY326" fmla="*/ 706411 h 2225979"/>
                            <a:gd name="connsiteX327" fmla="*/ 20596 w 4316053"/>
                            <a:gd name="connsiteY327" fmla="*/ 704983 h 2225979"/>
                            <a:gd name="connsiteX328" fmla="*/ 37860 w 4316053"/>
                            <a:gd name="connsiteY328" fmla="*/ 710340 h 2225979"/>
                            <a:gd name="connsiteX329" fmla="*/ 40718 w 4316053"/>
                            <a:gd name="connsiteY329" fmla="*/ 742725 h 2225979"/>
                            <a:gd name="connsiteX330" fmla="*/ 8332 w 4316053"/>
                            <a:gd name="connsiteY330" fmla="*/ 745583 h 2225979"/>
                            <a:gd name="connsiteX331" fmla="*/ 5474 w 4316053"/>
                            <a:gd name="connsiteY331" fmla="*/ 713198 h 2225979"/>
                            <a:gd name="connsiteX332" fmla="*/ 20596 w 4316053"/>
                            <a:gd name="connsiteY332" fmla="*/ 704983 h 2225979"/>
                            <a:gd name="connsiteX333" fmla="*/ 171091 w 4316053"/>
                            <a:gd name="connsiteY333" fmla="*/ 698315 h 2225979"/>
                            <a:gd name="connsiteX334" fmla="*/ 188354 w 4316053"/>
                            <a:gd name="connsiteY334" fmla="*/ 703672 h 2225979"/>
                            <a:gd name="connsiteX335" fmla="*/ 191212 w 4316053"/>
                            <a:gd name="connsiteY335" fmla="*/ 736057 h 2225979"/>
                            <a:gd name="connsiteX336" fmla="*/ 158827 w 4316053"/>
                            <a:gd name="connsiteY336" fmla="*/ 738915 h 2225979"/>
                            <a:gd name="connsiteX337" fmla="*/ 155969 w 4316053"/>
                            <a:gd name="connsiteY337" fmla="*/ 706530 h 2225979"/>
                            <a:gd name="connsiteX338" fmla="*/ 171091 w 4316053"/>
                            <a:gd name="connsiteY338" fmla="*/ 698315 h 2225979"/>
                            <a:gd name="connsiteX339" fmla="*/ 130371 w 4316053"/>
                            <a:gd name="connsiteY339" fmla="*/ 698076 h 2225979"/>
                            <a:gd name="connsiteX340" fmla="*/ 141683 w 4316053"/>
                            <a:gd name="connsiteY340" fmla="*/ 701767 h 2225979"/>
                            <a:gd name="connsiteX341" fmla="*/ 143587 w 4316053"/>
                            <a:gd name="connsiteY341" fmla="*/ 722722 h 2225979"/>
                            <a:gd name="connsiteX342" fmla="*/ 121680 w 4316053"/>
                            <a:gd name="connsiteY342" fmla="*/ 724627 h 2225979"/>
                            <a:gd name="connsiteX343" fmla="*/ 119774 w 4316053"/>
                            <a:gd name="connsiteY343" fmla="*/ 703672 h 2225979"/>
                            <a:gd name="connsiteX344" fmla="*/ 130371 w 4316053"/>
                            <a:gd name="connsiteY344" fmla="*/ 698076 h 2225979"/>
                            <a:gd name="connsiteX345" fmla="*/ 86318 w 4316053"/>
                            <a:gd name="connsiteY345" fmla="*/ 684028 h 2225979"/>
                            <a:gd name="connsiteX346" fmla="*/ 103581 w 4316053"/>
                            <a:gd name="connsiteY346" fmla="*/ 689385 h 2225979"/>
                            <a:gd name="connsiteX347" fmla="*/ 106439 w 4316053"/>
                            <a:gd name="connsiteY347" fmla="*/ 721770 h 2225979"/>
                            <a:gd name="connsiteX348" fmla="*/ 74055 w 4316053"/>
                            <a:gd name="connsiteY348" fmla="*/ 724628 h 2225979"/>
                            <a:gd name="connsiteX349" fmla="*/ 71196 w 4316053"/>
                            <a:gd name="connsiteY349" fmla="*/ 692243 h 2225979"/>
                            <a:gd name="connsiteX350" fmla="*/ 86318 w 4316053"/>
                            <a:gd name="connsiteY350" fmla="*/ 684028 h 2225979"/>
                            <a:gd name="connsiteX351" fmla="*/ 255981 w 4316053"/>
                            <a:gd name="connsiteY351" fmla="*/ 682718 h 2225979"/>
                            <a:gd name="connsiteX352" fmla="*/ 257887 w 4316053"/>
                            <a:gd name="connsiteY352" fmla="*/ 697005 h 2225979"/>
                            <a:gd name="connsiteX353" fmla="*/ 243600 w 4316053"/>
                            <a:gd name="connsiteY353" fmla="*/ 698910 h 2225979"/>
                            <a:gd name="connsiteX354" fmla="*/ 241695 w 4316053"/>
                            <a:gd name="connsiteY354" fmla="*/ 684623 h 2225979"/>
                            <a:gd name="connsiteX355" fmla="*/ 255981 w 4316053"/>
                            <a:gd name="connsiteY355" fmla="*/ 682718 h 2225979"/>
                            <a:gd name="connsiteX356" fmla="*/ 295987 w 4316053"/>
                            <a:gd name="connsiteY356" fmla="*/ 681765 h 2225979"/>
                            <a:gd name="connsiteX357" fmla="*/ 297891 w 4316053"/>
                            <a:gd name="connsiteY357" fmla="*/ 696052 h 2225979"/>
                            <a:gd name="connsiteX358" fmla="*/ 283604 w 4316053"/>
                            <a:gd name="connsiteY358" fmla="*/ 697957 h 2225979"/>
                            <a:gd name="connsiteX359" fmla="*/ 281699 w 4316053"/>
                            <a:gd name="connsiteY359" fmla="*/ 683670 h 2225979"/>
                            <a:gd name="connsiteX360" fmla="*/ 295987 w 4316053"/>
                            <a:gd name="connsiteY360" fmla="*/ 681765 h 2225979"/>
                            <a:gd name="connsiteX361" fmla="*/ 47503 w 4316053"/>
                            <a:gd name="connsiteY361" fmla="*/ 676169 h 2225979"/>
                            <a:gd name="connsiteX362" fmla="*/ 58814 w 4316053"/>
                            <a:gd name="connsiteY362" fmla="*/ 679860 h 2225979"/>
                            <a:gd name="connsiteX363" fmla="*/ 60719 w 4316053"/>
                            <a:gd name="connsiteY363" fmla="*/ 701768 h 2225979"/>
                            <a:gd name="connsiteX364" fmla="*/ 38811 w 4316053"/>
                            <a:gd name="connsiteY364" fmla="*/ 702720 h 2225979"/>
                            <a:gd name="connsiteX365" fmla="*/ 36907 w 4316053"/>
                            <a:gd name="connsiteY365" fmla="*/ 681765 h 2225979"/>
                            <a:gd name="connsiteX366" fmla="*/ 47503 w 4316053"/>
                            <a:gd name="connsiteY366" fmla="*/ 676169 h 2225979"/>
                            <a:gd name="connsiteX367" fmla="*/ 324323 w 4316053"/>
                            <a:gd name="connsiteY367" fmla="*/ 675574 h 2225979"/>
                            <a:gd name="connsiteX368" fmla="*/ 338849 w 4316053"/>
                            <a:gd name="connsiteY368" fmla="*/ 679860 h 2225979"/>
                            <a:gd name="connsiteX369" fmla="*/ 341707 w 4316053"/>
                            <a:gd name="connsiteY369" fmla="*/ 707483 h 2225979"/>
                            <a:gd name="connsiteX370" fmla="*/ 314084 w 4316053"/>
                            <a:gd name="connsiteY370" fmla="*/ 710340 h 2225979"/>
                            <a:gd name="connsiteX371" fmla="*/ 311226 w 4316053"/>
                            <a:gd name="connsiteY371" fmla="*/ 682718 h 2225979"/>
                            <a:gd name="connsiteX372" fmla="*/ 324323 w 4316053"/>
                            <a:gd name="connsiteY372" fmla="*/ 675574 h 2225979"/>
                            <a:gd name="connsiteX373" fmla="*/ 122631 w 4316053"/>
                            <a:gd name="connsiteY373" fmla="*/ 674145 h 2225979"/>
                            <a:gd name="connsiteX374" fmla="*/ 124536 w 4316053"/>
                            <a:gd name="connsiteY374" fmla="*/ 688432 h 2225979"/>
                            <a:gd name="connsiteX375" fmla="*/ 110249 w 4316053"/>
                            <a:gd name="connsiteY375" fmla="*/ 690337 h 2225979"/>
                            <a:gd name="connsiteX376" fmla="*/ 108344 w 4316053"/>
                            <a:gd name="connsiteY376" fmla="*/ 676050 h 2225979"/>
                            <a:gd name="connsiteX377" fmla="*/ 122631 w 4316053"/>
                            <a:gd name="connsiteY377" fmla="*/ 674145 h 2225979"/>
                            <a:gd name="connsiteX378" fmla="*/ 152041 w 4316053"/>
                            <a:gd name="connsiteY378" fmla="*/ 652595 h 2225979"/>
                            <a:gd name="connsiteX379" fmla="*/ 169305 w 4316053"/>
                            <a:gd name="connsiteY379" fmla="*/ 657952 h 2225979"/>
                            <a:gd name="connsiteX380" fmla="*/ 172162 w 4316053"/>
                            <a:gd name="connsiteY380" fmla="*/ 690337 h 2225979"/>
                            <a:gd name="connsiteX381" fmla="*/ 139777 w 4316053"/>
                            <a:gd name="connsiteY381" fmla="*/ 693195 h 2225979"/>
                            <a:gd name="connsiteX382" fmla="*/ 136919 w 4316053"/>
                            <a:gd name="connsiteY382" fmla="*/ 660810 h 2225979"/>
                            <a:gd name="connsiteX383" fmla="*/ 152041 w 4316053"/>
                            <a:gd name="connsiteY383" fmla="*/ 652595 h 2225979"/>
                            <a:gd name="connsiteX384" fmla="*/ 213953 w 4316053"/>
                            <a:gd name="connsiteY384" fmla="*/ 648785 h 2225979"/>
                            <a:gd name="connsiteX385" fmla="*/ 231217 w 4316053"/>
                            <a:gd name="connsiteY385" fmla="*/ 654142 h 2225979"/>
                            <a:gd name="connsiteX386" fmla="*/ 234075 w 4316053"/>
                            <a:gd name="connsiteY386" fmla="*/ 686527 h 2225979"/>
                            <a:gd name="connsiteX387" fmla="*/ 201689 w 4316053"/>
                            <a:gd name="connsiteY387" fmla="*/ 689385 h 2225979"/>
                            <a:gd name="connsiteX388" fmla="*/ 198831 w 4316053"/>
                            <a:gd name="connsiteY388" fmla="*/ 657000 h 2225979"/>
                            <a:gd name="connsiteX389" fmla="*/ 213953 w 4316053"/>
                            <a:gd name="connsiteY389" fmla="*/ 648785 h 2225979"/>
                            <a:gd name="connsiteX390" fmla="*/ 273246 w 4316053"/>
                            <a:gd name="connsiteY390" fmla="*/ 645689 h 2225979"/>
                            <a:gd name="connsiteX391" fmla="*/ 284557 w 4316053"/>
                            <a:gd name="connsiteY391" fmla="*/ 649380 h 2225979"/>
                            <a:gd name="connsiteX392" fmla="*/ 286462 w 4316053"/>
                            <a:gd name="connsiteY392" fmla="*/ 670335 h 2225979"/>
                            <a:gd name="connsiteX393" fmla="*/ 264554 w 4316053"/>
                            <a:gd name="connsiteY393" fmla="*/ 672240 h 2225979"/>
                            <a:gd name="connsiteX394" fmla="*/ 262649 w 4316053"/>
                            <a:gd name="connsiteY394" fmla="*/ 651285 h 2225979"/>
                            <a:gd name="connsiteX395" fmla="*/ 273246 w 4316053"/>
                            <a:gd name="connsiteY395" fmla="*/ 645689 h 2225979"/>
                            <a:gd name="connsiteX396" fmla="*/ 97629 w 4316053"/>
                            <a:gd name="connsiteY396" fmla="*/ 638784 h 2225979"/>
                            <a:gd name="connsiteX397" fmla="*/ 108344 w 4316053"/>
                            <a:gd name="connsiteY397" fmla="*/ 641760 h 2225979"/>
                            <a:gd name="connsiteX398" fmla="*/ 110249 w 4316053"/>
                            <a:gd name="connsiteY398" fmla="*/ 661763 h 2225979"/>
                            <a:gd name="connsiteX399" fmla="*/ 90247 w 4316053"/>
                            <a:gd name="connsiteY399" fmla="*/ 663668 h 2225979"/>
                            <a:gd name="connsiteX400" fmla="*/ 88341 w 4316053"/>
                            <a:gd name="connsiteY400" fmla="*/ 643665 h 2225979"/>
                            <a:gd name="connsiteX401" fmla="*/ 97629 w 4316053"/>
                            <a:gd name="connsiteY401" fmla="*/ 638784 h 2225979"/>
                            <a:gd name="connsiteX402" fmla="*/ 310156 w 4316053"/>
                            <a:gd name="connsiteY402" fmla="*/ 627830 h 2225979"/>
                            <a:gd name="connsiteX403" fmla="*/ 327420 w 4316053"/>
                            <a:gd name="connsiteY403" fmla="*/ 633187 h 2225979"/>
                            <a:gd name="connsiteX404" fmla="*/ 330277 w 4316053"/>
                            <a:gd name="connsiteY404" fmla="*/ 665572 h 2225979"/>
                            <a:gd name="connsiteX405" fmla="*/ 297892 w 4316053"/>
                            <a:gd name="connsiteY405" fmla="*/ 668430 h 2225979"/>
                            <a:gd name="connsiteX406" fmla="*/ 295034 w 4316053"/>
                            <a:gd name="connsiteY406" fmla="*/ 636045 h 2225979"/>
                            <a:gd name="connsiteX407" fmla="*/ 310156 w 4316053"/>
                            <a:gd name="connsiteY407" fmla="*/ 627830 h 2225979"/>
                            <a:gd name="connsiteX408" fmla="*/ 211810 w 4316053"/>
                            <a:gd name="connsiteY408" fmla="*/ 615924 h 2225979"/>
                            <a:gd name="connsiteX409" fmla="*/ 221692 w 4316053"/>
                            <a:gd name="connsiteY409" fmla="*/ 618900 h 2225979"/>
                            <a:gd name="connsiteX410" fmla="*/ 223596 w 4316053"/>
                            <a:gd name="connsiteY410" fmla="*/ 637950 h 2225979"/>
                            <a:gd name="connsiteX411" fmla="*/ 204546 w 4316053"/>
                            <a:gd name="connsiteY411" fmla="*/ 639855 h 2225979"/>
                            <a:gd name="connsiteX412" fmla="*/ 202642 w 4316053"/>
                            <a:gd name="connsiteY412" fmla="*/ 620805 h 2225979"/>
                            <a:gd name="connsiteX413" fmla="*/ 211810 w 4316053"/>
                            <a:gd name="connsiteY413" fmla="*/ 615924 h 2225979"/>
                            <a:gd name="connsiteX414" fmla="*/ 136682 w 4316053"/>
                            <a:gd name="connsiteY414" fmla="*/ 610804 h 2225979"/>
                            <a:gd name="connsiteX415" fmla="*/ 151208 w 4316053"/>
                            <a:gd name="connsiteY415" fmla="*/ 615090 h 2225979"/>
                            <a:gd name="connsiteX416" fmla="*/ 154064 w 4316053"/>
                            <a:gd name="connsiteY416" fmla="*/ 642713 h 2225979"/>
                            <a:gd name="connsiteX417" fmla="*/ 126442 w 4316053"/>
                            <a:gd name="connsiteY417" fmla="*/ 645570 h 2225979"/>
                            <a:gd name="connsiteX418" fmla="*/ 123584 w 4316053"/>
                            <a:gd name="connsiteY418" fmla="*/ 617948 h 2225979"/>
                            <a:gd name="connsiteX419" fmla="*/ 136682 w 4316053"/>
                            <a:gd name="connsiteY419" fmla="*/ 610804 h 2225979"/>
                            <a:gd name="connsiteX420" fmla="*/ 178591 w 4316053"/>
                            <a:gd name="connsiteY420" fmla="*/ 608304 h 2225979"/>
                            <a:gd name="connsiteX421" fmla="*/ 189308 w 4316053"/>
                            <a:gd name="connsiteY421" fmla="*/ 611280 h 2225979"/>
                            <a:gd name="connsiteX422" fmla="*/ 191212 w 4316053"/>
                            <a:gd name="connsiteY422" fmla="*/ 631283 h 2225979"/>
                            <a:gd name="connsiteX423" fmla="*/ 171209 w 4316053"/>
                            <a:gd name="connsiteY423" fmla="*/ 633188 h 2225979"/>
                            <a:gd name="connsiteX424" fmla="*/ 169305 w 4316053"/>
                            <a:gd name="connsiteY424" fmla="*/ 613185 h 2225979"/>
                            <a:gd name="connsiteX425" fmla="*/ 178591 w 4316053"/>
                            <a:gd name="connsiteY425" fmla="*/ 608304 h 2225979"/>
                            <a:gd name="connsiteX426" fmla="*/ 251100 w 4316053"/>
                            <a:gd name="connsiteY426" fmla="*/ 600208 h 2225979"/>
                            <a:gd name="connsiteX427" fmla="*/ 268364 w 4316053"/>
                            <a:gd name="connsiteY427" fmla="*/ 605565 h 2225979"/>
                            <a:gd name="connsiteX428" fmla="*/ 271223 w 4316053"/>
                            <a:gd name="connsiteY428" fmla="*/ 637950 h 2225979"/>
                            <a:gd name="connsiteX429" fmla="*/ 238837 w 4316053"/>
                            <a:gd name="connsiteY429" fmla="*/ 640808 h 2225979"/>
                            <a:gd name="connsiteX430" fmla="*/ 235979 w 4316053"/>
                            <a:gd name="connsiteY430" fmla="*/ 608423 h 2225979"/>
                            <a:gd name="connsiteX431" fmla="*/ 251100 w 4316053"/>
                            <a:gd name="connsiteY431" fmla="*/ 600208 h 2225979"/>
                            <a:gd name="connsiteX432" fmla="*/ 410287 w 4316053"/>
                            <a:gd name="connsiteY432" fmla="*/ 591278 h 2225979"/>
                            <a:gd name="connsiteX433" fmla="*/ 435052 w 4316053"/>
                            <a:gd name="connsiteY433" fmla="*/ 612233 h 2225979"/>
                            <a:gd name="connsiteX434" fmla="*/ 414097 w 4316053"/>
                            <a:gd name="connsiteY434" fmla="*/ 636998 h 2225979"/>
                            <a:gd name="connsiteX435" fmla="*/ 389332 w 4316053"/>
                            <a:gd name="connsiteY435" fmla="*/ 616043 h 2225979"/>
                            <a:gd name="connsiteX436" fmla="*/ 410287 w 4316053"/>
                            <a:gd name="connsiteY436" fmla="*/ 591278 h 2225979"/>
                            <a:gd name="connsiteX437" fmla="*/ 461721 w 4316053"/>
                            <a:gd name="connsiteY437" fmla="*/ 581753 h 2225979"/>
                            <a:gd name="connsiteX438" fmla="*/ 476961 w 4316053"/>
                            <a:gd name="connsiteY438" fmla="*/ 594135 h 2225979"/>
                            <a:gd name="connsiteX439" fmla="*/ 464580 w 4316053"/>
                            <a:gd name="connsiteY439" fmla="*/ 609375 h 2225979"/>
                            <a:gd name="connsiteX440" fmla="*/ 449339 w 4316053"/>
                            <a:gd name="connsiteY440" fmla="*/ 596993 h 2225979"/>
                            <a:gd name="connsiteX441" fmla="*/ 461721 w 4316053"/>
                            <a:gd name="connsiteY441" fmla="*/ 581753 h 2225979"/>
                            <a:gd name="connsiteX442" fmla="*/ 384569 w 4316053"/>
                            <a:gd name="connsiteY442" fmla="*/ 579848 h 2225979"/>
                            <a:gd name="connsiteX443" fmla="*/ 395999 w 4316053"/>
                            <a:gd name="connsiteY443" fmla="*/ 589373 h 2225979"/>
                            <a:gd name="connsiteX444" fmla="*/ 386474 w 4316053"/>
                            <a:gd name="connsiteY444" fmla="*/ 600803 h 2225979"/>
                            <a:gd name="connsiteX445" fmla="*/ 375044 w 4316053"/>
                            <a:gd name="connsiteY445" fmla="*/ 591278 h 2225979"/>
                            <a:gd name="connsiteX446" fmla="*/ 384569 w 4316053"/>
                            <a:gd name="connsiteY446" fmla="*/ 579848 h 2225979"/>
                            <a:gd name="connsiteX447" fmla="*/ 525539 w 4316053"/>
                            <a:gd name="connsiteY447" fmla="*/ 566513 h 2225979"/>
                            <a:gd name="connsiteX448" fmla="*/ 540780 w 4316053"/>
                            <a:gd name="connsiteY448" fmla="*/ 578895 h 2225979"/>
                            <a:gd name="connsiteX449" fmla="*/ 528397 w 4316053"/>
                            <a:gd name="connsiteY449" fmla="*/ 594135 h 2225979"/>
                            <a:gd name="connsiteX450" fmla="*/ 513158 w 4316053"/>
                            <a:gd name="connsiteY450" fmla="*/ 581753 h 2225979"/>
                            <a:gd name="connsiteX451" fmla="*/ 525539 w 4316053"/>
                            <a:gd name="connsiteY451" fmla="*/ 566513 h 2225979"/>
                            <a:gd name="connsiteX452" fmla="*/ 344565 w 4316053"/>
                            <a:gd name="connsiteY452" fmla="*/ 566513 h 2225979"/>
                            <a:gd name="connsiteX453" fmla="*/ 369329 w 4316053"/>
                            <a:gd name="connsiteY453" fmla="*/ 587468 h 2225979"/>
                            <a:gd name="connsiteX454" fmla="*/ 348374 w 4316053"/>
                            <a:gd name="connsiteY454" fmla="*/ 612233 h 2225979"/>
                            <a:gd name="connsiteX455" fmla="*/ 323609 w 4316053"/>
                            <a:gd name="connsiteY455" fmla="*/ 591278 h 2225979"/>
                            <a:gd name="connsiteX456" fmla="*/ 344565 w 4316053"/>
                            <a:gd name="connsiteY456" fmla="*/ 566513 h 2225979"/>
                            <a:gd name="connsiteX457" fmla="*/ 4009784 w 4316053"/>
                            <a:gd name="connsiteY457" fmla="*/ 554130 h 2225979"/>
                            <a:gd name="connsiteX458" fmla="*/ 4027882 w 4316053"/>
                            <a:gd name="connsiteY458" fmla="*/ 562702 h 2225979"/>
                            <a:gd name="connsiteX459" fmla="*/ 4019309 w 4316053"/>
                            <a:gd name="connsiteY459" fmla="*/ 580800 h 2225979"/>
                            <a:gd name="connsiteX460" fmla="*/ 4001212 w 4316053"/>
                            <a:gd name="connsiteY460" fmla="*/ 572227 h 2225979"/>
                            <a:gd name="connsiteX461" fmla="*/ 4009784 w 4316053"/>
                            <a:gd name="connsiteY461" fmla="*/ 554130 h 2225979"/>
                            <a:gd name="connsiteX462" fmla="*/ 4073602 w 4316053"/>
                            <a:gd name="connsiteY462" fmla="*/ 548415 h 2225979"/>
                            <a:gd name="connsiteX463" fmla="*/ 4092652 w 4316053"/>
                            <a:gd name="connsiteY463" fmla="*/ 557940 h 2225979"/>
                            <a:gd name="connsiteX464" fmla="*/ 4083127 w 4316053"/>
                            <a:gd name="connsiteY464" fmla="*/ 576990 h 2225979"/>
                            <a:gd name="connsiteX465" fmla="*/ 4064077 w 4316053"/>
                            <a:gd name="connsiteY465" fmla="*/ 567465 h 2225979"/>
                            <a:gd name="connsiteX466" fmla="*/ 4073602 w 4316053"/>
                            <a:gd name="connsiteY466" fmla="*/ 548415 h 2225979"/>
                            <a:gd name="connsiteX467" fmla="*/ 3963112 w 4316053"/>
                            <a:gd name="connsiteY467" fmla="*/ 546510 h 2225979"/>
                            <a:gd name="connsiteX468" fmla="*/ 3987877 w 4316053"/>
                            <a:gd name="connsiteY468" fmla="*/ 558893 h 2225979"/>
                            <a:gd name="connsiteX469" fmla="*/ 3975494 w 4316053"/>
                            <a:gd name="connsiteY469" fmla="*/ 583658 h 2225979"/>
                            <a:gd name="connsiteX470" fmla="*/ 3950729 w 4316053"/>
                            <a:gd name="connsiteY470" fmla="*/ 571275 h 2225979"/>
                            <a:gd name="connsiteX471" fmla="*/ 3963112 w 4316053"/>
                            <a:gd name="connsiteY471" fmla="*/ 546510 h 2225979"/>
                            <a:gd name="connsiteX472" fmla="*/ 3925011 w 4316053"/>
                            <a:gd name="connsiteY472" fmla="*/ 536985 h 2225979"/>
                            <a:gd name="connsiteX473" fmla="*/ 3943109 w 4316053"/>
                            <a:gd name="connsiteY473" fmla="*/ 545558 h 2225979"/>
                            <a:gd name="connsiteX474" fmla="*/ 3934536 w 4316053"/>
                            <a:gd name="connsiteY474" fmla="*/ 563655 h 2225979"/>
                            <a:gd name="connsiteX475" fmla="*/ 3916439 w 4316053"/>
                            <a:gd name="connsiteY475" fmla="*/ 555083 h 2225979"/>
                            <a:gd name="connsiteX476" fmla="*/ 3925011 w 4316053"/>
                            <a:gd name="connsiteY476" fmla="*/ 536985 h 2225979"/>
                            <a:gd name="connsiteX477" fmla="*/ 306465 w 4316053"/>
                            <a:gd name="connsiteY477" fmla="*/ 536985 h 2225979"/>
                            <a:gd name="connsiteX478" fmla="*/ 321704 w 4316053"/>
                            <a:gd name="connsiteY478" fmla="*/ 549367 h 2225979"/>
                            <a:gd name="connsiteX479" fmla="*/ 309323 w 4316053"/>
                            <a:gd name="connsiteY479" fmla="*/ 564607 h 2225979"/>
                            <a:gd name="connsiteX480" fmla="*/ 294082 w 4316053"/>
                            <a:gd name="connsiteY480" fmla="*/ 552225 h 2225979"/>
                            <a:gd name="connsiteX481" fmla="*/ 306465 w 4316053"/>
                            <a:gd name="connsiteY481" fmla="*/ 536985 h 2225979"/>
                            <a:gd name="connsiteX482" fmla="*/ 375044 w 4316053"/>
                            <a:gd name="connsiteY482" fmla="*/ 536033 h 2225979"/>
                            <a:gd name="connsiteX483" fmla="*/ 395999 w 4316053"/>
                            <a:gd name="connsiteY483" fmla="*/ 554130 h 2225979"/>
                            <a:gd name="connsiteX484" fmla="*/ 377902 w 4316053"/>
                            <a:gd name="connsiteY484" fmla="*/ 575085 h 2225979"/>
                            <a:gd name="connsiteX485" fmla="*/ 356948 w 4316053"/>
                            <a:gd name="connsiteY485" fmla="*/ 556988 h 2225979"/>
                            <a:gd name="connsiteX486" fmla="*/ 375044 w 4316053"/>
                            <a:gd name="connsiteY486" fmla="*/ 536033 h 2225979"/>
                            <a:gd name="connsiteX487" fmla="*/ 339801 w 4316053"/>
                            <a:gd name="connsiteY487" fmla="*/ 534128 h 2225979"/>
                            <a:gd name="connsiteX488" fmla="*/ 354090 w 4316053"/>
                            <a:gd name="connsiteY488" fmla="*/ 546510 h 2225979"/>
                            <a:gd name="connsiteX489" fmla="*/ 341707 w 4316053"/>
                            <a:gd name="connsiteY489" fmla="*/ 560798 h 2225979"/>
                            <a:gd name="connsiteX490" fmla="*/ 327420 w 4316053"/>
                            <a:gd name="connsiteY490" fmla="*/ 548415 h 2225979"/>
                            <a:gd name="connsiteX491" fmla="*/ 339801 w 4316053"/>
                            <a:gd name="connsiteY491" fmla="*/ 534128 h 2225979"/>
                            <a:gd name="connsiteX492" fmla="*/ 419812 w 4316053"/>
                            <a:gd name="connsiteY492" fmla="*/ 533175 h 2225979"/>
                            <a:gd name="connsiteX493" fmla="*/ 444577 w 4316053"/>
                            <a:gd name="connsiteY493" fmla="*/ 554130 h 2225979"/>
                            <a:gd name="connsiteX494" fmla="*/ 423622 w 4316053"/>
                            <a:gd name="connsiteY494" fmla="*/ 578895 h 2225979"/>
                            <a:gd name="connsiteX495" fmla="*/ 398857 w 4316053"/>
                            <a:gd name="connsiteY495" fmla="*/ 557940 h 2225979"/>
                            <a:gd name="connsiteX496" fmla="*/ 419812 w 4316053"/>
                            <a:gd name="connsiteY496" fmla="*/ 533175 h 2225979"/>
                            <a:gd name="connsiteX497" fmla="*/ 4112653 w 4316053"/>
                            <a:gd name="connsiteY497" fmla="*/ 523650 h 2225979"/>
                            <a:gd name="connsiteX498" fmla="*/ 4141228 w 4316053"/>
                            <a:gd name="connsiteY498" fmla="*/ 537938 h 2225979"/>
                            <a:gd name="connsiteX499" fmla="*/ 4126941 w 4316053"/>
                            <a:gd name="connsiteY499" fmla="*/ 566513 h 2225979"/>
                            <a:gd name="connsiteX500" fmla="*/ 4098366 w 4316053"/>
                            <a:gd name="connsiteY500" fmla="*/ 552225 h 2225979"/>
                            <a:gd name="connsiteX501" fmla="*/ 4112653 w 4316053"/>
                            <a:gd name="connsiteY501" fmla="*/ 523650 h 2225979"/>
                            <a:gd name="connsiteX502" fmla="*/ 4012642 w 4316053"/>
                            <a:gd name="connsiteY502" fmla="*/ 523650 h 2225979"/>
                            <a:gd name="connsiteX503" fmla="*/ 4025977 w 4316053"/>
                            <a:gd name="connsiteY503" fmla="*/ 530318 h 2225979"/>
                            <a:gd name="connsiteX504" fmla="*/ 4019309 w 4316053"/>
                            <a:gd name="connsiteY504" fmla="*/ 543653 h 2225979"/>
                            <a:gd name="connsiteX505" fmla="*/ 4005975 w 4316053"/>
                            <a:gd name="connsiteY505" fmla="*/ 536986 h 2225979"/>
                            <a:gd name="connsiteX506" fmla="*/ 4012642 w 4316053"/>
                            <a:gd name="connsiteY506" fmla="*/ 523650 h 2225979"/>
                            <a:gd name="connsiteX507" fmla="*/ 478867 w 4316053"/>
                            <a:gd name="connsiteY507" fmla="*/ 517935 h 2225979"/>
                            <a:gd name="connsiteX508" fmla="*/ 503632 w 4316053"/>
                            <a:gd name="connsiteY508" fmla="*/ 538890 h 2225979"/>
                            <a:gd name="connsiteX509" fmla="*/ 482677 w 4316053"/>
                            <a:gd name="connsiteY509" fmla="*/ 563655 h 2225979"/>
                            <a:gd name="connsiteX510" fmla="*/ 457913 w 4316053"/>
                            <a:gd name="connsiteY510" fmla="*/ 542700 h 2225979"/>
                            <a:gd name="connsiteX511" fmla="*/ 478867 w 4316053"/>
                            <a:gd name="connsiteY511" fmla="*/ 517935 h 2225979"/>
                            <a:gd name="connsiteX512" fmla="*/ 526491 w 4316053"/>
                            <a:gd name="connsiteY512" fmla="*/ 516983 h 2225979"/>
                            <a:gd name="connsiteX513" fmla="*/ 547447 w 4316053"/>
                            <a:gd name="connsiteY513" fmla="*/ 535080 h 2225979"/>
                            <a:gd name="connsiteX514" fmla="*/ 529349 w 4316053"/>
                            <a:gd name="connsiteY514" fmla="*/ 556035 h 2225979"/>
                            <a:gd name="connsiteX515" fmla="*/ 508394 w 4316053"/>
                            <a:gd name="connsiteY515" fmla="*/ 537938 h 2225979"/>
                            <a:gd name="connsiteX516" fmla="*/ 526491 w 4316053"/>
                            <a:gd name="connsiteY516" fmla="*/ 516983 h 2225979"/>
                            <a:gd name="connsiteX517" fmla="*/ 3902151 w 4316053"/>
                            <a:gd name="connsiteY517" fmla="*/ 513173 h 2225979"/>
                            <a:gd name="connsiteX518" fmla="*/ 3919296 w 4316053"/>
                            <a:gd name="connsiteY518" fmla="*/ 521745 h 2225979"/>
                            <a:gd name="connsiteX519" fmla="*/ 3910724 w 4316053"/>
                            <a:gd name="connsiteY519" fmla="*/ 538890 h 2225979"/>
                            <a:gd name="connsiteX520" fmla="*/ 3893579 w 4316053"/>
                            <a:gd name="connsiteY520" fmla="*/ 530318 h 2225979"/>
                            <a:gd name="connsiteX521" fmla="*/ 3902151 w 4316053"/>
                            <a:gd name="connsiteY521" fmla="*/ 513173 h 2225979"/>
                            <a:gd name="connsiteX522" fmla="*/ 4085984 w 4316053"/>
                            <a:gd name="connsiteY522" fmla="*/ 505552 h 2225979"/>
                            <a:gd name="connsiteX523" fmla="*/ 4103129 w 4316053"/>
                            <a:gd name="connsiteY523" fmla="*/ 514125 h 2225979"/>
                            <a:gd name="connsiteX524" fmla="*/ 4094556 w 4316053"/>
                            <a:gd name="connsiteY524" fmla="*/ 531270 h 2225979"/>
                            <a:gd name="connsiteX525" fmla="*/ 4077411 w 4316053"/>
                            <a:gd name="connsiteY525" fmla="*/ 522697 h 2225979"/>
                            <a:gd name="connsiteX526" fmla="*/ 4085984 w 4316053"/>
                            <a:gd name="connsiteY526" fmla="*/ 505552 h 2225979"/>
                            <a:gd name="connsiteX527" fmla="*/ 4045978 w 4316053"/>
                            <a:gd name="connsiteY527" fmla="*/ 505552 h 2225979"/>
                            <a:gd name="connsiteX528" fmla="*/ 4074553 w 4316053"/>
                            <a:gd name="connsiteY528" fmla="*/ 519840 h 2225979"/>
                            <a:gd name="connsiteX529" fmla="*/ 4060266 w 4316053"/>
                            <a:gd name="connsiteY529" fmla="*/ 548415 h 2225979"/>
                            <a:gd name="connsiteX530" fmla="*/ 4031691 w 4316053"/>
                            <a:gd name="connsiteY530" fmla="*/ 534127 h 2225979"/>
                            <a:gd name="connsiteX531" fmla="*/ 4045978 w 4316053"/>
                            <a:gd name="connsiteY531" fmla="*/ 505552 h 2225979"/>
                            <a:gd name="connsiteX532" fmla="*/ 399810 w 4316053"/>
                            <a:gd name="connsiteY532" fmla="*/ 503648 h 2225979"/>
                            <a:gd name="connsiteX533" fmla="*/ 416002 w 4316053"/>
                            <a:gd name="connsiteY533" fmla="*/ 516983 h 2225979"/>
                            <a:gd name="connsiteX534" fmla="*/ 402666 w 4316053"/>
                            <a:gd name="connsiteY534" fmla="*/ 533175 h 2225979"/>
                            <a:gd name="connsiteX535" fmla="*/ 386474 w 4316053"/>
                            <a:gd name="connsiteY535" fmla="*/ 519840 h 2225979"/>
                            <a:gd name="connsiteX536" fmla="*/ 399810 w 4316053"/>
                            <a:gd name="connsiteY536" fmla="*/ 503648 h 2225979"/>
                            <a:gd name="connsiteX537" fmla="*/ 3974541 w 4316053"/>
                            <a:gd name="connsiteY537" fmla="*/ 496980 h 2225979"/>
                            <a:gd name="connsiteX538" fmla="*/ 4003116 w 4316053"/>
                            <a:gd name="connsiteY538" fmla="*/ 511268 h 2225979"/>
                            <a:gd name="connsiteX539" fmla="*/ 3988829 w 4316053"/>
                            <a:gd name="connsiteY539" fmla="*/ 539843 h 2225979"/>
                            <a:gd name="connsiteX540" fmla="*/ 3960254 w 4316053"/>
                            <a:gd name="connsiteY540" fmla="*/ 525555 h 2225979"/>
                            <a:gd name="connsiteX541" fmla="*/ 3974541 w 4316053"/>
                            <a:gd name="connsiteY541" fmla="*/ 496980 h 2225979"/>
                            <a:gd name="connsiteX542" fmla="*/ 504584 w 4316053"/>
                            <a:gd name="connsiteY542" fmla="*/ 496028 h 2225979"/>
                            <a:gd name="connsiteX543" fmla="*/ 516014 w 4316053"/>
                            <a:gd name="connsiteY543" fmla="*/ 505553 h 2225979"/>
                            <a:gd name="connsiteX544" fmla="*/ 506489 w 4316053"/>
                            <a:gd name="connsiteY544" fmla="*/ 516983 h 2225979"/>
                            <a:gd name="connsiteX545" fmla="*/ 495060 w 4316053"/>
                            <a:gd name="connsiteY545" fmla="*/ 507458 h 2225979"/>
                            <a:gd name="connsiteX546" fmla="*/ 504584 w 4316053"/>
                            <a:gd name="connsiteY546" fmla="*/ 496028 h 2225979"/>
                            <a:gd name="connsiteX547" fmla="*/ 463627 w 4316053"/>
                            <a:gd name="connsiteY547" fmla="*/ 494123 h 2225979"/>
                            <a:gd name="connsiteX548" fmla="*/ 477914 w 4316053"/>
                            <a:gd name="connsiteY548" fmla="*/ 506505 h 2225979"/>
                            <a:gd name="connsiteX549" fmla="*/ 465531 w 4316053"/>
                            <a:gd name="connsiteY549" fmla="*/ 520793 h 2225979"/>
                            <a:gd name="connsiteX550" fmla="*/ 451244 w 4316053"/>
                            <a:gd name="connsiteY550" fmla="*/ 508410 h 2225979"/>
                            <a:gd name="connsiteX551" fmla="*/ 463627 w 4316053"/>
                            <a:gd name="connsiteY551" fmla="*/ 494123 h 2225979"/>
                            <a:gd name="connsiteX552" fmla="*/ 3862147 w 4316053"/>
                            <a:gd name="connsiteY552" fmla="*/ 488407 h 2225979"/>
                            <a:gd name="connsiteX553" fmla="*/ 3890722 w 4316053"/>
                            <a:gd name="connsiteY553" fmla="*/ 502695 h 2225979"/>
                            <a:gd name="connsiteX554" fmla="*/ 3876434 w 4316053"/>
                            <a:gd name="connsiteY554" fmla="*/ 531270 h 2225979"/>
                            <a:gd name="connsiteX555" fmla="*/ 3847859 w 4316053"/>
                            <a:gd name="connsiteY555" fmla="*/ 516982 h 2225979"/>
                            <a:gd name="connsiteX556" fmla="*/ 3862147 w 4316053"/>
                            <a:gd name="connsiteY556" fmla="*/ 488407 h 2225979"/>
                            <a:gd name="connsiteX557" fmla="*/ 355994 w 4316053"/>
                            <a:gd name="connsiteY557" fmla="*/ 486503 h 2225979"/>
                            <a:gd name="connsiteX558" fmla="*/ 380760 w 4316053"/>
                            <a:gd name="connsiteY558" fmla="*/ 507458 h 2225979"/>
                            <a:gd name="connsiteX559" fmla="*/ 359804 w 4316053"/>
                            <a:gd name="connsiteY559" fmla="*/ 532223 h 2225979"/>
                            <a:gd name="connsiteX560" fmla="*/ 335040 w 4316053"/>
                            <a:gd name="connsiteY560" fmla="*/ 511268 h 2225979"/>
                            <a:gd name="connsiteX561" fmla="*/ 355994 w 4316053"/>
                            <a:gd name="connsiteY561" fmla="*/ 486503 h 2225979"/>
                            <a:gd name="connsiteX562" fmla="*/ 4015499 w 4316053"/>
                            <a:gd name="connsiteY562" fmla="*/ 485550 h 2225979"/>
                            <a:gd name="connsiteX563" fmla="*/ 4034549 w 4316053"/>
                            <a:gd name="connsiteY563" fmla="*/ 495075 h 2225979"/>
                            <a:gd name="connsiteX564" fmla="*/ 4025024 w 4316053"/>
                            <a:gd name="connsiteY564" fmla="*/ 514125 h 2225979"/>
                            <a:gd name="connsiteX565" fmla="*/ 4005974 w 4316053"/>
                            <a:gd name="connsiteY565" fmla="*/ 504600 h 2225979"/>
                            <a:gd name="connsiteX566" fmla="*/ 4015499 w 4316053"/>
                            <a:gd name="connsiteY566" fmla="*/ 485550 h 2225979"/>
                            <a:gd name="connsiteX567" fmla="*/ 294082 w 4316053"/>
                            <a:gd name="connsiteY567" fmla="*/ 473168 h 2225979"/>
                            <a:gd name="connsiteX568" fmla="*/ 316942 w 4316053"/>
                            <a:gd name="connsiteY568" fmla="*/ 496028 h 2225979"/>
                            <a:gd name="connsiteX569" fmla="*/ 294082 w 4316053"/>
                            <a:gd name="connsiteY569" fmla="*/ 518888 h 2225979"/>
                            <a:gd name="connsiteX570" fmla="*/ 271223 w 4316053"/>
                            <a:gd name="connsiteY570" fmla="*/ 496028 h 2225979"/>
                            <a:gd name="connsiteX571" fmla="*/ 294082 w 4316053"/>
                            <a:gd name="connsiteY571" fmla="*/ 473168 h 2225979"/>
                            <a:gd name="connsiteX572" fmla="*/ 547447 w 4316053"/>
                            <a:gd name="connsiteY572" fmla="*/ 472215 h 2225979"/>
                            <a:gd name="connsiteX573" fmla="*/ 572212 w 4316053"/>
                            <a:gd name="connsiteY573" fmla="*/ 493170 h 2225979"/>
                            <a:gd name="connsiteX574" fmla="*/ 551258 w 4316053"/>
                            <a:gd name="connsiteY574" fmla="*/ 517935 h 2225979"/>
                            <a:gd name="connsiteX575" fmla="*/ 526492 w 4316053"/>
                            <a:gd name="connsiteY575" fmla="*/ 496980 h 2225979"/>
                            <a:gd name="connsiteX576" fmla="*/ 547447 w 4316053"/>
                            <a:gd name="connsiteY576" fmla="*/ 472215 h 2225979"/>
                            <a:gd name="connsiteX577" fmla="*/ 383616 w 4316053"/>
                            <a:gd name="connsiteY577" fmla="*/ 471263 h 2225979"/>
                            <a:gd name="connsiteX578" fmla="*/ 397904 w 4316053"/>
                            <a:gd name="connsiteY578" fmla="*/ 483645 h 2225979"/>
                            <a:gd name="connsiteX579" fmla="*/ 385521 w 4316053"/>
                            <a:gd name="connsiteY579" fmla="*/ 497933 h 2225979"/>
                            <a:gd name="connsiteX580" fmla="*/ 371234 w 4316053"/>
                            <a:gd name="connsiteY580" fmla="*/ 485550 h 2225979"/>
                            <a:gd name="connsiteX581" fmla="*/ 383616 w 4316053"/>
                            <a:gd name="connsiteY581" fmla="*/ 471263 h 2225979"/>
                            <a:gd name="connsiteX582" fmla="*/ 332182 w 4316053"/>
                            <a:gd name="connsiteY582" fmla="*/ 469358 h 2225979"/>
                            <a:gd name="connsiteX583" fmla="*/ 343612 w 4316053"/>
                            <a:gd name="connsiteY583" fmla="*/ 478883 h 2225979"/>
                            <a:gd name="connsiteX584" fmla="*/ 334087 w 4316053"/>
                            <a:gd name="connsiteY584" fmla="*/ 490313 h 2225979"/>
                            <a:gd name="connsiteX585" fmla="*/ 322657 w 4316053"/>
                            <a:gd name="connsiteY585" fmla="*/ 480788 h 2225979"/>
                            <a:gd name="connsiteX586" fmla="*/ 332182 w 4316053"/>
                            <a:gd name="connsiteY586" fmla="*/ 469358 h 2225979"/>
                            <a:gd name="connsiteX587" fmla="*/ 476010 w 4316053"/>
                            <a:gd name="connsiteY587" fmla="*/ 468405 h 2225979"/>
                            <a:gd name="connsiteX588" fmla="*/ 487439 w 4316053"/>
                            <a:gd name="connsiteY588" fmla="*/ 477930 h 2225979"/>
                            <a:gd name="connsiteX589" fmla="*/ 477914 w 4316053"/>
                            <a:gd name="connsiteY589" fmla="*/ 489360 h 2225979"/>
                            <a:gd name="connsiteX590" fmla="*/ 466485 w 4316053"/>
                            <a:gd name="connsiteY590" fmla="*/ 479835 h 2225979"/>
                            <a:gd name="connsiteX591" fmla="*/ 476010 w 4316053"/>
                            <a:gd name="connsiteY591" fmla="*/ 468405 h 2225979"/>
                            <a:gd name="connsiteX592" fmla="*/ 3919297 w 4316053"/>
                            <a:gd name="connsiteY592" fmla="*/ 467453 h 2225979"/>
                            <a:gd name="connsiteX593" fmla="*/ 3947872 w 4316053"/>
                            <a:gd name="connsiteY593" fmla="*/ 481740 h 2225979"/>
                            <a:gd name="connsiteX594" fmla="*/ 3933584 w 4316053"/>
                            <a:gd name="connsiteY594" fmla="*/ 510315 h 2225979"/>
                            <a:gd name="connsiteX595" fmla="*/ 3905009 w 4316053"/>
                            <a:gd name="connsiteY595" fmla="*/ 496028 h 2225979"/>
                            <a:gd name="connsiteX596" fmla="*/ 3919297 w 4316053"/>
                            <a:gd name="connsiteY596" fmla="*/ 467453 h 2225979"/>
                            <a:gd name="connsiteX597" fmla="*/ 424574 w 4316053"/>
                            <a:gd name="connsiteY597" fmla="*/ 464595 h 2225979"/>
                            <a:gd name="connsiteX598" fmla="*/ 449339 w 4316053"/>
                            <a:gd name="connsiteY598" fmla="*/ 485550 h 2225979"/>
                            <a:gd name="connsiteX599" fmla="*/ 428385 w 4316053"/>
                            <a:gd name="connsiteY599" fmla="*/ 510315 h 2225979"/>
                            <a:gd name="connsiteX600" fmla="*/ 403619 w 4316053"/>
                            <a:gd name="connsiteY600" fmla="*/ 489360 h 2225979"/>
                            <a:gd name="connsiteX601" fmla="*/ 424574 w 4316053"/>
                            <a:gd name="connsiteY601" fmla="*/ 464595 h 2225979"/>
                            <a:gd name="connsiteX602" fmla="*/ 513158 w 4316053"/>
                            <a:gd name="connsiteY602" fmla="*/ 459833 h 2225979"/>
                            <a:gd name="connsiteX603" fmla="*/ 529349 w 4316053"/>
                            <a:gd name="connsiteY603" fmla="*/ 473168 h 2225979"/>
                            <a:gd name="connsiteX604" fmla="*/ 516014 w 4316053"/>
                            <a:gd name="connsiteY604" fmla="*/ 489360 h 2225979"/>
                            <a:gd name="connsiteX605" fmla="*/ 499822 w 4316053"/>
                            <a:gd name="connsiteY605" fmla="*/ 476025 h 2225979"/>
                            <a:gd name="connsiteX606" fmla="*/ 513158 w 4316053"/>
                            <a:gd name="connsiteY606" fmla="*/ 459833 h 2225979"/>
                            <a:gd name="connsiteX607" fmla="*/ 4089793 w 4316053"/>
                            <a:gd name="connsiteY607" fmla="*/ 456022 h 2225979"/>
                            <a:gd name="connsiteX608" fmla="*/ 4118368 w 4316053"/>
                            <a:gd name="connsiteY608" fmla="*/ 470310 h 2225979"/>
                            <a:gd name="connsiteX609" fmla="*/ 4104081 w 4316053"/>
                            <a:gd name="connsiteY609" fmla="*/ 498885 h 2225979"/>
                            <a:gd name="connsiteX610" fmla="*/ 4075506 w 4316053"/>
                            <a:gd name="connsiteY610" fmla="*/ 484597 h 2225979"/>
                            <a:gd name="connsiteX611" fmla="*/ 4089793 w 4316053"/>
                            <a:gd name="connsiteY611" fmla="*/ 456022 h 2225979"/>
                            <a:gd name="connsiteX612" fmla="*/ 3866909 w 4316053"/>
                            <a:gd name="connsiteY612" fmla="*/ 452213 h 2225979"/>
                            <a:gd name="connsiteX613" fmla="*/ 3885959 w 4316053"/>
                            <a:gd name="connsiteY613" fmla="*/ 461738 h 2225979"/>
                            <a:gd name="connsiteX614" fmla="*/ 3876434 w 4316053"/>
                            <a:gd name="connsiteY614" fmla="*/ 480788 h 2225979"/>
                            <a:gd name="connsiteX615" fmla="*/ 3857384 w 4316053"/>
                            <a:gd name="connsiteY615" fmla="*/ 471263 h 2225979"/>
                            <a:gd name="connsiteX616" fmla="*/ 3866909 w 4316053"/>
                            <a:gd name="connsiteY616" fmla="*/ 452213 h 2225979"/>
                            <a:gd name="connsiteX617" fmla="*/ 3982162 w 4316053"/>
                            <a:gd name="connsiteY617" fmla="*/ 448402 h 2225979"/>
                            <a:gd name="connsiteX618" fmla="*/ 4010737 w 4316053"/>
                            <a:gd name="connsiteY618" fmla="*/ 462690 h 2225979"/>
                            <a:gd name="connsiteX619" fmla="*/ 3996449 w 4316053"/>
                            <a:gd name="connsiteY619" fmla="*/ 491265 h 2225979"/>
                            <a:gd name="connsiteX620" fmla="*/ 3967874 w 4316053"/>
                            <a:gd name="connsiteY620" fmla="*/ 476977 h 2225979"/>
                            <a:gd name="connsiteX621" fmla="*/ 3982162 w 4316053"/>
                            <a:gd name="connsiteY621" fmla="*/ 448402 h 2225979"/>
                            <a:gd name="connsiteX622" fmla="*/ 3904057 w 4316053"/>
                            <a:gd name="connsiteY622" fmla="*/ 444592 h 2225979"/>
                            <a:gd name="connsiteX623" fmla="*/ 3917392 w 4316053"/>
                            <a:gd name="connsiteY623" fmla="*/ 451260 h 2225979"/>
                            <a:gd name="connsiteX624" fmla="*/ 3910724 w 4316053"/>
                            <a:gd name="connsiteY624" fmla="*/ 464595 h 2225979"/>
                            <a:gd name="connsiteX625" fmla="*/ 3897390 w 4316053"/>
                            <a:gd name="connsiteY625" fmla="*/ 457927 h 2225979"/>
                            <a:gd name="connsiteX626" fmla="*/ 3904057 w 4316053"/>
                            <a:gd name="connsiteY626" fmla="*/ 444592 h 2225979"/>
                            <a:gd name="connsiteX627" fmla="*/ 305512 w 4316053"/>
                            <a:gd name="connsiteY627" fmla="*/ 441735 h 2225979"/>
                            <a:gd name="connsiteX628" fmla="*/ 321704 w 4316053"/>
                            <a:gd name="connsiteY628" fmla="*/ 455070 h 2225979"/>
                            <a:gd name="connsiteX629" fmla="*/ 308370 w 4316053"/>
                            <a:gd name="connsiteY629" fmla="*/ 471262 h 2225979"/>
                            <a:gd name="connsiteX630" fmla="*/ 292178 w 4316053"/>
                            <a:gd name="connsiteY630" fmla="*/ 457927 h 2225979"/>
                            <a:gd name="connsiteX631" fmla="*/ 305512 w 4316053"/>
                            <a:gd name="connsiteY631" fmla="*/ 441735 h 2225979"/>
                            <a:gd name="connsiteX632" fmla="*/ 4030739 w 4316053"/>
                            <a:gd name="connsiteY632" fmla="*/ 436972 h 2225979"/>
                            <a:gd name="connsiteX633" fmla="*/ 4059314 w 4316053"/>
                            <a:gd name="connsiteY633" fmla="*/ 451260 h 2225979"/>
                            <a:gd name="connsiteX634" fmla="*/ 4045026 w 4316053"/>
                            <a:gd name="connsiteY634" fmla="*/ 479835 h 2225979"/>
                            <a:gd name="connsiteX635" fmla="*/ 4016451 w 4316053"/>
                            <a:gd name="connsiteY635" fmla="*/ 465547 h 2225979"/>
                            <a:gd name="connsiteX636" fmla="*/ 4030739 w 4316053"/>
                            <a:gd name="connsiteY636" fmla="*/ 436972 h 2225979"/>
                            <a:gd name="connsiteX637" fmla="*/ 3826903 w 4316053"/>
                            <a:gd name="connsiteY637" fmla="*/ 433162 h 2225979"/>
                            <a:gd name="connsiteX638" fmla="*/ 3855478 w 4316053"/>
                            <a:gd name="connsiteY638" fmla="*/ 447450 h 2225979"/>
                            <a:gd name="connsiteX639" fmla="*/ 3841191 w 4316053"/>
                            <a:gd name="connsiteY639" fmla="*/ 476025 h 2225979"/>
                            <a:gd name="connsiteX640" fmla="*/ 3812616 w 4316053"/>
                            <a:gd name="connsiteY640" fmla="*/ 461737 h 2225979"/>
                            <a:gd name="connsiteX641" fmla="*/ 3826903 w 4316053"/>
                            <a:gd name="connsiteY641" fmla="*/ 433162 h 2225979"/>
                            <a:gd name="connsiteX642" fmla="*/ 3870719 w 4316053"/>
                            <a:gd name="connsiteY642" fmla="*/ 423637 h 2225979"/>
                            <a:gd name="connsiteX643" fmla="*/ 3884054 w 4316053"/>
                            <a:gd name="connsiteY643" fmla="*/ 430305 h 2225979"/>
                            <a:gd name="connsiteX644" fmla="*/ 3877386 w 4316053"/>
                            <a:gd name="connsiteY644" fmla="*/ 443640 h 2225979"/>
                            <a:gd name="connsiteX645" fmla="*/ 3864052 w 4316053"/>
                            <a:gd name="connsiteY645" fmla="*/ 436973 h 2225979"/>
                            <a:gd name="connsiteX646" fmla="*/ 3870719 w 4316053"/>
                            <a:gd name="connsiteY646" fmla="*/ 423637 h 2225979"/>
                            <a:gd name="connsiteX647" fmla="*/ 4073602 w 4316053"/>
                            <a:gd name="connsiteY647" fmla="*/ 422685 h 2225979"/>
                            <a:gd name="connsiteX648" fmla="*/ 4092652 w 4316053"/>
                            <a:gd name="connsiteY648" fmla="*/ 432210 h 2225979"/>
                            <a:gd name="connsiteX649" fmla="*/ 4083127 w 4316053"/>
                            <a:gd name="connsiteY649" fmla="*/ 451260 h 2225979"/>
                            <a:gd name="connsiteX650" fmla="*/ 4064077 w 4316053"/>
                            <a:gd name="connsiteY650" fmla="*/ 441735 h 2225979"/>
                            <a:gd name="connsiteX651" fmla="*/ 4073602 w 4316053"/>
                            <a:gd name="connsiteY651" fmla="*/ 422685 h 2225979"/>
                            <a:gd name="connsiteX652" fmla="*/ 399810 w 4316053"/>
                            <a:gd name="connsiteY652" fmla="*/ 422685 h 2225979"/>
                            <a:gd name="connsiteX653" fmla="*/ 424574 w 4316053"/>
                            <a:gd name="connsiteY653" fmla="*/ 443640 h 2225979"/>
                            <a:gd name="connsiteX654" fmla="*/ 403619 w 4316053"/>
                            <a:gd name="connsiteY654" fmla="*/ 468405 h 2225979"/>
                            <a:gd name="connsiteX655" fmla="*/ 378854 w 4316053"/>
                            <a:gd name="connsiteY655" fmla="*/ 447450 h 2225979"/>
                            <a:gd name="connsiteX656" fmla="*/ 399810 w 4316053"/>
                            <a:gd name="connsiteY656" fmla="*/ 422685 h 2225979"/>
                            <a:gd name="connsiteX657" fmla="*/ 349327 w 4316053"/>
                            <a:gd name="connsiteY657" fmla="*/ 421733 h 2225979"/>
                            <a:gd name="connsiteX658" fmla="*/ 374093 w 4316053"/>
                            <a:gd name="connsiteY658" fmla="*/ 442688 h 2225979"/>
                            <a:gd name="connsiteX659" fmla="*/ 353137 w 4316053"/>
                            <a:gd name="connsiteY659" fmla="*/ 467453 h 2225979"/>
                            <a:gd name="connsiteX660" fmla="*/ 328373 w 4316053"/>
                            <a:gd name="connsiteY660" fmla="*/ 446498 h 2225979"/>
                            <a:gd name="connsiteX661" fmla="*/ 349327 w 4316053"/>
                            <a:gd name="connsiteY661" fmla="*/ 421733 h 2225979"/>
                            <a:gd name="connsiteX662" fmla="*/ 465532 w 4316053"/>
                            <a:gd name="connsiteY662" fmla="*/ 417923 h 2225979"/>
                            <a:gd name="connsiteX663" fmla="*/ 490297 w 4316053"/>
                            <a:gd name="connsiteY663" fmla="*/ 438878 h 2225979"/>
                            <a:gd name="connsiteX664" fmla="*/ 469343 w 4316053"/>
                            <a:gd name="connsiteY664" fmla="*/ 463643 h 2225979"/>
                            <a:gd name="connsiteX665" fmla="*/ 444577 w 4316053"/>
                            <a:gd name="connsiteY665" fmla="*/ 442688 h 2225979"/>
                            <a:gd name="connsiteX666" fmla="*/ 465532 w 4316053"/>
                            <a:gd name="connsiteY666" fmla="*/ 417923 h 2225979"/>
                            <a:gd name="connsiteX667" fmla="*/ 3991687 w 4316053"/>
                            <a:gd name="connsiteY667" fmla="*/ 415065 h 2225979"/>
                            <a:gd name="connsiteX668" fmla="*/ 4008832 w 4316053"/>
                            <a:gd name="connsiteY668" fmla="*/ 423638 h 2225979"/>
                            <a:gd name="connsiteX669" fmla="*/ 4000259 w 4316053"/>
                            <a:gd name="connsiteY669" fmla="*/ 440783 h 2225979"/>
                            <a:gd name="connsiteX670" fmla="*/ 3983115 w 4316053"/>
                            <a:gd name="connsiteY670" fmla="*/ 432210 h 2225979"/>
                            <a:gd name="connsiteX671" fmla="*/ 3991687 w 4316053"/>
                            <a:gd name="connsiteY671" fmla="*/ 415065 h 2225979"/>
                            <a:gd name="connsiteX672" fmla="*/ 3947872 w 4316053"/>
                            <a:gd name="connsiteY672" fmla="*/ 413160 h 2225979"/>
                            <a:gd name="connsiteX673" fmla="*/ 3976447 w 4316053"/>
                            <a:gd name="connsiteY673" fmla="*/ 427448 h 2225979"/>
                            <a:gd name="connsiteX674" fmla="*/ 3962159 w 4316053"/>
                            <a:gd name="connsiteY674" fmla="*/ 456023 h 2225979"/>
                            <a:gd name="connsiteX675" fmla="*/ 3933584 w 4316053"/>
                            <a:gd name="connsiteY675" fmla="*/ 441735 h 2225979"/>
                            <a:gd name="connsiteX676" fmla="*/ 3947872 w 4316053"/>
                            <a:gd name="connsiteY676" fmla="*/ 413160 h 2225979"/>
                            <a:gd name="connsiteX677" fmla="*/ 3909772 w 4316053"/>
                            <a:gd name="connsiteY677" fmla="*/ 411255 h 2225979"/>
                            <a:gd name="connsiteX678" fmla="*/ 3926917 w 4316053"/>
                            <a:gd name="connsiteY678" fmla="*/ 419828 h 2225979"/>
                            <a:gd name="connsiteX679" fmla="*/ 3918344 w 4316053"/>
                            <a:gd name="connsiteY679" fmla="*/ 436973 h 2225979"/>
                            <a:gd name="connsiteX680" fmla="*/ 3901200 w 4316053"/>
                            <a:gd name="connsiteY680" fmla="*/ 428400 h 2225979"/>
                            <a:gd name="connsiteX681" fmla="*/ 3909772 w 4316053"/>
                            <a:gd name="connsiteY681" fmla="*/ 411255 h 2225979"/>
                            <a:gd name="connsiteX682" fmla="*/ 526492 w 4316053"/>
                            <a:gd name="connsiteY682" fmla="*/ 410303 h 2225979"/>
                            <a:gd name="connsiteX683" fmla="*/ 551258 w 4316053"/>
                            <a:gd name="connsiteY683" fmla="*/ 431258 h 2225979"/>
                            <a:gd name="connsiteX684" fmla="*/ 530302 w 4316053"/>
                            <a:gd name="connsiteY684" fmla="*/ 456023 h 2225979"/>
                            <a:gd name="connsiteX685" fmla="*/ 505538 w 4316053"/>
                            <a:gd name="connsiteY685" fmla="*/ 435068 h 2225979"/>
                            <a:gd name="connsiteX686" fmla="*/ 526492 w 4316053"/>
                            <a:gd name="connsiteY686" fmla="*/ 410303 h 2225979"/>
                            <a:gd name="connsiteX687" fmla="*/ 4044074 w 4316053"/>
                            <a:gd name="connsiteY687" fmla="*/ 410302 h 2225979"/>
                            <a:gd name="connsiteX688" fmla="*/ 4057409 w 4316053"/>
                            <a:gd name="connsiteY688" fmla="*/ 416970 h 2225979"/>
                            <a:gd name="connsiteX689" fmla="*/ 4050741 w 4316053"/>
                            <a:gd name="connsiteY689" fmla="*/ 430305 h 2225979"/>
                            <a:gd name="connsiteX690" fmla="*/ 4037406 w 4316053"/>
                            <a:gd name="connsiteY690" fmla="*/ 423637 h 2225979"/>
                            <a:gd name="connsiteX691" fmla="*/ 4044074 w 4316053"/>
                            <a:gd name="connsiteY691" fmla="*/ 410302 h 2225979"/>
                            <a:gd name="connsiteX692" fmla="*/ 493155 w 4316053"/>
                            <a:gd name="connsiteY692" fmla="*/ 396015 h 2225979"/>
                            <a:gd name="connsiteX693" fmla="*/ 507442 w 4316053"/>
                            <a:gd name="connsiteY693" fmla="*/ 408397 h 2225979"/>
                            <a:gd name="connsiteX694" fmla="*/ 495060 w 4316053"/>
                            <a:gd name="connsiteY694" fmla="*/ 422685 h 2225979"/>
                            <a:gd name="connsiteX695" fmla="*/ 480772 w 4316053"/>
                            <a:gd name="connsiteY695" fmla="*/ 410302 h 2225979"/>
                            <a:gd name="connsiteX696" fmla="*/ 493155 w 4316053"/>
                            <a:gd name="connsiteY696" fmla="*/ 396015 h 2225979"/>
                            <a:gd name="connsiteX697" fmla="*/ 375998 w 4316053"/>
                            <a:gd name="connsiteY697" fmla="*/ 394110 h 2225979"/>
                            <a:gd name="connsiteX698" fmla="*/ 392190 w 4316053"/>
                            <a:gd name="connsiteY698" fmla="*/ 407445 h 2225979"/>
                            <a:gd name="connsiteX699" fmla="*/ 378854 w 4316053"/>
                            <a:gd name="connsiteY699" fmla="*/ 423637 h 2225979"/>
                            <a:gd name="connsiteX700" fmla="*/ 362662 w 4316053"/>
                            <a:gd name="connsiteY700" fmla="*/ 410302 h 2225979"/>
                            <a:gd name="connsiteX701" fmla="*/ 375998 w 4316053"/>
                            <a:gd name="connsiteY701" fmla="*/ 394110 h 2225979"/>
                            <a:gd name="connsiteX702" fmla="*/ 3839287 w 4316053"/>
                            <a:gd name="connsiteY702" fmla="*/ 391253 h 2225979"/>
                            <a:gd name="connsiteX703" fmla="*/ 3864052 w 4316053"/>
                            <a:gd name="connsiteY703" fmla="*/ 403635 h 2225979"/>
                            <a:gd name="connsiteX704" fmla="*/ 3851669 w 4316053"/>
                            <a:gd name="connsiteY704" fmla="*/ 428400 h 2225979"/>
                            <a:gd name="connsiteX705" fmla="*/ 3826904 w 4316053"/>
                            <a:gd name="connsiteY705" fmla="*/ 416018 h 2225979"/>
                            <a:gd name="connsiteX706" fmla="*/ 3839287 w 4316053"/>
                            <a:gd name="connsiteY706" fmla="*/ 391253 h 2225979"/>
                            <a:gd name="connsiteX707" fmla="*/ 295987 w 4316053"/>
                            <a:gd name="connsiteY707" fmla="*/ 390300 h 2225979"/>
                            <a:gd name="connsiteX708" fmla="*/ 320752 w 4316053"/>
                            <a:gd name="connsiteY708" fmla="*/ 411255 h 2225979"/>
                            <a:gd name="connsiteX709" fmla="*/ 299798 w 4316053"/>
                            <a:gd name="connsiteY709" fmla="*/ 436020 h 2225979"/>
                            <a:gd name="connsiteX710" fmla="*/ 275032 w 4316053"/>
                            <a:gd name="connsiteY710" fmla="*/ 415065 h 2225979"/>
                            <a:gd name="connsiteX711" fmla="*/ 295987 w 4316053"/>
                            <a:gd name="connsiteY711" fmla="*/ 390300 h 2225979"/>
                            <a:gd name="connsiteX712" fmla="*/ 3967874 w 4316053"/>
                            <a:gd name="connsiteY712" fmla="*/ 384585 h 2225979"/>
                            <a:gd name="connsiteX713" fmla="*/ 3986924 w 4316053"/>
                            <a:gd name="connsiteY713" fmla="*/ 394110 h 2225979"/>
                            <a:gd name="connsiteX714" fmla="*/ 3977399 w 4316053"/>
                            <a:gd name="connsiteY714" fmla="*/ 413160 h 2225979"/>
                            <a:gd name="connsiteX715" fmla="*/ 3958349 w 4316053"/>
                            <a:gd name="connsiteY715" fmla="*/ 403635 h 2225979"/>
                            <a:gd name="connsiteX716" fmla="*/ 3967874 w 4316053"/>
                            <a:gd name="connsiteY716" fmla="*/ 384585 h 2225979"/>
                            <a:gd name="connsiteX717" fmla="*/ 418860 w 4316053"/>
                            <a:gd name="connsiteY717" fmla="*/ 376965 h 2225979"/>
                            <a:gd name="connsiteX718" fmla="*/ 443624 w 4316053"/>
                            <a:gd name="connsiteY718" fmla="*/ 397920 h 2225979"/>
                            <a:gd name="connsiteX719" fmla="*/ 422669 w 4316053"/>
                            <a:gd name="connsiteY719" fmla="*/ 422685 h 2225979"/>
                            <a:gd name="connsiteX720" fmla="*/ 397904 w 4316053"/>
                            <a:gd name="connsiteY720" fmla="*/ 401730 h 2225979"/>
                            <a:gd name="connsiteX721" fmla="*/ 418860 w 4316053"/>
                            <a:gd name="connsiteY721" fmla="*/ 376965 h 2225979"/>
                            <a:gd name="connsiteX722" fmla="*/ 4009784 w 4316053"/>
                            <a:gd name="connsiteY722" fmla="*/ 376012 h 2225979"/>
                            <a:gd name="connsiteX723" fmla="*/ 4038359 w 4316053"/>
                            <a:gd name="connsiteY723" fmla="*/ 390300 h 2225979"/>
                            <a:gd name="connsiteX724" fmla="*/ 4024071 w 4316053"/>
                            <a:gd name="connsiteY724" fmla="*/ 418875 h 2225979"/>
                            <a:gd name="connsiteX725" fmla="*/ 3995496 w 4316053"/>
                            <a:gd name="connsiteY725" fmla="*/ 404587 h 2225979"/>
                            <a:gd name="connsiteX726" fmla="*/ 4009784 w 4316053"/>
                            <a:gd name="connsiteY726" fmla="*/ 376012 h 2225979"/>
                            <a:gd name="connsiteX727" fmla="*/ 4082174 w 4316053"/>
                            <a:gd name="connsiteY727" fmla="*/ 373155 h 2225979"/>
                            <a:gd name="connsiteX728" fmla="*/ 4105034 w 4316053"/>
                            <a:gd name="connsiteY728" fmla="*/ 396015 h 2225979"/>
                            <a:gd name="connsiteX729" fmla="*/ 4082174 w 4316053"/>
                            <a:gd name="connsiteY729" fmla="*/ 418875 h 2225979"/>
                            <a:gd name="connsiteX730" fmla="*/ 4059314 w 4316053"/>
                            <a:gd name="connsiteY730" fmla="*/ 396015 h 2225979"/>
                            <a:gd name="connsiteX731" fmla="*/ 4082174 w 4316053"/>
                            <a:gd name="connsiteY731" fmla="*/ 373155 h 2225979"/>
                            <a:gd name="connsiteX732" fmla="*/ 3883102 w 4316053"/>
                            <a:gd name="connsiteY732" fmla="*/ 373155 h 2225979"/>
                            <a:gd name="connsiteX733" fmla="*/ 3911677 w 4316053"/>
                            <a:gd name="connsiteY733" fmla="*/ 387443 h 2225979"/>
                            <a:gd name="connsiteX734" fmla="*/ 3897389 w 4316053"/>
                            <a:gd name="connsiteY734" fmla="*/ 416018 h 2225979"/>
                            <a:gd name="connsiteX735" fmla="*/ 3868814 w 4316053"/>
                            <a:gd name="connsiteY735" fmla="*/ 401730 h 2225979"/>
                            <a:gd name="connsiteX736" fmla="*/ 3883102 w 4316053"/>
                            <a:gd name="connsiteY736" fmla="*/ 373155 h 2225979"/>
                            <a:gd name="connsiteX737" fmla="*/ 476010 w 4316053"/>
                            <a:gd name="connsiteY737" fmla="*/ 366488 h 2225979"/>
                            <a:gd name="connsiteX738" fmla="*/ 491249 w 4316053"/>
                            <a:gd name="connsiteY738" fmla="*/ 378870 h 2225979"/>
                            <a:gd name="connsiteX739" fmla="*/ 478867 w 4316053"/>
                            <a:gd name="connsiteY739" fmla="*/ 394110 h 2225979"/>
                            <a:gd name="connsiteX740" fmla="*/ 463627 w 4316053"/>
                            <a:gd name="connsiteY740" fmla="*/ 381728 h 2225979"/>
                            <a:gd name="connsiteX741" fmla="*/ 476010 w 4316053"/>
                            <a:gd name="connsiteY741" fmla="*/ 366488 h 2225979"/>
                            <a:gd name="connsiteX742" fmla="*/ 388379 w 4316053"/>
                            <a:gd name="connsiteY742" fmla="*/ 366488 h 2225979"/>
                            <a:gd name="connsiteX743" fmla="*/ 399810 w 4316053"/>
                            <a:gd name="connsiteY743" fmla="*/ 376013 h 2225979"/>
                            <a:gd name="connsiteX744" fmla="*/ 390285 w 4316053"/>
                            <a:gd name="connsiteY744" fmla="*/ 387443 h 2225979"/>
                            <a:gd name="connsiteX745" fmla="*/ 378854 w 4316053"/>
                            <a:gd name="connsiteY745" fmla="*/ 377918 h 2225979"/>
                            <a:gd name="connsiteX746" fmla="*/ 388379 w 4316053"/>
                            <a:gd name="connsiteY746" fmla="*/ 366488 h 2225979"/>
                            <a:gd name="connsiteX747" fmla="*/ 313131 w 4316053"/>
                            <a:gd name="connsiteY747" fmla="*/ 361725 h 2225979"/>
                            <a:gd name="connsiteX748" fmla="*/ 327420 w 4316053"/>
                            <a:gd name="connsiteY748" fmla="*/ 374107 h 2225979"/>
                            <a:gd name="connsiteX749" fmla="*/ 315037 w 4316053"/>
                            <a:gd name="connsiteY749" fmla="*/ 388395 h 2225979"/>
                            <a:gd name="connsiteX750" fmla="*/ 300749 w 4316053"/>
                            <a:gd name="connsiteY750" fmla="*/ 376012 h 2225979"/>
                            <a:gd name="connsiteX751" fmla="*/ 313131 w 4316053"/>
                            <a:gd name="connsiteY751" fmla="*/ 361725 h 2225979"/>
                            <a:gd name="connsiteX752" fmla="*/ 3830714 w 4316053"/>
                            <a:gd name="connsiteY752" fmla="*/ 353152 h 2225979"/>
                            <a:gd name="connsiteX753" fmla="*/ 3848812 w 4316053"/>
                            <a:gd name="connsiteY753" fmla="*/ 361725 h 2225979"/>
                            <a:gd name="connsiteX754" fmla="*/ 3840239 w 4316053"/>
                            <a:gd name="connsiteY754" fmla="*/ 379822 h 2225979"/>
                            <a:gd name="connsiteX755" fmla="*/ 3822142 w 4316053"/>
                            <a:gd name="connsiteY755" fmla="*/ 371250 h 2225979"/>
                            <a:gd name="connsiteX756" fmla="*/ 3830714 w 4316053"/>
                            <a:gd name="connsiteY756" fmla="*/ 353152 h 2225979"/>
                            <a:gd name="connsiteX757" fmla="*/ 351232 w 4316053"/>
                            <a:gd name="connsiteY757" fmla="*/ 352200 h 2225979"/>
                            <a:gd name="connsiteX758" fmla="*/ 375998 w 4316053"/>
                            <a:gd name="connsiteY758" fmla="*/ 373155 h 2225979"/>
                            <a:gd name="connsiteX759" fmla="*/ 355043 w 4316053"/>
                            <a:gd name="connsiteY759" fmla="*/ 397920 h 2225979"/>
                            <a:gd name="connsiteX760" fmla="*/ 330277 w 4316053"/>
                            <a:gd name="connsiteY760" fmla="*/ 376965 h 2225979"/>
                            <a:gd name="connsiteX761" fmla="*/ 351232 w 4316053"/>
                            <a:gd name="connsiteY761" fmla="*/ 352200 h 2225979"/>
                            <a:gd name="connsiteX762" fmla="*/ 3937393 w 4316053"/>
                            <a:gd name="connsiteY762" fmla="*/ 345532 h 2225979"/>
                            <a:gd name="connsiteX763" fmla="*/ 3965968 w 4316053"/>
                            <a:gd name="connsiteY763" fmla="*/ 359820 h 2225979"/>
                            <a:gd name="connsiteX764" fmla="*/ 3951681 w 4316053"/>
                            <a:gd name="connsiteY764" fmla="*/ 388395 h 2225979"/>
                            <a:gd name="connsiteX765" fmla="*/ 3923106 w 4316053"/>
                            <a:gd name="connsiteY765" fmla="*/ 374107 h 2225979"/>
                            <a:gd name="connsiteX766" fmla="*/ 3937393 w 4316053"/>
                            <a:gd name="connsiteY766" fmla="*/ 345532 h 2225979"/>
                            <a:gd name="connsiteX767" fmla="*/ 4021214 w 4316053"/>
                            <a:gd name="connsiteY767" fmla="*/ 343627 h 2225979"/>
                            <a:gd name="connsiteX768" fmla="*/ 4038359 w 4316053"/>
                            <a:gd name="connsiteY768" fmla="*/ 352200 h 2225979"/>
                            <a:gd name="connsiteX769" fmla="*/ 4029787 w 4316053"/>
                            <a:gd name="connsiteY769" fmla="*/ 369345 h 2225979"/>
                            <a:gd name="connsiteX770" fmla="*/ 4012642 w 4316053"/>
                            <a:gd name="connsiteY770" fmla="*/ 360773 h 2225979"/>
                            <a:gd name="connsiteX771" fmla="*/ 4021214 w 4316053"/>
                            <a:gd name="connsiteY771" fmla="*/ 343627 h 2225979"/>
                            <a:gd name="connsiteX772" fmla="*/ 440766 w 4316053"/>
                            <a:gd name="connsiteY772" fmla="*/ 337913 h 2225979"/>
                            <a:gd name="connsiteX773" fmla="*/ 461721 w 4316053"/>
                            <a:gd name="connsiteY773" fmla="*/ 356010 h 2225979"/>
                            <a:gd name="connsiteX774" fmla="*/ 443624 w 4316053"/>
                            <a:gd name="connsiteY774" fmla="*/ 376965 h 2225979"/>
                            <a:gd name="connsiteX775" fmla="*/ 422669 w 4316053"/>
                            <a:gd name="connsiteY775" fmla="*/ 358868 h 2225979"/>
                            <a:gd name="connsiteX776" fmla="*/ 440766 w 4316053"/>
                            <a:gd name="connsiteY776" fmla="*/ 337913 h 2225979"/>
                            <a:gd name="connsiteX777" fmla="*/ 3982162 w 4316053"/>
                            <a:gd name="connsiteY777" fmla="*/ 337912 h 2225979"/>
                            <a:gd name="connsiteX778" fmla="*/ 4006927 w 4316053"/>
                            <a:gd name="connsiteY778" fmla="*/ 350295 h 2225979"/>
                            <a:gd name="connsiteX779" fmla="*/ 3994544 w 4316053"/>
                            <a:gd name="connsiteY779" fmla="*/ 375060 h 2225979"/>
                            <a:gd name="connsiteX780" fmla="*/ 3969779 w 4316053"/>
                            <a:gd name="connsiteY780" fmla="*/ 362677 h 2225979"/>
                            <a:gd name="connsiteX781" fmla="*/ 3982162 w 4316053"/>
                            <a:gd name="connsiteY781" fmla="*/ 337912 h 2225979"/>
                            <a:gd name="connsiteX782" fmla="*/ 4050741 w 4316053"/>
                            <a:gd name="connsiteY782" fmla="*/ 332197 h 2225979"/>
                            <a:gd name="connsiteX783" fmla="*/ 4068839 w 4316053"/>
                            <a:gd name="connsiteY783" fmla="*/ 340770 h 2225979"/>
                            <a:gd name="connsiteX784" fmla="*/ 4060266 w 4316053"/>
                            <a:gd name="connsiteY784" fmla="*/ 358867 h 2225979"/>
                            <a:gd name="connsiteX785" fmla="*/ 4042169 w 4316053"/>
                            <a:gd name="connsiteY785" fmla="*/ 350295 h 2225979"/>
                            <a:gd name="connsiteX786" fmla="*/ 4050741 w 4316053"/>
                            <a:gd name="connsiteY786" fmla="*/ 332197 h 2225979"/>
                            <a:gd name="connsiteX787" fmla="*/ 396951 w 4316053"/>
                            <a:gd name="connsiteY787" fmla="*/ 330293 h 2225979"/>
                            <a:gd name="connsiteX788" fmla="*/ 412191 w 4316053"/>
                            <a:gd name="connsiteY788" fmla="*/ 342675 h 2225979"/>
                            <a:gd name="connsiteX789" fmla="*/ 399810 w 4316053"/>
                            <a:gd name="connsiteY789" fmla="*/ 357915 h 2225979"/>
                            <a:gd name="connsiteX790" fmla="*/ 384569 w 4316053"/>
                            <a:gd name="connsiteY790" fmla="*/ 345533 h 2225979"/>
                            <a:gd name="connsiteX791" fmla="*/ 396951 w 4316053"/>
                            <a:gd name="connsiteY791" fmla="*/ 330293 h 2225979"/>
                            <a:gd name="connsiteX792" fmla="*/ 3889769 w 4316053"/>
                            <a:gd name="connsiteY792" fmla="*/ 323625 h 2225979"/>
                            <a:gd name="connsiteX793" fmla="*/ 3907867 w 4316053"/>
                            <a:gd name="connsiteY793" fmla="*/ 332198 h 2225979"/>
                            <a:gd name="connsiteX794" fmla="*/ 3899294 w 4316053"/>
                            <a:gd name="connsiteY794" fmla="*/ 350295 h 2225979"/>
                            <a:gd name="connsiteX795" fmla="*/ 3881197 w 4316053"/>
                            <a:gd name="connsiteY795" fmla="*/ 341723 h 2225979"/>
                            <a:gd name="connsiteX796" fmla="*/ 3889769 w 4316053"/>
                            <a:gd name="connsiteY796" fmla="*/ 323625 h 2225979"/>
                            <a:gd name="connsiteX797" fmla="*/ 334087 w 4316053"/>
                            <a:gd name="connsiteY797" fmla="*/ 319815 h 2225979"/>
                            <a:gd name="connsiteX798" fmla="*/ 350279 w 4316053"/>
                            <a:gd name="connsiteY798" fmla="*/ 333150 h 2225979"/>
                            <a:gd name="connsiteX799" fmla="*/ 336945 w 4316053"/>
                            <a:gd name="connsiteY799" fmla="*/ 349342 h 2225979"/>
                            <a:gd name="connsiteX800" fmla="*/ 320752 w 4316053"/>
                            <a:gd name="connsiteY800" fmla="*/ 336007 h 2225979"/>
                            <a:gd name="connsiteX801" fmla="*/ 334087 w 4316053"/>
                            <a:gd name="connsiteY801" fmla="*/ 319815 h 2225979"/>
                            <a:gd name="connsiteX802" fmla="*/ 289320 w 4316053"/>
                            <a:gd name="connsiteY802" fmla="*/ 319815 h 2225979"/>
                            <a:gd name="connsiteX803" fmla="*/ 314084 w 4316053"/>
                            <a:gd name="connsiteY803" fmla="*/ 340770 h 2225979"/>
                            <a:gd name="connsiteX804" fmla="*/ 293129 w 4316053"/>
                            <a:gd name="connsiteY804" fmla="*/ 365535 h 2225979"/>
                            <a:gd name="connsiteX805" fmla="*/ 268364 w 4316053"/>
                            <a:gd name="connsiteY805" fmla="*/ 344580 h 2225979"/>
                            <a:gd name="connsiteX806" fmla="*/ 289320 w 4316053"/>
                            <a:gd name="connsiteY806" fmla="*/ 319815 h 2225979"/>
                            <a:gd name="connsiteX807" fmla="*/ 3967874 w 4316053"/>
                            <a:gd name="connsiteY807" fmla="*/ 315052 h 2225979"/>
                            <a:gd name="connsiteX808" fmla="*/ 3981209 w 4316053"/>
                            <a:gd name="connsiteY808" fmla="*/ 321720 h 2225979"/>
                            <a:gd name="connsiteX809" fmla="*/ 3974541 w 4316053"/>
                            <a:gd name="connsiteY809" fmla="*/ 335055 h 2225979"/>
                            <a:gd name="connsiteX810" fmla="*/ 3961206 w 4316053"/>
                            <a:gd name="connsiteY810" fmla="*/ 328387 h 2225979"/>
                            <a:gd name="connsiteX811" fmla="*/ 3967874 w 4316053"/>
                            <a:gd name="connsiteY811" fmla="*/ 315052 h 2225979"/>
                            <a:gd name="connsiteX812" fmla="*/ 4003116 w 4316053"/>
                            <a:gd name="connsiteY812" fmla="*/ 295050 h 2225979"/>
                            <a:gd name="connsiteX813" fmla="*/ 4031691 w 4316053"/>
                            <a:gd name="connsiteY813" fmla="*/ 309337 h 2225979"/>
                            <a:gd name="connsiteX814" fmla="*/ 4017404 w 4316053"/>
                            <a:gd name="connsiteY814" fmla="*/ 337912 h 2225979"/>
                            <a:gd name="connsiteX815" fmla="*/ 3988829 w 4316053"/>
                            <a:gd name="connsiteY815" fmla="*/ 323625 h 2225979"/>
                            <a:gd name="connsiteX816" fmla="*/ 4003116 w 4316053"/>
                            <a:gd name="connsiteY816" fmla="*/ 295050 h 2225979"/>
                            <a:gd name="connsiteX817" fmla="*/ 3933584 w 4316053"/>
                            <a:gd name="connsiteY817" fmla="*/ 285525 h 2225979"/>
                            <a:gd name="connsiteX818" fmla="*/ 3962159 w 4316053"/>
                            <a:gd name="connsiteY818" fmla="*/ 299813 h 2225979"/>
                            <a:gd name="connsiteX819" fmla="*/ 3947871 w 4316053"/>
                            <a:gd name="connsiteY819" fmla="*/ 328388 h 2225979"/>
                            <a:gd name="connsiteX820" fmla="*/ 3919296 w 4316053"/>
                            <a:gd name="connsiteY820" fmla="*/ 314100 h 2225979"/>
                            <a:gd name="connsiteX821" fmla="*/ 3933584 w 4316053"/>
                            <a:gd name="connsiteY821" fmla="*/ 285525 h 2225979"/>
                            <a:gd name="connsiteX822" fmla="*/ 4085389 w 4316053"/>
                            <a:gd name="connsiteY822" fmla="*/ 241472 h 2225979"/>
                            <a:gd name="connsiteX823" fmla="*/ 4103129 w 4316053"/>
                            <a:gd name="connsiteY823" fmla="*/ 242662 h 2225979"/>
                            <a:gd name="connsiteX824" fmla="*/ 4113607 w 4316053"/>
                            <a:gd name="connsiteY824" fmla="*/ 273142 h 2225979"/>
                            <a:gd name="connsiteX825" fmla="*/ 4083127 w 4316053"/>
                            <a:gd name="connsiteY825" fmla="*/ 283620 h 2225979"/>
                            <a:gd name="connsiteX826" fmla="*/ 4072649 w 4316053"/>
                            <a:gd name="connsiteY826" fmla="*/ 253140 h 2225979"/>
                            <a:gd name="connsiteX827" fmla="*/ 4085389 w 4316053"/>
                            <a:gd name="connsiteY827" fmla="*/ 241472 h 2225979"/>
                            <a:gd name="connsiteX828" fmla="*/ 4126347 w 4316053"/>
                            <a:gd name="connsiteY828" fmla="*/ 234090 h 2225979"/>
                            <a:gd name="connsiteX829" fmla="*/ 4136467 w 4316053"/>
                            <a:gd name="connsiteY829" fmla="*/ 235042 h 2225979"/>
                            <a:gd name="connsiteX830" fmla="*/ 4143134 w 4316053"/>
                            <a:gd name="connsiteY830" fmla="*/ 253140 h 2225979"/>
                            <a:gd name="connsiteX831" fmla="*/ 4125037 w 4316053"/>
                            <a:gd name="connsiteY831" fmla="*/ 259807 h 2225979"/>
                            <a:gd name="connsiteX832" fmla="*/ 4118369 w 4316053"/>
                            <a:gd name="connsiteY832" fmla="*/ 241710 h 2225979"/>
                            <a:gd name="connsiteX833" fmla="*/ 4126347 w 4316053"/>
                            <a:gd name="connsiteY833" fmla="*/ 234090 h 2225979"/>
                            <a:gd name="connsiteX834" fmla="*/ 4159208 w 4316053"/>
                            <a:gd name="connsiteY834" fmla="*/ 233852 h 2225979"/>
                            <a:gd name="connsiteX835" fmla="*/ 4169804 w 4316053"/>
                            <a:gd name="connsiteY835" fmla="*/ 234090 h 2225979"/>
                            <a:gd name="connsiteX836" fmla="*/ 4176472 w 4316053"/>
                            <a:gd name="connsiteY836" fmla="*/ 253140 h 2225979"/>
                            <a:gd name="connsiteX837" fmla="*/ 4157422 w 4316053"/>
                            <a:gd name="connsiteY837" fmla="*/ 259808 h 2225979"/>
                            <a:gd name="connsiteX838" fmla="*/ 4150754 w 4316053"/>
                            <a:gd name="connsiteY838" fmla="*/ 240758 h 2225979"/>
                            <a:gd name="connsiteX839" fmla="*/ 4159208 w 4316053"/>
                            <a:gd name="connsiteY839" fmla="*/ 233852 h 2225979"/>
                            <a:gd name="connsiteX840" fmla="*/ 4021334 w 4316053"/>
                            <a:gd name="connsiteY840" fmla="*/ 227185 h 2225979"/>
                            <a:gd name="connsiteX841" fmla="*/ 4038359 w 4316053"/>
                            <a:gd name="connsiteY841" fmla="*/ 228375 h 2225979"/>
                            <a:gd name="connsiteX842" fmla="*/ 4048837 w 4316053"/>
                            <a:gd name="connsiteY842" fmla="*/ 258855 h 2225979"/>
                            <a:gd name="connsiteX843" fmla="*/ 4018357 w 4316053"/>
                            <a:gd name="connsiteY843" fmla="*/ 269333 h 2225979"/>
                            <a:gd name="connsiteX844" fmla="*/ 4007879 w 4316053"/>
                            <a:gd name="connsiteY844" fmla="*/ 238853 h 2225979"/>
                            <a:gd name="connsiteX845" fmla="*/ 4021334 w 4316053"/>
                            <a:gd name="connsiteY845" fmla="*/ 227185 h 2225979"/>
                            <a:gd name="connsiteX846" fmla="*/ 4059314 w 4316053"/>
                            <a:gd name="connsiteY846" fmla="*/ 215993 h 2225979"/>
                            <a:gd name="connsiteX847" fmla="*/ 4070743 w 4316053"/>
                            <a:gd name="connsiteY847" fmla="*/ 216945 h 2225979"/>
                            <a:gd name="connsiteX848" fmla="*/ 4077411 w 4316053"/>
                            <a:gd name="connsiteY848" fmla="*/ 236948 h 2225979"/>
                            <a:gd name="connsiteX849" fmla="*/ 4057409 w 4316053"/>
                            <a:gd name="connsiteY849" fmla="*/ 243615 h 2225979"/>
                            <a:gd name="connsiteX850" fmla="*/ 4050741 w 4316053"/>
                            <a:gd name="connsiteY850" fmla="*/ 223613 h 2225979"/>
                            <a:gd name="connsiteX851" fmla="*/ 4059314 w 4316053"/>
                            <a:gd name="connsiteY851" fmla="*/ 215993 h 2225979"/>
                            <a:gd name="connsiteX852" fmla="*/ 4195998 w 4316053"/>
                            <a:gd name="connsiteY852" fmla="*/ 211111 h 2225979"/>
                            <a:gd name="connsiteX853" fmla="*/ 4210761 w 4316053"/>
                            <a:gd name="connsiteY853" fmla="*/ 212182 h 2225979"/>
                            <a:gd name="connsiteX854" fmla="*/ 4219334 w 4316053"/>
                            <a:gd name="connsiteY854" fmla="*/ 238852 h 2225979"/>
                            <a:gd name="connsiteX855" fmla="*/ 4192664 w 4316053"/>
                            <a:gd name="connsiteY855" fmla="*/ 247425 h 2225979"/>
                            <a:gd name="connsiteX856" fmla="*/ 4184091 w 4316053"/>
                            <a:gd name="connsiteY856" fmla="*/ 220755 h 2225979"/>
                            <a:gd name="connsiteX857" fmla="*/ 4195998 w 4316053"/>
                            <a:gd name="connsiteY857" fmla="*/ 211111 h 2225979"/>
                            <a:gd name="connsiteX858" fmla="*/ 4045979 w 4316053"/>
                            <a:gd name="connsiteY858" fmla="*/ 195990 h 2225979"/>
                            <a:gd name="connsiteX859" fmla="*/ 4050742 w 4316053"/>
                            <a:gd name="connsiteY859" fmla="*/ 210277 h 2225979"/>
                            <a:gd name="connsiteX860" fmla="*/ 4036454 w 4316053"/>
                            <a:gd name="connsiteY860" fmla="*/ 215040 h 2225979"/>
                            <a:gd name="connsiteX861" fmla="*/ 4031692 w 4316053"/>
                            <a:gd name="connsiteY861" fmla="*/ 200752 h 2225979"/>
                            <a:gd name="connsiteX862" fmla="*/ 4045979 w 4316053"/>
                            <a:gd name="connsiteY862" fmla="*/ 195990 h 2225979"/>
                            <a:gd name="connsiteX863" fmla="*/ 3998831 w 4316053"/>
                            <a:gd name="connsiteY863" fmla="*/ 190513 h 2225979"/>
                            <a:gd name="connsiteX864" fmla="*/ 4013594 w 4316053"/>
                            <a:gd name="connsiteY864" fmla="*/ 191228 h 2225979"/>
                            <a:gd name="connsiteX865" fmla="*/ 4022166 w 4316053"/>
                            <a:gd name="connsiteY865" fmla="*/ 217898 h 2225979"/>
                            <a:gd name="connsiteX866" fmla="*/ 3995497 w 4316053"/>
                            <a:gd name="connsiteY866" fmla="*/ 226470 h 2225979"/>
                            <a:gd name="connsiteX867" fmla="*/ 3986924 w 4316053"/>
                            <a:gd name="connsiteY867" fmla="*/ 199800 h 2225979"/>
                            <a:gd name="connsiteX868" fmla="*/ 3998831 w 4316053"/>
                            <a:gd name="connsiteY868" fmla="*/ 190513 h 2225979"/>
                            <a:gd name="connsiteX869" fmla="*/ 4076816 w 4316053"/>
                            <a:gd name="connsiteY869" fmla="*/ 185989 h 2225979"/>
                            <a:gd name="connsiteX870" fmla="*/ 4085031 w 4316053"/>
                            <a:gd name="connsiteY870" fmla="*/ 186465 h 2225979"/>
                            <a:gd name="connsiteX871" fmla="*/ 4089794 w 4316053"/>
                            <a:gd name="connsiteY871" fmla="*/ 200752 h 2225979"/>
                            <a:gd name="connsiteX872" fmla="*/ 4075506 w 4316053"/>
                            <a:gd name="connsiteY872" fmla="*/ 205515 h 2225979"/>
                            <a:gd name="connsiteX873" fmla="*/ 4070744 w 4316053"/>
                            <a:gd name="connsiteY873" fmla="*/ 191227 h 2225979"/>
                            <a:gd name="connsiteX874" fmla="*/ 4076816 w 4316053"/>
                            <a:gd name="connsiteY874" fmla="*/ 185989 h 2225979"/>
                            <a:gd name="connsiteX875" fmla="*/ 4231598 w 4316053"/>
                            <a:gd name="connsiteY875" fmla="*/ 185513 h 2225979"/>
                            <a:gd name="connsiteX876" fmla="*/ 4242194 w 4316053"/>
                            <a:gd name="connsiteY876" fmla="*/ 186465 h 2225979"/>
                            <a:gd name="connsiteX877" fmla="*/ 4248862 w 4316053"/>
                            <a:gd name="connsiteY877" fmla="*/ 205515 h 2225979"/>
                            <a:gd name="connsiteX878" fmla="*/ 4229812 w 4316053"/>
                            <a:gd name="connsiteY878" fmla="*/ 212182 h 2225979"/>
                            <a:gd name="connsiteX879" fmla="*/ 4223144 w 4316053"/>
                            <a:gd name="connsiteY879" fmla="*/ 193132 h 2225979"/>
                            <a:gd name="connsiteX880" fmla="*/ 4231598 w 4316053"/>
                            <a:gd name="connsiteY880" fmla="*/ 185513 h 2225979"/>
                            <a:gd name="connsiteX881" fmla="*/ 4110511 w 4316053"/>
                            <a:gd name="connsiteY881" fmla="*/ 185275 h 2225979"/>
                            <a:gd name="connsiteX882" fmla="*/ 4127894 w 4316053"/>
                            <a:gd name="connsiteY882" fmla="*/ 186465 h 2225979"/>
                            <a:gd name="connsiteX883" fmla="*/ 4138372 w 4316053"/>
                            <a:gd name="connsiteY883" fmla="*/ 216945 h 2225979"/>
                            <a:gd name="connsiteX884" fmla="*/ 4107892 w 4316053"/>
                            <a:gd name="connsiteY884" fmla="*/ 227423 h 2225979"/>
                            <a:gd name="connsiteX885" fmla="*/ 4097414 w 4316053"/>
                            <a:gd name="connsiteY885" fmla="*/ 196943 h 2225979"/>
                            <a:gd name="connsiteX886" fmla="*/ 4110511 w 4316053"/>
                            <a:gd name="connsiteY886" fmla="*/ 185275 h 2225979"/>
                            <a:gd name="connsiteX887" fmla="*/ 3962992 w 4316053"/>
                            <a:gd name="connsiteY887" fmla="*/ 172178 h 2225979"/>
                            <a:gd name="connsiteX888" fmla="*/ 3973589 w 4316053"/>
                            <a:gd name="connsiteY888" fmla="*/ 173130 h 2225979"/>
                            <a:gd name="connsiteX889" fmla="*/ 3980257 w 4316053"/>
                            <a:gd name="connsiteY889" fmla="*/ 192180 h 2225979"/>
                            <a:gd name="connsiteX890" fmla="*/ 3961207 w 4316053"/>
                            <a:gd name="connsiteY890" fmla="*/ 198848 h 2225979"/>
                            <a:gd name="connsiteX891" fmla="*/ 3954539 w 4316053"/>
                            <a:gd name="connsiteY891" fmla="*/ 179798 h 2225979"/>
                            <a:gd name="connsiteX892" fmla="*/ 3962992 w 4316053"/>
                            <a:gd name="connsiteY892" fmla="*/ 172178 h 2225979"/>
                            <a:gd name="connsiteX893" fmla="*/ 4170518 w 4316053"/>
                            <a:gd name="connsiteY893" fmla="*/ 167177 h 2225979"/>
                            <a:gd name="connsiteX894" fmla="*/ 4187902 w 4316053"/>
                            <a:gd name="connsiteY894" fmla="*/ 168367 h 2225979"/>
                            <a:gd name="connsiteX895" fmla="*/ 4198379 w 4316053"/>
                            <a:gd name="connsiteY895" fmla="*/ 198847 h 2225979"/>
                            <a:gd name="connsiteX896" fmla="*/ 4167899 w 4316053"/>
                            <a:gd name="connsiteY896" fmla="*/ 209325 h 2225979"/>
                            <a:gd name="connsiteX897" fmla="*/ 4157421 w 4316053"/>
                            <a:gd name="connsiteY897" fmla="*/ 178845 h 2225979"/>
                            <a:gd name="connsiteX898" fmla="*/ 4170518 w 4316053"/>
                            <a:gd name="connsiteY898" fmla="*/ 167177 h 2225979"/>
                            <a:gd name="connsiteX899" fmla="*/ 4209214 w 4316053"/>
                            <a:gd name="connsiteY899" fmla="*/ 164082 h 2225979"/>
                            <a:gd name="connsiteX900" fmla="*/ 4217429 w 4316053"/>
                            <a:gd name="connsiteY900" fmla="*/ 164558 h 2225979"/>
                            <a:gd name="connsiteX901" fmla="*/ 4222192 w 4316053"/>
                            <a:gd name="connsiteY901" fmla="*/ 178845 h 2225979"/>
                            <a:gd name="connsiteX902" fmla="*/ 4207904 w 4316053"/>
                            <a:gd name="connsiteY902" fmla="*/ 183608 h 2225979"/>
                            <a:gd name="connsiteX903" fmla="*/ 4203142 w 4316053"/>
                            <a:gd name="connsiteY903" fmla="*/ 169320 h 2225979"/>
                            <a:gd name="connsiteX904" fmla="*/ 4209214 w 4316053"/>
                            <a:gd name="connsiteY904" fmla="*/ 164082 h 2225979"/>
                            <a:gd name="connsiteX905" fmla="*/ 4058719 w 4316053"/>
                            <a:gd name="connsiteY905" fmla="*/ 157652 h 2225979"/>
                            <a:gd name="connsiteX906" fmla="*/ 4068839 w 4316053"/>
                            <a:gd name="connsiteY906" fmla="*/ 157890 h 2225979"/>
                            <a:gd name="connsiteX907" fmla="*/ 4075506 w 4316053"/>
                            <a:gd name="connsiteY907" fmla="*/ 175988 h 2225979"/>
                            <a:gd name="connsiteX908" fmla="*/ 4057409 w 4316053"/>
                            <a:gd name="connsiteY908" fmla="*/ 182655 h 2225979"/>
                            <a:gd name="connsiteX909" fmla="*/ 4050741 w 4316053"/>
                            <a:gd name="connsiteY909" fmla="*/ 164558 h 2225979"/>
                            <a:gd name="connsiteX910" fmla="*/ 4058719 w 4316053"/>
                            <a:gd name="connsiteY910" fmla="*/ 157652 h 2225979"/>
                            <a:gd name="connsiteX911" fmla="*/ 4018476 w 4316053"/>
                            <a:gd name="connsiteY911" fmla="*/ 145031 h 2225979"/>
                            <a:gd name="connsiteX912" fmla="*/ 4035502 w 4316053"/>
                            <a:gd name="connsiteY912" fmla="*/ 145507 h 2225979"/>
                            <a:gd name="connsiteX913" fmla="*/ 4045979 w 4316053"/>
                            <a:gd name="connsiteY913" fmla="*/ 175987 h 2225979"/>
                            <a:gd name="connsiteX914" fmla="*/ 4015499 w 4316053"/>
                            <a:gd name="connsiteY914" fmla="*/ 186465 h 2225979"/>
                            <a:gd name="connsiteX915" fmla="*/ 4005021 w 4316053"/>
                            <a:gd name="connsiteY915" fmla="*/ 155985 h 2225979"/>
                            <a:gd name="connsiteX916" fmla="*/ 4018476 w 4316053"/>
                            <a:gd name="connsiteY916" fmla="*/ 145031 h 2225979"/>
                            <a:gd name="connsiteX917" fmla="*/ 4271722 w 4316053"/>
                            <a:gd name="connsiteY917" fmla="*/ 135983 h 2225979"/>
                            <a:gd name="connsiteX918" fmla="*/ 4283152 w 4316053"/>
                            <a:gd name="connsiteY918" fmla="*/ 136935 h 2225979"/>
                            <a:gd name="connsiteX919" fmla="*/ 4289819 w 4316053"/>
                            <a:gd name="connsiteY919" fmla="*/ 156938 h 2225979"/>
                            <a:gd name="connsiteX920" fmla="*/ 4269816 w 4316053"/>
                            <a:gd name="connsiteY920" fmla="*/ 163605 h 2225979"/>
                            <a:gd name="connsiteX921" fmla="*/ 4263149 w 4316053"/>
                            <a:gd name="connsiteY921" fmla="*/ 143603 h 2225979"/>
                            <a:gd name="connsiteX922" fmla="*/ 4271722 w 4316053"/>
                            <a:gd name="connsiteY922" fmla="*/ 135983 h 2225979"/>
                            <a:gd name="connsiteX923" fmla="*/ 4186592 w 4316053"/>
                            <a:gd name="connsiteY923" fmla="*/ 133125 h 2225979"/>
                            <a:gd name="connsiteX924" fmla="*/ 4198378 w 4316053"/>
                            <a:gd name="connsiteY924" fmla="*/ 134077 h 2225979"/>
                            <a:gd name="connsiteX925" fmla="*/ 4205046 w 4316053"/>
                            <a:gd name="connsiteY925" fmla="*/ 154080 h 2225979"/>
                            <a:gd name="connsiteX926" fmla="*/ 4185043 w 4316053"/>
                            <a:gd name="connsiteY926" fmla="*/ 160747 h 2225979"/>
                            <a:gd name="connsiteX927" fmla="*/ 4178376 w 4316053"/>
                            <a:gd name="connsiteY927" fmla="*/ 140745 h 2225979"/>
                            <a:gd name="connsiteX928" fmla="*/ 4186592 w 4316053"/>
                            <a:gd name="connsiteY928" fmla="*/ 133125 h 2225979"/>
                            <a:gd name="connsiteX929" fmla="*/ 4140991 w 4316053"/>
                            <a:gd name="connsiteY929" fmla="*/ 127172 h 2225979"/>
                            <a:gd name="connsiteX930" fmla="*/ 4158375 w 4316053"/>
                            <a:gd name="connsiteY930" fmla="*/ 128362 h 2225979"/>
                            <a:gd name="connsiteX931" fmla="*/ 4168852 w 4316053"/>
                            <a:gd name="connsiteY931" fmla="*/ 158842 h 2225979"/>
                            <a:gd name="connsiteX932" fmla="*/ 4138372 w 4316053"/>
                            <a:gd name="connsiteY932" fmla="*/ 169320 h 2225979"/>
                            <a:gd name="connsiteX933" fmla="*/ 4127894 w 4316053"/>
                            <a:gd name="connsiteY933" fmla="*/ 138840 h 2225979"/>
                            <a:gd name="connsiteX934" fmla="*/ 4140991 w 4316053"/>
                            <a:gd name="connsiteY934" fmla="*/ 127172 h 2225979"/>
                            <a:gd name="connsiteX935" fmla="*/ 4091819 w 4316053"/>
                            <a:gd name="connsiteY935" fmla="*/ 126934 h 2225979"/>
                            <a:gd name="connsiteX936" fmla="*/ 4108844 w 4316053"/>
                            <a:gd name="connsiteY936" fmla="*/ 127410 h 2225979"/>
                            <a:gd name="connsiteX937" fmla="*/ 4119322 w 4316053"/>
                            <a:gd name="connsiteY937" fmla="*/ 157890 h 2225979"/>
                            <a:gd name="connsiteX938" fmla="*/ 4088842 w 4316053"/>
                            <a:gd name="connsiteY938" fmla="*/ 168368 h 2225979"/>
                            <a:gd name="connsiteX939" fmla="*/ 4078364 w 4316053"/>
                            <a:gd name="connsiteY939" fmla="*/ 137888 h 2225979"/>
                            <a:gd name="connsiteX940" fmla="*/ 4091819 w 4316053"/>
                            <a:gd name="connsiteY940" fmla="*/ 126934 h 2225979"/>
                            <a:gd name="connsiteX941" fmla="*/ 4226716 w 4316053"/>
                            <a:gd name="connsiteY941" fmla="*/ 122410 h 2225979"/>
                            <a:gd name="connsiteX942" fmla="*/ 4244100 w 4316053"/>
                            <a:gd name="connsiteY942" fmla="*/ 123600 h 2225979"/>
                            <a:gd name="connsiteX943" fmla="*/ 4254577 w 4316053"/>
                            <a:gd name="connsiteY943" fmla="*/ 154080 h 2225979"/>
                            <a:gd name="connsiteX944" fmla="*/ 4224097 w 4316053"/>
                            <a:gd name="connsiteY944" fmla="*/ 164558 h 2225979"/>
                            <a:gd name="connsiteX945" fmla="*/ 4213619 w 4316053"/>
                            <a:gd name="connsiteY945" fmla="*/ 134078 h 2225979"/>
                            <a:gd name="connsiteX946" fmla="*/ 4226716 w 4316053"/>
                            <a:gd name="connsiteY946" fmla="*/ 122410 h 2225979"/>
                            <a:gd name="connsiteX947" fmla="*/ 3982994 w 4316053"/>
                            <a:gd name="connsiteY947" fmla="*/ 109313 h 2225979"/>
                            <a:gd name="connsiteX948" fmla="*/ 3993591 w 4316053"/>
                            <a:gd name="connsiteY948" fmla="*/ 110265 h 2225979"/>
                            <a:gd name="connsiteX949" fmla="*/ 4000259 w 4316053"/>
                            <a:gd name="connsiteY949" fmla="*/ 129315 h 2225979"/>
                            <a:gd name="connsiteX950" fmla="*/ 3981209 w 4316053"/>
                            <a:gd name="connsiteY950" fmla="*/ 135983 h 2225979"/>
                            <a:gd name="connsiteX951" fmla="*/ 3974541 w 4316053"/>
                            <a:gd name="connsiteY951" fmla="*/ 116933 h 2225979"/>
                            <a:gd name="connsiteX952" fmla="*/ 3982994 w 4316053"/>
                            <a:gd name="connsiteY952" fmla="*/ 109313 h 2225979"/>
                            <a:gd name="connsiteX953" fmla="*/ 4119322 w 4316053"/>
                            <a:gd name="connsiteY953" fmla="*/ 101454 h 2225979"/>
                            <a:gd name="connsiteX954" fmla="*/ 4129799 w 4316053"/>
                            <a:gd name="connsiteY954" fmla="*/ 101692 h 2225979"/>
                            <a:gd name="connsiteX955" fmla="*/ 4136466 w 4316053"/>
                            <a:gd name="connsiteY955" fmla="*/ 119790 h 2225979"/>
                            <a:gd name="connsiteX956" fmla="*/ 4118369 w 4316053"/>
                            <a:gd name="connsiteY956" fmla="*/ 126457 h 2225979"/>
                            <a:gd name="connsiteX957" fmla="*/ 4111701 w 4316053"/>
                            <a:gd name="connsiteY957" fmla="*/ 108360 h 2225979"/>
                            <a:gd name="connsiteX958" fmla="*/ 4119322 w 4316053"/>
                            <a:gd name="connsiteY958" fmla="*/ 101454 h 2225979"/>
                            <a:gd name="connsiteX959" fmla="*/ 4249814 w 4316053"/>
                            <a:gd name="connsiteY959" fmla="*/ 97883 h 2225979"/>
                            <a:gd name="connsiteX960" fmla="*/ 4260292 w 4316053"/>
                            <a:gd name="connsiteY960" fmla="*/ 98835 h 2225979"/>
                            <a:gd name="connsiteX961" fmla="*/ 4266959 w 4316053"/>
                            <a:gd name="connsiteY961" fmla="*/ 116933 h 2225979"/>
                            <a:gd name="connsiteX962" fmla="*/ 4248862 w 4316053"/>
                            <a:gd name="connsiteY962" fmla="*/ 123600 h 2225979"/>
                            <a:gd name="connsiteX963" fmla="*/ 4242194 w 4316053"/>
                            <a:gd name="connsiteY963" fmla="*/ 105503 h 2225979"/>
                            <a:gd name="connsiteX964" fmla="*/ 4249814 w 4316053"/>
                            <a:gd name="connsiteY964" fmla="*/ 97883 h 2225979"/>
                            <a:gd name="connsiteX965" fmla="*/ 4081222 w 4316053"/>
                            <a:gd name="connsiteY965" fmla="*/ 96335 h 2225979"/>
                            <a:gd name="connsiteX966" fmla="*/ 4092652 w 4316053"/>
                            <a:gd name="connsiteY966" fmla="*/ 96930 h 2225979"/>
                            <a:gd name="connsiteX967" fmla="*/ 4099319 w 4316053"/>
                            <a:gd name="connsiteY967" fmla="*/ 116933 h 2225979"/>
                            <a:gd name="connsiteX968" fmla="*/ 4079316 w 4316053"/>
                            <a:gd name="connsiteY968" fmla="*/ 123600 h 2225979"/>
                            <a:gd name="connsiteX969" fmla="*/ 4072649 w 4316053"/>
                            <a:gd name="connsiteY969" fmla="*/ 103598 h 2225979"/>
                            <a:gd name="connsiteX970" fmla="*/ 4081222 w 4316053"/>
                            <a:gd name="connsiteY970" fmla="*/ 96335 h 2225979"/>
                            <a:gd name="connsiteX971" fmla="*/ 4286128 w 4316053"/>
                            <a:gd name="connsiteY971" fmla="*/ 87167 h 2225979"/>
                            <a:gd name="connsiteX972" fmla="*/ 4303154 w 4316053"/>
                            <a:gd name="connsiteY972" fmla="*/ 88357 h 2225979"/>
                            <a:gd name="connsiteX973" fmla="*/ 4313632 w 4316053"/>
                            <a:gd name="connsiteY973" fmla="*/ 118837 h 2225979"/>
                            <a:gd name="connsiteX974" fmla="*/ 4283152 w 4316053"/>
                            <a:gd name="connsiteY974" fmla="*/ 129315 h 2225979"/>
                            <a:gd name="connsiteX975" fmla="*/ 4272674 w 4316053"/>
                            <a:gd name="connsiteY975" fmla="*/ 98835 h 2225979"/>
                            <a:gd name="connsiteX976" fmla="*/ 4286128 w 4316053"/>
                            <a:gd name="connsiteY976" fmla="*/ 87167 h 2225979"/>
                            <a:gd name="connsiteX977" fmla="*/ 4036216 w 4316053"/>
                            <a:gd name="connsiteY977" fmla="*/ 86929 h 2225979"/>
                            <a:gd name="connsiteX978" fmla="*/ 4053600 w 4316053"/>
                            <a:gd name="connsiteY978" fmla="*/ 87405 h 2225979"/>
                            <a:gd name="connsiteX979" fmla="*/ 4064077 w 4316053"/>
                            <a:gd name="connsiteY979" fmla="*/ 117885 h 2225979"/>
                            <a:gd name="connsiteX980" fmla="*/ 4033597 w 4316053"/>
                            <a:gd name="connsiteY980" fmla="*/ 128363 h 2225979"/>
                            <a:gd name="connsiteX981" fmla="*/ 4023119 w 4316053"/>
                            <a:gd name="connsiteY981" fmla="*/ 97883 h 2225979"/>
                            <a:gd name="connsiteX982" fmla="*/ 4036216 w 4316053"/>
                            <a:gd name="connsiteY982" fmla="*/ 86929 h 2225979"/>
                            <a:gd name="connsiteX983" fmla="*/ 4167661 w 4316053"/>
                            <a:gd name="connsiteY983" fmla="*/ 85024 h 2225979"/>
                            <a:gd name="connsiteX984" fmla="*/ 4185044 w 4316053"/>
                            <a:gd name="connsiteY984" fmla="*/ 85500 h 2225979"/>
                            <a:gd name="connsiteX985" fmla="*/ 4195522 w 4316053"/>
                            <a:gd name="connsiteY985" fmla="*/ 115980 h 2225979"/>
                            <a:gd name="connsiteX986" fmla="*/ 4165042 w 4316053"/>
                            <a:gd name="connsiteY986" fmla="*/ 126458 h 2225979"/>
                            <a:gd name="connsiteX987" fmla="*/ 4154564 w 4316053"/>
                            <a:gd name="connsiteY987" fmla="*/ 95978 h 2225979"/>
                            <a:gd name="connsiteX988" fmla="*/ 4167661 w 4316053"/>
                            <a:gd name="connsiteY988" fmla="*/ 85024 h 2225979"/>
                            <a:gd name="connsiteX989" fmla="*/ 4158374 w 4316053"/>
                            <a:gd name="connsiteY989" fmla="*/ 63593 h 2225979"/>
                            <a:gd name="connsiteX990" fmla="*/ 4163137 w 4316053"/>
                            <a:gd name="connsiteY990" fmla="*/ 77880 h 2225979"/>
                            <a:gd name="connsiteX991" fmla="*/ 4148849 w 4316053"/>
                            <a:gd name="connsiteY991" fmla="*/ 82643 h 2225979"/>
                            <a:gd name="connsiteX992" fmla="*/ 4144087 w 4316053"/>
                            <a:gd name="connsiteY992" fmla="*/ 68355 h 2225979"/>
                            <a:gd name="connsiteX993" fmla="*/ 4158374 w 4316053"/>
                            <a:gd name="connsiteY993" fmla="*/ 63593 h 2225979"/>
                            <a:gd name="connsiteX994" fmla="*/ 4108964 w 4316053"/>
                            <a:gd name="connsiteY994" fmla="*/ 56449 h 2225979"/>
                            <a:gd name="connsiteX995" fmla="*/ 4125990 w 4316053"/>
                            <a:gd name="connsiteY995" fmla="*/ 56925 h 2225979"/>
                            <a:gd name="connsiteX996" fmla="*/ 4136467 w 4316053"/>
                            <a:gd name="connsiteY996" fmla="*/ 87405 h 2225979"/>
                            <a:gd name="connsiteX997" fmla="*/ 4105987 w 4316053"/>
                            <a:gd name="connsiteY997" fmla="*/ 97883 h 2225979"/>
                            <a:gd name="connsiteX998" fmla="*/ 4095509 w 4316053"/>
                            <a:gd name="connsiteY998" fmla="*/ 67403 h 2225979"/>
                            <a:gd name="connsiteX999" fmla="*/ 4108964 w 4316053"/>
                            <a:gd name="connsiteY999" fmla="*/ 56449 h 2225979"/>
                            <a:gd name="connsiteX1000" fmla="*/ 4222549 w 4316053"/>
                            <a:gd name="connsiteY1000" fmla="*/ 55735 h 2225979"/>
                            <a:gd name="connsiteX1001" fmla="*/ 4240290 w 4316053"/>
                            <a:gd name="connsiteY1001" fmla="*/ 56925 h 2225979"/>
                            <a:gd name="connsiteX1002" fmla="*/ 4250767 w 4316053"/>
                            <a:gd name="connsiteY1002" fmla="*/ 87405 h 2225979"/>
                            <a:gd name="connsiteX1003" fmla="*/ 4220287 w 4316053"/>
                            <a:gd name="connsiteY1003" fmla="*/ 97883 h 2225979"/>
                            <a:gd name="connsiteX1004" fmla="*/ 4209809 w 4316053"/>
                            <a:gd name="connsiteY1004" fmla="*/ 67403 h 2225979"/>
                            <a:gd name="connsiteX1005" fmla="*/ 4222549 w 4316053"/>
                            <a:gd name="connsiteY1005" fmla="*/ 55735 h 2225979"/>
                            <a:gd name="connsiteX1006" fmla="*/ 4060981 w 4316053"/>
                            <a:gd name="connsiteY1006" fmla="*/ 51091 h 2225979"/>
                            <a:gd name="connsiteX1007" fmla="*/ 4076459 w 4316053"/>
                            <a:gd name="connsiteY1007" fmla="*/ 52162 h 2225979"/>
                            <a:gd name="connsiteX1008" fmla="*/ 4085031 w 4316053"/>
                            <a:gd name="connsiteY1008" fmla="*/ 78832 h 2225979"/>
                            <a:gd name="connsiteX1009" fmla="*/ 4058362 w 4316053"/>
                            <a:gd name="connsiteY1009" fmla="*/ 87405 h 2225979"/>
                            <a:gd name="connsiteX1010" fmla="*/ 4049789 w 4316053"/>
                            <a:gd name="connsiteY1010" fmla="*/ 60735 h 2225979"/>
                            <a:gd name="connsiteX1011" fmla="*/ 4060981 w 4316053"/>
                            <a:gd name="connsiteY1011" fmla="*/ 51091 h 2225979"/>
                            <a:gd name="connsiteX1012" fmla="*/ 4037406 w 4316053"/>
                            <a:gd name="connsiteY1012" fmla="*/ 50258 h 2225979"/>
                            <a:gd name="connsiteX1013" fmla="*/ 4042169 w 4316053"/>
                            <a:gd name="connsiteY1013" fmla="*/ 64545 h 2225979"/>
                            <a:gd name="connsiteX1014" fmla="*/ 4027881 w 4316053"/>
                            <a:gd name="connsiteY1014" fmla="*/ 69308 h 2225979"/>
                            <a:gd name="connsiteX1015" fmla="*/ 4023119 w 4316053"/>
                            <a:gd name="connsiteY1015" fmla="*/ 55020 h 2225979"/>
                            <a:gd name="connsiteX1016" fmla="*/ 4037406 w 4316053"/>
                            <a:gd name="connsiteY1016" fmla="*/ 50258 h 2225979"/>
                            <a:gd name="connsiteX1017" fmla="*/ 4183139 w 4316053"/>
                            <a:gd name="connsiteY1017" fmla="*/ 48234 h 2225979"/>
                            <a:gd name="connsiteX1018" fmla="*/ 4194568 w 4316053"/>
                            <a:gd name="connsiteY1018" fmla="*/ 48353 h 2225979"/>
                            <a:gd name="connsiteX1019" fmla="*/ 4201236 w 4316053"/>
                            <a:gd name="connsiteY1019" fmla="*/ 68355 h 2225979"/>
                            <a:gd name="connsiteX1020" fmla="*/ 4181234 w 4316053"/>
                            <a:gd name="connsiteY1020" fmla="*/ 75975 h 2225979"/>
                            <a:gd name="connsiteX1021" fmla="*/ 4174566 w 4316053"/>
                            <a:gd name="connsiteY1021" fmla="*/ 55973 h 2225979"/>
                            <a:gd name="connsiteX1022" fmla="*/ 4183139 w 4316053"/>
                            <a:gd name="connsiteY1022" fmla="*/ 48234 h 2225979"/>
                            <a:gd name="connsiteX1023" fmla="*/ 3991448 w 4316053"/>
                            <a:gd name="connsiteY1023" fmla="*/ 47519 h 2225979"/>
                            <a:gd name="connsiteX1024" fmla="*/ 4008831 w 4316053"/>
                            <a:gd name="connsiteY1024" fmla="*/ 48352 h 2225979"/>
                            <a:gd name="connsiteX1025" fmla="*/ 4019309 w 4316053"/>
                            <a:gd name="connsiteY1025" fmla="*/ 78832 h 2225979"/>
                            <a:gd name="connsiteX1026" fmla="*/ 3988829 w 4316053"/>
                            <a:gd name="connsiteY1026" fmla="*/ 89310 h 2225979"/>
                            <a:gd name="connsiteX1027" fmla="*/ 3978351 w 4316053"/>
                            <a:gd name="connsiteY1027" fmla="*/ 58830 h 2225979"/>
                            <a:gd name="connsiteX1028" fmla="*/ 3991448 w 4316053"/>
                            <a:gd name="connsiteY1028" fmla="*/ 47519 h 2225979"/>
                            <a:gd name="connsiteX1029" fmla="*/ 4088247 w 4316053"/>
                            <a:gd name="connsiteY1029" fmla="*/ 30613 h 2225979"/>
                            <a:gd name="connsiteX1030" fmla="*/ 4098367 w 4316053"/>
                            <a:gd name="connsiteY1030" fmla="*/ 31208 h 2225979"/>
                            <a:gd name="connsiteX1031" fmla="*/ 4105034 w 4316053"/>
                            <a:gd name="connsiteY1031" fmla="*/ 49305 h 2225979"/>
                            <a:gd name="connsiteX1032" fmla="*/ 4086937 w 4316053"/>
                            <a:gd name="connsiteY1032" fmla="*/ 55973 h 2225979"/>
                            <a:gd name="connsiteX1033" fmla="*/ 4080269 w 4316053"/>
                            <a:gd name="connsiteY1033" fmla="*/ 37876 h 2225979"/>
                            <a:gd name="connsiteX1034" fmla="*/ 4088247 w 4316053"/>
                            <a:gd name="connsiteY1034" fmla="*/ 30613 h 2225979"/>
                            <a:gd name="connsiteX1035" fmla="*/ 4161232 w 4316053"/>
                            <a:gd name="connsiteY1035" fmla="*/ 8348 h 2225979"/>
                            <a:gd name="connsiteX1036" fmla="*/ 4184092 w 4316053"/>
                            <a:gd name="connsiteY1036" fmla="*/ 31208 h 2225979"/>
                            <a:gd name="connsiteX1037" fmla="*/ 4161232 w 4316053"/>
                            <a:gd name="connsiteY1037" fmla="*/ 54068 h 2225979"/>
                            <a:gd name="connsiteX1038" fmla="*/ 4138372 w 4316053"/>
                            <a:gd name="connsiteY1038" fmla="*/ 31208 h 2225979"/>
                            <a:gd name="connsiteX1039" fmla="*/ 4161232 w 4316053"/>
                            <a:gd name="connsiteY1039" fmla="*/ 8348 h 2225979"/>
                            <a:gd name="connsiteX1040" fmla="*/ 4046693 w 4316053"/>
                            <a:gd name="connsiteY1040" fmla="*/ 4300 h 2225979"/>
                            <a:gd name="connsiteX1041" fmla="*/ 4064077 w 4316053"/>
                            <a:gd name="connsiteY1041" fmla="*/ 5490 h 2225979"/>
                            <a:gd name="connsiteX1042" fmla="*/ 4074554 w 4316053"/>
                            <a:gd name="connsiteY1042" fmla="*/ 35970 h 2225979"/>
                            <a:gd name="connsiteX1043" fmla="*/ 4044074 w 4316053"/>
                            <a:gd name="connsiteY1043" fmla="*/ 46448 h 2225979"/>
                            <a:gd name="connsiteX1044" fmla="*/ 4033596 w 4316053"/>
                            <a:gd name="connsiteY1044" fmla="*/ 15968 h 2225979"/>
                            <a:gd name="connsiteX1045" fmla="*/ 4046693 w 4316053"/>
                            <a:gd name="connsiteY1045" fmla="*/ 4300 h 2225979"/>
                            <a:gd name="connsiteX1046" fmla="*/ 4101701 w 4316053"/>
                            <a:gd name="connsiteY1046" fmla="*/ 728 h 2225979"/>
                            <a:gd name="connsiteX1047" fmla="*/ 4112654 w 4316053"/>
                            <a:gd name="connsiteY1047" fmla="*/ 1680 h 2225979"/>
                            <a:gd name="connsiteX1048" fmla="*/ 4119322 w 4316053"/>
                            <a:gd name="connsiteY1048" fmla="*/ 20730 h 2225979"/>
                            <a:gd name="connsiteX1049" fmla="*/ 4100272 w 4316053"/>
                            <a:gd name="connsiteY1049" fmla="*/ 27398 h 2225979"/>
                            <a:gd name="connsiteX1050" fmla="*/ 4093604 w 4316053"/>
                            <a:gd name="connsiteY1050" fmla="*/ 8348 h 2225979"/>
                            <a:gd name="connsiteX1051" fmla="*/ 4101701 w 4316053"/>
                            <a:gd name="connsiteY1051" fmla="*/ 728 h 2225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</a:cxnLst>
                          <a:rect l="l" t="t" r="r" b="b"/>
                          <a:pathLst>
                            <a:path w="4316053" h="2225979">
                              <a:moveTo>
                                <a:pt x="1372311" y="2164808"/>
                              </a:moveTo>
                              <a:cubicBezTo>
                                <a:pt x="1376121" y="2172428"/>
                                <a:pt x="1385646" y="2195288"/>
                                <a:pt x="1387551" y="2204813"/>
                              </a:cubicBezTo>
                              <a:cubicBezTo>
                                <a:pt x="1389456" y="2216243"/>
                                <a:pt x="1385646" y="2219100"/>
                                <a:pt x="1377074" y="2221005"/>
                              </a:cubicBezTo>
                              <a:cubicBezTo>
                                <a:pt x="1368501" y="2222910"/>
                                <a:pt x="1366596" y="2209575"/>
                                <a:pt x="1364691" y="2201003"/>
                              </a:cubicBezTo>
                              <a:cubicBezTo>
                                <a:pt x="1362786" y="2189573"/>
                                <a:pt x="1361834" y="2174333"/>
                                <a:pt x="1361834" y="2166713"/>
                              </a:cubicBezTo>
                              <a:cubicBezTo>
                                <a:pt x="1362786" y="2166713"/>
                                <a:pt x="1364691" y="2166713"/>
                                <a:pt x="1365644" y="2166713"/>
                              </a:cubicBezTo>
                              <a:cubicBezTo>
                                <a:pt x="1368501" y="2166713"/>
                                <a:pt x="1370406" y="2165760"/>
                                <a:pt x="1372311" y="2164808"/>
                              </a:cubicBezTo>
                              <a:close/>
                              <a:moveTo>
                                <a:pt x="1347547" y="2156235"/>
                              </a:moveTo>
                              <a:cubicBezTo>
                                <a:pt x="1349452" y="2159092"/>
                                <a:pt x="1352309" y="2161950"/>
                                <a:pt x="1354214" y="2164807"/>
                              </a:cubicBezTo>
                              <a:cubicBezTo>
                                <a:pt x="1349452" y="2172427"/>
                                <a:pt x="1337069" y="2192430"/>
                                <a:pt x="1330402" y="2199097"/>
                              </a:cubicBezTo>
                              <a:cubicBezTo>
                                <a:pt x="1322782" y="2206717"/>
                                <a:pt x="1318019" y="2204812"/>
                                <a:pt x="1312304" y="2200050"/>
                              </a:cubicBezTo>
                              <a:cubicBezTo>
                                <a:pt x="1305637" y="2193382"/>
                                <a:pt x="1316114" y="2184810"/>
                                <a:pt x="1321829" y="2178142"/>
                              </a:cubicBezTo>
                              <a:cubicBezTo>
                                <a:pt x="1329449" y="2169570"/>
                                <a:pt x="1340879" y="2160997"/>
                                <a:pt x="1347547" y="2156235"/>
                              </a:cubicBezTo>
                              <a:close/>
                              <a:moveTo>
                                <a:pt x="1383742" y="2148615"/>
                              </a:moveTo>
                              <a:cubicBezTo>
                                <a:pt x="1393267" y="2148615"/>
                                <a:pt x="1417079" y="2149567"/>
                                <a:pt x="1425652" y="2151472"/>
                              </a:cubicBezTo>
                              <a:cubicBezTo>
                                <a:pt x="1437082" y="2154330"/>
                                <a:pt x="1438034" y="2160045"/>
                                <a:pt x="1437082" y="2167665"/>
                              </a:cubicBezTo>
                              <a:cubicBezTo>
                                <a:pt x="1435177" y="2176237"/>
                                <a:pt x="1421842" y="2172427"/>
                                <a:pt x="1413269" y="2170522"/>
                              </a:cubicBezTo>
                              <a:cubicBezTo>
                                <a:pt x="1400887" y="2167665"/>
                                <a:pt x="1387552" y="2161950"/>
                                <a:pt x="1379932" y="2159092"/>
                              </a:cubicBezTo>
                              <a:cubicBezTo>
                                <a:pt x="1381837" y="2155282"/>
                                <a:pt x="1383742" y="2152425"/>
                                <a:pt x="1383742" y="2148615"/>
                              </a:cubicBezTo>
                              <a:close/>
                              <a:moveTo>
                                <a:pt x="1127519" y="2111468"/>
                              </a:moveTo>
                              <a:cubicBezTo>
                                <a:pt x="1134186" y="2127660"/>
                                <a:pt x="1155141" y="2174333"/>
                                <a:pt x="1157999" y="2193383"/>
                              </a:cubicBezTo>
                              <a:cubicBezTo>
                                <a:pt x="1161809" y="2216243"/>
                                <a:pt x="1152284" y="2222910"/>
                                <a:pt x="1138949" y="2225768"/>
                              </a:cubicBezTo>
                              <a:cubicBezTo>
                                <a:pt x="1119899" y="2228625"/>
                                <a:pt x="1117041" y="2201955"/>
                                <a:pt x="1113231" y="2184810"/>
                              </a:cubicBezTo>
                              <a:cubicBezTo>
                                <a:pt x="1108469" y="2160998"/>
                                <a:pt x="1106564" y="2131470"/>
                                <a:pt x="1106564" y="2115278"/>
                              </a:cubicBezTo>
                              <a:cubicBezTo>
                                <a:pt x="1109421" y="2115278"/>
                                <a:pt x="1111326" y="2115278"/>
                                <a:pt x="1114184" y="2115278"/>
                              </a:cubicBezTo>
                              <a:cubicBezTo>
                                <a:pt x="1118946" y="2114325"/>
                                <a:pt x="1123709" y="2113373"/>
                                <a:pt x="1127519" y="2111468"/>
                              </a:cubicBezTo>
                              <a:close/>
                              <a:moveTo>
                                <a:pt x="1076084" y="2094323"/>
                              </a:moveTo>
                              <a:cubicBezTo>
                                <a:pt x="1079894" y="2100990"/>
                                <a:pt x="1084656" y="2106705"/>
                                <a:pt x="1089419" y="2109563"/>
                              </a:cubicBezTo>
                              <a:cubicBezTo>
                                <a:pt x="1079894" y="2125755"/>
                                <a:pt x="1055129" y="2166713"/>
                                <a:pt x="1041794" y="2180048"/>
                              </a:cubicBezTo>
                              <a:cubicBezTo>
                                <a:pt x="1025601" y="2197193"/>
                                <a:pt x="1015124" y="2193383"/>
                                <a:pt x="1004646" y="2182905"/>
                              </a:cubicBezTo>
                              <a:cubicBezTo>
                                <a:pt x="991311" y="2170523"/>
                                <a:pt x="1011314" y="2151473"/>
                                <a:pt x="1023696" y="2139090"/>
                              </a:cubicBezTo>
                              <a:cubicBezTo>
                                <a:pt x="1040841" y="2121945"/>
                                <a:pt x="1062749" y="2103848"/>
                                <a:pt x="1076084" y="2094323"/>
                              </a:cubicBezTo>
                              <a:close/>
                              <a:moveTo>
                                <a:pt x="1411959" y="2093966"/>
                              </a:moveTo>
                              <a:cubicBezTo>
                                <a:pt x="1414936" y="2094085"/>
                                <a:pt x="1417555" y="2095752"/>
                                <a:pt x="1419937" y="2098133"/>
                              </a:cubicBezTo>
                              <a:cubicBezTo>
                                <a:pt x="1426604" y="2104800"/>
                                <a:pt x="1416127" y="2113373"/>
                                <a:pt x="1410412" y="2120040"/>
                              </a:cubicBezTo>
                              <a:cubicBezTo>
                                <a:pt x="1401839" y="2128613"/>
                                <a:pt x="1390409" y="2137185"/>
                                <a:pt x="1383742" y="2141948"/>
                              </a:cubicBezTo>
                              <a:cubicBezTo>
                                <a:pt x="1382789" y="2138138"/>
                                <a:pt x="1380884" y="2135280"/>
                                <a:pt x="1378027" y="2132423"/>
                              </a:cubicBezTo>
                              <a:cubicBezTo>
                                <a:pt x="1382789" y="2124803"/>
                                <a:pt x="1395172" y="2104800"/>
                                <a:pt x="1401839" y="2099085"/>
                              </a:cubicBezTo>
                              <a:cubicBezTo>
                                <a:pt x="1405649" y="2095275"/>
                                <a:pt x="1408983" y="2093847"/>
                                <a:pt x="1411959" y="2093966"/>
                              </a:cubicBezTo>
                              <a:close/>
                              <a:moveTo>
                                <a:pt x="1358024" y="2072415"/>
                              </a:moveTo>
                              <a:cubicBezTo>
                                <a:pt x="1366597" y="2071463"/>
                                <a:pt x="1367549" y="2084797"/>
                                <a:pt x="1368502" y="2093370"/>
                              </a:cubicBezTo>
                              <a:cubicBezTo>
                                <a:pt x="1369454" y="2104800"/>
                                <a:pt x="1368502" y="2120040"/>
                                <a:pt x="1368502" y="2127660"/>
                              </a:cubicBezTo>
                              <a:cubicBezTo>
                                <a:pt x="1367549" y="2127660"/>
                                <a:pt x="1365644" y="2127660"/>
                                <a:pt x="1363739" y="2127660"/>
                              </a:cubicBezTo>
                              <a:cubicBezTo>
                                <a:pt x="1361834" y="2128613"/>
                                <a:pt x="1359929" y="2128613"/>
                                <a:pt x="1358977" y="2128613"/>
                              </a:cubicBezTo>
                              <a:cubicBezTo>
                                <a:pt x="1356119" y="2120993"/>
                                <a:pt x="1348499" y="2097180"/>
                                <a:pt x="1347547" y="2087655"/>
                              </a:cubicBezTo>
                              <a:cubicBezTo>
                                <a:pt x="1346594" y="2076225"/>
                                <a:pt x="1350404" y="2073368"/>
                                <a:pt x="1358024" y="2072415"/>
                              </a:cubicBezTo>
                              <a:close/>
                              <a:moveTo>
                                <a:pt x="994645" y="2013479"/>
                              </a:moveTo>
                              <a:cubicBezTo>
                                <a:pt x="1003694" y="2014789"/>
                                <a:pt x="1014171" y="2019075"/>
                                <a:pt x="1022744" y="2021932"/>
                              </a:cubicBezTo>
                              <a:cubicBezTo>
                                <a:pt x="1043699" y="2029552"/>
                                <a:pt x="1068464" y="2042887"/>
                                <a:pt x="1082752" y="2050507"/>
                              </a:cubicBezTo>
                              <a:cubicBezTo>
                                <a:pt x="1077037" y="2056222"/>
                                <a:pt x="1073227" y="2062890"/>
                                <a:pt x="1072274" y="2071462"/>
                              </a:cubicBezTo>
                              <a:cubicBezTo>
                                <a:pt x="1052272" y="2068605"/>
                                <a:pt x="1008457" y="2062890"/>
                                <a:pt x="992264" y="2056222"/>
                              </a:cubicBezTo>
                              <a:cubicBezTo>
                                <a:pt x="971309" y="2047650"/>
                                <a:pt x="970357" y="2036220"/>
                                <a:pt x="975119" y="2022885"/>
                              </a:cubicBezTo>
                              <a:cubicBezTo>
                                <a:pt x="977976" y="2013836"/>
                                <a:pt x="985596" y="2012169"/>
                                <a:pt x="994645" y="2013479"/>
                              </a:cubicBezTo>
                              <a:close/>
                              <a:moveTo>
                                <a:pt x="1205386" y="1968117"/>
                              </a:moveTo>
                              <a:cubicBezTo>
                                <a:pt x="1211339" y="1968355"/>
                                <a:pt x="1216578" y="1971927"/>
                                <a:pt x="1221817" y="1977165"/>
                              </a:cubicBezTo>
                              <a:cubicBezTo>
                                <a:pt x="1235152" y="1990500"/>
                                <a:pt x="1215149" y="2008598"/>
                                <a:pt x="1202767" y="2020980"/>
                              </a:cubicBezTo>
                              <a:cubicBezTo>
                                <a:pt x="1185622" y="2038125"/>
                                <a:pt x="1160857" y="2056223"/>
                                <a:pt x="1148474" y="2065748"/>
                              </a:cubicBezTo>
                              <a:cubicBezTo>
                                <a:pt x="1145617" y="2058128"/>
                                <a:pt x="1141807" y="2051460"/>
                                <a:pt x="1136092" y="2046698"/>
                              </a:cubicBezTo>
                              <a:cubicBezTo>
                                <a:pt x="1146569" y="2030505"/>
                                <a:pt x="1171334" y="1991453"/>
                                <a:pt x="1184669" y="1979070"/>
                              </a:cubicBezTo>
                              <a:cubicBezTo>
                                <a:pt x="1192765" y="1970974"/>
                                <a:pt x="1199433" y="1967879"/>
                                <a:pt x="1205386" y="1968117"/>
                              </a:cubicBezTo>
                              <a:close/>
                              <a:moveTo>
                                <a:pt x="1310399" y="1951448"/>
                              </a:moveTo>
                              <a:cubicBezTo>
                                <a:pt x="1318971" y="1959068"/>
                                <a:pt x="1330401" y="1963830"/>
                                <a:pt x="1340879" y="1965735"/>
                              </a:cubicBezTo>
                              <a:cubicBezTo>
                                <a:pt x="1337069" y="1996215"/>
                                <a:pt x="1324686" y="2071463"/>
                                <a:pt x="1313256" y="2098133"/>
                              </a:cubicBezTo>
                              <a:lnTo>
                                <a:pt x="1302041" y="2117855"/>
                              </a:lnTo>
                              <a:lnTo>
                                <a:pt x="1306827" y="2115754"/>
                              </a:lnTo>
                              <a:cubicBezTo>
                                <a:pt x="1311351" y="2116469"/>
                                <a:pt x="1316590" y="2118612"/>
                                <a:pt x="1320876" y="2120040"/>
                              </a:cubicBezTo>
                              <a:cubicBezTo>
                                <a:pt x="1331354" y="2123850"/>
                                <a:pt x="1343737" y="2130518"/>
                                <a:pt x="1350404" y="2134328"/>
                              </a:cubicBezTo>
                              <a:cubicBezTo>
                                <a:pt x="1348499" y="2137185"/>
                                <a:pt x="1346594" y="2140043"/>
                                <a:pt x="1345642" y="2143853"/>
                              </a:cubicBezTo>
                              <a:cubicBezTo>
                                <a:pt x="1335164" y="2141948"/>
                                <a:pt x="1313256" y="2139090"/>
                                <a:pt x="1305637" y="2136233"/>
                              </a:cubicBezTo>
                              <a:lnTo>
                                <a:pt x="1297698" y="2121238"/>
                              </a:lnTo>
                              <a:lnTo>
                                <a:pt x="1289444" y="2127542"/>
                              </a:lnTo>
                              <a:cubicBezTo>
                                <a:pt x="1280633" y="2130994"/>
                                <a:pt x="1270870" y="2129089"/>
                                <a:pt x="1259916" y="2124803"/>
                              </a:cubicBezTo>
                              <a:lnTo>
                                <a:pt x="1252914" y="2118018"/>
                              </a:lnTo>
                              <a:lnTo>
                                <a:pt x="1247564" y="2125443"/>
                              </a:lnTo>
                              <a:cubicBezTo>
                                <a:pt x="1237652" y="2130756"/>
                                <a:pt x="1219436" y="2125756"/>
                                <a:pt x="1206577" y="2122898"/>
                              </a:cubicBezTo>
                              <a:cubicBezTo>
                                <a:pt x="1182764" y="2118135"/>
                                <a:pt x="1154189" y="2106705"/>
                                <a:pt x="1139902" y="2100990"/>
                              </a:cubicBezTo>
                              <a:cubicBezTo>
                                <a:pt x="1144664" y="2095275"/>
                                <a:pt x="1147522" y="2088608"/>
                                <a:pt x="1148474" y="2080988"/>
                              </a:cubicBezTo>
                              <a:cubicBezTo>
                                <a:pt x="1168477" y="2080988"/>
                                <a:pt x="1215149" y="2080988"/>
                                <a:pt x="1233247" y="2085750"/>
                              </a:cubicBezTo>
                              <a:lnTo>
                                <a:pt x="1246128" y="2093314"/>
                              </a:lnTo>
                              <a:lnTo>
                                <a:pt x="1246105" y="2092775"/>
                              </a:lnTo>
                              <a:cubicBezTo>
                                <a:pt x="1248486" y="2078369"/>
                                <a:pt x="1255630" y="2061938"/>
                                <a:pt x="1260869" y="2048603"/>
                              </a:cubicBezTo>
                              <a:cubicBezTo>
                                <a:pt x="1275156" y="2013360"/>
                                <a:pt x="1297064" y="1973355"/>
                                <a:pt x="1310399" y="1951448"/>
                              </a:cubicBezTo>
                              <a:close/>
                              <a:moveTo>
                                <a:pt x="1395172" y="1946685"/>
                              </a:moveTo>
                              <a:cubicBezTo>
                                <a:pt x="1414222" y="1965735"/>
                                <a:pt x="1473277" y="2021932"/>
                                <a:pt x="1489469" y="2047650"/>
                              </a:cubicBezTo>
                              <a:cubicBezTo>
                                <a:pt x="1509472" y="2079082"/>
                                <a:pt x="1499947" y="2094322"/>
                                <a:pt x="1480897" y="2105752"/>
                              </a:cubicBezTo>
                              <a:cubicBezTo>
                                <a:pt x="1456132" y="2122897"/>
                                <a:pt x="1434224" y="2085750"/>
                                <a:pt x="1418984" y="2061937"/>
                              </a:cubicBezTo>
                              <a:cubicBezTo>
                                <a:pt x="1397077" y="2029552"/>
                                <a:pt x="1377074" y="1986690"/>
                                <a:pt x="1366597" y="1963830"/>
                              </a:cubicBezTo>
                              <a:cubicBezTo>
                                <a:pt x="1370407" y="1962877"/>
                                <a:pt x="1374217" y="1961925"/>
                                <a:pt x="1378027" y="1960020"/>
                              </a:cubicBezTo>
                              <a:cubicBezTo>
                                <a:pt x="1384694" y="1956210"/>
                                <a:pt x="1390409" y="1952400"/>
                                <a:pt x="1395172" y="1946685"/>
                              </a:cubicBezTo>
                              <a:close/>
                              <a:moveTo>
                                <a:pt x="1095134" y="1926682"/>
                              </a:moveTo>
                              <a:cubicBezTo>
                                <a:pt x="1114184" y="1924777"/>
                                <a:pt x="1115137" y="1951447"/>
                                <a:pt x="1117042" y="1969545"/>
                              </a:cubicBezTo>
                              <a:cubicBezTo>
                                <a:pt x="1119899" y="1993357"/>
                                <a:pt x="1118947" y="2022885"/>
                                <a:pt x="1117994" y="2039077"/>
                              </a:cubicBezTo>
                              <a:cubicBezTo>
                                <a:pt x="1114184" y="2038125"/>
                                <a:pt x="1111327" y="2038125"/>
                                <a:pt x="1107517" y="2038125"/>
                              </a:cubicBezTo>
                              <a:cubicBezTo>
                                <a:pt x="1103707" y="2038125"/>
                                <a:pt x="1100849" y="2039077"/>
                                <a:pt x="1097039" y="2040982"/>
                              </a:cubicBezTo>
                              <a:cubicBezTo>
                                <a:pt x="1090372" y="2023837"/>
                                <a:pt x="1075132" y="1976212"/>
                                <a:pt x="1073227" y="1957162"/>
                              </a:cubicBezTo>
                              <a:cubicBezTo>
                                <a:pt x="1071322" y="1933350"/>
                                <a:pt x="1080847" y="1928587"/>
                                <a:pt x="1095134" y="1926682"/>
                              </a:cubicBezTo>
                              <a:close/>
                              <a:moveTo>
                                <a:pt x="1011314" y="1897155"/>
                              </a:moveTo>
                              <a:cubicBezTo>
                                <a:pt x="1015124" y="1904775"/>
                                <a:pt x="1024649" y="1927635"/>
                                <a:pt x="1026554" y="1937160"/>
                              </a:cubicBezTo>
                              <a:cubicBezTo>
                                <a:pt x="1028459" y="1948590"/>
                                <a:pt x="1023697" y="1951447"/>
                                <a:pt x="1016077" y="1953352"/>
                              </a:cubicBezTo>
                              <a:cubicBezTo>
                                <a:pt x="1007504" y="1955257"/>
                                <a:pt x="1005599" y="1941922"/>
                                <a:pt x="1003694" y="1933350"/>
                              </a:cubicBezTo>
                              <a:cubicBezTo>
                                <a:pt x="1001789" y="1921920"/>
                                <a:pt x="1000837" y="1906680"/>
                                <a:pt x="1000837" y="1899060"/>
                              </a:cubicBezTo>
                              <a:cubicBezTo>
                                <a:pt x="1001789" y="1899060"/>
                                <a:pt x="1003694" y="1899060"/>
                                <a:pt x="1004647" y="1899060"/>
                              </a:cubicBezTo>
                              <a:cubicBezTo>
                                <a:pt x="1007504" y="1899060"/>
                                <a:pt x="1009409" y="1898107"/>
                                <a:pt x="1011314" y="1897155"/>
                              </a:cubicBezTo>
                              <a:close/>
                              <a:moveTo>
                                <a:pt x="986549" y="1887630"/>
                              </a:moveTo>
                              <a:cubicBezTo>
                                <a:pt x="987501" y="1891440"/>
                                <a:pt x="990359" y="1894297"/>
                                <a:pt x="993216" y="1896202"/>
                              </a:cubicBezTo>
                              <a:cubicBezTo>
                                <a:pt x="988454" y="1903822"/>
                                <a:pt x="976071" y="1923825"/>
                                <a:pt x="969404" y="1930492"/>
                              </a:cubicBezTo>
                              <a:cubicBezTo>
                                <a:pt x="961784" y="1938112"/>
                                <a:pt x="957021" y="1936207"/>
                                <a:pt x="951306" y="1931445"/>
                              </a:cubicBezTo>
                              <a:cubicBezTo>
                                <a:pt x="944639" y="1924777"/>
                                <a:pt x="955116" y="1916205"/>
                                <a:pt x="960831" y="1909537"/>
                              </a:cubicBezTo>
                              <a:cubicBezTo>
                                <a:pt x="968451" y="1900965"/>
                                <a:pt x="979881" y="1892392"/>
                                <a:pt x="986549" y="1887630"/>
                              </a:cubicBezTo>
                              <a:close/>
                              <a:moveTo>
                                <a:pt x="1021792" y="1880963"/>
                              </a:moveTo>
                              <a:cubicBezTo>
                                <a:pt x="1031317" y="1880963"/>
                                <a:pt x="1055129" y="1881915"/>
                                <a:pt x="1063702" y="1883820"/>
                              </a:cubicBezTo>
                              <a:cubicBezTo>
                                <a:pt x="1075132" y="1886678"/>
                                <a:pt x="1076084" y="1891440"/>
                                <a:pt x="1075132" y="1900013"/>
                              </a:cubicBezTo>
                              <a:cubicBezTo>
                                <a:pt x="1073227" y="1908585"/>
                                <a:pt x="1059892" y="1904775"/>
                                <a:pt x="1051319" y="1902870"/>
                              </a:cubicBezTo>
                              <a:cubicBezTo>
                                <a:pt x="1038937" y="1900013"/>
                                <a:pt x="1025602" y="1894298"/>
                                <a:pt x="1017982" y="1891440"/>
                              </a:cubicBezTo>
                              <a:cubicBezTo>
                                <a:pt x="1019887" y="1887630"/>
                                <a:pt x="1021792" y="1884773"/>
                                <a:pt x="1021792" y="1880963"/>
                              </a:cubicBezTo>
                              <a:close/>
                              <a:moveTo>
                                <a:pt x="1188479" y="1878105"/>
                              </a:moveTo>
                              <a:cubicBezTo>
                                <a:pt x="1223721" y="1877152"/>
                                <a:pt x="1267536" y="1880962"/>
                                <a:pt x="1293254" y="1883820"/>
                              </a:cubicBezTo>
                              <a:cubicBezTo>
                                <a:pt x="1288491" y="1895250"/>
                                <a:pt x="1287539" y="1907632"/>
                                <a:pt x="1291349" y="1920015"/>
                              </a:cubicBezTo>
                              <a:cubicBezTo>
                                <a:pt x="1259916" y="1928587"/>
                                <a:pt x="1192289" y="1946685"/>
                                <a:pt x="1164666" y="1946685"/>
                              </a:cubicBezTo>
                              <a:cubicBezTo>
                                <a:pt x="1127519" y="1946685"/>
                                <a:pt x="1119899" y="1931445"/>
                                <a:pt x="1118946" y="1908585"/>
                              </a:cubicBezTo>
                              <a:cubicBezTo>
                                <a:pt x="1117041" y="1879057"/>
                                <a:pt x="1159904" y="1879057"/>
                                <a:pt x="1188479" y="1878105"/>
                              </a:cubicBezTo>
                              <a:close/>
                              <a:moveTo>
                                <a:pt x="945830" y="1848101"/>
                              </a:moveTo>
                              <a:cubicBezTo>
                                <a:pt x="950354" y="1848816"/>
                                <a:pt x="955593" y="1850959"/>
                                <a:pt x="959879" y="1852387"/>
                              </a:cubicBezTo>
                              <a:cubicBezTo>
                                <a:pt x="970357" y="1856197"/>
                                <a:pt x="982739" y="1862865"/>
                                <a:pt x="989407" y="1866675"/>
                              </a:cubicBezTo>
                              <a:cubicBezTo>
                                <a:pt x="986549" y="1869532"/>
                                <a:pt x="984644" y="1872390"/>
                                <a:pt x="984644" y="1876200"/>
                              </a:cubicBezTo>
                              <a:cubicBezTo>
                                <a:pt x="974167" y="1874295"/>
                                <a:pt x="952259" y="1871437"/>
                                <a:pt x="944639" y="1868580"/>
                              </a:cubicBezTo>
                              <a:cubicBezTo>
                                <a:pt x="934162" y="1864770"/>
                                <a:pt x="933209" y="1859055"/>
                                <a:pt x="936067" y="1852387"/>
                              </a:cubicBezTo>
                              <a:cubicBezTo>
                                <a:pt x="937495" y="1848101"/>
                                <a:pt x="941305" y="1847387"/>
                                <a:pt x="945830" y="1848101"/>
                              </a:cubicBezTo>
                              <a:close/>
                              <a:moveTo>
                                <a:pt x="1536141" y="1843815"/>
                              </a:moveTo>
                              <a:cubicBezTo>
                                <a:pt x="1572336" y="1839053"/>
                                <a:pt x="1581861" y="1853340"/>
                                <a:pt x="1586624" y="1876200"/>
                              </a:cubicBezTo>
                              <a:cubicBezTo>
                                <a:pt x="1591386" y="1904775"/>
                                <a:pt x="1548524" y="1909538"/>
                                <a:pt x="1520901" y="1914300"/>
                              </a:cubicBezTo>
                              <a:cubicBezTo>
                                <a:pt x="1482801" y="1920968"/>
                                <a:pt x="1434224" y="1921920"/>
                                <a:pt x="1409459" y="1921920"/>
                              </a:cubicBezTo>
                              <a:cubicBezTo>
                                <a:pt x="1413269" y="1910490"/>
                                <a:pt x="1413269" y="1899060"/>
                                <a:pt x="1409459" y="1887630"/>
                              </a:cubicBezTo>
                              <a:cubicBezTo>
                                <a:pt x="1437081" y="1876200"/>
                                <a:pt x="1507566" y="1847625"/>
                                <a:pt x="1536141" y="1843815"/>
                              </a:cubicBezTo>
                              <a:close/>
                              <a:moveTo>
                                <a:pt x="1050009" y="1826313"/>
                              </a:moveTo>
                              <a:cubicBezTo>
                                <a:pt x="1052986" y="1826432"/>
                                <a:pt x="1055605" y="1828099"/>
                                <a:pt x="1057987" y="1830480"/>
                              </a:cubicBezTo>
                              <a:cubicBezTo>
                                <a:pt x="1064654" y="1837147"/>
                                <a:pt x="1055129" y="1845720"/>
                                <a:pt x="1048462" y="1852387"/>
                              </a:cubicBezTo>
                              <a:cubicBezTo>
                                <a:pt x="1039889" y="1860960"/>
                                <a:pt x="1028459" y="1869532"/>
                                <a:pt x="1021792" y="1874295"/>
                              </a:cubicBezTo>
                              <a:cubicBezTo>
                                <a:pt x="1020839" y="1870485"/>
                                <a:pt x="1018934" y="1867627"/>
                                <a:pt x="1016077" y="1864770"/>
                              </a:cubicBezTo>
                              <a:cubicBezTo>
                                <a:pt x="1020839" y="1857150"/>
                                <a:pt x="1033222" y="1837147"/>
                                <a:pt x="1039889" y="1831432"/>
                              </a:cubicBezTo>
                              <a:cubicBezTo>
                                <a:pt x="1043699" y="1827622"/>
                                <a:pt x="1047033" y="1826193"/>
                                <a:pt x="1050009" y="1826313"/>
                              </a:cubicBezTo>
                              <a:close/>
                              <a:moveTo>
                                <a:pt x="996074" y="1804762"/>
                              </a:moveTo>
                              <a:cubicBezTo>
                                <a:pt x="1004647" y="1803810"/>
                                <a:pt x="1005599" y="1817145"/>
                                <a:pt x="1006552" y="1825717"/>
                              </a:cubicBezTo>
                              <a:cubicBezTo>
                                <a:pt x="1007504" y="1837147"/>
                                <a:pt x="1006552" y="1852387"/>
                                <a:pt x="1006552" y="1860007"/>
                              </a:cubicBezTo>
                              <a:cubicBezTo>
                                <a:pt x="1005599" y="1860007"/>
                                <a:pt x="1003694" y="1860007"/>
                                <a:pt x="1001789" y="1860007"/>
                              </a:cubicBezTo>
                              <a:cubicBezTo>
                                <a:pt x="999884" y="1860007"/>
                                <a:pt x="997979" y="1860960"/>
                                <a:pt x="997027" y="1860960"/>
                              </a:cubicBezTo>
                              <a:cubicBezTo>
                                <a:pt x="994169" y="1853340"/>
                                <a:pt x="986549" y="1829527"/>
                                <a:pt x="985597" y="1820002"/>
                              </a:cubicBezTo>
                              <a:cubicBezTo>
                                <a:pt x="984644" y="1808572"/>
                                <a:pt x="988454" y="1805715"/>
                                <a:pt x="996074" y="1804762"/>
                              </a:cubicBezTo>
                              <a:close/>
                              <a:moveTo>
                                <a:pt x="1437691" y="1687947"/>
                              </a:moveTo>
                              <a:cubicBezTo>
                                <a:pt x="1442618" y="1688617"/>
                                <a:pt x="1447797" y="1690224"/>
                                <a:pt x="1453274" y="1692367"/>
                              </a:cubicBezTo>
                              <a:cubicBezTo>
                                <a:pt x="1479944" y="1702845"/>
                                <a:pt x="1461846" y="1741897"/>
                                <a:pt x="1451369" y="1768567"/>
                              </a:cubicBezTo>
                              <a:cubicBezTo>
                                <a:pt x="1437081" y="1804762"/>
                                <a:pt x="1412316" y="1846672"/>
                                <a:pt x="1398981" y="1867627"/>
                              </a:cubicBezTo>
                              <a:cubicBezTo>
                                <a:pt x="1391361" y="1858102"/>
                                <a:pt x="1380884" y="1851435"/>
                                <a:pt x="1369454" y="1847625"/>
                              </a:cubicBezTo>
                              <a:cubicBezTo>
                                <a:pt x="1374216" y="1816192"/>
                                <a:pt x="1387551" y="1743802"/>
                                <a:pt x="1398981" y="1718085"/>
                              </a:cubicBezTo>
                              <a:cubicBezTo>
                                <a:pt x="1410411" y="1692368"/>
                                <a:pt x="1422913" y="1685938"/>
                                <a:pt x="1437691" y="1687947"/>
                              </a:cubicBezTo>
                              <a:close/>
                              <a:moveTo>
                                <a:pt x="1337069" y="1635218"/>
                              </a:moveTo>
                              <a:cubicBezTo>
                                <a:pt x="1343736" y="1651410"/>
                                <a:pt x="1364691" y="1698083"/>
                                <a:pt x="1367549" y="1717133"/>
                              </a:cubicBezTo>
                              <a:cubicBezTo>
                                <a:pt x="1371359" y="1739993"/>
                                <a:pt x="1361834" y="1746660"/>
                                <a:pt x="1348499" y="1749518"/>
                              </a:cubicBezTo>
                              <a:cubicBezTo>
                                <a:pt x="1329449" y="1752375"/>
                                <a:pt x="1326591" y="1725705"/>
                                <a:pt x="1322781" y="1708560"/>
                              </a:cubicBezTo>
                              <a:cubicBezTo>
                                <a:pt x="1318019" y="1684748"/>
                                <a:pt x="1316114" y="1655220"/>
                                <a:pt x="1316114" y="1639028"/>
                              </a:cubicBezTo>
                              <a:cubicBezTo>
                                <a:pt x="1318971" y="1639028"/>
                                <a:pt x="1320876" y="1639028"/>
                                <a:pt x="1323734" y="1639028"/>
                              </a:cubicBezTo>
                              <a:cubicBezTo>
                                <a:pt x="1328496" y="1638075"/>
                                <a:pt x="1333259" y="1637123"/>
                                <a:pt x="1337069" y="1635218"/>
                              </a:cubicBezTo>
                              <a:close/>
                              <a:moveTo>
                                <a:pt x="1285634" y="1618073"/>
                              </a:moveTo>
                              <a:cubicBezTo>
                                <a:pt x="1289444" y="1624740"/>
                                <a:pt x="1294206" y="1629503"/>
                                <a:pt x="1298969" y="1633313"/>
                              </a:cubicBezTo>
                              <a:cubicBezTo>
                                <a:pt x="1291825" y="1645457"/>
                                <a:pt x="1276109" y="1671532"/>
                                <a:pt x="1263072" y="1689436"/>
                              </a:cubicBezTo>
                              <a:lnTo>
                                <a:pt x="1259119" y="1694277"/>
                              </a:lnTo>
                              <a:lnTo>
                                <a:pt x="1268410" y="1700486"/>
                              </a:lnTo>
                              <a:cubicBezTo>
                                <a:pt x="1279603" y="1711422"/>
                                <a:pt x="1288611" y="1729873"/>
                                <a:pt x="1296112" y="1743803"/>
                              </a:cubicBezTo>
                              <a:cubicBezTo>
                                <a:pt x="1314209" y="1778093"/>
                                <a:pt x="1330402" y="1821908"/>
                                <a:pt x="1338974" y="1845720"/>
                              </a:cubicBezTo>
                              <a:cubicBezTo>
                                <a:pt x="1333259" y="1846673"/>
                                <a:pt x="1327544" y="1847625"/>
                                <a:pt x="1322782" y="1850483"/>
                              </a:cubicBezTo>
                              <a:cubicBezTo>
                                <a:pt x="1317067" y="1853340"/>
                                <a:pt x="1312304" y="1856198"/>
                                <a:pt x="1308494" y="1860960"/>
                              </a:cubicBezTo>
                              <a:cubicBezTo>
                                <a:pt x="1290397" y="1840005"/>
                                <a:pt x="1237057" y="1779045"/>
                                <a:pt x="1223722" y="1752375"/>
                              </a:cubicBezTo>
                              <a:cubicBezTo>
                                <a:pt x="1215625" y="1735707"/>
                                <a:pt x="1214197" y="1724039"/>
                                <a:pt x="1217292" y="1715109"/>
                              </a:cubicBezTo>
                              <a:lnTo>
                                <a:pt x="1221663" y="1710713"/>
                              </a:lnTo>
                              <a:lnTo>
                                <a:pt x="1214196" y="1706655"/>
                              </a:lnTo>
                              <a:cubicBezTo>
                                <a:pt x="1200861" y="1694273"/>
                                <a:pt x="1220864" y="1675223"/>
                                <a:pt x="1233246" y="1662840"/>
                              </a:cubicBezTo>
                              <a:cubicBezTo>
                                <a:pt x="1250391" y="1645695"/>
                                <a:pt x="1272299" y="1627598"/>
                                <a:pt x="1285634" y="1618073"/>
                              </a:cubicBezTo>
                              <a:close/>
                              <a:moveTo>
                                <a:pt x="1358024" y="1604738"/>
                              </a:moveTo>
                              <a:cubicBezTo>
                                <a:pt x="1378027" y="1604738"/>
                                <a:pt x="1424699" y="1604738"/>
                                <a:pt x="1442797" y="1609500"/>
                              </a:cubicBezTo>
                              <a:cubicBezTo>
                                <a:pt x="1465657" y="1615215"/>
                                <a:pt x="1467562" y="1625693"/>
                                <a:pt x="1463752" y="1639980"/>
                              </a:cubicBezTo>
                              <a:cubicBezTo>
                                <a:pt x="1459942" y="1658078"/>
                                <a:pt x="1433272" y="1650458"/>
                                <a:pt x="1416127" y="1646648"/>
                              </a:cubicBezTo>
                              <a:cubicBezTo>
                                <a:pt x="1392314" y="1641885"/>
                                <a:pt x="1363739" y="1630455"/>
                                <a:pt x="1349452" y="1624740"/>
                              </a:cubicBezTo>
                              <a:cubicBezTo>
                                <a:pt x="1354214" y="1619025"/>
                                <a:pt x="1357072" y="1612358"/>
                                <a:pt x="1358024" y="1604738"/>
                              </a:cubicBezTo>
                              <a:close/>
                              <a:moveTo>
                                <a:pt x="1204195" y="1537229"/>
                              </a:moveTo>
                              <a:cubicBezTo>
                                <a:pt x="1213244" y="1538539"/>
                                <a:pt x="1223721" y="1542825"/>
                                <a:pt x="1232294" y="1545682"/>
                              </a:cubicBezTo>
                              <a:cubicBezTo>
                                <a:pt x="1253249" y="1553302"/>
                                <a:pt x="1278014" y="1566637"/>
                                <a:pt x="1292302" y="1574257"/>
                              </a:cubicBezTo>
                              <a:cubicBezTo>
                                <a:pt x="1286587" y="1579972"/>
                                <a:pt x="1282777" y="1586640"/>
                                <a:pt x="1281824" y="1595212"/>
                              </a:cubicBezTo>
                              <a:cubicBezTo>
                                <a:pt x="1261822" y="1592355"/>
                                <a:pt x="1218007" y="1586640"/>
                                <a:pt x="1201814" y="1579972"/>
                              </a:cubicBezTo>
                              <a:cubicBezTo>
                                <a:pt x="1180859" y="1571400"/>
                                <a:pt x="1179907" y="1559970"/>
                                <a:pt x="1184669" y="1546635"/>
                              </a:cubicBezTo>
                              <a:cubicBezTo>
                                <a:pt x="1187526" y="1537586"/>
                                <a:pt x="1195146" y="1535919"/>
                                <a:pt x="1204195" y="1537229"/>
                              </a:cubicBezTo>
                              <a:close/>
                              <a:moveTo>
                                <a:pt x="1414936" y="1491867"/>
                              </a:moveTo>
                              <a:cubicBezTo>
                                <a:pt x="1420889" y="1492105"/>
                                <a:pt x="1426128" y="1495677"/>
                                <a:pt x="1431367" y="1500915"/>
                              </a:cubicBezTo>
                              <a:cubicBezTo>
                                <a:pt x="1444702" y="1514250"/>
                                <a:pt x="1424699" y="1532348"/>
                                <a:pt x="1412317" y="1544730"/>
                              </a:cubicBezTo>
                              <a:cubicBezTo>
                                <a:pt x="1395172" y="1561875"/>
                                <a:pt x="1370407" y="1579973"/>
                                <a:pt x="1358024" y="1589498"/>
                              </a:cubicBezTo>
                              <a:cubicBezTo>
                                <a:pt x="1355167" y="1581878"/>
                                <a:pt x="1351357" y="1575210"/>
                                <a:pt x="1345642" y="1570448"/>
                              </a:cubicBezTo>
                              <a:cubicBezTo>
                                <a:pt x="1356119" y="1554255"/>
                                <a:pt x="1380884" y="1515203"/>
                                <a:pt x="1394219" y="1502820"/>
                              </a:cubicBezTo>
                              <a:cubicBezTo>
                                <a:pt x="1402315" y="1494724"/>
                                <a:pt x="1408983" y="1491629"/>
                                <a:pt x="1414936" y="1491867"/>
                              </a:cubicBezTo>
                              <a:close/>
                              <a:moveTo>
                                <a:pt x="1304684" y="1450432"/>
                              </a:moveTo>
                              <a:cubicBezTo>
                                <a:pt x="1323734" y="1448527"/>
                                <a:pt x="1324687" y="1475197"/>
                                <a:pt x="1326592" y="1493295"/>
                              </a:cubicBezTo>
                              <a:cubicBezTo>
                                <a:pt x="1329449" y="1517107"/>
                                <a:pt x="1328497" y="1546635"/>
                                <a:pt x="1327544" y="1562827"/>
                              </a:cubicBezTo>
                              <a:cubicBezTo>
                                <a:pt x="1323734" y="1561875"/>
                                <a:pt x="1320877" y="1561875"/>
                                <a:pt x="1317067" y="1561875"/>
                              </a:cubicBezTo>
                              <a:cubicBezTo>
                                <a:pt x="1313257" y="1561875"/>
                                <a:pt x="1310399" y="1562827"/>
                                <a:pt x="1306589" y="1564732"/>
                              </a:cubicBezTo>
                              <a:cubicBezTo>
                                <a:pt x="1299922" y="1547587"/>
                                <a:pt x="1284682" y="1499962"/>
                                <a:pt x="1282777" y="1480912"/>
                              </a:cubicBezTo>
                              <a:cubicBezTo>
                                <a:pt x="1280872" y="1457100"/>
                                <a:pt x="1290397" y="1452337"/>
                                <a:pt x="1304684" y="1450432"/>
                              </a:cubicBezTo>
                              <a:close/>
                              <a:moveTo>
                                <a:pt x="181449" y="848334"/>
                              </a:moveTo>
                              <a:cubicBezTo>
                                <a:pt x="185021" y="847977"/>
                                <a:pt x="188830" y="848929"/>
                                <a:pt x="192164" y="851310"/>
                              </a:cubicBezTo>
                              <a:cubicBezTo>
                                <a:pt x="197879" y="856073"/>
                                <a:pt x="198831" y="864645"/>
                                <a:pt x="194069" y="871313"/>
                              </a:cubicBezTo>
                              <a:cubicBezTo>
                                <a:pt x="189306" y="877028"/>
                                <a:pt x="180734" y="877980"/>
                                <a:pt x="174067" y="873218"/>
                              </a:cubicBezTo>
                              <a:cubicBezTo>
                                <a:pt x="168351" y="868455"/>
                                <a:pt x="167400" y="859883"/>
                                <a:pt x="172161" y="853215"/>
                              </a:cubicBezTo>
                              <a:cubicBezTo>
                                <a:pt x="174543" y="850358"/>
                                <a:pt x="177877" y="848691"/>
                                <a:pt x="181449" y="848334"/>
                              </a:cubicBezTo>
                              <a:close/>
                              <a:moveTo>
                                <a:pt x="235265" y="838927"/>
                              </a:moveTo>
                              <a:cubicBezTo>
                                <a:pt x="240980" y="838451"/>
                                <a:pt x="246933" y="840356"/>
                                <a:pt x="252171" y="844642"/>
                              </a:cubicBezTo>
                              <a:cubicBezTo>
                                <a:pt x="261696" y="852262"/>
                                <a:pt x="263601" y="866550"/>
                                <a:pt x="255029" y="877027"/>
                              </a:cubicBezTo>
                              <a:cubicBezTo>
                                <a:pt x="246456" y="886552"/>
                                <a:pt x="232170" y="887505"/>
                                <a:pt x="222645" y="879885"/>
                              </a:cubicBezTo>
                              <a:cubicBezTo>
                                <a:pt x="213120" y="872265"/>
                                <a:pt x="211214" y="857977"/>
                                <a:pt x="219786" y="847500"/>
                              </a:cubicBezTo>
                              <a:cubicBezTo>
                                <a:pt x="224074" y="842261"/>
                                <a:pt x="229549" y="839404"/>
                                <a:pt x="235265" y="838927"/>
                              </a:cubicBezTo>
                              <a:close/>
                              <a:moveTo>
                                <a:pt x="271221" y="826545"/>
                              </a:moveTo>
                              <a:cubicBezTo>
                                <a:pt x="275984" y="830355"/>
                                <a:pt x="275984" y="837022"/>
                                <a:pt x="273126" y="840832"/>
                              </a:cubicBezTo>
                              <a:cubicBezTo>
                                <a:pt x="269317" y="845595"/>
                                <a:pt x="262649" y="846547"/>
                                <a:pt x="258839" y="842737"/>
                              </a:cubicBezTo>
                              <a:cubicBezTo>
                                <a:pt x="254076" y="838927"/>
                                <a:pt x="254076" y="832260"/>
                                <a:pt x="256934" y="828450"/>
                              </a:cubicBezTo>
                              <a:cubicBezTo>
                                <a:pt x="260745" y="823687"/>
                                <a:pt x="267412" y="823687"/>
                                <a:pt x="271221" y="826545"/>
                              </a:cubicBezTo>
                              <a:close/>
                              <a:moveTo>
                                <a:pt x="202285" y="823569"/>
                              </a:moveTo>
                              <a:cubicBezTo>
                                <a:pt x="205737" y="823212"/>
                                <a:pt x="209309" y="824164"/>
                                <a:pt x="212167" y="826545"/>
                              </a:cubicBezTo>
                              <a:cubicBezTo>
                                <a:pt x="217881" y="831308"/>
                                <a:pt x="218834" y="839880"/>
                                <a:pt x="214071" y="845595"/>
                              </a:cubicBezTo>
                              <a:cubicBezTo>
                                <a:pt x="209309" y="851310"/>
                                <a:pt x="200736" y="852263"/>
                                <a:pt x="195022" y="847500"/>
                              </a:cubicBezTo>
                              <a:cubicBezTo>
                                <a:pt x="189306" y="842738"/>
                                <a:pt x="188354" y="834165"/>
                                <a:pt x="193117" y="828450"/>
                              </a:cubicBezTo>
                              <a:cubicBezTo>
                                <a:pt x="195498" y="825593"/>
                                <a:pt x="198831" y="823926"/>
                                <a:pt x="202285" y="823569"/>
                              </a:cubicBezTo>
                              <a:close/>
                              <a:moveTo>
                                <a:pt x="134063" y="810353"/>
                              </a:moveTo>
                              <a:cubicBezTo>
                                <a:pt x="146688" y="810353"/>
                                <a:pt x="156922" y="820588"/>
                                <a:pt x="156922" y="833213"/>
                              </a:cubicBezTo>
                              <a:cubicBezTo>
                                <a:pt x="156922" y="845838"/>
                                <a:pt x="146688" y="856073"/>
                                <a:pt x="134063" y="856073"/>
                              </a:cubicBezTo>
                              <a:cubicBezTo>
                                <a:pt x="121437" y="856073"/>
                                <a:pt x="111202" y="845838"/>
                                <a:pt x="111202" y="833213"/>
                              </a:cubicBezTo>
                              <a:cubicBezTo>
                                <a:pt x="111202" y="820588"/>
                                <a:pt x="121437" y="810353"/>
                                <a:pt x="134063" y="810353"/>
                              </a:cubicBezTo>
                              <a:close/>
                              <a:moveTo>
                                <a:pt x="298725" y="809758"/>
                              </a:moveTo>
                              <a:cubicBezTo>
                                <a:pt x="304559" y="809162"/>
                                <a:pt x="310750" y="810829"/>
                                <a:pt x="315990" y="815115"/>
                              </a:cubicBezTo>
                              <a:cubicBezTo>
                                <a:pt x="325515" y="822735"/>
                                <a:pt x="327420" y="837023"/>
                                <a:pt x="318848" y="847500"/>
                              </a:cubicBezTo>
                              <a:cubicBezTo>
                                <a:pt x="310274" y="857025"/>
                                <a:pt x="295987" y="857978"/>
                                <a:pt x="286462" y="850358"/>
                              </a:cubicBezTo>
                              <a:cubicBezTo>
                                <a:pt x="276937" y="842738"/>
                                <a:pt x="275032" y="828450"/>
                                <a:pt x="283604" y="817973"/>
                              </a:cubicBezTo>
                              <a:cubicBezTo>
                                <a:pt x="287414" y="813211"/>
                                <a:pt x="292892" y="810353"/>
                                <a:pt x="298725" y="809758"/>
                              </a:cubicBezTo>
                              <a:close/>
                              <a:moveTo>
                                <a:pt x="231931" y="796541"/>
                              </a:moveTo>
                              <a:cubicBezTo>
                                <a:pt x="236932" y="796065"/>
                                <a:pt x="242171" y="797494"/>
                                <a:pt x="246457" y="800827"/>
                              </a:cubicBezTo>
                              <a:cubicBezTo>
                                <a:pt x="255029" y="807495"/>
                                <a:pt x="255982" y="819877"/>
                                <a:pt x="249314" y="828450"/>
                              </a:cubicBezTo>
                              <a:cubicBezTo>
                                <a:pt x="242647" y="837022"/>
                                <a:pt x="230264" y="838927"/>
                                <a:pt x="221692" y="831307"/>
                              </a:cubicBezTo>
                              <a:cubicBezTo>
                                <a:pt x="213120" y="824640"/>
                                <a:pt x="212167" y="812257"/>
                                <a:pt x="218834" y="803685"/>
                              </a:cubicBezTo>
                              <a:cubicBezTo>
                                <a:pt x="222168" y="799399"/>
                                <a:pt x="226930" y="797018"/>
                                <a:pt x="231931" y="796541"/>
                              </a:cubicBezTo>
                              <a:close/>
                              <a:moveTo>
                                <a:pt x="155969" y="786540"/>
                              </a:moveTo>
                              <a:cubicBezTo>
                                <a:pt x="160733" y="790350"/>
                                <a:pt x="160733" y="797017"/>
                                <a:pt x="157875" y="800827"/>
                              </a:cubicBezTo>
                              <a:cubicBezTo>
                                <a:pt x="155017" y="805590"/>
                                <a:pt x="148350" y="805590"/>
                                <a:pt x="143587" y="802732"/>
                              </a:cubicBezTo>
                              <a:cubicBezTo>
                                <a:pt x="138825" y="798922"/>
                                <a:pt x="138825" y="792255"/>
                                <a:pt x="141683" y="788445"/>
                              </a:cubicBezTo>
                              <a:cubicBezTo>
                                <a:pt x="145492" y="783682"/>
                                <a:pt x="152159" y="783682"/>
                                <a:pt x="155969" y="786540"/>
                              </a:cubicBezTo>
                              <a:close/>
                              <a:moveTo>
                                <a:pt x="114178" y="781896"/>
                              </a:moveTo>
                              <a:cubicBezTo>
                                <a:pt x="118107" y="781539"/>
                                <a:pt x="122155" y="782730"/>
                                <a:pt x="125489" y="785587"/>
                              </a:cubicBezTo>
                              <a:cubicBezTo>
                                <a:pt x="132156" y="791302"/>
                                <a:pt x="133109" y="800827"/>
                                <a:pt x="127394" y="807495"/>
                              </a:cubicBezTo>
                              <a:cubicBezTo>
                                <a:pt x="121680" y="812257"/>
                                <a:pt x="111202" y="813210"/>
                                <a:pt x="105486" y="808447"/>
                              </a:cubicBezTo>
                              <a:cubicBezTo>
                                <a:pt x="98819" y="802732"/>
                                <a:pt x="97866" y="793207"/>
                                <a:pt x="103581" y="787492"/>
                              </a:cubicBezTo>
                              <a:cubicBezTo>
                                <a:pt x="106439" y="784159"/>
                                <a:pt x="110249" y="782254"/>
                                <a:pt x="114178" y="781896"/>
                              </a:cubicBezTo>
                              <a:close/>
                              <a:moveTo>
                                <a:pt x="186330" y="774515"/>
                              </a:moveTo>
                              <a:cubicBezTo>
                                <a:pt x="192164" y="773920"/>
                                <a:pt x="198357" y="775586"/>
                                <a:pt x="203594" y="779872"/>
                              </a:cubicBezTo>
                              <a:cubicBezTo>
                                <a:pt x="213120" y="787492"/>
                                <a:pt x="215025" y="801780"/>
                                <a:pt x="206453" y="812257"/>
                              </a:cubicBezTo>
                              <a:cubicBezTo>
                                <a:pt x="197880" y="821782"/>
                                <a:pt x="183592" y="822735"/>
                                <a:pt x="174067" y="815115"/>
                              </a:cubicBezTo>
                              <a:cubicBezTo>
                                <a:pt x="164542" y="807495"/>
                                <a:pt x="162638" y="793207"/>
                                <a:pt x="171209" y="782730"/>
                              </a:cubicBezTo>
                              <a:cubicBezTo>
                                <a:pt x="175019" y="777968"/>
                                <a:pt x="180496" y="775110"/>
                                <a:pt x="186330" y="774515"/>
                              </a:cubicBezTo>
                              <a:close/>
                              <a:moveTo>
                                <a:pt x="322418" y="769276"/>
                              </a:moveTo>
                              <a:cubicBezTo>
                                <a:pt x="325991" y="768919"/>
                                <a:pt x="329800" y="769871"/>
                                <a:pt x="333134" y="772252"/>
                              </a:cubicBezTo>
                              <a:cubicBezTo>
                                <a:pt x="338849" y="777015"/>
                                <a:pt x="339801" y="785587"/>
                                <a:pt x="335040" y="792255"/>
                              </a:cubicBezTo>
                              <a:cubicBezTo>
                                <a:pt x="330276" y="797970"/>
                                <a:pt x="320751" y="798922"/>
                                <a:pt x="315037" y="794160"/>
                              </a:cubicBezTo>
                              <a:cubicBezTo>
                                <a:pt x="309321" y="789397"/>
                                <a:pt x="308370" y="780825"/>
                                <a:pt x="313131" y="774157"/>
                              </a:cubicBezTo>
                              <a:cubicBezTo>
                                <a:pt x="315513" y="771300"/>
                                <a:pt x="318846" y="769633"/>
                                <a:pt x="322418" y="769276"/>
                              </a:cubicBezTo>
                              <a:close/>
                              <a:moveTo>
                                <a:pt x="263483" y="761180"/>
                              </a:moveTo>
                              <a:cubicBezTo>
                                <a:pt x="269317" y="760585"/>
                                <a:pt x="275508" y="762251"/>
                                <a:pt x="280746" y="766537"/>
                              </a:cubicBezTo>
                              <a:cubicBezTo>
                                <a:pt x="290273" y="774157"/>
                                <a:pt x="292176" y="788445"/>
                                <a:pt x="283604" y="798922"/>
                              </a:cubicBezTo>
                              <a:cubicBezTo>
                                <a:pt x="275984" y="808447"/>
                                <a:pt x="261696" y="810352"/>
                                <a:pt x="251220" y="801780"/>
                              </a:cubicBezTo>
                              <a:cubicBezTo>
                                <a:pt x="241695" y="794160"/>
                                <a:pt x="239789" y="779872"/>
                                <a:pt x="248362" y="769395"/>
                              </a:cubicBezTo>
                              <a:cubicBezTo>
                                <a:pt x="252171" y="764633"/>
                                <a:pt x="257650" y="761775"/>
                                <a:pt x="263483" y="761180"/>
                              </a:cubicBezTo>
                              <a:close/>
                              <a:moveTo>
                                <a:pt x="224668" y="758084"/>
                              </a:moveTo>
                              <a:cubicBezTo>
                                <a:pt x="228598" y="757727"/>
                                <a:pt x="232646" y="758918"/>
                                <a:pt x="235979" y="761775"/>
                              </a:cubicBezTo>
                              <a:cubicBezTo>
                                <a:pt x="242646" y="767490"/>
                                <a:pt x="243600" y="777015"/>
                                <a:pt x="237884" y="782730"/>
                              </a:cubicBezTo>
                              <a:cubicBezTo>
                                <a:pt x="232170" y="788445"/>
                                <a:pt x="221692" y="789398"/>
                                <a:pt x="215976" y="784635"/>
                              </a:cubicBezTo>
                              <a:cubicBezTo>
                                <a:pt x="209309" y="778920"/>
                                <a:pt x="208356" y="769395"/>
                                <a:pt x="214071" y="763680"/>
                              </a:cubicBezTo>
                              <a:cubicBezTo>
                                <a:pt x="216929" y="760347"/>
                                <a:pt x="220739" y="758442"/>
                                <a:pt x="224668" y="758084"/>
                              </a:cubicBezTo>
                              <a:close/>
                              <a:moveTo>
                                <a:pt x="75840" y="749750"/>
                              </a:moveTo>
                              <a:cubicBezTo>
                                <a:pt x="81674" y="749155"/>
                                <a:pt x="87865" y="750821"/>
                                <a:pt x="93105" y="755107"/>
                              </a:cubicBezTo>
                              <a:cubicBezTo>
                                <a:pt x="102630" y="762727"/>
                                <a:pt x="104534" y="777015"/>
                                <a:pt x="95963" y="787492"/>
                              </a:cubicBezTo>
                              <a:cubicBezTo>
                                <a:pt x="87389" y="796065"/>
                                <a:pt x="73102" y="797970"/>
                                <a:pt x="63577" y="790350"/>
                              </a:cubicBezTo>
                              <a:cubicBezTo>
                                <a:pt x="54052" y="782730"/>
                                <a:pt x="52147" y="768442"/>
                                <a:pt x="60719" y="757965"/>
                              </a:cubicBezTo>
                              <a:cubicBezTo>
                                <a:pt x="64530" y="753203"/>
                                <a:pt x="70007" y="750345"/>
                                <a:pt x="75840" y="749750"/>
                              </a:cubicBezTo>
                              <a:close/>
                              <a:moveTo>
                                <a:pt x="187997" y="747369"/>
                              </a:moveTo>
                              <a:cubicBezTo>
                                <a:pt x="191451" y="747012"/>
                                <a:pt x="195022" y="747964"/>
                                <a:pt x="197879" y="750345"/>
                              </a:cubicBezTo>
                              <a:cubicBezTo>
                                <a:pt x="203594" y="755108"/>
                                <a:pt x="204547" y="763680"/>
                                <a:pt x="199784" y="769395"/>
                              </a:cubicBezTo>
                              <a:cubicBezTo>
                                <a:pt x="195022" y="775110"/>
                                <a:pt x="186450" y="776063"/>
                                <a:pt x="180734" y="771300"/>
                              </a:cubicBezTo>
                              <a:cubicBezTo>
                                <a:pt x="175019" y="766538"/>
                                <a:pt x="174067" y="757965"/>
                                <a:pt x="178829" y="752250"/>
                              </a:cubicBezTo>
                              <a:cubicBezTo>
                                <a:pt x="181210" y="749393"/>
                                <a:pt x="184544" y="747726"/>
                                <a:pt x="187997" y="747369"/>
                              </a:cubicBezTo>
                              <a:close/>
                              <a:moveTo>
                                <a:pt x="135847" y="733558"/>
                              </a:moveTo>
                              <a:cubicBezTo>
                                <a:pt x="141681" y="732962"/>
                                <a:pt x="147873" y="734629"/>
                                <a:pt x="153111" y="738915"/>
                              </a:cubicBezTo>
                              <a:cubicBezTo>
                                <a:pt x="162636" y="746535"/>
                                <a:pt x="164542" y="760823"/>
                                <a:pt x="155969" y="771300"/>
                              </a:cubicBezTo>
                              <a:cubicBezTo>
                                <a:pt x="147397" y="780825"/>
                                <a:pt x="133109" y="781778"/>
                                <a:pt x="123584" y="774158"/>
                              </a:cubicBezTo>
                              <a:cubicBezTo>
                                <a:pt x="114059" y="766538"/>
                                <a:pt x="112155" y="752250"/>
                                <a:pt x="120727" y="741773"/>
                              </a:cubicBezTo>
                              <a:cubicBezTo>
                                <a:pt x="124536" y="737011"/>
                                <a:pt x="130013" y="734153"/>
                                <a:pt x="135847" y="733558"/>
                              </a:cubicBezTo>
                              <a:close/>
                              <a:moveTo>
                                <a:pt x="60362" y="720699"/>
                              </a:moveTo>
                              <a:cubicBezTo>
                                <a:pt x="63815" y="720342"/>
                                <a:pt x="67386" y="721294"/>
                                <a:pt x="70244" y="723675"/>
                              </a:cubicBezTo>
                              <a:cubicBezTo>
                                <a:pt x="75960" y="728438"/>
                                <a:pt x="76913" y="737010"/>
                                <a:pt x="72149" y="742725"/>
                              </a:cubicBezTo>
                              <a:cubicBezTo>
                                <a:pt x="67388" y="748440"/>
                                <a:pt x="58814" y="749393"/>
                                <a:pt x="53099" y="744630"/>
                              </a:cubicBezTo>
                              <a:cubicBezTo>
                                <a:pt x="47385" y="739868"/>
                                <a:pt x="46432" y="731295"/>
                                <a:pt x="51194" y="725580"/>
                              </a:cubicBezTo>
                              <a:cubicBezTo>
                                <a:pt x="53576" y="722723"/>
                                <a:pt x="56910" y="721056"/>
                                <a:pt x="60362" y="720699"/>
                              </a:cubicBezTo>
                              <a:close/>
                              <a:moveTo>
                                <a:pt x="355756" y="713079"/>
                              </a:moveTo>
                              <a:cubicBezTo>
                                <a:pt x="359328" y="712722"/>
                                <a:pt x="363139" y="713674"/>
                                <a:pt x="366473" y="716055"/>
                              </a:cubicBezTo>
                              <a:cubicBezTo>
                                <a:pt x="372187" y="720818"/>
                                <a:pt x="373140" y="729390"/>
                                <a:pt x="368377" y="736058"/>
                              </a:cubicBezTo>
                              <a:cubicBezTo>
                                <a:pt x="363615" y="741773"/>
                                <a:pt x="355043" y="742725"/>
                                <a:pt x="348374" y="737963"/>
                              </a:cubicBezTo>
                              <a:cubicBezTo>
                                <a:pt x="342659" y="733200"/>
                                <a:pt x="341707" y="724628"/>
                                <a:pt x="346469" y="717960"/>
                              </a:cubicBezTo>
                              <a:cubicBezTo>
                                <a:pt x="348850" y="715103"/>
                                <a:pt x="352184" y="713436"/>
                                <a:pt x="355756" y="713079"/>
                              </a:cubicBezTo>
                              <a:close/>
                              <a:moveTo>
                                <a:pt x="218716" y="709745"/>
                              </a:moveTo>
                              <a:cubicBezTo>
                                <a:pt x="224550" y="709149"/>
                                <a:pt x="230741" y="710816"/>
                                <a:pt x="235979" y="715102"/>
                              </a:cubicBezTo>
                              <a:cubicBezTo>
                                <a:pt x="245504" y="722722"/>
                                <a:pt x="247409" y="737010"/>
                                <a:pt x="238837" y="747487"/>
                              </a:cubicBezTo>
                              <a:cubicBezTo>
                                <a:pt x="230264" y="757012"/>
                                <a:pt x="215978" y="758917"/>
                                <a:pt x="206453" y="750345"/>
                              </a:cubicBezTo>
                              <a:cubicBezTo>
                                <a:pt x="196928" y="742725"/>
                                <a:pt x="195022" y="728437"/>
                                <a:pt x="203594" y="717960"/>
                              </a:cubicBezTo>
                              <a:cubicBezTo>
                                <a:pt x="207404" y="713198"/>
                                <a:pt x="212881" y="710340"/>
                                <a:pt x="218716" y="709745"/>
                              </a:cubicBezTo>
                              <a:close/>
                              <a:moveTo>
                                <a:pt x="293962" y="708793"/>
                              </a:moveTo>
                              <a:cubicBezTo>
                                <a:pt x="299798" y="708197"/>
                                <a:pt x="305988" y="709864"/>
                                <a:pt x="311226" y="714150"/>
                              </a:cubicBezTo>
                              <a:cubicBezTo>
                                <a:pt x="320751" y="721770"/>
                                <a:pt x="322656" y="736058"/>
                                <a:pt x="314084" y="746535"/>
                              </a:cubicBezTo>
                              <a:cubicBezTo>
                                <a:pt x="306465" y="756060"/>
                                <a:pt x="292176" y="757965"/>
                                <a:pt x="281700" y="749393"/>
                              </a:cubicBezTo>
                              <a:cubicBezTo>
                                <a:pt x="272175" y="741773"/>
                                <a:pt x="270270" y="727485"/>
                                <a:pt x="278842" y="717008"/>
                              </a:cubicBezTo>
                              <a:cubicBezTo>
                                <a:pt x="282651" y="712246"/>
                                <a:pt x="288128" y="709388"/>
                                <a:pt x="293962" y="708793"/>
                              </a:cubicBezTo>
                              <a:close/>
                              <a:moveTo>
                                <a:pt x="259434" y="706411"/>
                              </a:moveTo>
                              <a:cubicBezTo>
                                <a:pt x="262887" y="706054"/>
                                <a:pt x="266459" y="707006"/>
                                <a:pt x="269317" y="709387"/>
                              </a:cubicBezTo>
                              <a:cubicBezTo>
                                <a:pt x="275031" y="714150"/>
                                <a:pt x="275984" y="722722"/>
                                <a:pt x="271221" y="728437"/>
                              </a:cubicBezTo>
                              <a:cubicBezTo>
                                <a:pt x="266459" y="734152"/>
                                <a:pt x="258839" y="735105"/>
                                <a:pt x="252171" y="730342"/>
                              </a:cubicBezTo>
                              <a:cubicBezTo>
                                <a:pt x="246456" y="725580"/>
                                <a:pt x="245504" y="717007"/>
                                <a:pt x="250267" y="711292"/>
                              </a:cubicBezTo>
                              <a:cubicBezTo>
                                <a:pt x="252647" y="708435"/>
                                <a:pt x="255981" y="706768"/>
                                <a:pt x="259434" y="706411"/>
                              </a:cubicBezTo>
                              <a:close/>
                              <a:moveTo>
                                <a:pt x="20596" y="704983"/>
                              </a:moveTo>
                              <a:cubicBezTo>
                                <a:pt x="26429" y="704387"/>
                                <a:pt x="32621" y="706054"/>
                                <a:pt x="37860" y="710340"/>
                              </a:cubicBezTo>
                              <a:cubicBezTo>
                                <a:pt x="47385" y="717960"/>
                                <a:pt x="49289" y="732248"/>
                                <a:pt x="40718" y="742725"/>
                              </a:cubicBezTo>
                              <a:cubicBezTo>
                                <a:pt x="32144" y="751298"/>
                                <a:pt x="17857" y="753203"/>
                                <a:pt x="8332" y="745583"/>
                              </a:cubicBezTo>
                              <a:cubicBezTo>
                                <a:pt x="-1193" y="737963"/>
                                <a:pt x="-3098" y="723675"/>
                                <a:pt x="5474" y="713198"/>
                              </a:cubicBezTo>
                              <a:cubicBezTo>
                                <a:pt x="9285" y="708436"/>
                                <a:pt x="14762" y="705578"/>
                                <a:pt x="20596" y="704983"/>
                              </a:cubicBezTo>
                              <a:close/>
                              <a:moveTo>
                                <a:pt x="171091" y="698315"/>
                              </a:moveTo>
                              <a:cubicBezTo>
                                <a:pt x="176925" y="697719"/>
                                <a:pt x="183116" y="699386"/>
                                <a:pt x="188354" y="703672"/>
                              </a:cubicBezTo>
                              <a:cubicBezTo>
                                <a:pt x="197879" y="711292"/>
                                <a:pt x="199784" y="725580"/>
                                <a:pt x="191212" y="736057"/>
                              </a:cubicBezTo>
                              <a:cubicBezTo>
                                <a:pt x="182639" y="745582"/>
                                <a:pt x="168352" y="747487"/>
                                <a:pt x="158827" y="738915"/>
                              </a:cubicBezTo>
                              <a:cubicBezTo>
                                <a:pt x="149302" y="731295"/>
                                <a:pt x="147397" y="717007"/>
                                <a:pt x="155969" y="706530"/>
                              </a:cubicBezTo>
                              <a:cubicBezTo>
                                <a:pt x="159780" y="701768"/>
                                <a:pt x="165256" y="698910"/>
                                <a:pt x="171091" y="698315"/>
                              </a:cubicBezTo>
                              <a:close/>
                              <a:moveTo>
                                <a:pt x="130371" y="698076"/>
                              </a:moveTo>
                              <a:cubicBezTo>
                                <a:pt x="134300" y="697719"/>
                                <a:pt x="138348" y="698910"/>
                                <a:pt x="141683" y="701767"/>
                              </a:cubicBezTo>
                              <a:cubicBezTo>
                                <a:pt x="148350" y="707482"/>
                                <a:pt x="149302" y="717007"/>
                                <a:pt x="143587" y="722722"/>
                              </a:cubicBezTo>
                              <a:cubicBezTo>
                                <a:pt x="137872" y="728437"/>
                                <a:pt x="128347" y="729390"/>
                                <a:pt x="121680" y="724627"/>
                              </a:cubicBezTo>
                              <a:cubicBezTo>
                                <a:pt x="115013" y="718912"/>
                                <a:pt x="114059" y="709387"/>
                                <a:pt x="119774" y="703672"/>
                              </a:cubicBezTo>
                              <a:cubicBezTo>
                                <a:pt x="122633" y="700339"/>
                                <a:pt x="126441" y="698434"/>
                                <a:pt x="130371" y="698076"/>
                              </a:cubicBezTo>
                              <a:close/>
                              <a:moveTo>
                                <a:pt x="86318" y="684028"/>
                              </a:moveTo>
                              <a:cubicBezTo>
                                <a:pt x="92152" y="683432"/>
                                <a:pt x="98343" y="685099"/>
                                <a:pt x="103581" y="689385"/>
                              </a:cubicBezTo>
                              <a:cubicBezTo>
                                <a:pt x="113106" y="697005"/>
                                <a:pt x="115011" y="711293"/>
                                <a:pt x="106439" y="721770"/>
                              </a:cubicBezTo>
                              <a:cubicBezTo>
                                <a:pt x="97866" y="732248"/>
                                <a:pt x="83580" y="732248"/>
                                <a:pt x="74055" y="724628"/>
                              </a:cubicBezTo>
                              <a:cubicBezTo>
                                <a:pt x="64530" y="717008"/>
                                <a:pt x="62624" y="702720"/>
                                <a:pt x="71196" y="692243"/>
                              </a:cubicBezTo>
                              <a:cubicBezTo>
                                <a:pt x="75006" y="687481"/>
                                <a:pt x="80483" y="684623"/>
                                <a:pt x="86318" y="684028"/>
                              </a:cubicBezTo>
                              <a:close/>
                              <a:moveTo>
                                <a:pt x="255981" y="682718"/>
                              </a:moveTo>
                              <a:cubicBezTo>
                                <a:pt x="260745" y="686528"/>
                                <a:pt x="260745" y="693195"/>
                                <a:pt x="257887" y="697005"/>
                              </a:cubicBezTo>
                              <a:cubicBezTo>
                                <a:pt x="255029" y="701768"/>
                                <a:pt x="248362" y="702720"/>
                                <a:pt x="243600" y="698910"/>
                              </a:cubicBezTo>
                              <a:cubicBezTo>
                                <a:pt x="238836" y="695100"/>
                                <a:pt x="238836" y="688433"/>
                                <a:pt x="241695" y="684623"/>
                              </a:cubicBezTo>
                              <a:cubicBezTo>
                                <a:pt x="245504" y="679860"/>
                                <a:pt x="252171" y="679860"/>
                                <a:pt x="255981" y="682718"/>
                              </a:cubicBezTo>
                              <a:close/>
                              <a:moveTo>
                                <a:pt x="295987" y="681765"/>
                              </a:moveTo>
                              <a:cubicBezTo>
                                <a:pt x="300749" y="685575"/>
                                <a:pt x="300749" y="692242"/>
                                <a:pt x="297891" y="696052"/>
                              </a:cubicBezTo>
                              <a:cubicBezTo>
                                <a:pt x="294081" y="700815"/>
                                <a:pt x="287414" y="701767"/>
                                <a:pt x="283604" y="697957"/>
                              </a:cubicBezTo>
                              <a:cubicBezTo>
                                <a:pt x="278842" y="694147"/>
                                <a:pt x="278842" y="687480"/>
                                <a:pt x="281699" y="683670"/>
                              </a:cubicBezTo>
                              <a:cubicBezTo>
                                <a:pt x="285509" y="678907"/>
                                <a:pt x="292176" y="678907"/>
                                <a:pt x="295987" y="681765"/>
                              </a:cubicBezTo>
                              <a:close/>
                              <a:moveTo>
                                <a:pt x="47503" y="676169"/>
                              </a:moveTo>
                              <a:cubicBezTo>
                                <a:pt x="51433" y="675812"/>
                                <a:pt x="55481" y="677003"/>
                                <a:pt x="58814" y="679860"/>
                              </a:cubicBezTo>
                              <a:cubicBezTo>
                                <a:pt x="65481" y="685575"/>
                                <a:pt x="66435" y="695100"/>
                                <a:pt x="60719" y="701768"/>
                              </a:cubicBezTo>
                              <a:cubicBezTo>
                                <a:pt x="55005" y="706530"/>
                                <a:pt x="45479" y="707483"/>
                                <a:pt x="38811" y="702720"/>
                              </a:cubicBezTo>
                              <a:cubicBezTo>
                                <a:pt x="32144" y="697005"/>
                                <a:pt x="31191" y="687480"/>
                                <a:pt x="36907" y="681765"/>
                              </a:cubicBezTo>
                              <a:cubicBezTo>
                                <a:pt x="39764" y="678432"/>
                                <a:pt x="43574" y="676527"/>
                                <a:pt x="47503" y="676169"/>
                              </a:cubicBezTo>
                              <a:close/>
                              <a:moveTo>
                                <a:pt x="324323" y="675574"/>
                              </a:moveTo>
                              <a:cubicBezTo>
                                <a:pt x="329324" y="675098"/>
                                <a:pt x="334563" y="676527"/>
                                <a:pt x="338849" y="679860"/>
                              </a:cubicBezTo>
                              <a:cubicBezTo>
                                <a:pt x="347421" y="686528"/>
                                <a:pt x="348374" y="698910"/>
                                <a:pt x="341707" y="707483"/>
                              </a:cubicBezTo>
                              <a:cubicBezTo>
                                <a:pt x="335040" y="716055"/>
                                <a:pt x="322656" y="717008"/>
                                <a:pt x="314084" y="710340"/>
                              </a:cubicBezTo>
                              <a:cubicBezTo>
                                <a:pt x="305512" y="703673"/>
                                <a:pt x="304559" y="691290"/>
                                <a:pt x="311226" y="682718"/>
                              </a:cubicBezTo>
                              <a:cubicBezTo>
                                <a:pt x="314561" y="678432"/>
                                <a:pt x="319323" y="676050"/>
                                <a:pt x="324323" y="675574"/>
                              </a:cubicBezTo>
                              <a:close/>
                              <a:moveTo>
                                <a:pt x="122631" y="674145"/>
                              </a:moveTo>
                              <a:cubicBezTo>
                                <a:pt x="127394" y="677955"/>
                                <a:pt x="127394" y="684622"/>
                                <a:pt x="124536" y="688432"/>
                              </a:cubicBezTo>
                              <a:cubicBezTo>
                                <a:pt x="120726" y="693195"/>
                                <a:pt x="114059" y="694147"/>
                                <a:pt x="110249" y="690337"/>
                              </a:cubicBezTo>
                              <a:cubicBezTo>
                                <a:pt x="105486" y="686527"/>
                                <a:pt x="105486" y="679860"/>
                                <a:pt x="108344" y="676050"/>
                              </a:cubicBezTo>
                              <a:cubicBezTo>
                                <a:pt x="112155" y="671287"/>
                                <a:pt x="118822" y="671287"/>
                                <a:pt x="122631" y="674145"/>
                              </a:cubicBezTo>
                              <a:close/>
                              <a:moveTo>
                                <a:pt x="152041" y="652595"/>
                              </a:moveTo>
                              <a:cubicBezTo>
                                <a:pt x="157875" y="651999"/>
                                <a:pt x="164066" y="653666"/>
                                <a:pt x="169305" y="657952"/>
                              </a:cubicBezTo>
                              <a:cubicBezTo>
                                <a:pt x="178829" y="665572"/>
                                <a:pt x="180734" y="679860"/>
                                <a:pt x="172162" y="690337"/>
                              </a:cubicBezTo>
                              <a:cubicBezTo>
                                <a:pt x="163589" y="700815"/>
                                <a:pt x="149302" y="700815"/>
                                <a:pt x="139777" y="693195"/>
                              </a:cubicBezTo>
                              <a:cubicBezTo>
                                <a:pt x="130252" y="685575"/>
                                <a:pt x="128347" y="671287"/>
                                <a:pt x="136919" y="660810"/>
                              </a:cubicBezTo>
                              <a:cubicBezTo>
                                <a:pt x="140730" y="656048"/>
                                <a:pt x="146207" y="653190"/>
                                <a:pt x="152041" y="652595"/>
                              </a:cubicBezTo>
                              <a:close/>
                              <a:moveTo>
                                <a:pt x="213953" y="648785"/>
                              </a:moveTo>
                              <a:cubicBezTo>
                                <a:pt x="219786" y="648189"/>
                                <a:pt x="225978" y="649856"/>
                                <a:pt x="231217" y="654142"/>
                              </a:cubicBezTo>
                              <a:cubicBezTo>
                                <a:pt x="240742" y="661762"/>
                                <a:pt x="242646" y="676050"/>
                                <a:pt x="234075" y="686527"/>
                              </a:cubicBezTo>
                              <a:cubicBezTo>
                                <a:pt x="225501" y="697005"/>
                                <a:pt x="211214" y="697005"/>
                                <a:pt x="201689" y="689385"/>
                              </a:cubicBezTo>
                              <a:cubicBezTo>
                                <a:pt x="192164" y="681765"/>
                                <a:pt x="190259" y="667477"/>
                                <a:pt x="198831" y="657000"/>
                              </a:cubicBezTo>
                              <a:cubicBezTo>
                                <a:pt x="202642" y="652238"/>
                                <a:pt x="208119" y="649380"/>
                                <a:pt x="213953" y="648785"/>
                              </a:cubicBezTo>
                              <a:close/>
                              <a:moveTo>
                                <a:pt x="273246" y="645689"/>
                              </a:moveTo>
                              <a:cubicBezTo>
                                <a:pt x="277176" y="645332"/>
                                <a:pt x="281224" y="646523"/>
                                <a:pt x="284557" y="649380"/>
                              </a:cubicBezTo>
                              <a:cubicBezTo>
                                <a:pt x="291224" y="655095"/>
                                <a:pt x="292178" y="664620"/>
                                <a:pt x="286462" y="670335"/>
                              </a:cubicBezTo>
                              <a:cubicBezTo>
                                <a:pt x="280748" y="677003"/>
                                <a:pt x="271223" y="677955"/>
                                <a:pt x="264554" y="672240"/>
                              </a:cubicBezTo>
                              <a:cubicBezTo>
                                <a:pt x="257887" y="666525"/>
                                <a:pt x="256934" y="657000"/>
                                <a:pt x="262649" y="651285"/>
                              </a:cubicBezTo>
                              <a:cubicBezTo>
                                <a:pt x="265507" y="647952"/>
                                <a:pt x="269317" y="646047"/>
                                <a:pt x="273246" y="645689"/>
                              </a:cubicBezTo>
                              <a:close/>
                              <a:moveTo>
                                <a:pt x="97629" y="638784"/>
                              </a:moveTo>
                              <a:cubicBezTo>
                                <a:pt x="101201" y="638427"/>
                                <a:pt x="105010" y="639379"/>
                                <a:pt x="108344" y="641760"/>
                              </a:cubicBezTo>
                              <a:cubicBezTo>
                                <a:pt x="114059" y="646523"/>
                                <a:pt x="115011" y="655095"/>
                                <a:pt x="110249" y="661763"/>
                              </a:cubicBezTo>
                              <a:cubicBezTo>
                                <a:pt x="105486" y="667478"/>
                                <a:pt x="95961" y="668430"/>
                                <a:pt x="90247" y="663668"/>
                              </a:cubicBezTo>
                              <a:cubicBezTo>
                                <a:pt x="84531" y="658905"/>
                                <a:pt x="83580" y="650333"/>
                                <a:pt x="88341" y="643665"/>
                              </a:cubicBezTo>
                              <a:cubicBezTo>
                                <a:pt x="90723" y="640808"/>
                                <a:pt x="94057" y="639141"/>
                                <a:pt x="97629" y="638784"/>
                              </a:cubicBezTo>
                              <a:close/>
                              <a:moveTo>
                                <a:pt x="310156" y="627830"/>
                              </a:moveTo>
                              <a:cubicBezTo>
                                <a:pt x="315990" y="627234"/>
                                <a:pt x="322181" y="628901"/>
                                <a:pt x="327420" y="633187"/>
                              </a:cubicBezTo>
                              <a:cubicBezTo>
                                <a:pt x="336945" y="640807"/>
                                <a:pt x="338849" y="655095"/>
                                <a:pt x="330277" y="665572"/>
                              </a:cubicBezTo>
                              <a:cubicBezTo>
                                <a:pt x="321704" y="675097"/>
                                <a:pt x="307417" y="677002"/>
                                <a:pt x="297892" y="668430"/>
                              </a:cubicBezTo>
                              <a:cubicBezTo>
                                <a:pt x="288367" y="660810"/>
                                <a:pt x="286462" y="646522"/>
                                <a:pt x="295034" y="636045"/>
                              </a:cubicBezTo>
                              <a:cubicBezTo>
                                <a:pt x="298845" y="631283"/>
                                <a:pt x="304322" y="628425"/>
                                <a:pt x="310156" y="627830"/>
                              </a:cubicBezTo>
                              <a:close/>
                              <a:moveTo>
                                <a:pt x="211810" y="615924"/>
                              </a:moveTo>
                              <a:cubicBezTo>
                                <a:pt x="215262" y="615567"/>
                                <a:pt x="218834" y="616519"/>
                                <a:pt x="221692" y="618900"/>
                              </a:cubicBezTo>
                              <a:cubicBezTo>
                                <a:pt x="227406" y="623663"/>
                                <a:pt x="228359" y="632235"/>
                                <a:pt x="223596" y="637950"/>
                              </a:cubicBezTo>
                              <a:cubicBezTo>
                                <a:pt x="218834" y="643665"/>
                                <a:pt x="210261" y="644618"/>
                                <a:pt x="204546" y="639855"/>
                              </a:cubicBezTo>
                              <a:cubicBezTo>
                                <a:pt x="198831" y="635093"/>
                                <a:pt x="197879" y="626520"/>
                                <a:pt x="202642" y="620805"/>
                              </a:cubicBezTo>
                              <a:cubicBezTo>
                                <a:pt x="205024" y="617948"/>
                                <a:pt x="208356" y="616281"/>
                                <a:pt x="211810" y="615924"/>
                              </a:cubicBezTo>
                              <a:close/>
                              <a:moveTo>
                                <a:pt x="136682" y="610804"/>
                              </a:moveTo>
                              <a:cubicBezTo>
                                <a:pt x="141683" y="610328"/>
                                <a:pt x="146921" y="611757"/>
                                <a:pt x="151208" y="615090"/>
                              </a:cubicBezTo>
                              <a:cubicBezTo>
                                <a:pt x="159780" y="621758"/>
                                <a:pt x="160733" y="634140"/>
                                <a:pt x="154064" y="642713"/>
                              </a:cubicBezTo>
                              <a:cubicBezTo>
                                <a:pt x="147397" y="651285"/>
                                <a:pt x="135014" y="652238"/>
                                <a:pt x="126442" y="645570"/>
                              </a:cubicBezTo>
                              <a:cubicBezTo>
                                <a:pt x="117869" y="638903"/>
                                <a:pt x="116917" y="626520"/>
                                <a:pt x="123584" y="617948"/>
                              </a:cubicBezTo>
                              <a:cubicBezTo>
                                <a:pt x="126918" y="613662"/>
                                <a:pt x="131681" y="611280"/>
                                <a:pt x="136682" y="610804"/>
                              </a:cubicBezTo>
                              <a:close/>
                              <a:moveTo>
                                <a:pt x="178591" y="608304"/>
                              </a:moveTo>
                              <a:cubicBezTo>
                                <a:pt x="182163" y="607947"/>
                                <a:pt x="185973" y="608899"/>
                                <a:pt x="189308" y="611280"/>
                              </a:cubicBezTo>
                              <a:cubicBezTo>
                                <a:pt x="195022" y="616043"/>
                                <a:pt x="195975" y="624615"/>
                                <a:pt x="191212" y="631283"/>
                              </a:cubicBezTo>
                              <a:cubicBezTo>
                                <a:pt x="186450" y="636998"/>
                                <a:pt x="177877" y="637950"/>
                                <a:pt x="171209" y="633188"/>
                              </a:cubicBezTo>
                              <a:cubicBezTo>
                                <a:pt x="165494" y="628425"/>
                                <a:pt x="164542" y="619853"/>
                                <a:pt x="169305" y="613185"/>
                              </a:cubicBezTo>
                              <a:cubicBezTo>
                                <a:pt x="171685" y="610328"/>
                                <a:pt x="175019" y="608661"/>
                                <a:pt x="178591" y="608304"/>
                              </a:cubicBezTo>
                              <a:close/>
                              <a:moveTo>
                                <a:pt x="251100" y="600208"/>
                              </a:moveTo>
                              <a:cubicBezTo>
                                <a:pt x="256934" y="599612"/>
                                <a:pt x="263127" y="601279"/>
                                <a:pt x="268364" y="605565"/>
                              </a:cubicBezTo>
                              <a:cubicBezTo>
                                <a:pt x="277889" y="613185"/>
                                <a:pt x="279795" y="627473"/>
                                <a:pt x="271223" y="637950"/>
                              </a:cubicBezTo>
                              <a:cubicBezTo>
                                <a:pt x="262649" y="648428"/>
                                <a:pt x="248362" y="648428"/>
                                <a:pt x="238837" y="640808"/>
                              </a:cubicBezTo>
                              <a:cubicBezTo>
                                <a:pt x="229312" y="633188"/>
                                <a:pt x="227407" y="618900"/>
                                <a:pt x="235979" y="608423"/>
                              </a:cubicBezTo>
                              <a:cubicBezTo>
                                <a:pt x="239789" y="603661"/>
                                <a:pt x="245266" y="600803"/>
                                <a:pt x="251100" y="600208"/>
                              </a:cubicBezTo>
                              <a:close/>
                              <a:moveTo>
                                <a:pt x="410287" y="591278"/>
                              </a:moveTo>
                              <a:cubicBezTo>
                                <a:pt x="422669" y="590325"/>
                                <a:pt x="434099" y="598898"/>
                                <a:pt x="435052" y="612233"/>
                              </a:cubicBezTo>
                              <a:cubicBezTo>
                                <a:pt x="436004" y="624615"/>
                                <a:pt x="427432" y="636045"/>
                                <a:pt x="414097" y="636998"/>
                              </a:cubicBezTo>
                              <a:cubicBezTo>
                                <a:pt x="401715" y="637950"/>
                                <a:pt x="390285" y="628425"/>
                                <a:pt x="389332" y="616043"/>
                              </a:cubicBezTo>
                              <a:cubicBezTo>
                                <a:pt x="388379" y="603660"/>
                                <a:pt x="396952" y="592230"/>
                                <a:pt x="410287" y="591278"/>
                              </a:cubicBezTo>
                              <a:close/>
                              <a:moveTo>
                                <a:pt x="461721" y="581753"/>
                              </a:moveTo>
                              <a:cubicBezTo>
                                <a:pt x="469341" y="580800"/>
                                <a:pt x="476010" y="586515"/>
                                <a:pt x="476961" y="594135"/>
                              </a:cubicBezTo>
                              <a:cubicBezTo>
                                <a:pt x="477914" y="601755"/>
                                <a:pt x="472199" y="608423"/>
                                <a:pt x="464580" y="609375"/>
                              </a:cubicBezTo>
                              <a:cubicBezTo>
                                <a:pt x="456960" y="610328"/>
                                <a:pt x="450291" y="605565"/>
                                <a:pt x="449339" y="596993"/>
                              </a:cubicBezTo>
                              <a:cubicBezTo>
                                <a:pt x="448386" y="589373"/>
                                <a:pt x="454102" y="582705"/>
                                <a:pt x="461721" y="581753"/>
                              </a:cubicBezTo>
                              <a:close/>
                              <a:moveTo>
                                <a:pt x="384569" y="579848"/>
                              </a:moveTo>
                              <a:cubicBezTo>
                                <a:pt x="390285" y="578895"/>
                                <a:pt x="395046" y="583658"/>
                                <a:pt x="395999" y="589373"/>
                              </a:cubicBezTo>
                              <a:cubicBezTo>
                                <a:pt x="396951" y="595088"/>
                                <a:pt x="392190" y="599850"/>
                                <a:pt x="386474" y="600803"/>
                              </a:cubicBezTo>
                              <a:cubicBezTo>
                                <a:pt x="380760" y="600803"/>
                                <a:pt x="375996" y="596993"/>
                                <a:pt x="375044" y="591278"/>
                              </a:cubicBezTo>
                              <a:cubicBezTo>
                                <a:pt x="374091" y="585563"/>
                                <a:pt x="378854" y="580800"/>
                                <a:pt x="384569" y="579848"/>
                              </a:cubicBezTo>
                              <a:close/>
                              <a:moveTo>
                                <a:pt x="525539" y="566513"/>
                              </a:moveTo>
                              <a:cubicBezTo>
                                <a:pt x="533159" y="565560"/>
                                <a:pt x="539827" y="571275"/>
                                <a:pt x="540780" y="578895"/>
                              </a:cubicBezTo>
                              <a:cubicBezTo>
                                <a:pt x="541733" y="586515"/>
                                <a:pt x="536017" y="593183"/>
                                <a:pt x="528397" y="594135"/>
                              </a:cubicBezTo>
                              <a:cubicBezTo>
                                <a:pt x="520777" y="595088"/>
                                <a:pt x="514109" y="589373"/>
                                <a:pt x="513158" y="581753"/>
                              </a:cubicBezTo>
                              <a:cubicBezTo>
                                <a:pt x="512205" y="574133"/>
                                <a:pt x="517919" y="567465"/>
                                <a:pt x="525539" y="566513"/>
                              </a:cubicBezTo>
                              <a:close/>
                              <a:moveTo>
                                <a:pt x="344565" y="566513"/>
                              </a:moveTo>
                              <a:cubicBezTo>
                                <a:pt x="356946" y="565560"/>
                                <a:pt x="368376" y="574133"/>
                                <a:pt x="369329" y="587468"/>
                              </a:cubicBezTo>
                              <a:cubicBezTo>
                                <a:pt x="370282" y="599850"/>
                                <a:pt x="361709" y="611280"/>
                                <a:pt x="348374" y="612233"/>
                              </a:cubicBezTo>
                              <a:cubicBezTo>
                                <a:pt x="335040" y="613185"/>
                                <a:pt x="324562" y="603660"/>
                                <a:pt x="323609" y="591278"/>
                              </a:cubicBezTo>
                              <a:cubicBezTo>
                                <a:pt x="322656" y="578895"/>
                                <a:pt x="331229" y="567465"/>
                                <a:pt x="344565" y="566513"/>
                              </a:cubicBezTo>
                              <a:close/>
                              <a:moveTo>
                                <a:pt x="4009784" y="554130"/>
                              </a:moveTo>
                              <a:cubicBezTo>
                                <a:pt x="4017404" y="551272"/>
                                <a:pt x="4025977" y="556035"/>
                                <a:pt x="4027882" y="562702"/>
                              </a:cubicBezTo>
                              <a:cubicBezTo>
                                <a:pt x="4030739" y="570322"/>
                                <a:pt x="4025977" y="577942"/>
                                <a:pt x="4019309" y="580800"/>
                              </a:cubicBezTo>
                              <a:cubicBezTo>
                                <a:pt x="4011689" y="583657"/>
                                <a:pt x="4004069" y="578895"/>
                                <a:pt x="4001212" y="572227"/>
                              </a:cubicBezTo>
                              <a:cubicBezTo>
                                <a:pt x="3998354" y="564607"/>
                                <a:pt x="4003117" y="556987"/>
                                <a:pt x="4009784" y="554130"/>
                              </a:cubicBezTo>
                              <a:close/>
                              <a:moveTo>
                                <a:pt x="4073602" y="548415"/>
                              </a:moveTo>
                              <a:cubicBezTo>
                                <a:pt x="4081222" y="545557"/>
                                <a:pt x="4089794" y="549367"/>
                                <a:pt x="4092652" y="557940"/>
                              </a:cubicBezTo>
                              <a:cubicBezTo>
                                <a:pt x="4095509" y="565560"/>
                                <a:pt x="4090747" y="574132"/>
                                <a:pt x="4083127" y="576990"/>
                              </a:cubicBezTo>
                              <a:cubicBezTo>
                                <a:pt x="4075507" y="579847"/>
                                <a:pt x="4066934" y="575085"/>
                                <a:pt x="4064077" y="567465"/>
                              </a:cubicBezTo>
                              <a:cubicBezTo>
                                <a:pt x="4061219" y="559845"/>
                                <a:pt x="4065982" y="551272"/>
                                <a:pt x="4073602" y="548415"/>
                              </a:cubicBezTo>
                              <a:close/>
                              <a:moveTo>
                                <a:pt x="3963112" y="546510"/>
                              </a:moveTo>
                              <a:cubicBezTo>
                                <a:pt x="3973589" y="542700"/>
                                <a:pt x="3984066" y="548415"/>
                                <a:pt x="3987877" y="558893"/>
                              </a:cubicBezTo>
                              <a:cubicBezTo>
                                <a:pt x="3991687" y="569370"/>
                                <a:pt x="3985972" y="579848"/>
                                <a:pt x="3975494" y="583658"/>
                              </a:cubicBezTo>
                              <a:cubicBezTo>
                                <a:pt x="3965016" y="587468"/>
                                <a:pt x="3954539" y="581753"/>
                                <a:pt x="3950729" y="571275"/>
                              </a:cubicBezTo>
                              <a:cubicBezTo>
                                <a:pt x="3946919" y="560798"/>
                                <a:pt x="3952634" y="550320"/>
                                <a:pt x="3963112" y="546510"/>
                              </a:cubicBezTo>
                              <a:close/>
                              <a:moveTo>
                                <a:pt x="3925011" y="536985"/>
                              </a:moveTo>
                              <a:cubicBezTo>
                                <a:pt x="3932631" y="534128"/>
                                <a:pt x="3941204" y="537938"/>
                                <a:pt x="3943109" y="545558"/>
                              </a:cubicBezTo>
                              <a:cubicBezTo>
                                <a:pt x="3945966" y="553178"/>
                                <a:pt x="3941204" y="560798"/>
                                <a:pt x="3934536" y="563655"/>
                              </a:cubicBezTo>
                              <a:cubicBezTo>
                                <a:pt x="3926916" y="566513"/>
                                <a:pt x="3919296" y="561750"/>
                                <a:pt x="3916439" y="555083"/>
                              </a:cubicBezTo>
                              <a:cubicBezTo>
                                <a:pt x="3913581" y="547463"/>
                                <a:pt x="3918344" y="539843"/>
                                <a:pt x="3925011" y="536985"/>
                              </a:cubicBezTo>
                              <a:close/>
                              <a:moveTo>
                                <a:pt x="306465" y="536985"/>
                              </a:moveTo>
                              <a:cubicBezTo>
                                <a:pt x="314084" y="536032"/>
                                <a:pt x="320752" y="541747"/>
                                <a:pt x="321704" y="549367"/>
                              </a:cubicBezTo>
                              <a:cubicBezTo>
                                <a:pt x="322657" y="556987"/>
                                <a:pt x="316942" y="563655"/>
                                <a:pt x="309323" y="564607"/>
                              </a:cubicBezTo>
                              <a:cubicBezTo>
                                <a:pt x="301703" y="565560"/>
                                <a:pt x="295034" y="559845"/>
                                <a:pt x="294082" y="552225"/>
                              </a:cubicBezTo>
                              <a:cubicBezTo>
                                <a:pt x="293129" y="544605"/>
                                <a:pt x="298845" y="537937"/>
                                <a:pt x="306465" y="536985"/>
                              </a:cubicBezTo>
                              <a:close/>
                              <a:moveTo>
                                <a:pt x="375044" y="536033"/>
                              </a:moveTo>
                              <a:cubicBezTo>
                                <a:pt x="385523" y="535080"/>
                                <a:pt x="395047" y="542700"/>
                                <a:pt x="395999" y="554130"/>
                              </a:cubicBezTo>
                              <a:cubicBezTo>
                                <a:pt x="396952" y="564608"/>
                                <a:pt x="389332" y="574133"/>
                                <a:pt x="377902" y="575085"/>
                              </a:cubicBezTo>
                              <a:cubicBezTo>
                                <a:pt x="367424" y="576038"/>
                                <a:pt x="357899" y="567465"/>
                                <a:pt x="356948" y="556988"/>
                              </a:cubicBezTo>
                              <a:cubicBezTo>
                                <a:pt x="355994" y="546510"/>
                                <a:pt x="363615" y="536985"/>
                                <a:pt x="375044" y="536033"/>
                              </a:cubicBezTo>
                              <a:close/>
                              <a:moveTo>
                                <a:pt x="339801" y="534128"/>
                              </a:moveTo>
                              <a:cubicBezTo>
                                <a:pt x="347421" y="533175"/>
                                <a:pt x="354090" y="538890"/>
                                <a:pt x="354090" y="546510"/>
                              </a:cubicBezTo>
                              <a:cubicBezTo>
                                <a:pt x="355041" y="554130"/>
                                <a:pt x="349326" y="560798"/>
                                <a:pt x="341707" y="560798"/>
                              </a:cubicBezTo>
                              <a:cubicBezTo>
                                <a:pt x="334087" y="561750"/>
                                <a:pt x="327420" y="556035"/>
                                <a:pt x="327420" y="548415"/>
                              </a:cubicBezTo>
                              <a:cubicBezTo>
                                <a:pt x="326466" y="540795"/>
                                <a:pt x="332182" y="534128"/>
                                <a:pt x="339801" y="534128"/>
                              </a:cubicBezTo>
                              <a:close/>
                              <a:moveTo>
                                <a:pt x="419812" y="533175"/>
                              </a:moveTo>
                              <a:cubicBezTo>
                                <a:pt x="432194" y="532222"/>
                                <a:pt x="443624" y="540795"/>
                                <a:pt x="444577" y="554130"/>
                              </a:cubicBezTo>
                              <a:cubicBezTo>
                                <a:pt x="445529" y="566512"/>
                                <a:pt x="436957" y="577942"/>
                                <a:pt x="423622" y="578895"/>
                              </a:cubicBezTo>
                              <a:cubicBezTo>
                                <a:pt x="411240" y="579847"/>
                                <a:pt x="399810" y="570322"/>
                                <a:pt x="398857" y="557940"/>
                              </a:cubicBezTo>
                              <a:cubicBezTo>
                                <a:pt x="397904" y="545557"/>
                                <a:pt x="406477" y="534127"/>
                                <a:pt x="419812" y="533175"/>
                              </a:cubicBezTo>
                              <a:close/>
                              <a:moveTo>
                                <a:pt x="4112653" y="523650"/>
                              </a:moveTo>
                              <a:cubicBezTo>
                                <a:pt x="4124084" y="518888"/>
                                <a:pt x="4137419" y="525555"/>
                                <a:pt x="4141228" y="537938"/>
                              </a:cubicBezTo>
                              <a:cubicBezTo>
                                <a:pt x="4145039" y="550320"/>
                                <a:pt x="4138371" y="562703"/>
                                <a:pt x="4126941" y="566513"/>
                              </a:cubicBezTo>
                              <a:cubicBezTo>
                                <a:pt x="4114559" y="570323"/>
                                <a:pt x="4102176" y="563655"/>
                                <a:pt x="4098366" y="552225"/>
                              </a:cubicBezTo>
                              <a:cubicBezTo>
                                <a:pt x="4094556" y="539843"/>
                                <a:pt x="4101224" y="527460"/>
                                <a:pt x="4112653" y="523650"/>
                              </a:cubicBezTo>
                              <a:close/>
                              <a:moveTo>
                                <a:pt x="4012642" y="523650"/>
                              </a:moveTo>
                              <a:cubicBezTo>
                                <a:pt x="4018357" y="521745"/>
                                <a:pt x="4024072" y="524603"/>
                                <a:pt x="4025977" y="530318"/>
                              </a:cubicBezTo>
                              <a:cubicBezTo>
                                <a:pt x="4027882" y="536033"/>
                                <a:pt x="4025025" y="541748"/>
                                <a:pt x="4019309" y="543653"/>
                              </a:cubicBezTo>
                              <a:cubicBezTo>
                                <a:pt x="4013594" y="545558"/>
                                <a:pt x="4007879" y="542700"/>
                                <a:pt x="4005975" y="536986"/>
                              </a:cubicBezTo>
                              <a:cubicBezTo>
                                <a:pt x="4004069" y="531270"/>
                                <a:pt x="4006927" y="525555"/>
                                <a:pt x="4012642" y="523650"/>
                              </a:cubicBezTo>
                              <a:close/>
                              <a:moveTo>
                                <a:pt x="478867" y="517935"/>
                              </a:moveTo>
                              <a:cubicBezTo>
                                <a:pt x="491249" y="516982"/>
                                <a:pt x="502680" y="525555"/>
                                <a:pt x="503632" y="538890"/>
                              </a:cubicBezTo>
                              <a:cubicBezTo>
                                <a:pt x="504584" y="551272"/>
                                <a:pt x="496013" y="562702"/>
                                <a:pt x="482677" y="563655"/>
                              </a:cubicBezTo>
                              <a:cubicBezTo>
                                <a:pt x="470294" y="564607"/>
                                <a:pt x="458864" y="555082"/>
                                <a:pt x="457913" y="542700"/>
                              </a:cubicBezTo>
                              <a:cubicBezTo>
                                <a:pt x="456960" y="530317"/>
                                <a:pt x="465532" y="518887"/>
                                <a:pt x="478867" y="517935"/>
                              </a:cubicBezTo>
                              <a:close/>
                              <a:moveTo>
                                <a:pt x="526491" y="516983"/>
                              </a:moveTo>
                              <a:cubicBezTo>
                                <a:pt x="536969" y="516030"/>
                                <a:pt x="546494" y="523650"/>
                                <a:pt x="547447" y="535080"/>
                              </a:cubicBezTo>
                              <a:cubicBezTo>
                                <a:pt x="548400" y="545558"/>
                                <a:pt x="540780" y="555083"/>
                                <a:pt x="529349" y="556035"/>
                              </a:cubicBezTo>
                              <a:cubicBezTo>
                                <a:pt x="518872" y="556035"/>
                                <a:pt x="509347" y="548415"/>
                                <a:pt x="508394" y="537938"/>
                              </a:cubicBezTo>
                              <a:cubicBezTo>
                                <a:pt x="507441" y="527460"/>
                                <a:pt x="515061" y="517935"/>
                                <a:pt x="526491" y="516983"/>
                              </a:cubicBezTo>
                              <a:close/>
                              <a:moveTo>
                                <a:pt x="3902151" y="513173"/>
                              </a:moveTo>
                              <a:cubicBezTo>
                                <a:pt x="3908819" y="510315"/>
                                <a:pt x="3917391" y="515078"/>
                                <a:pt x="3919296" y="521745"/>
                              </a:cubicBezTo>
                              <a:cubicBezTo>
                                <a:pt x="3922154" y="528413"/>
                                <a:pt x="3918344" y="536985"/>
                                <a:pt x="3910724" y="538890"/>
                              </a:cubicBezTo>
                              <a:cubicBezTo>
                                <a:pt x="3904056" y="541748"/>
                                <a:pt x="3896436" y="537938"/>
                                <a:pt x="3893579" y="530318"/>
                              </a:cubicBezTo>
                              <a:cubicBezTo>
                                <a:pt x="3890721" y="523650"/>
                                <a:pt x="3895484" y="516030"/>
                                <a:pt x="3902151" y="513173"/>
                              </a:cubicBezTo>
                              <a:close/>
                              <a:moveTo>
                                <a:pt x="4085984" y="505552"/>
                              </a:moveTo>
                              <a:cubicBezTo>
                                <a:pt x="4092651" y="503647"/>
                                <a:pt x="4100271" y="507457"/>
                                <a:pt x="4103129" y="514125"/>
                              </a:cubicBezTo>
                              <a:cubicBezTo>
                                <a:pt x="4105034" y="520792"/>
                                <a:pt x="4101224" y="528412"/>
                                <a:pt x="4094556" y="531270"/>
                              </a:cubicBezTo>
                              <a:cubicBezTo>
                                <a:pt x="4087889" y="533175"/>
                                <a:pt x="4079316" y="529365"/>
                                <a:pt x="4077411" y="522697"/>
                              </a:cubicBezTo>
                              <a:cubicBezTo>
                                <a:pt x="4075506" y="516030"/>
                                <a:pt x="4079316" y="508410"/>
                                <a:pt x="4085984" y="505552"/>
                              </a:cubicBezTo>
                              <a:close/>
                              <a:moveTo>
                                <a:pt x="4045978" y="505552"/>
                              </a:moveTo>
                              <a:cubicBezTo>
                                <a:pt x="4057409" y="501742"/>
                                <a:pt x="4069791" y="508410"/>
                                <a:pt x="4074553" y="519840"/>
                              </a:cubicBezTo>
                              <a:cubicBezTo>
                                <a:pt x="4078364" y="532222"/>
                                <a:pt x="4071696" y="544605"/>
                                <a:pt x="4060266" y="548415"/>
                              </a:cubicBezTo>
                              <a:cubicBezTo>
                                <a:pt x="4047884" y="552225"/>
                                <a:pt x="4035501" y="545557"/>
                                <a:pt x="4031691" y="534127"/>
                              </a:cubicBezTo>
                              <a:cubicBezTo>
                                <a:pt x="4027881" y="521745"/>
                                <a:pt x="4034549" y="509362"/>
                                <a:pt x="4045978" y="505552"/>
                              </a:cubicBezTo>
                              <a:close/>
                              <a:moveTo>
                                <a:pt x="399810" y="503648"/>
                              </a:moveTo>
                              <a:cubicBezTo>
                                <a:pt x="408382" y="502695"/>
                                <a:pt x="416002" y="509363"/>
                                <a:pt x="416002" y="516983"/>
                              </a:cubicBezTo>
                              <a:cubicBezTo>
                                <a:pt x="416954" y="525555"/>
                                <a:pt x="410286" y="533175"/>
                                <a:pt x="402666" y="533175"/>
                              </a:cubicBezTo>
                              <a:cubicBezTo>
                                <a:pt x="395046" y="533175"/>
                                <a:pt x="387426" y="527460"/>
                                <a:pt x="386474" y="519840"/>
                              </a:cubicBezTo>
                              <a:cubicBezTo>
                                <a:pt x="385521" y="511268"/>
                                <a:pt x="392190" y="503648"/>
                                <a:pt x="399810" y="503648"/>
                              </a:cubicBezTo>
                              <a:close/>
                              <a:moveTo>
                                <a:pt x="3974541" y="496980"/>
                              </a:moveTo>
                              <a:cubicBezTo>
                                <a:pt x="3985972" y="493170"/>
                                <a:pt x="3998354" y="499838"/>
                                <a:pt x="4003116" y="511268"/>
                              </a:cubicBezTo>
                              <a:cubicBezTo>
                                <a:pt x="4006927" y="523650"/>
                                <a:pt x="4000259" y="536033"/>
                                <a:pt x="3988829" y="539843"/>
                              </a:cubicBezTo>
                              <a:cubicBezTo>
                                <a:pt x="3977399" y="543653"/>
                                <a:pt x="3964064" y="536985"/>
                                <a:pt x="3960254" y="525555"/>
                              </a:cubicBezTo>
                              <a:cubicBezTo>
                                <a:pt x="3956444" y="513173"/>
                                <a:pt x="3963112" y="500790"/>
                                <a:pt x="3974541" y="496980"/>
                              </a:cubicBezTo>
                              <a:close/>
                              <a:moveTo>
                                <a:pt x="504584" y="496028"/>
                              </a:moveTo>
                              <a:cubicBezTo>
                                <a:pt x="510299" y="495075"/>
                                <a:pt x="515061" y="499838"/>
                                <a:pt x="516014" y="505553"/>
                              </a:cubicBezTo>
                              <a:cubicBezTo>
                                <a:pt x="516966" y="511268"/>
                                <a:pt x="512205" y="516030"/>
                                <a:pt x="506489" y="516983"/>
                              </a:cubicBezTo>
                              <a:cubicBezTo>
                                <a:pt x="500774" y="517935"/>
                                <a:pt x="496011" y="513173"/>
                                <a:pt x="495060" y="507458"/>
                              </a:cubicBezTo>
                              <a:cubicBezTo>
                                <a:pt x="494106" y="501743"/>
                                <a:pt x="498869" y="496980"/>
                                <a:pt x="504584" y="496028"/>
                              </a:cubicBezTo>
                              <a:close/>
                              <a:moveTo>
                                <a:pt x="463627" y="494123"/>
                              </a:moveTo>
                              <a:cubicBezTo>
                                <a:pt x="471246" y="493170"/>
                                <a:pt x="477914" y="498885"/>
                                <a:pt x="477914" y="506505"/>
                              </a:cubicBezTo>
                              <a:cubicBezTo>
                                <a:pt x="478866" y="514125"/>
                                <a:pt x="473152" y="520793"/>
                                <a:pt x="465531" y="520793"/>
                              </a:cubicBezTo>
                              <a:cubicBezTo>
                                <a:pt x="457911" y="520793"/>
                                <a:pt x="451244" y="515078"/>
                                <a:pt x="451244" y="508410"/>
                              </a:cubicBezTo>
                              <a:cubicBezTo>
                                <a:pt x="450291" y="500790"/>
                                <a:pt x="456006" y="494123"/>
                                <a:pt x="463627" y="494123"/>
                              </a:cubicBezTo>
                              <a:close/>
                              <a:moveTo>
                                <a:pt x="3862147" y="488407"/>
                              </a:moveTo>
                              <a:cubicBezTo>
                                <a:pt x="3873577" y="484597"/>
                                <a:pt x="3885959" y="491265"/>
                                <a:pt x="3890722" y="502695"/>
                              </a:cubicBezTo>
                              <a:cubicBezTo>
                                <a:pt x="3894531" y="515077"/>
                                <a:pt x="3887864" y="527460"/>
                                <a:pt x="3876434" y="531270"/>
                              </a:cubicBezTo>
                              <a:cubicBezTo>
                                <a:pt x="3864052" y="535080"/>
                                <a:pt x="3851669" y="528412"/>
                                <a:pt x="3847859" y="516982"/>
                              </a:cubicBezTo>
                              <a:cubicBezTo>
                                <a:pt x="3844049" y="504600"/>
                                <a:pt x="3850716" y="492217"/>
                                <a:pt x="3862147" y="488407"/>
                              </a:cubicBezTo>
                              <a:close/>
                              <a:moveTo>
                                <a:pt x="355994" y="486503"/>
                              </a:moveTo>
                              <a:cubicBezTo>
                                <a:pt x="368376" y="485550"/>
                                <a:pt x="379807" y="494123"/>
                                <a:pt x="380760" y="507458"/>
                              </a:cubicBezTo>
                              <a:cubicBezTo>
                                <a:pt x="381711" y="519840"/>
                                <a:pt x="373140" y="531270"/>
                                <a:pt x="359804" y="532223"/>
                              </a:cubicBezTo>
                              <a:cubicBezTo>
                                <a:pt x="347421" y="533175"/>
                                <a:pt x="335991" y="523650"/>
                                <a:pt x="335040" y="511268"/>
                              </a:cubicBezTo>
                              <a:cubicBezTo>
                                <a:pt x="334087" y="498885"/>
                                <a:pt x="342659" y="487455"/>
                                <a:pt x="355994" y="486503"/>
                              </a:cubicBezTo>
                              <a:close/>
                              <a:moveTo>
                                <a:pt x="4015499" y="485550"/>
                              </a:moveTo>
                              <a:cubicBezTo>
                                <a:pt x="4023119" y="482692"/>
                                <a:pt x="4031691" y="486502"/>
                                <a:pt x="4034549" y="495075"/>
                              </a:cubicBezTo>
                              <a:cubicBezTo>
                                <a:pt x="4037406" y="502695"/>
                                <a:pt x="4032644" y="511267"/>
                                <a:pt x="4025024" y="514125"/>
                              </a:cubicBezTo>
                              <a:cubicBezTo>
                                <a:pt x="4017404" y="516982"/>
                                <a:pt x="4008831" y="512220"/>
                                <a:pt x="4005974" y="504600"/>
                              </a:cubicBezTo>
                              <a:cubicBezTo>
                                <a:pt x="4003116" y="496980"/>
                                <a:pt x="4007879" y="488407"/>
                                <a:pt x="4015499" y="485550"/>
                              </a:cubicBezTo>
                              <a:close/>
                              <a:moveTo>
                                <a:pt x="294082" y="473168"/>
                              </a:moveTo>
                              <a:cubicBezTo>
                                <a:pt x="306707" y="473168"/>
                                <a:pt x="316942" y="483402"/>
                                <a:pt x="316942" y="496028"/>
                              </a:cubicBezTo>
                              <a:cubicBezTo>
                                <a:pt x="316942" y="508653"/>
                                <a:pt x="306707" y="518888"/>
                                <a:pt x="294082" y="518888"/>
                              </a:cubicBezTo>
                              <a:cubicBezTo>
                                <a:pt x="281457" y="518888"/>
                                <a:pt x="271223" y="508653"/>
                                <a:pt x="271223" y="496028"/>
                              </a:cubicBezTo>
                              <a:cubicBezTo>
                                <a:pt x="271223" y="483402"/>
                                <a:pt x="281457" y="473168"/>
                                <a:pt x="294082" y="473168"/>
                              </a:cubicBezTo>
                              <a:close/>
                              <a:moveTo>
                                <a:pt x="547447" y="472215"/>
                              </a:moveTo>
                              <a:cubicBezTo>
                                <a:pt x="559830" y="471262"/>
                                <a:pt x="571259" y="479835"/>
                                <a:pt x="572212" y="493170"/>
                              </a:cubicBezTo>
                              <a:cubicBezTo>
                                <a:pt x="573164" y="505552"/>
                                <a:pt x="564592" y="516982"/>
                                <a:pt x="551258" y="517935"/>
                              </a:cubicBezTo>
                              <a:cubicBezTo>
                                <a:pt x="538874" y="518887"/>
                                <a:pt x="527444" y="509362"/>
                                <a:pt x="526492" y="496980"/>
                              </a:cubicBezTo>
                              <a:cubicBezTo>
                                <a:pt x="525539" y="484597"/>
                                <a:pt x="534113" y="473167"/>
                                <a:pt x="547447" y="472215"/>
                              </a:cubicBezTo>
                              <a:close/>
                              <a:moveTo>
                                <a:pt x="383616" y="471263"/>
                              </a:moveTo>
                              <a:cubicBezTo>
                                <a:pt x="391236" y="470310"/>
                                <a:pt x="397904" y="476025"/>
                                <a:pt x="397904" y="483645"/>
                              </a:cubicBezTo>
                              <a:cubicBezTo>
                                <a:pt x="398857" y="491265"/>
                                <a:pt x="393141" y="497933"/>
                                <a:pt x="385521" y="497933"/>
                              </a:cubicBezTo>
                              <a:cubicBezTo>
                                <a:pt x="378854" y="497933"/>
                                <a:pt x="372186" y="492218"/>
                                <a:pt x="371234" y="485550"/>
                              </a:cubicBezTo>
                              <a:cubicBezTo>
                                <a:pt x="370282" y="477930"/>
                                <a:pt x="375996" y="471263"/>
                                <a:pt x="383616" y="471263"/>
                              </a:cubicBezTo>
                              <a:close/>
                              <a:moveTo>
                                <a:pt x="332182" y="469358"/>
                              </a:moveTo>
                              <a:cubicBezTo>
                                <a:pt x="337898" y="468405"/>
                                <a:pt x="342659" y="473168"/>
                                <a:pt x="343612" y="478883"/>
                              </a:cubicBezTo>
                              <a:cubicBezTo>
                                <a:pt x="344565" y="484598"/>
                                <a:pt x="339802" y="489360"/>
                                <a:pt x="334087" y="490313"/>
                              </a:cubicBezTo>
                              <a:cubicBezTo>
                                <a:pt x="328373" y="491265"/>
                                <a:pt x="323609" y="486503"/>
                                <a:pt x="322657" y="480788"/>
                              </a:cubicBezTo>
                              <a:cubicBezTo>
                                <a:pt x="321704" y="475073"/>
                                <a:pt x="326467" y="470310"/>
                                <a:pt x="332182" y="469358"/>
                              </a:cubicBezTo>
                              <a:close/>
                              <a:moveTo>
                                <a:pt x="476010" y="468405"/>
                              </a:moveTo>
                              <a:cubicBezTo>
                                <a:pt x="481724" y="467452"/>
                                <a:pt x="486486" y="472215"/>
                                <a:pt x="487439" y="477930"/>
                              </a:cubicBezTo>
                              <a:cubicBezTo>
                                <a:pt x="488391" y="483645"/>
                                <a:pt x="483630" y="488407"/>
                                <a:pt x="477914" y="489360"/>
                              </a:cubicBezTo>
                              <a:cubicBezTo>
                                <a:pt x="472199" y="489360"/>
                                <a:pt x="467436" y="485550"/>
                                <a:pt x="466485" y="479835"/>
                              </a:cubicBezTo>
                              <a:cubicBezTo>
                                <a:pt x="465531" y="474120"/>
                                <a:pt x="470294" y="469357"/>
                                <a:pt x="476010" y="468405"/>
                              </a:cubicBezTo>
                              <a:close/>
                              <a:moveTo>
                                <a:pt x="3919297" y="467453"/>
                              </a:moveTo>
                              <a:cubicBezTo>
                                <a:pt x="3930727" y="463643"/>
                                <a:pt x="3944062" y="469358"/>
                                <a:pt x="3947872" y="481740"/>
                              </a:cubicBezTo>
                              <a:cubicBezTo>
                                <a:pt x="3951681" y="494123"/>
                                <a:pt x="3945014" y="506505"/>
                                <a:pt x="3933584" y="510315"/>
                              </a:cubicBezTo>
                              <a:cubicBezTo>
                                <a:pt x="3921202" y="514125"/>
                                <a:pt x="3908819" y="507458"/>
                                <a:pt x="3905009" y="496028"/>
                              </a:cubicBezTo>
                              <a:cubicBezTo>
                                <a:pt x="3901199" y="483645"/>
                                <a:pt x="3907866" y="471263"/>
                                <a:pt x="3919297" y="467453"/>
                              </a:cubicBezTo>
                              <a:close/>
                              <a:moveTo>
                                <a:pt x="424574" y="464595"/>
                              </a:moveTo>
                              <a:cubicBezTo>
                                <a:pt x="436957" y="463642"/>
                                <a:pt x="448386" y="472215"/>
                                <a:pt x="449339" y="485550"/>
                              </a:cubicBezTo>
                              <a:cubicBezTo>
                                <a:pt x="450291" y="497932"/>
                                <a:pt x="441719" y="509362"/>
                                <a:pt x="428385" y="510315"/>
                              </a:cubicBezTo>
                              <a:cubicBezTo>
                                <a:pt x="416002" y="511267"/>
                                <a:pt x="405524" y="501742"/>
                                <a:pt x="403619" y="489360"/>
                              </a:cubicBezTo>
                              <a:cubicBezTo>
                                <a:pt x="402666" y="476977"/>
                                <a:pt x="411240" y="465547"/>
                                <a:pt x="424574" y="464595"/>
                              </a:cubicBezTo>
                              <a:close/>
                              <a:moveTo>
                                <a:pt x="513158" y="459833"/>
                              </a:moveTo>
                              <a:cubicBezTo>
                                <a:pt x="521730" y="458880"/>
                                <a:pt x="529349" y="465548"/>
                                <a:pt x="529349" y="473168"/>
                              </a:cubicBezTo>
                              <a:cubicBezTo>
                                <a:pt x="530302" y="481740"/>
                                <a:pt x="523634" y="489360"/>
                                <a:pt x="516014" y="489360"/>
                              </a:cubicBezTo>
                              <a:cubicBezTo>
                                <a:pt x="508394" y="490313"/>
                                <a:pt x="500774" y="484598"/>
                                <a:pt x="499822" y="476025"/>
                              </a:cubicBezTo>
                              <a:cubicBezTo>
                                <a:pt x="498869" y="467453"/>
                                <a:pt x="505538" y="459833"/>
                                <a:pt x="513158" y="459833"/>
                              </a:cubicBezTo>
                              <a:close/>
                              <a:moveTo>
                                <a:pt x="4089793" y="456022"/>
                              </a:moveTo>
                              <a:cubicBezTo>
                                <a:pt x="4102176" y="452212"/>
                                <a:pt x="4114559" y="458880"/>
                                <a:pt x="4118368" y="470310"/>
                              </a:cubicBezTo>
                              <a:cubicBezTo>
                                <a:pt x="4122178" y="482692"/>
                                <a:pt x="4115511" y="495075"/>
                                <a:pt x="4104081" y="498885"/>
                              </a:cubicBezTo>
                              <a:cubicBezTo>
                                <a:pt x="4091699" y="502695"/>
                                <a:pt x="4079316" y="496027"/>
                                <a:pt x="4075506" y="484597"/>
                              </a:cubicBezTo>
                              <a:cubicBezTo>
                                <a:pt x="4071696" y="472215"/>
                                <a:pt x="4078364" y="459832"/>
                                <a:pt x="4089793" y="456022"/>
                              </a:cubicBezTo>
                              <a:close/>
                              <a:moveTo>
                                <a:pt x="3866909" y="452213"/>
                              </a:moveTo>
                              <a:cubicBezTo>
                                <a:pt x="3874529" y="449355"/>
                                <a:pt x="3883102" y="454118"/>
                                <a:pt x="3885959" y="461738"/>
                              </a:cubicBezTo>
                              <a:cubicBezTo>
                                <a:pt x="3888816" y="469358"/>
                                <a:pt x="3884054" y="477930"/>
                                <a:pt x="3876434" y="480788"/>
                              </a:cubicBezTo>
                              <a:cubicBezTo>
                                <a:pt x="3868814" y="483645"/>
                                <a:pt x="3860241" y="478883"/>
                                <a:pt x="3857384" y="471263"/>
                              </a:cubicBezTo>
                              <a:cubicBezTo>
                                <a:pt x="3854527" y="463643"/>
                                <a:pt x="3859289" y="455070"/>
                                <a:pt x="3866909" y="452213"/>
                              </a:cubicBezTo>
                              <a:close/>
                              <a:moveTo>
                                <a:pt x="3982162" y="448402"/>
                              </a:moveTo>
                              <a:cubicBezTo>
                                <a:pt x="3993591" y="443640"/>
                                <a:pt x="4006927" y="450307"/>
                                <a:pt x="4010737" y="462690"/>
                              </a:cubicBezTo>
                              <a:cubicBezTo>
                                <a:pt x="4014546" y="475072"/>
                                <a:pt x="4007879" y="487455"/>
                                <a:pt x="3996449" y="491265"/>
                              </a:cubicBezTo>
                              <a:cubicBezTo>
                                <a:pt x="3984066" y="495075"/>
                                <a:pt x="3971684" y="488407"/>
                                <a:pt x="3967874" y="476977"/>
                              </a:cubicBezTo>
                              <a:cubicBezTo>
                                <a:pt x="3964064" y="464595"/>
                                <a:pt x="3970731" y="452212"/>
                                <a:pt x="3982162" y="448402"/>
                              </a:cubicBezTo>
                              <a:close/>
                              <a:moveTo>
                                <a:pt x="3904057" y="444592"/>
                              </a:moveTo>
                              <a:cubicBezTo>
                                <a:pt x="3909772" y="442687"/>
                                <a:pt x="3915487" y="445545"/>
                                <a:pt x="3917392" y="451260"/>
                              </a:cubicBezTo>
                              <a:cubicBezTo>
                                <a:pt x="3919297" y="456975"/>
                                <a:pt x="3916440" y="462690"/>
                                <a:pt x="3910724" y="464595"/>
                              </a:cubicBezTo>
                              <a:cubicBezTo>
                                <a:pt x="3905009" y="466500"/>
                                <a:pt x="3899294" y="463642"/>
                                <a:pt x="3897390" y="457927"/>
                              </a:cubicBezTo>
                              <a:cubicBezTo>
                                <a:pt x="3895484" y="452212"/>
                                <a:pt x="3898342" y="446497"/>
                                <a:pt x="3904057" y="444592"/>
                              </a:cubicBezTo>
                              <a:close/>
                              <a:moveTo>
                                <a:pt x="305512" y="441735"/>
                              </a:moveTo>
                              <a:cubicBezTo>
                                <a:pt x="314084" y="440782"/>
                                <a:pt x="321704" y="447450"/>
                                <a:pt x="321704" y="455070"/>
                              </a:cubicBezTo>
                              <a:cubicBezTo>
                                <a:pt x="322657" y="463642"/>
                                <a:pt x="315990" y="471262"/>
                                <a:pt x="308370" y="471262"/>
                              </a:cubicBezTo>
                              <a:cubicBezTo>
                                <a:pt x="299798" y="472215"/>
                                <a:pt x="293129" y="465547"/>
                                <a:pt x="292178" y="457927"/>
                              </a:cubicBezTo>
                              <a:cubicBezTo>
                                <a:pt x="291224" y="449355"/>
                                <a:pt x="297892" y="441735"/>
                                <a:pt x="305512" y="441735"/>
                              </a:cubicBezTo>
                              <a:close/>
                              <a:moveTo>
                                <a:pt x="4030739" y="436972"/>
                              </a:moveTo>
                              <a:cubicBezTo>
                                <a:pt x="4042168" y="433162"/>
                                <a:pt x="4055503" y="439830"/>
                                <a:pt x="4059314" y="451260"/>
                              </a:cubicBezTo>
                              <a:cubicBezTo>
                                <a:pt x="4063124" y="463642"/>
                                <a:pt x="4056456" y="476025"/>
                                <a:pt x="4045026" y="479835"/>
                              </a:cubicBezTo>
                              <a:cubicBezTo>
                                <a:pt x="4032643" y="483645"/>
                                <a:pt x="4020261" y="476977"/>
                                <a:pt x="4016451" y="465547"/>
                              </a:cubicBezTo>
                              <a:cubicBezTo>
                                <a:pt x="4012641" y="453165"/>
                                <a:pt x="4019309" y="440782"/>
                                <a:pt x="4030739" y="436972"/>
                              </a:cubicBezTo>
                              <a:close/>
                              <a:moveTo>
                                <a:pt x="3826903" y="433162"/>
                              </a:moveTo>
                              <a:cubicBezTo>
                                <a:pt x="3838334" y="429352"/>
                                <a:pt x="3851669" y="436020"/>
                                <a:pt x="3855478" y="447450"/>
                              </a:cubicBezTo>
                              <a:cubicBezTo>
                                <a:pt x="3859289" y="459832"/>
                                <a:pt x="3852621" y="472215"/>
                                <a:pt x="3841191" y="476025"/>
                              </a:cubicBezTo>
                              <a:cubicBezTo>
                                <a:pt x="3829761" y="479835"/>
                                <a:pt x="3816426" y="473167"/>
                                <a:pt x="3812616" y="461737"/>
                              </a:cubicBezTo>
                              <a:cubicBezTo>
                                <a:pt x="3808806" y="449355"/>
                                <a:pt x="3815474" y="436972"/>
                                <a:pt x="3826903" y="433162"/>
                              </a:cubicBezTo>
                              <a:close/>
                              <a:moveTo>
                                <a:pt x="3870719" y="423637"/>
                              </a:moveTo>
                              <a:cubicBezTo>
                                <a:pt x="3875481" y="421732"/>
                                <a:pt x="3882149" y="424590"/>
                                <a:pt x="3884054" y="430305"/>
                              </a:cubicBezTo>
                              <a:cubicBezTo>
                                <a:pt x="3885959" y="436020"/>
                                <a:pt x="3883102" y="441735"/>
                                <a:pt x="3877386" y="443640"/>
                              </a:cubicBezTo>
                              <a:cubicBezTo>
                                <a:pt x="3871671" y="445545"/>
                                <a:pt x="3865956" y="442687"/>
                                <a:pt x="3864052" y="436973"/>
                              </a:cubicBezTo>
                              <a:cubicBezTo>
                                <a:pt x="3862146" y="431257"/>
                                <a:pt x="3865004" y="425542"/>
                                <a:pt x="3870719" y="423637"/>
                              </a:cubicBezTo>
                              <a:close/>
                              <a:moveTo>
                                <a:pt x="4073602" y="422685"/>
                              </a:moveTo>
                              <a:cubicBezTo>
                                <a:pt x="4081222" y="420780"/>
                                <a:pt x="4089794" y="424590"/>
                                <a:pt x="4092652" y="432210"/>
                              </a:cubicBezTo>
                              <a:cubicBezTo>
                                <a:pt x="4095509" y="439830"/>
                                <a:pt x="4090747" y="448403"/>
                                <a:pt x="4083127" y="451260"/>
                              </a:cubicBezTo>
                              <a:cubicBezTo>
                                <a:pt x="4075507" y="454118"/>
                                <a:pt x="4066934" y="449355"/>
                                <a:pt x="4064077" y="441735"/>
                              </a:cubicBezTo>
                              <a:cubicBezTo>
                                <a:pt x="4061219" y="434115"/>
                                <a:pt x="4065982" y="425543"/>
                                <a:pt x="4073602" y="422685"/>
                              </a:cubicBezTo>
                              <a:close/>
                              <a:moveTo>
                                <a:pt x="399810" y="422685"/>
                              </a:moveTo>
                              <a:cubicBezTo>
                                <a:pt x="412191" y="421732"/>
                                <a:pt x="423621" y="430305"/>
                                <a:pt x="424574" y="443640"/>
                              </a:cubicBezTo>
                              <a:cubicBezTo>
                                <a:pt x="425527" y="456022"/>
                                <a:pt x="416954" y="467452"/>
                                <a:pt x="403619" y="468405"/>
                              </a:cubicBezTo>
                              <a:cubicBezTo>
                                <a:pt x="391236" y="469357"/>
                                <a:pt x="379807" y="459832"/>
                                <a:pt x="378854" y="447450"/>
                              </a:cubicBezTo>
                              <a:cubicBezTo>
                                <a:pt x="377901" y="435067"/>
                                <a:pt x="386474" y="423637"/>
                                <a:pt x="399810" y="422685"/>
                              </a:cubicBezTo>
                              <a:close/>
                              <a:moveTo>
                                <a:pt x="349327" y="421733"/>
                              </a:moveTo>
                              <a:cubicBezTo>
                                <a:pt x="361709" y="420780"/>
                                <a:pt x="373140" y="429353"/>
                                <a:pt x="374093" y="442688"/>
                              </a:cubicBezTo>
                              <a:cubicBezTo>
                                <a:pt x="375044" y="455070"/>
                                <a:pt x="366473" y="466500"/>
                                <a:pt x="353137" y="467453"/>
                              </a:cubicBezTo>
                              <a:cubicBezTo>
                                <a:pt x="340754" y="468405"/>
                                <a:pt x="330277" y="458880"/>
                                <a:pt x="328373" y="446498"/>
                              </a:cubicBezTo>
                              <a:cubicBezTo>
                                <a:pt x="327420" y="434115"/>
                                <a:pt x="335992" y="422685"/>
                                <a:pt x="349327" y="421733"/>
                              </a:cubicBezTo>
                              <a:close/>
                              <a:moveTo>
                                <a:pt x="465532" y="417923"/>
                              </a:moveTo>
                              <a:cubicBezTo>
                                <a:pt x="477914" y="416970"/>
                                <a:pt x="489344" y="425543"/>
                                <a:pt x="490297" y="438878"/>
                              </a:cubicBezTo>
                              <a:cubicBezTo>
                                <a:pt x="491249" y="451260"/>
                                <a:pt x="482677" y="462690"/>
                                <a:pt x="469343" y="463643"/>
                              </a:cubicBezTo>
                              <a:cubicBezTo>
                                <a:pt x="456007" y="464595"/>
                                <a:pt x="445529" y="455070"/>
                                <a:pt x="444577" y="442688"/>
                              </a:cubicBezTo>
                              <a:cubicBezTo>
                                <a:pt x="443624" y="430305"/>
                                <a:pt x="452197" y="418875"/>
                                <a:pt x="465532" y="417923"/>
                              </a:cubicBezTo>
                              <a:close/>
                              <a:moveTo>
                                <a:pt x="3991687" y="415065"/>
                              </a:moveTo>
                              <a:cubicBezTo>
                                <a:pt x="3999307" y="413160"/>
                                <a:pt x="4006927" y="416970"/>
                                <a:pt x="4008832" y="423638"/>
                              </a:cubicBezTo>
                              <a:cubicBezTo>
                                <a:pt x="4011690" y="430305"/>
                                <a:pt x="4007879" y="438878"/>
                                <a:pt x="4000259" y="440783"/>
                              </a:cubicBezTo>
                              <a:cubicBezTo>
                                <a:pt x="3993592" y="443640"/>
                                <a:pt x="3985019" y="438878"/>
                                <a:pt x="3983115" y="432210"/>
                              </a:cubicBezTo>
                              <a:cubicBezTo>
                                <a:pt x="3980257" y="425543"/>
                                <a:pt x="3984067" y="416970"/>
                                <a:pt x="3991687" y="415065"/>
                              </a:cubicBezTo>
                              <a:close/>
                              <a:moveTo>
                                <a:pt x="3947872" y="413160"/>
                              </a:moveTo>
                              <a:cubicBezTo>
                                <a:pt x="3959302" y="408398"/>
                                <a:pt x="3972637" y="415065"/>
                                <a:pt x="3976447" y="427448"/>
                              </a:cubicBezTo>
                              <a:cubicBezTo>
                                <a:pt x="3980256" y="439830"/>
                                <a:pt x="3973589" y="452213"/>
                                <a:pt x="3962159" y="456023"/>
                              </a:cubicBezTo>
                              <a:cubicBezTo>
                                <a:pt x="3949777" y="459833"/>
                                <a:pt x="3937394" y="453165"/>
                                <a:pt x="3933584" y="441735"/>
                              </a:cubicBezTo>
                              <a:cubicBezTo>
                                <a:pt x="3929774" y="429353"/>
                                <a:pt x="3936441" y="416970"/>
                                <a:pt x="3947872" y="413160"/>
                              </a:cubicBezTo>
                              <a:close/>
                              <a:moveTo>
                                <a:pt x="3909772" y="411255"/>
                              </a:moveTo>
                              <a:cubicBezTo>
                                <a:pt x="3916440" y="408398"/>
                                <a:pt x="3924059" y="412208"/>
                                <a:pt x="3926917" y="419828"/>
                              </a:cubicBezTo>
                              <a:cubicBezTo>
                                <a:pt x="3929775" y="426495"/>
                                <a:pt x="3925012" y="435068"/>
                                <a:pt x="3918344" y="436973"/>
                              </a:cubicBezTo>
                              <a:cubicBezTo>
                                <a:pt x="3911677" y="439830"/>
                                <a:pt x="3903104" y="435068"/>
                                <a:pt x="3901200" y="428400"/>
                              </a:cubicBezTo>
                              <a:cubicBezTo>
                                <a:pt x="3898342" y="421733"/>
                                <a:pt x="3902152" y="413160"/>
                                <a:pt x="3909772" y="411255"/>
                              </a:cubicBezTo>
                              <a:close/>
                              <a:moveTo>
                                <a:pt x="526492" y="410303"/>
                              </a:moveTo>
                              <a:cubicBezTo>
                                <a:pt x="538874" y="409350"/>
                                <a:pt x="550305" y="417923"/>
                                <a:pt x="551258" y="431258"/>
                              </a:cubicBezTo>
                              <a:cubicBezTo>
                                <a:pt x="552209" y="443640"/>
                                <a:pt x="543638" y="455070"/>
                                <a:pt x="530302" y="456023"/>
                              </a:cubicBezTo>
                              <a:cubicBezTo>
                                <a:pt x="516967" y="456975"/>
                                <a:pt x="506489" y="447450"/>
                                <a:pt x="505538" y="435068"/>
                              </a:cubicBezTo>
                              <a:cubicBezTo>
                                <a:pt x="504584" y="422685"/>
                                <a:pt x="513158" y="411255"/>
                                <a:pt x="526492" y="410303"/>
                              </a:cubicBezTo>
                              <a:close/>
                              <a:moveTo>
                                <a:pt x="4044074" y="410302"/>
                              </a:moveTo>
                              <a:cubicBezTo>
                                <a:pt x="4049789" y="408398"/>
                                <a:pt x="4055504" y="411255"/>
                                <a:pt x="4057409" y="416970"/>
                              </a:cubicBezTo>
                              <a:cubicBezTo>
                                <a:pt x="4059314" y="422685"/>
                                <a:pt x="4056456" y="428400"/>
                                <a:pt x="4050741" y="430305"/>
                              </a:cubicBezTo>
                              <a:cubicBezTo>
                                <a:pt x="4045027" y="432210"/>
                                <a:pt x="4039312" y="429352"/>
                                <a:pt x="4037406" y="423637"/>
                              </a:cubicBezTo>
                              <a:cubicBezTo>
                                <a:pt x="4035502" y="417923"/>
                                <a:pt x="4038359" y="412207"/>
                                <a:pt x="4044074" y="410302"/>
                              </a:cubicBezTo>
                              <a:close/>
                              <a:moveTo>
                                <a:pt x="493155" y="396015"/>
                              </a:moveTo>
                              <a:cubicBezTo>
                                <a:pt x="500774" y="395062"/>
                                <a:pt x="507442" y="400777"/>
                                <a:pt x="507442" y="408397"/>
                              </a:cubicBezTo>
                              <a:cubicBezTo>
                                <a:pt x="508394" y="416017"/>
                                <a:pt x="502680" y="422685"/>
                                <a:pt x="495060" y="422685"/>
                              </a:cubicBezTo>
                              <a:cubicBezTo>
                                <a:pt x="487439" y="422685"/>
                                <a:pt x="481724" y="417922"/>
                                <a:pt x="480772" y="410302"/>
                              </a:cubicBezTo>
                              <a:cubicBezTo>
                                <a:pt x="479819" y="402682"/>
                                <a:pt x="485535" y="396015"/>
                                <a:pt x="493155" y="396015"/>
                              </a:cubicBezTo>
                              <a:close/>
                              <a:moveTo>
                                <a:pt x="375998" y="394110"/>
                              </a:moveTo>
                              <a:cubicBezTo>
                                <a:pt x="384569" y="393157"/>
                                <a:pt x="392190" y="399825"/>
                                <a:pt x="392190" y="407445"/>
                              </a:cubicBezTo>
                              <a:cubicBezTo>
                                <a:pt x="393143" y="416017"/>
                                <a:pt x="386474" y="423637"/>
                                <a:pt x="378854" y="423637"/>
                              </a:cubicBezTo>
                              <a:cubicBezTo>
                                <a:pt x="371234" y="424590"/>
                                <a:pt x="363615" y="418875"/>
                                <a:pt x="362662" y="410302"/>
                              </a:cubicBezTo>
                              <a:cubicBezTo>
                                <a:pt x="361709" y="401730"/>
                                <a:pt x="368377" y="394110"/>
                                <a:pt x="375998" y="394110"/>
                              </a:cubicBezTo>
                              <a:close/>
                              <a:moveTo>
                                <a:pt x="3839287" y="391253"/>
                              </a:moveTo>
                              <a:cubicBezTo>
                                <a:pt x="3849764" y="388395"/>
                                <a:pt x="3860241" y="394110"/>
                                <a:pt x="3864052" y="403635"/>
                              </a:cubicBezTo>
                              <a:cubicBezTo>
                                <a:pt x="3867862" y="414113"/>
                                <a:pt x="3862147" y="424590"/>
                                <a:pt x="3851669" y="428400"/>
                              </a:cubicBezTo>
                              <a:cubicBezTo>
                                <a:pt x="3841191" y="432210"/>
                                <a:pt x="3830714" y="426495"/>
                                <a:pt x="3826904" y="416018"/>
                              </a:cubicBezTo>
                              <a:cubicBezTo>
                                <a:pt x="3823094" y="405540"/>
                                <a:pt x="3828809" y="395063"/>
                                <a:pt x="3839287" y="391253"/>
                              </a:cubicBezTo>
                              <a:close/>
                              <a:moveTo>
                                <a:pt x="295987" y="390300"/>
                              </a:moveTo>
                              <a:cubicBezTo>
                                <a:pt x="308370" y="389347"/>
                                <a:pt x="319799" y="397920"/>
                                <a:pt x="320752" y="411255"/>
                              </a:cubicBezTo>
                              <a:cubicBezTo>
                                <a:pt x="321704" y="423637"/>
                                <a:pt x="313132" y="435067"/>
                                <a:pt x="299798" y="436020"/>
                              </a:cubicBezTo>
                              <a:cubicBezTo>
                                <a:pt x="287414" y="436972"/>
                                <a:pt x="276937" y="427447"/>
                                <a:pt x="275032" y="415065"/>
                              </a:cubicBezTo>
                              <a:cubicBezTo>
                                <a:pt x="274079" y="402682"/>
                                <a:pt x="282653" y="391252"/>
                                <a:pt x="295987" y="390300"/>
                              </a:cubicBezTo>
                              <a:close/>
                              <a:moveTo>
                                <a:pt x="3967874" y="384585"/>
                              </a:moveTo>
                              <a:cubicBezTo>
                                <a:pt x="3975494" y="381727"/>
                                <a:pt x="3984066" y="385537"/>
                                <a:pt x="3986924" y="394110"/>
                              </a:cubicBezTo>
                              <a:cubicBezTo>
                                <a:pt x="3989781" y="401730"/>
                                <a:pt x="3985019" y="410302"/>
                                <a:pt x="3977399" y="413160"/>
                              </a:cubicBezTo>
                              <a:cubicBezTo>
                                <a:pt x="3969779" y="416017"/>
                                <a:pt x="3961206" y="411255"/>
                                <a:pt x="3958349" y="403635"/>
                              </a:cubicBezTo>
                              <a:cubicBezTo>
                                <a:pt x="3955491" y="396015"/>
                                <a:pt x="3960254" y="387442"/>
                                <a:pt x="3967874" y="384585"/>
                              </a:cubicBezTo>
                              <a:close/>
                              <a:moveTo>
                                <a:pt x="418860" y="376965"/>
                              </a:moveTo>
                              <a:cubicBezTo>
                                <a:pt x="431241" y="376012"/>
                                <a:pt x="442671" y="384585"/>
                                <a:pt x="443624" y="397920"/>
                              </a:cubicBezTo>
                              <a:cubicBezTo>
                                <a:pt x="444577" y="410302"/>
                                <a:pt x="436004" y="421732"/>
                                <a:pt x="422669" y="422685"/>
                              </a:cubicBezTo>
                              <a:cubicBezTo>
                                <a:pt x="410286" y="422685"/>
                                <a:pt x="398857" y="414112"/>
                                <a:pt x="397904" y="401730"/>
                              </a:cubicBezTo>
                              <a:cubicBezTo>
                                <a:pt x="396951" y="389347"/>
                                <a:pt x="405524" y="377917"/>
                                <a:pt x="418860" y="376965"/>
                              </a:cubicBezTo>
                              <a:close/>
                              <a:moveTo>
                                <a:pt x="4009784" y="376012"/>
                              </a:moveTo>
                              <a:cubicBezTo>
                                <a:pt x="4021214" y="371250"/>
                                <a:pt x="4034549" y="377917"/>
                                <a:pt x="4038359" y="390300"/>
                              </a:cubicBezTo>
                              <a:cubicBezTo>
                                <a:pt x="4042168" y="402682"/>
                                <a:pt x="4035501" y="415065"/>
                                <a:pt x="4024071" y="418875"/>
                              </a:cubicBezTo>
                              <a:cubicBezTo>
                                <a:pt x="4011689" y="422685"/>
                                <a:pt x="3999306" y="416017"/>
                                <a:pt x="3995496" y="404587"/>
                              </a:cubicBezTo>
                              <a:cubicBezTo>
                                <a:pt x="3991686" y="392205"/>
                                <a:pt x="3998353" y="379822"/>
                                <a:pt x="4009784" y="376012"/>
                              </a:cubicBezTo>
                              <a:close/>
                              <a:moveTo>
                                <a:pt x="4082174" y="373155"/>
                              </a:moveTo>
                              <a:cubicBezTo>
                                <a:pt x="4094799" y="373155"/>
                                <a:pt x="4105034" y="383389"/>
                                <a:pt x="4105034" y="396015"/>
                              </a:cubicBezTo>
                              <a:cubicBezTo>
                                <a:pt x="4105034" y="408640"/>
                                <a:pt x="4094799" y="418875"/>
                                <a:pt x="4082174" y="418875"/>
                              </a:cubicBezTo>
                              <a:cubicBezTo>
                                <a:pt x="4069549" y="418875"/>
                                <a:pt x="4059314" y="408640"/>
                                <a:pt x="4059314" y="396015"/>
                              </a:cubicBezTo>
                              <a:cubicBezTo>
                                <a:pt x="4059314" y="383389"/>
                                <a:pt x="4069549" y="373155"/>
                                <a:pt x="4082174" y="373155"/>
                              </a:cubicBezTo>
                              <a:close/>
                              <a:moveTo>
                                <a:pt x="3883102" y="373155"/>
                              </a:moveTo>
                              <a:cubicBezTo>
                                <a:pt x="3895484" y="369345"/>
                                <a:pt x="3907866" y="376013"/>
                                <a:pt x="3911677" y="387443"/>
                              </a:cubicBezTo>
                              <a:cubicBezTo>
                                <a:pt x="3915487" y="399825"/>
                                <a:pt x="3908819" y="412208"/>
                                <a:pt x="3897389" y="416018"/>
                              </a:cubicBezTo>
                              <a:cubicBezTo>
                                <a:pt x="3885006" y="419828"/>
                                <a:pt x="3872624" y="413160"/>
                                <a:pt x="3868814" y="401730"/>
                              </a:cubicBezTo>
                              <a:cubicBezTo>
                                <a:pt x="3865004" y="389348"/>
                                <a:pt x="3871672" y="376965"/>
                                <a:pt x="3883102" y="373155"/>
                              </a:cubicBezTo>
                              <a:close/>
                              <a:moveTo>
                                <a:pt x="476010" y="366488"/>
                              </a:moveTo>
                              <a:cubicBezTo>
                                <a:pt x="483630" y="365535"/>
                                <a:pt x="490297" y="371250"/>
                                <a:pt x="491249" y="378870"/>
                              </a:cubicBezTo>
                              <a:cubicBezTo>
                                <a:pt x="492202" y="386490"/>
                                <a:pt x="486488" y="393158"/>
                                <a:pt x="478867" y="394110"/>
                              </a:cubicBezTo>
                              <a:cubicBezTo>
                                <a:pt x="470294" y="395063"/>
                                <a:pt x="463627" y="389348"/>
                                <a:pt x="463627" y="381728"/>
                              </a:cubicBezTo>
                              <a:cubicBezTo>
                                <a:pt x="462674" y="374108"/>
                                <a:pt x="468389" y="367440"/>
                                <a:pt x="476010" y="366488"/>
                              </a:cubicBezTo>
                              <a:close/>
                              <a:moveTo>
                                <a:pt x="388379" y="366488"/>
                              </a:moveTo>
                              <a:cubicBezTo>
                                <a:pt x="394094" y="365535"/>
                                <a:pt x="398857" y="370298"/>
                                <a:pt x="399810" y="376013"/>
                              </a:cubicBezTo>
                              <a:cubicBezTo>
                                <a:pt x="400761" y="381728"/>
                                <a:pt x="395999" y="386490"/>
                                <a:pt x="390285" y="387443"/>
                              </a:cubicBezTo>
                              <a:cubicBezTo>
                                <a:pt x="384569" y="388395"/>
                                <a:pt x="379807" y="383633"/>
                                <a:pt x="378854" y="377918"/>
                              </a:cubicBezTo>
                              <a:cubicBezTo>
                                <a:pt x="377901" y="372203"/>
                                <a:pt x="382665" y="367440"/>
                                <a:pt x="388379" y="366488"/>
                              </a:cubicBezTo>
                              <a:close/>
                              <a:moveTo>
                                <a:pt x="313131" y="361725"/>
                              </a:moveTo>
                              <a:cubicBezTo>
                                <a:pt x="320751" y="360772"/>
                                <a:pt x="327420" y="366487"/>
                                <a:pt x="327420" y="374107"/>
                              </a:cubicBezTo>
                              <a:cubicBezTo>
                                <a:pt x="328371" y="381727"/>
                                <a:pt x="322656" y="388395"/>
                                <a:pt x="315037" y="388395"/>
                              </a:cubicBezTo>
                              <a:cubicBezTo>
                                <a:pt x="307416" y="388395"/>
                                <a:pt x="300749" y="382680"/>
                                <a:pt x="300749" y="376012"/>
                              </a:cubicBezTo>
                              <a:cubicBezTo>
                                <a:pt x="299796" y="368392"/>
                                <a:pt x="305512" y="361725"/>
                                <a:pt x="313131" y="361725"/>
                              </a:cubicBezTo>
                              <a:close/>
                              <a:moveTo>
                                <a:pt x="3830714" y="353152"/>
                              </a:moveTo>
                              <a:cubicBezTo>
                                <a:pt x="3838334" y="351247"/>
                                <a:pt x="3846907" y="355057"/>
                                <a:pt x="3848812" y="361725"/>
                              </a:cubicBezTo>
                              <a:cubicBezTo>
                                <a:pt x="3851669" y="369345"/>
                                <a:pt x="3846907" y="376965"/>
                                <a:pt x="3840239" y="379822"/>
                              </a:cubicBezTo>
                              <a:cubicBezTo>
                                <a:pt x="3832619" y="382680"/>
                                <a:pt x="3824999" y="377917"/>
                                <a:pt x="3822142" y="371250"/>
                              </a:cubicBezTo>
                              <a:cubicBezTo>
                                <a:pt x="3819284" y="363630"/>
                                <a:pt x="3824047" y="356010"/>
                                <a:pt x="3830714" y="353152"/>
                              </a:cubicBezTo>
                              <a:close/>
                              <a:moveTo>
                                <a:pt x="351232" y="352200"/>
                              </a:moveTo>
                              <a:cubicBezTo>
                                <a:pt x="363615" y="351247"/>
                                <a:pt x="375044" y="359820"/>
                                <a:pt x="375998" y="373155"/>
                              </a:cubicBezTo>
                              <a:cubicBezTo>
                                <a:pt x="376949" y="385537"/>
                                <a:pt x="368377" y="396967"/>
                                <a:pt x="355043" y="397920"/>
                              </a:cubicBezTo>
                              <a:cubicBezTo>
                                <a:pt x="341707" y="398872"/>
                                <a:pt x="331229" y="389347"/>
                                <a:pt x="330277" y="376965"/>
                              </a:cubicBezTo>
                              <a:cubicBezTo>
                                <a:pt x="329324" y="364582"/>
                                <a:pt x="337898" y="353152"/>
                                <a:pt x="351232" y="352200"/>
                              </a:cubicBezTo>
                              <a:close/>
                              <a:moveTo>
                                <a:pt x="3937393" y="345532"/>
                              </a:moveTo>
                              <a:cubicBezTo>
                                <a:pt x="3948824" y="340770"/>
                                <a:pt x="3962159" y="347437"/>
                                <a:pt x="3965968" y="359820"/>
                              </a:cubicBezTo>
                              <a:cubicBezTo>
                                <a:pt x="3969778" y="372202"/>
                                <a:pt x="3963111" y="384585"/>
                                <a:pt x="3951681" y="388395"/>
                              </a:cubicBezTo>
                              <a:cubicBezTo>
                                <a:pt x="3939299" y="392205"/>
                                <a:pt x="3926916" y="385537"/>
                                <a:pt x="3923106" y="374107"/>
                              </a:cubicBezTo>
                              <a:cubicBezTo>
                                <a:pt x="3919296" y="361725"/>
                                <a:pt x="3925964" y="349342"/>
                                <a:pt x="3937393" y="345532"/>
                              </a:cubicBezTo>
                              <a:close/>
                              <a:moveTo>
                                <a:pt x="4021214" y="343627"/>
                              </a:moveTo>
                              <a:cubicBezTo>
                                <a:pt x="4027882" y="340770"/>
                                <a:pt x="4035502" y="344580"/>
                                <a:pt x="4038359" y="352200"/>
                              </a:cubicBezTo>
                              <a:cubicBezTo>
                                <a:pt x="4041217" y="358868"/>
                                <a:pt x="4036454" y="366487"/>
                                <a:pt x="4029787" y="369345"/>
                              </a:cubicBezTo>
                              <a:cubicBezTo>
                                <a:pt x="4023119" y="372202"/>
                                <a:pt x="4014547" y="367440"/>
                                <a:pt x="4012642" y="360773"/>
                              </a:cubicBezTo>
                              <a:cubicBezTo>
                                <a:pt x="4009784" y="354105"/>
                                <a:pt x="4014547" y="346485"/>
                                <a:pt x="4021214" y="343627"/>
                              </a:cubicBezTo>
                              <a:close/>
                              <a:moveTo>
                                <a:pt x="440766" y="337913"/>
                              </a:moveTo>
                              <a:cubicBezTo>
                                <a:pt x="451244" y="336960"/>
                                <a:pt x="460769" y="344580"/>
                                <a:pt x="461721" y="356010"/>
                              </a:cubicBezTo>
                              <a:cubicBezTo>
                                <a:pt x="462674" y="366488"/>
                                <a:pt x="455054" y="376013"/>
                                <a:pt x="443624" y="376965"/>
                              </a:cubicBezTo>
                              <a:cubicBezTo>
                                <a:pt x="433146" y="377918"/>
                                <a:pt x="423621" y="369345"/>
                                <a:pt x="422669" y="358868"/>
                              </a:cubicBezTo>
                              <a:cubicBezTo>
                                <a:pt x="421716" y="348390"/>
                                <a:pt x="429336" y="338865"/>
                                <a:pt x="440766" y="337913"/>
                              </a:cubicBezTo>
                              <a:close/>
                              <a:moveTo>
                                <a:pt x="3982162" y="337912"/>
                              </a:moveTo>
                              <a:cubicBezTo>
                                <a:pt x="3992639" y="335055"/>
                                <a:pt x="4003116" y="339817"/>
                                <a:pt x="4006927" y="350295"/>
                              </a:cubicBezTo>
                              <a:cubicBezTo>
                                <a:pt x="4010737" y="360772"/>
                                <a:pt x="4005022" y="371250"/>
                                <a:pt x="3994544" y="375060"/>
                              </a:cubicBezTo>
                              <a:cubicBezTo>
                                <a:pt x="3984066" y="378870"/>
                                <a:pt x="3973589" y="373155"/>
                                <a:pt x="3969779" y="362677"/>
                              </a:cubicBezTo>
                              <a:cubicBezTo>
                                <a:pt x="3965969" y="352200"/>
                                <a:pt x="3971684" y="341722"/>
                                <a:pt x="3982162" y="337912"/>
                              </a:cubicBezTo>
                              <a:close/>
                              <a:moveTo>
                                <a:pt x="4050741" y="332197"/>
                              </a:moveTo>
                              <a:cubicBezTo>
                                <a:pt x="4058361" y="329340"/>
                                <a:pt x="4065981" y="333150"/>
                                <a:pt x="4068839" y="340770"/>
                              </a:cubicBezTo>
                              <a:cubicBezTo>
                                <a:pt x="4071696" y="348390"/>
                                <a:pt x="4066934" y="356010"/>
                                <a:pt x="4060266" y="358867"/>
                              </a:cubicBezTo>
                              <a:cubicBezTo>
                                <a:pt x="4052646" y="361725"/>
                                <a:pt x="4045026" y="356962"/>
                                <a:pt x="4042169" y="350295"/>
                              </a:cubicBezTo>
                              <a:cubicBezTo>
                                <a:pt x="4039311" y="342675"/>
                                <a:pt x="4044074" y="335055"/>
                                <a:pt x="4050741" y="332197"/>
                              </a:cubicBezTo>
                              <a:close/>
                              <a:moveTo>
                                <a:pt x="396951" y="330293"/>
                              </a:moveTo>
                              <a:cubicBezTo>
                                <a:pt x="404571" y="329340"/>
                                <a:pt x="411240" y="335055"/>
                                <a:pt x="412191" y="342675"/>
                              </a:cubicBezTo>
                              <a:cubicBezTo>
                                <a:pt x="413144" y="350295"/>
                                <a:pt x="407429" y="356963"/>
                                <a:pt x="399810" y="357915"/>
                              </a:cubicBezTo>
                              <a:cubicBezTo>
                                <a:pt x="392190" y="358868"/>
                                <a:pt x="385521" y="353153"/>
                                <a:pt x="384569" y="345533"/>
                              </a:cubicBezTo>
                              <a:cubicBezTo>
                                <a:pt x="383616" y="337913"/>
                                <a:pt x="389332" y="331245"/>
                                <a:pt x="396951" y="330293"/>
                              </a:cubicBezTo>
                              <a:close/>
                              <a:moveTo>
                                <a:pt x="3889769" y="323625"/>
                              </a:moveTo>
                              <a:cubicBezTo>
                                <a:pt x="3897389" y="320768"/>
                                <a:pt x="3905009" y="324578"/>
                                <a:pt x="3907867" y="332198"/>
                              </a:cubicBezTo>
                              <a:cubicBezTo>
                                <a:pt x="3910724" y="339818"/>
                                <a:pt x="3905962" y="347438"/>
                                <a:pt x="3899294" y="350295"/>
                              </a:cubicBezTo>
                              <a:cubicBezTo>
                                <a:pt x="3891674" y="353153"/>
                                <a:pt x="3884054" y="348390"/>
                                <a:pt x="3881197" y="341723"/>
                              </a:cubicBezTo>
                              <a:cubicBezTo>
                                <a:pt x="3878339" y="334103"/>
                                <a:pt x="3883102" y="326483"/>
                                <a:pt x="3889769" y="323625"/>
                              </a:cubicBezTo>
                              <a:close/>
                              <a:moveTo>
                                <a:pt x="334087" y="319815"/>
                              </a:moveTo>
                              <a:cubicBezTo>
                                <a:pt x="342659" y="318862"/>
                                <a:pt x="350279" y="325530"/>
                                <a:pt x="350279" y="333150"/>
                              </a:cubicBezTo>
                              <a:cubicBezTo>
                                <a:pt x="351232" y="341722"/>
                                <a:pt x="344565" y="349342"/>
                                <a:pt x="336945" y="349342"/>
                              </a:cubicBezTo>
                              <a:cubicBezTo>
                                <a:pt x="329324" y="350295"/>
                                <a:pt x="321704" y="344580"/>
                                <a:pt x="320752" y="336007"/>
                              </a:cubicBezTo>
                              <a:cubicBezTo>
                                <a:pt x="319799" y="327435"/>
                                <a:pt x="326467" y="319815"/>
                                <a:pt x="334087" y="319815"/>
                              </a:cubicBezTo>
                              <a:close/>
                              <a:moveTo>
                                <a:pt x="289320" y="319815"/>
                              </a:moveTo>
                              <a:cubicBezTo>
                                <a:pt x="301701" y="318862"/>
                                <a:pt x="313131" y="327435"/>
                                <a:pt x="314084" y="340770"/>
                              </a:cubicBezTo>
                              <a:cubicBezTo>
                                <a:pt x="315037" y="353152"/>
                                <a:pt x="306465" y="364582"/>
                                <a:pt x="293129" y="365535"/>
                              </a:cubicBezTo>
                              <a:cubicBezTo>
                                <a:pt x="280746" y="365535"/>
                                <a:pt x="270270" y="356962"/>
                                <a:pt x="268364" y="344580"/>
                              </a:cubicBezTo>
                              <a:cubicBezTo>
                                <a:pt x="267412" y="332197"/>
                                <a:pt x="275984" y="320767"/>
                                <a:pt x="289320" y="319815"/>
                              </a:cubicBezTo>
                              <a:close/>
                              <a:moveTo>
                                <a:pt x="3967874" y="315052"/>
                              </a:moveTo>
                              <a:cubicBezTo>
                                <a:pt x="3973589" y="313148"/>
                                <a:pt x="3979304" y="316005"/>
                                <a:pt x="3981209" y="321720"/>
                              </a:cubicBezTo>
                              <a:cubicBezTo>
                                <a:pt x="3983114" y="327435"/>
                                <a:pt x="3980256" y="333150"/>
                                <a:pt x="3974541" y="335055"/>
                              </a:cubicBezTo>
                              <a:cubicBezTo>
                                <a:pt x="3968827" y="336960"/>
                                <a:pt x="3963112" y="334102"/>
                                <a:pt x="3961206" y="328387"/>
                              </a:cubicBezTo>
                              <a:cubicBezTo>
                                <a:pt x="3959302" y="322673"/>
                                <a:pt x="3962159" y="316957"/>
                                <a:pt x="3967874" y="315052"/>
                              </a:cubicBezTo>
                              <a:close/>
                              <a:moveTo>
                                <a:pt x="4003116" y="295050"/>
                              </a:moveTo>
                              <a:cubicBezTo>
                                <a:pt x="4014547" y="291240"/>
                                <a:pt x="4027882" y="296955"/>
                                <a:pt x="4031691" y="309337"/>
                              </a:cubicBezTo>
                              <a:cubicBezTo>
                                <a:pt x="4035502" y="321720"/>
                                <a:pt x="4028834" y="334102"/>
                                <a:pt x="4017404" y="337912"/>
                              </a:cubicBezTo>
                              <a:cubicBezTo>
                                <a:pt x="4005022" y="341722"/>
                                <a:pt x="3992639" y="335055"/>
                                <a:pt x="3988829" y="323625"/>
                              </a:cubicBezTo>
                              <a:cubicBezTo>
                                <a:pt x="3985019" y="311242"/>
                                <a:pt x="3991687" y="298860"/>
                                <a:pt x="4003116" y="295050"/>
                              </a:cubicBezTo>
                              <a:close/>
                              <a:moveTo>
                                <a:pt x="3933584" y="285525"/>
                              </a:moveTo>
                              <a:cubicBezTo>
                                <a:pt x="3945014" y="281715"/>
                                <a:pt x="3958349" y="288383"/>
                                <a:pt x="3962159" y="299813"/>
                              </a:cubicBezTo>
                              <a:cubicBezTo>
                                <a:pt x="3965968" y="312195"/>
                                <a:pt x="3959301" y="324578"/>
                                <a:pt x="3947871" y="328388"/>
                              </a:cubicBezTo>
                              <a:cubicBezTo>
                                <a:pt x="3935489" y="332198"/>
                                <a:pt x="3923106" y="325530"/>
                                <a:pt x="3919296" y="314100"/>
                              </a:cubicBezTo>
                              <a:cubicBezTo>
                                <a:pt x="3915486" y="301718"/>
                                <a:pt x="3922153" y="289335"/>
                                <a:pt x="3933584" y="285525"/>
                              </a:cubicBezTo>
                              <a:close/>
                              <a:moveTo>
                                <a:pt x="4085389" y="241472"/>
                              </a:moveTo>
                              <a:cubicBezTo>
                                <a:pt x="4090985" y="239567"/>
                                <a:pt x="4097414" y="239805"/>
                                <a:pt x="4103129" y="242662"/>
                              </a:cubicBezTo>
                              <a:cubicBezTo>
                                <a:pt x="4114559" y="248377"/>
                                <a:pt x="4119322" y="261712"/>
                                <a:pt x="4113607" y="273142"/>
                              </a:cubicBezTo>
                              <a:cubicBezTo>
                                <a:pt x="4107892" y="284572"/>
                                <a:pt x="4094557" y="289335"/>
                                <a:pt x="4083127" y="283620"/>
                              </a:cubicBezTo>
                              <a:cubicBezTo>
                                <a:pt x="4071697" y="277905"/>
                                <a:pt x="4066934" y="264570"/>
                                <a:pt x="4072649" y="253140"/>
                              </a:cubicBezTo>
                              <a:cubicBezTo>
                                <a:pt x="4075031" y="247425"/>
                                <a:pt x="4079793" y="243377"/>
                                <a:pt x="4085389" y="241472"/>
                              </a:cubicBezTo>
                              <a:close/>
                              <a:moveTo>
                                <a:pt x="4126347" y="234090"/>
                              </a:moveTo>
                              <a:cubicBezTo>
                                <a:pt x="4129561" y="232899"/>
                                <a:pt x="4133133" y="233137"/>
                                <a:pt x="4136467" y="235042"/>
                              </a:cubicBezTo>
                              <a:cubicBezTo>
                                <a:pt x="4143134" y="237900"/>
                                <a:pt x="4145992" y="246472"/>
                                <a:pt x="4143134" y="253140"/>
                              </a:cubicBezTo>
                              <a:cubicBezTo>
                                <a:pt x="4140277" y="259807"/>
                                <a:pt x="4131704" y="262665"/>
                                <a:pt x="4125037" y="259807"/>
                              </a:cubicBezTo>
                              <a:cubicBezTo>
                                <a:pt x="4118369" y="256950"/>
                                <a:pt x="4115512" y="248377"/>
                                <a:pt x="4118369" y="241710"/>
                              </a:cubicBezTo>
                              <a:cubicBezTo>
                                <a:pt x="4120274" y="237900"/>
                                <a:pt x="4123132" y="235281"/>
                                <a:pt x="4126347" y="234090"/>
                              </a:cubicBezTo>
                              <a:close/>
                              <a:moveTo>
                                <a:pt x="4159208" y="233852"/>
                              </a:moveTo>
                              <a:cubicBezTo>
                                <a:pt x="4162661" y="232662"/>
                                <a:pt x="4166471" y="232662"/>
                                <a:pt x="4169804" y="234090"/>
                              </a:cubicBezTo>
                              <a:cubicBezTo>
                                <a:pt x="4176472" y="237900"/>
                                <a:pt x="4179329" y="245520"/>
                                <a:pt x="4176472" y="253140"/>
                              </a:cubicBezTo>
                              <a:cubicBezTo>
                                <a:pt x="4172662" y="259808"/>
                                <a:pt x="4165042" y="262665"/>
                                <a:pt x="4157422" y="259808"/>
                              </a:cubicBezTo>
                              <a:cubicBezTo>
                                <a:pt x="4150754" y="255998"/>
                                <a:pt x="4147897" y="248378"/>
                                <a:pt x="4150754" y="240758"/>
                              </a:cubicBezTo>
                              <a:cubicBezTo>
                                <a:pt x="4152659" y="237424"/>
                                <a:pt x="4155755" y="235043"/>
                                <a:pt x="4159208" y="233852"/>
                              </a:cubicBezTo>
                              <a:close/>
                              <a:moveTo>
                                <a:pt x="4021334" y="227185"/>
                              </a:moveTo>
                              <a:cubicBezTo>
                                <a:pt x="4026930" y="225280"/>
                                <a:pt x="4033121" y="225518"/>
                                <a:pt x="4038359" y="228375"/>
                              </a:cubicBezTo>
                              <a:cubicBezTo>
                                <a:pt x="4049789" y="234090"/>
                                <a:pt x="4054552" y="247425"/>
                                <a:pt x="4048837" y="258855"/>
                              </a:cubicBezTo>
                              <a:cubicBezTo>
                                <a:pt x="4043122" y="270285"/>
                                <a:pt x="4029787" y="275048"/>
                                <a:pt x="4018357" y="269333"/>
                              </a:cubicBezTo>
                              <a:cubicBezTo>
                                <a:pt x="4006927" y="263618"/>
                                <a:pt x="4002164" y="250283"/>
                                <a:pt x="4007879" y="238853"/>
                              </a:cubicBezTo>
                              <a:cubicBezTo>
                                <a:pt x="4010737" y="233138"/>
                                <a:pt x="4015738" y="229090"/>
                                <a:pt x="4021334" y="227185"/>
                              </a:cubicBezTo>
                              <a:close/>
                              <a:moveTo>
                                <a:pt x="4059314" y="215993"/>
                              </a:moveTo>
                              <a:cubicBezTo>
                                <a:pt x="4062886" y="214802"/>
                                <a:pt x="4066934" y="215040"/>
                                <a:pt x="4070743" y="216945"/>
                              </a:cubicBezTo>
                              <a:cubicBezTo>
                                <a:pt x="4078364" y="220755"/>
                                <a:pt x="4081221" y="229328"/>
                                <a:pt x="4077411" y="236948"/>
                              </a:cubicBezTo>
                              <a:cubicBezTo>
                                <a:pt x="4073601" y="244568"/>
                                <a:pt x="4065028" y="247425"/>
                                <a:pt x="4057409" y="243615"/>
                              </a:cubicBezTo>
                              <a:cubicBezTo>
                                <a:pt x="4049789" y="239805"/>
                                <a:pt x="4046931" y="231233"/>
                                <a:pt x="4050741" y="223613"/>
                              </a:cubicBezTo>
                              <a:cubicBezTo>
                                <a:pt x="4052646" y="219803"/>
                                <a:pt x="4055742" y="217184"/>
                                <a:pt x="4059314" y="215993"/>
                              </a:cubicBezTo>
                              <a:close/>
                              <a:moveTo>
                                <a:pt x="4195998" y="211111"/>
                              </a:moveTo>
                              <a:cubicBezTo>
                                <a:pt x="4200760" y="209563"/>
                                <a:pt x="4205999" y="209801"/>
                                <a:pt x="4210761" y="212182"/>
                              </a:cubicBezTo>
                              <a:cubicBezTo>
                                <a:pt x="4220286" y="216945"/>
                                <a:pt x="4224096" y="228375"/>
                                <a:pt x="4219334" y="238852"/>
                              </a:cubicBezTo>
                              <a:cubicBezTo>
                                <a:pt x="4214571" y="249330"/>
                                <a:pt x="4203141" y="252187"/>
                                <a:pt x="4192664" y="247425"/>
                              </a:cubicBezTo>
                              <a:cubicBezTo>
                                <a:pt x="4183139" y="242662"/>
                                <a:pt x="4179329" y="231232"/>
                                <a:pt x="4184091" y="220755"/>
                              </a:cubicBezTo>
                              <a:cubicBezTo>
                                <a:pt x="4186949" y="215993"/>
                                <a:pt x="4191235" y="212659"/>
                                <a:pt x="4195998" y="211111"/>
                              </a:cubicBezTo>
                              <a:close/>
                              <a:moveTo>
                                <a:pt x="4045979" y="195990"/>
                              </a:moveTo>
                              <a:cubicBezTo>
                                <a:pt x="4050742" y="198847"/>
                                <a:pt x="4053599" y="204562"/>
                                <a:pt x="4050742" y="210277"/>
                              </a:cubicBezTo>
                              <a:cubicBezTo>
                                <a:pt x="4047884" y="215040"/>
                                <a:pt x="4042169" y="217897"/>
                                <a:pt x="4036454" y="215040"/>
                              </a:cubicBezTo>
                              <a:cubicBezTo>
                                <a:pt x="4031692" y="212182"/>
                                <a:pt x="4028834" y="206467"/>
                                <a:pt x="4031692" y="200752"/>
                              </a:cubicBezTo>
                              <a:cubicBezTo>
                                <a:pt x="4034549" y="195990"/>
                                <a:pt x="4041217" y="194085"/>
                                <a:pt x="4045979" y="195990"/>
                              </a:cubicBezTo>
                              <a:close/>
                              <a:moveTo>
                                <a:pt x="3998831" y="190513"/>
                              </a:moveTo>
                              <a:cubicBezTo>
                                <a:pt x="4003593" y="188847"/>
                                <a:pt x="4008832" y="188847"/>
                                <a:pt x="4013594" y="191228"/>
                              </a:cubicBezTo>
                              <a:cubicBezTo>
                                <a:pt x="4023119" y="195990"/>
                                <a:pt x="4026929" y="207420"/>
                                <a:pt x="4022166" y="217898"/>
                              </a:cubicBezTo>
                              <a:cubicBezTo>
                                <a:pt x="4017404" y="227423"/>
                                <a:pt x="4005974" y="231233"/>
                                <a:pt x="3995497" y="226470"/>
                              </a:cubicBezTo>
                              <a:cubicBezTo>
                                <a:pt x="3985972" y="221708"/>
                                <a:pt x="3982162" y="210278"/>
                                <a:pt x="3986924" y="199800"/>
                              </a:cubicBezTo>
                              <a:cubicBezTo>
                                <a:pt x="3989781" y="195514"/>
                                <a:pt x="3994068" y="192180"/>
                                <a:pt x="3998831" y="190513"/>
                              </a:cubicBezTo>
                              <a:close/>
                              <a:moveTo>
                                <a:pt x="4076816" y="185989"/>
                              </a:moveTo>
                              <a:cubicBezTo>
                                <a:pt x="4079316" y="185036"/>
                                <a:pt x="4082174" y="185036"/>
                                <a:pt x="4085031" y="186465"/>
                              </a:cubicBezTo>
                              <a:cubicBezTo>
                                <a:pt x="4089794" y="189322"/>
                                <a:pt x="4092651" y="195037"/>
                                <a:pt x="4089794" y="200752"/>
                              </a:cubicBezTo>
                              <a:cubicBezTo>
                                <a:pt x="4086936" y="206467"/>
                                <a:pt x="4081221" y="208372"/>
                                <a:pt x="4075506" y="205515"/>
                              </a:cubicBezTo>
                              <a:cubicBezTo>
                                <a:pt x="4070744" y="202657"/>
                                <a:pt x="4067886" y="196942"/>
                                <a:pt x="4070744" y="191227"/>
                              </a:cubicBezTo>
                              <a:cubicBezTo>
                                <a:pt x="4072173" y="188846"/>
                                <a:pt x="4074316" y="186941"/>
                                <a:pt x="4076816" y="185989"/>
                              </a:cubicBezTo>
                              <a:close/>
                              <a:moveTo>
                                <a:pt x="4231598" y="185513"/>
                              </a:moveTo>
                              <a:cubicBezTo>
                                <a:pt x="4235051" y="184322"/>
                                <a:pt x="4238861" y="184560"/>
                                <a:pt x="4242194" y="186465"/>
                              </a:cubicBezTo>
                              <a:cubicBezTo>
                                <a:pt x="4248862" y="190275"/>
                                <a:pt x="4251719" y="197895"/>
                                <a:pt x="4248862" y="205515"/>
                              </a:cubicBezTo>
                              <a:cubicBezTo>
                                <a:pt x="4245052" y="212182"/>
                                <a:pt x="4237432" y="215040"/>
                                <a:pt x="4229812" y="212182"/>
                              </a:cubicBezTo>
                              <a:cubicBezTo>
                                <a:pt x="4223144" y="208372"/>
                                <a:pt x="4220287" y="200753"/>
                                <a:pt x="4223144" y="193132"/>
                              </a:cubicBezTo>
                              <a:cubicBezTo>
                                <a:pt x="4225049" y="189323"/>
                                <a:pt x="4228145" y="186703"/>
                                <a:pt x="4231598" y="185513"/>
                              </a:cubicBezTo>
                              <a:close/>
                              <a:moveTo>
                                <a:pt x="4110511" y="185275"/>
                              </a:moveTo>
                              <a:cubicBezTo>
                                <a:pt x="4115988" y="183370"/>
                                <a:pt x="4122179" y="183608"/>
                                <a:pt x="4127894" y="186465"/>
                              </a:cubicBezTo>
                              <a:cubicBezTo>
                                <a:pt x="4139324" y="192180"/>
                                <a:pt x="4144087" y="205515"/>
                                <a:pt x="4138372" y="216945"/>
                              </a:cubicBezTo>
                              <a:cubicBezTo>
                                <a:pt x="4132657" y="228375"/>
                                <a:pt x="4119322" y="233138"/>
                                <a:pt x="4107892" y="227423"/>
                              </a:cubicBezTo>
                              <a:cubicBezTo>
                                <a:pt x="4096462" y="221708"/>
                                <a:pt x="4091699" y="208373"/>
                                <a:pt x="4097414" y="196943"/>
                              </a:cubicBezTo>
                              <a:cubicBezTo>
                                <a:pt x="4100272" y="191228"/>
                                <a:pt x="4105034" y="187180"/>
                                <a:pt x="4110511" y="185275"/>
                              </a:cubicBezTo>
                              <a:close/>
                              <a:moveTo>
                                <a:pt x="3962992" y="172178"/>
                              </a:moveTo>
                              <a:cubicBezTo>
                                <a:pt x="3966445" y="170987"/>
                                <a:pt x="3970255" y="171225"/>
                                <a:pt x="3973589" y="173130"/>
                              </a:cubicBezTo>
                              <a:cubicBezTo>
                                <a:pt x="3980257" y="176940"/>
                                <a:pt x="3983114" y="184560"/>
                                <a:pt x="3980257" y="192180"/>
                              </a:cubicBezTo>
                              <a:cubicBezTo>
                                <a:pt x="3976447" y="198848"/>
                                <a:pt x="3968827" y="201705"/>
                                <a:pt x="3961207" y="198848"/>
                              </a:cubicBezTo>
                              <a:cubicBezTo>
                                <a:pt x="3954539" y="195038"/>
                                <a:pt x="3951682" y="187418"/>
                                <a:pt x="3954539" y="179798"/>
                              </a:cubicBezTo>
                              <a:cubicBezTo>
                                <a:pt x="3956444" y="175988"/>
                                <a:pt x="3959540" y="173369"/>
                                <a:pt x="3962992" y="172178"/>
                              </a:cubicBezTo>
                              <a:close/>
                              <a:moveTo>
                                <a:pt x="4170518" y="167177"/>
                              </a:moveTo>
                              <a:cubicBezTo>
                                <a:pt x="4175995" y="165272"/>
                                <a:pt x="4182187" y="165510"/>
                                <a:pt x="4187902" y="168367"/>
                              </a:cubicBezTo>
                              <a:cubicBezTo>
                                <a:pt x="4199331" y="174082"/>
                                <a:pt x="4204094" y="187417"/>
                                <a:pt x="4198379" y="198847"/>
                              </a:cubicBezTo>
                              <a:cubicBezTo>
                                <a:pt x="4192664" y="210277"/>
                                <a:pt x="4179329" y="215040"/>
                                <a:pt x="4167899" y="209325"/>
                              </a:cubicBezTo>
                              <a:cubicBezTo>
                                <a:pt x="4156469" y="203610"/>
                                <a:pt x="4151706" y="190275"/>
                                <a:pt x="4157421" y="178845"/>
                              </a:cubicBezTo>
                              <a:cubicBezTo>
                                <a:pt x="4160279" y="173130"/>
                                <a:pt x="4165041" y="169082"/>
                                <a:pt x="4170518" y="167177"/>
                              </a:cubicBezTo>
                              <a:close/>
                              <a:moveTo>
                                <a:pt x="4209214" y="164082"/>
                              </a:moveTo>
                              <a:cubicBezTo>
                                <a:pt x="4211715" y="163129"/>
                                <a:pt x="4214572" y="163129"/>
                                <a:pt x="4217429" y="164558"/>
                              </a:cubicBezTo>
                              <a:cubicBezTo>
                                <a:pt x="4222192" y="167415"/>
                                <a:pt x="4225049" y="173130"/>
                                <a:pt x="4222192" y="178845"/>
                              </a:cubicBezTo>
                              <a:cubicBezTo>
                                <a:pt x="4219334" y="183608"/>
                                <a:pt x="4213619" y="186465"/>
                                <a:pt x="4207904" y="183608"/>
                              </a:cubicBezTo>
                              <a:cubicBezTo>
                                <a:pt x="4203142" y="180750"/>
                                <a:pt x="4200284" y="175035"/>
                                <a:pt x="4203142" y="169320"/>
                              </a:cubicBezTo>
                              <a:cubicBezTo>
                                <a:pt x="4204571" y="166939"/>
                                <a:pt x="4206714" y="165034"/>
                                <a:pt x="4209214" y="164082"/>
                              </a:cubicBezTo>
                              <a:close/>
                              <a:moveTo>
                                <a:pt x="4058719" y="157652"/>
                              </a:moveTo>
                              <a:cubicBezTo>
                                <a:pt x="4061933" y="156462"/>
                                <a:pt x="4065505" y="156462"/>
                                <a:pt x="4068839" y="157890"/>
                              </a:cubicBezTo>
                              <a:cubicBezTo>
                                <a:pt x="4075506" y="160748"/>
                                <a:pt x="4078364" y="169320"/>
                                <a:pt x="4075506" y="175988"/>
                              </a:cubicBezTo>
                              <a:cubicBezTo>
                                <a:pt x="4072649" y="182655"/>
                                <a:pt x="4064076" y="185513"/>
                                <a:pt x="4057409" y="182655"/>
                              </a:cubicBezTo>
                              <a:cubicBezTo>
                                <a:pt x="4050741" y="179798"/>
                                <a:pt x="4047884" y="171225"/>
                                <a:pt x="4050741" y="164558"/>
                              </a:cubicBezTo>
                              <a:cubicBezTo>
                                <a:pt x="4052646" y="161224"/>
                                <a:pt x="4055504" y="158843"/>
                                <a:pt x="4058719" y="157652"/>
                              </a:cubicBezTo>
                              <a:close/>
                              <a:moveTo>
                                <a:pt x="4018476" y="145031"/>
                              </a:moveTo>
                              <a:cubicBezTo>
                                <a:pt x="4024072" y="143126"/>
                                <a:pt x="4030263" y="143126"/>
                                <a:pt x="4035502" y="145507"/>
                              </a:cubicBezTo>
                              <a:cubicBezTo>
                                <a:pt x="4046931" y="151222"/>
                                <a:pt x="4051694" y="164557"/>
                                <a:pt x="4045979" y="175987"/>
                              </a:cubicBezTo>
                              <a:cubicBezTo>
                                <a:pt x="4040264" y="187417"/>
                                <a:pt x="4026929" y="192180"/>
                                <a:pt x="4015499" y="186465"/>
                              </a:cubicBezTo>
                              <a:cubicBezTo>
                                <a:pt x="4004069" y="180750"/>
                                <a:pt x="3999306" y="167415"/>
                                <a:pt x="4005021" y="155985"/>
                              </a:cubicBezTo>
                              <a:cubicBezTo>
                                <a:pt x="4007879" y="150746"/>
                                <a:pt x="4012880" y="146936"/>
                                <a:pt x="4018476" y="145031"/>
                              </a:cubicBezTo>
                              <a:close/>
                              <a:moveTo>
                                <a:pt x="4271722" y="135983"/>
                              </a:moveTo>
                              <a:cubicBezTo>
                                <a:pt x="4275294" y="134792"/>
                                <a:pt x="4279342" y="135030"/>
                                <a:pt x="4283152" y="136935"/>
                              </a:cubicBezTo>
                              <a:cubicBezTo>
                                <a:pt x="4290771" y="140745"/>
                                <a:pt x="4293629" y="149318"/>
                                <a:pt x="4289819" y="156938"/>
                              </a:cubicBezTo>
                              <a:cubicBezTo>
                                <a:pt x="4286009" y="164558"/>
                                <a:pt x="4277436" y="167415"/>
                                <a:pt x="4269816" y="163605"/>
                              </a:cubicBezTo>
                              <a:cubicBezTo>
                                <a:pt x="4262196" y="159795"/>
                                <a:pt x="4259339" y="151223"/>
                                <a:pt x="4263149" y="143603"/>
                              </a:cubicBezTo>
                              <a:cubicBezTo>
                                <a:pt x="4265054" y="139793"/>
                                <a:pt x="4268150" y="137174"/>
                                <a:pt x="4271722" y="135983"/>
                              </a:cubicBezTo>
                              <a:close/>
                              <a:moveTo>
                                <a:pt x="4186592" y="133125"/>
                              </a:moveTo>
                              <a:cubicBezTo>
                                <a:pt x="4190283" y="131934"/>
                                <a:pt x="4194569" y="132172"/>
                                <a:pt x="4198378" y="134077"/>
                              </a:cubicBezTo>
                              <a:cubicBezTo>
                                <a:pt x="4205999" y="137887"/>
                                <a:pt x="4208856" y="146460"/>
                                <a:pt x="4205046" y="154080"/>
                              </a:cubicBezTo>
                              <a:cubicBezTo>
                                <a:pt x="4201236" y="161700"/>
                                <a:pt x="4192664" y="164557"/>
                                <a:pt x="4185043" y="160747"/>
                              </a:cubicBezTo>
                              <a:cubicBezTo>
                                <a:pt x="4177424" y="156937"/>
                                <a:pt x="4174566" y="148365"/>
                                <a:pt x="4178376" y="140745"/>
                              </a:cubicBezTo>
                              <a:cubicBezTo>
                                <a:pt x="4179805" y="136935"/>
                                <a:pt x="4182901" y="134315"/>
                                <a:pt x="4186592" y="133125"/>
                              </a:cubicBezTo>
                              <a:close/>
                              <a:moveTo>
                                <a:pt x="4140991" y="127172"/>
                              </a:moveTo>
                              <a:cubicBezTo>
                                <a:pt x="4146468" y="125266"/>
                                <a:pt x="4152660" y="125504"/>
                                <a:pt x="4158375" y="128362"/>
                              </a:cubicBezTo>
                              <a:cubicBezTo>
                                <a:pt x="4169804" y="134077"/>
                                <a:pt x="4174567" y="147412"/>
                                <a:pt x="4168852" y="158842"/>
                              </a:cubicBezTo>
                              <a:cubicBezTo>
                                <a:pt x="4163137" y="170272"/>
                                <a:pt x="4149802" y="175035"/>
                                <a:pt x="4138372" y="169320"/>
                              </a:cubicBezTo>
                              <a:cubicBezTo>
                                <a:pt x="4126942" y="163605"/>
                                <a:pt x="4122179" y="150270"/>
                                <a:pt x="4127894" y="138840"/>
                              </a:cubicBezTo>
                              <a:cubicBezTo>
                                <a:pt x="4130752" y="133125"/>
                                <a:pt x="4135514" y="129077"/>
                                <a:pt x="4140991" y="127172"/>
                              </a:cubicBezTo>
                              <a:close/>
                              <a:moveTo>
                                <a:pt x="4091819" y="126934"/>
                              </a:moveTo>
                              <a:cubicBezTo>
                                <a:pt x="4097415" y="125029"/>
                                <a:pt x="4103606" y="125029"/>
                                <a:pt x="4108844" y="127410"/>
                              </a:cubicBezTo>
                              <a:cubicBezTo>
                                <a:pt x="4120274" y="133125"/>
                                <a:pt x="4125037" y="146460"/>
                                <a:pt x="4119322" y="157890"/>
                              </a:cubicBezTo>
                              <a:cubicBezTo>
                                <a:pt x="4113607" y="169320"/>
                                <a:pt x="4100272" y="174083"/>
                                <a:pt x="4088842" y="168368"/>
                              </a:cubicBezTo>
                              <a:cubicBezTo>
                                <a:pt x="4077412" y="162653"/>
                                <a:pt x="4072649" y="149318"/>
                                <a:pt x="4078364" y="137888"/>
                              </a:cubicBezTo>
                              <a:cubicBezTo>
                                <a:pt x="4081222" y="132649"/>
                                <a:pt x="4086223" y="128839"/>
                                <a:pt x="4091819" y="126934"/>
                              </a:cubicBezTo>
                              <a:close/>
                              <a:moveTo>
                                <a:pt x="4226716" y="122410"/>
                              </a:moveTo>
                              <a:cubicBezTo>
                                <a:pt x="4232193" y="120504"/>
                                <a:pt x="4238385" y="120742"/>
                                <a:pt x="4244100" y="123600"/>
                              </a:cubicBezTo>
                              <a:cubicBezTo>
                                <a:pt x="4255529" y="129315"/>
                                <a:pt x="4260292" y="142650"/>
                                <a:pt x="4254577" y="154080"/>
                              </a:cubicBezTo>
                              <a:cubicBezTo>
                                <a:pt x="4248862" y="165510"/>
                                <a:pt x="4235527" y="170273"/>
                                <a:pt x="4224097" y="164558"/>
                              </a:cubicBezTo>
                              <a:cubicBezTo>
                                <a:pt x="4212667" y="158843"/>
                                <a:pt x="4207904" y="145508"/>
                                <a:pt x="4213619" y="134078"/>
                              </a:cubicBezTo>
                              <a:cubicBezTo>
                                <a:pt x="4216477" y="128363"/>
                                <a:pt x="4221239" y="124315"/>
                                <a:pt x="4226716" y="122410"/>
                              </a:cubicBezTo>
                              <a:close/>
                              <a:moveTo>
                                <a:pt x="3982994" y="109313"/>
                              </a:moveTo>
                              <a:cubicBezTo>
                                <a:pt x="3986447" y="108122"/>
                                <a:pt x="3990257" y="108360"/>
                                <a:pt x="3993591" y="110265"/>
                              </a:cubicBezTo>
                              <a:cubicBezTo>
                                <a:pt x="4000259" y="114075"/>
                                <a:pt x="4003116" y="121695"/>
                                <a:pt x="4000259" y="129315"/>
                              </a:cubicBezTo>
                              <a:cubicBezTo>
                                <a:pt x="3996449" y="135983"/>
                                <a:pt x="3988829" y="138840"/>
                                <a:pt x="3981209" y="135983"/>
                              </a:cubicBezTo>
                              <a:cubicBezTo>
                                <a:pt x="3974541" y="132173"/>
                                <a:pt x="3971684" y="124553"/>
                                <a:pt x="3974541" y="116933"/>
                              </a:cubicBezTo>
                              <a:cubicBezTo>
                                <a:pt x="3976446" y="113123"/>
                                <a:pt x="3979542" y="110503"/>
                                <a:pt x="3982994" y="109313"/>
                              </a:cubicBezTo>
                              <a:close/>
                              <a:moveTo>
                                <a:pt x="4119322" y="101454"/>
                              </a:moveTo>
                              <a:cubicBezTo>
                                <a:pt x="4122655" y="100263"/>
                                <a:pt x="4126465" y="100263"/>
                                <a:pt x="4129799" y="101692"/>
                              </a:cubicBezTo>
                              <a:cubicBezTo>
                                <a:pt x="4136466" y="104550"/>
                                <a:pt x="4139324" y="113122"/>
                                <a:pt x="4136466" y="119790"/>
                              </a:cubicBezTo>
                              <a:cubicBezTo>
                                <a:pt x="4133609" y="126457"/>
                                <a:pt x="4125036" y="129315"/>
                                <a:pt x="4118369" y="126457"/>
                              </a:cubicBezTo>
                              <a:cubicBezTo>
                                <a:pt x="4111701" y="123600"/>
                                <a:pt x="4108844" y="115027"/>
                                <a:pt x="4111701" y="108360"/>
                              </a:cubicBezTo>
                              <a:cubicBezTo>
                                <a:pt x="4113130" y="105026"/>
                                <a:pt x="4115988" y="102645"/>
                                <a:pt x="4119322" y="101454"/>
                              </a:cubicBezTo>
                              <a:close/>
                              <a:moveTo>
                                <a:pt x="4249814" y="97883"/>
                              </a:moveTo>
                              <a:cubicBezTo>
                                <a:pt x="4253148" y="96692"/>
                                <a:pt x="4256958" y="96930"/>
                                <a:pt x="4260292" y="98835"/>
                              </a:cubicBezTo>
                              <a:cubicBezTo>
                                <a:pt x="4266959" y="101693"/>
                                <a:pt x="4269817" y="110265"/>
                                <a:pt x="4266959" y="116933"/>
                              </a:cubicBezTo>
                              <a:cubicBezTo>
                                <a:pt x="4264102" y="123600"/>
                                <a:pt x="4255529" y="126458"/>
                                <a:pt x="4248862" y="123600"/>
                              </a:cubicBezTo>
                              <a:cubicBezTo>
                                <a:pt x="4242194" y="120743"/>
                                <a:pt x="4239337" y="112170"/>
                                <a:pt x="4242194" y="105503"/>
                              </a:cubicBezTo>
                              <a:cubicBezTo>
                                <a:pt x="4243623" y="101693"/>
                                <a:pt x="4246481" y="99073"/>
                                <a:pt x="4249814" y="97883"/>
                              </a:cubicBezTo>
                              <a:close/>
                              <a:moveTo>
                                <a:pt x="4081222" y="96335"/>
                              </a:moveTo>
                              <a:cubicBezTo>
                                <a:pt x="4084794" y="95025"/>
                                <a:pt x="4088842" y="95025"/>
                                <a:pt x="4092652" y="96930"/>
                              </a:cubicBezTo>
                              <a:cubicBezTo>
                                <a:pt x="4100271" y="100740"/>
                                <a:pt x="4103129" y="109313"/>
                                <a:pt x="4099319" y="116933"/>
                              </a:cubicBezTo>
                              <a:cubicBezTo>
                                <a:pt x="4095509" y="124553"/>
                                <a:pt x="4086936" y="127410"/>
                                <a:pt x="4079316" y="123600"/>
                              </a:cubicBezTo>
                              <a:cubicBezTo>
                                <a:pt x="4071696" y="119790"/>
                                <a:pt x="4068839" y="111218"/>
                                <a:pt x="4072649" y="103598"/>
                              </a:cubicBezTo>
                              <a:cubicBezTo>
                                <a:pt x="4074554" y="100264"/>
                                <a:pt x="4077650" y="97644"/>
                                <a:pt x="4081222" y="96335"/>
                              </a:cubicBezTo>
                              <a:close/>
                              <a:moveTo>
                                <a:pt x="4286128" y="87167"/>
                              </a:moveTo>
                              <a:cubicBezTo>
                                <a:pt x="4291725" y="85261"/>
                                <a:pt x="4297916" y="85499"/>
                                <a:pt x="4303154" y="88357"/>
                              </a:cubicBezTo>
                              <a:cubicBezTo>
                                <a:pt x="4314584" y="94072"/>
                                <a:pt x="4319347" y="107407"/>
                                <a:pt x="4313632" y="118837"/>
                              </a:cubicBezTo>
                              <a:cubicBezTo>
                                <a:pt x="4307917" y="130267"/>
                                <a:pt x="4294582" y="135030"/>
                                <a:pt x="4283152" y="129315"/>
                              </a:cubicBezTo>
                              <a:cubicBezTo>
                                <a:pt x="4271722" y="123600"/>
                                <a:pt x="4266959" y="110265"/>
                                <a:pt x="4272674" y="98835"/>
                              </a:cubicBezTo>
                              <a:cubicBezTo>
                                <a:pt x="4275532" y="93120"/>
                                <a:pt x="4280532" y="89072"/>
                                <a:pt x="4286128" y="87167"/>
                              </a:cubicBezTo>
                              <a:close/>
                              <a:moveTo>
                                <a:pt x="4036216" y="86929"/>
                              </a:moveTo>
                              <a:cubicBezTo>
                                <a:pt x="4041693" y="85024"/>
                                <a:pt x="4047885" y="85024"/>
                                <a:pt x="4053600" y="87405"/>
                              </a:cubicBezTo>
                              <a:cubicBezTo>
                                <a:pt x="4065029" y="93120"/>
                                <a:pt x="4069792" y="106455"/>
                                <a:pt x="4064077" y="117885"/>
                              </a:cubicBezTo>
                              <a:cubicBezTo>
                                <a:pt x="4058362" y="129315"/>
                                <a:pt x="4045027" y="134078"/>
                                <a:pt x="4033597" y="128363"/>
                              </a:cubicBezTo>
                              <a:cubicBezTo>
                                <a:pt x="4022167" y="122648"/>
                                <a:pt x="4017404" y="109313"/>
                                <a:pt x="4023119" y="97883"/>
                              </a:cubicBezTo>
                              <a:cubicBezTo>
                                <a:pt x="4025977" y="92644"/>
                                <a:pt x="4030739" y="88834"/>
                                <a:pt x="4036216" y="86929"/>
                              </a:cubicBezTo>
                              <a:close/>
                              <a:moveTo>
                                <a:pt x="4167661" y="85024"/>
                              </a:moveTo>
                              <a:cubicBezTo>
                                <a:pt x="4173138" y="83119"/>
                                <a:pt x="4179329" y="83119"/>
                                <a:pt x="4185044" y="85500"/>
                              </a:cubicBezTo>
                              <a:cubicBezTo>
                                <a:pt x="4196474" y="91215"/>
                                <a:pt x="4201237" y="104550"/>
                                <a:pt x="4195522" y="115980"/>
                              </a:cubicBezTo>
                              <a:cubicBezTo>
                                <a:pt x="4189807" y="127410"/>
                                <a:pt x="4176472" y="132173"/>
                                <a:pt x="4165042" y="126458"/>
                              </a:cubicBezTo>
                              <a:cubicBezTo>
                                <a:pt x="4153612" y="120743"/>
                                <a:pt x="4148849" y="107408"/>
                                <a:pt x="4154564" y="95978"/>
                              </a:cubicBezTo>
                              <a:cubicBezTo>
                                <a:pt x="4157422" y="90739"/>
                                <a:pt x="4162184" y="86929"/>
                                <a:pt x="4167661" y="85024"/>
                              </a:cubicBezTo>
                              <a:close/>
                              <a:moveTo>
                                <a:pt x="4158374" y="63593"/>
                              </a:moveTo>
                              <a:cubicBezTo>
                                <a:pt x="4163137" y="66450"/>
                                <a:pt x="4165994" y="72165"/>
                                <a:pt x="4163137" y="77880"/>
                              </a:cubicBezTo>
                              <a:cubicBezTo>
                                <a:pt x="4160279" y="82643"/>
                                <a:pt x="4154564" y="85500"/>
                                <a:pt x="4148849" y="82643"/>
                              </a:cubicBezTo>
                              <a:cubicBezTo>
                                <a:pt x="4144087" y="79785"/>
                                <a:pt x="4141229" y="74070"/>
                                <a:pt x="4144087" y="68355"/>
                              </a:cubicBezTo>
                              <a:cubicBezTo>
                                <a:pt x="4146944" y="62640"/>
                                <a:pt x="4153612" y="60735"/>
                                <a:pt x="4158374" y="63593"/>
                              </a:cubicBezTo>
                              <a:close/>
                              <a:moveTo>
                                <a:pt x="4108964" y="56449"/>
                              </a:moveTo>
                              <a:cubicBezTo>
                                <a:pt x="4114560" y="54544"/>
                                <a:pt x="4120751" y="54544"/>
                                <a:pt x="4125990" y="56925"/>
                              </a:cubicBezTo>
                              <a:cubicBezTo>
                                <a:pt x="4137419" y="62640"/>
                                <a:pt x="4142182" y="75975"/>
                                <a:pt x="4136467" y="87405"/>
                              </a:cubicBezTo>
                              <a:cubicBezTo>
                                <a:pt x="4130752" y="98835"/>
                                <a:pt x="4117417" y="103598"/>
                                <a:pt x="4105987" y="97883"/>
                              </a:cubicBezTo>
                              <a:cubicBezTo>
                                <a:pt x="4094557" y="92168"/>
                                <a:pt x="4089794" y="78833"/>
                                <a:pt x="4095509" y="67403"/>
                              </a:cubicBezTo>
                              <a:cubicBezTo>
                                <a:pt x="4098367" y="62164"/>
                                <a:pt x="4103367" y="58354"/>
                                <a:pt x="4108964" y="56449"/>
                              </a:cubicBezTo>
                              <a:close/>
                              <a:moveTo>
                                <a:pt x="4222549" y="55735"/>
                              </a:moveTo>
                              <a:cubicBezTo>
                                <a:pt x="4228145" y="53829"/>
                                <a:pt x="4234575" y="54067"/>
                                <a:pt x="4240290" y="56925"/>
                              </a:cubicBezTo>
                              <a:cubicBezTo>
                                <a:pt x="4251719" y="62640"/>
                                <a:pt x="4256482" y="75975"/>
                                <a:pt x="4250767" y="87405"/>
                              </a:cubicBezTo>
                              <a:cubicBezTo>
                                <a:pt x="4245052" y="98835"/>
                                <a:pt x="4231717" y="103598"/>
                                <a:pt x="4220287" y="97883"/>
                              </a:cubicBezTo>
                              <a:cubicBezTo>
                                <a:pt x="4208857" y="92168"/>
                                <a:pt x="4204094" y="78833"/>
                                <a:pt x="4209809" y="67403"/>
                              </a:cubicBezTo>
                              <a:cubicBezTo>
                                <a:pt x="4212191" y="61688"/>
                                <a:pt x="4216953" y="57640"/>
                                <a:pt x="4222549" y="55735"/>
                              </a:cubicBezTo>
                              <a:close/>
                              <a:moveTo>
                                <a:pt x="4060981" y="51091"/>
                              </a:moveTo>
                              <a:cubicBezTo>
                                <a:pt x="4065744" y="49543"/>
                                <a:pt x="4071220" y="49781"/>
                                <a:pt x="4076459" y="52162"/>
                              </a:cubicBezTo>
                              <a:cubicBezTo>
                                <a:pt x="4085984" y="56925"/>
                                <a:pt x="4089794" y="68355"/>
                                <a:pt x="4085031" y="78832"/>
                              </a:cubicBezTo>
                              <a:cubicBezTo>
                                <a:pt x="4080269" y="88357"/>
                                <a:pt x="4068839" y="92167"/>
                                <a:pt x="4058362" y="87405"/>
                              </a:cubicBezTo>
                              <a:cubicBezTo>
                                <a:pt x="4048837" y="82642"/>
                                <a:pt x="4045027" y="71212"/>
                                <a:pt x="4049789" y="60735"/>
                              </a:cubicBezTo>
                              <a:cubicBezTo>
                                <a:pt x="4052171" y="55972"/>
                                <a:pt x="4056219" y="52639"/>
                                <a:pt x="4060981" y="51091"/>
                              </a:cubicBezTo>
                              <a:close/>
                              <a:moveTo>
                                <a:pt x="4037406" y="50258"/>
                              </a:moveTo>
                              <a:cubicBezTo>
                                <a:pt x="4042169" y="53115"/>
                                <a:pt x="4045026" y="58830"/>
                                <a:pt x="4042169" y="64545"/>
                              </a:cubicBezTo>
                              <a:cubicBezTo>
                                <a:pt x="4039311" y="69308"/>
                                <a:pt x="4033596" y="72165"/>
                                <a:pt x="4027881" y="69308"/>
                              </a:cubicBezTo>
                              <a:cubicBezTo>
                                <a:pt x="4023119" y="66450"/>
                                <a:pt x="4020261" y="60735"/>
                                <a:pt x="4023119" y="55020"/>
                              </a:cubicBezTo>
                              <a:cubicBezTo>
                                <a:pt x="4025976" y="49305"/>
                                <a:pt x="4032644" y="47400"/>
                                <a:pt x="4037406" y="50258"/>
                              </a:cubicBezTo>
                              <a:close/>
                              <a:moveTo>
                                <a:pt x="4183139" y="48234"/>
                              </a:moveTo>
                              <a:cubicBezTo>
                                <a:pt x="4186711" y="46924"/>
                                <a:pt x="4190759" y="46924"/>
                                <a:pt x="4194568" y="48353"/>
                              </a:cubicBezTo>
                              <a:cubicBezTo>
                                <a:pt x="4202189" y="52163"/>
                                <a:pt x="4205046" y="60735"/>
                                <a:pt x="4201236" y="68355"/>
                              </a:cubicBezTo>
                              <a:cubicBezTo>
                                <a:pt x="4197426" y="75975"/>
                                <a:pt x="4188853" y="79785"/>
                                <a:pt x="4181234" y="75975"/>
                              </a:cubicBezTo>
                              <a:cubicBezTo>
                                <a:pt x="4173614" y="72165"/>
                                <a:pt x="4170756" y="63593"/>
                                <a:pt x="4174566" y="55973"/>
                              </a:cubicBezTo>
                              <a:cubicBezTo>
                                <a:pt x="4176471" y="52163"/>
                                <a:pt x="4179567" y="49543"/>
                                <a:pt x="4183139" y="48234"/>
                              </a:cubicBezTo>
                              <a:close/>
                              <a:moveTo>
                                <a:pt x="3991448" y="47519"/>
                              </a:moveTo>
                              <a:cubicBezTo>
                                <a:pt x="3996925" y="45733"/>
                                <a:pt x="4003116" y="45971"/>
                                <a:pt x="4008831" y="48352"/>
                              </a:cubicBezTo>
                              <a:cubicBezTo>
                                <a:pt x="4020261" y="54067"/>
                                <a:pt x="4025024" y="67402"/>
                                <a:pt x="4019309" y="78832"/>
                              </a:cubicBezTo>
                              <a:cubicBezTo>
                                <a:pt x="4013594" y="90262"/>
                                <a:pt x="4000259" y="95025"/>
                                <a:pt x="3988829" y="89310"/>
                              </a:cubicBezTo>
                              <a:cubicBezTo>
                                <a:pt x="3977399" y="83595"/>
                                <a:pt x="3972636" y="70260"/>
                                <a:pt x="3978351" y="58830"/>
                              </a:cubicBezTo>
                              <a:cubicBezTo>
                                <a:pt x="3981208" y="53115"/>
                                <a:pt x="3985971" y="49305"/>
                                <a:pt x="3991448" y="47519"/>
                              </a:cubicBezTo>
                              <a:close/>
                              <a:moveTo>
                                <a:pt x="4088247" y="30613"/>
                              </a:moveTo>
                              <a:cubicBezTo>
                                <a:pt x="4091461" y="29541"/>
                                <a:pt x="4095033" y="29779"/>
                                <a:pt x="4098367" y="31208"/>
                              </a:cubicBezTo>
                              <a:cubicBezTo>
                                <a:pt x="4105034" y="34065"/>
                                <a:pt x="4107892" y="42638"/>
                                <a:pt x="4105034" y="49305"/>
                              </a:cubicBezTo>
                              <a:cubicBezTo>
                                <a:pt x="4102177" y="55973"/>
                                <a:pt x="4093604" y="58831"/>
                                <a:pt x="4086937" y="55973"/>
                              </a:cubicBezTo>
                              <a:cubicBezTo>
                                <a:pt x="4080269" y="53116"/>
                                <a:pt x="4077412" y="44543"/>
                                <a:pt x="4080269" y="37876"/>
                              </a:cubicBezTo>
                              <a:cubicBezTo>
                                <a:pt x="4082174" y="34066"/>
                                <a:pt x="4085032" y="31685"/>
                                <a:pt x="4088247" y="30613"/>
                              </a:cubicBezTo>
                              <a:close/>
                              <a:moveTo>
                                <a:pt x="4161232" y="8348"/>
                              </a:moveTo>
                              <a:cubicBezTo>
                                <a:pt x="4173857" y="8348"/>
                                <a:pt x="4184092" y="18583"/>
                                <a:pt x="4184092" y="31208"/>
                              </a:cubicBezTo>
                              <a:cubicBezTo>
                                <a:pt x="4184092" y="43833"/>
                                <a:pt x="4173857" y="54068"/>
                                <a:pt x="4161232" y="54068"/>
                              </a:cubicBezTo>
                              <a:cubicBezTo>
                                <a:pt x="4148607" y="54068"/>
                                <a:pt x="4138372" y="43833"/>
                                <a:pt x="4138372" y="31208"/>
                              </a:cubicBezTo>
                              <a:cubicBezTo>
                                <a:pt x="4138372" y="18583"/>
                                <a:pt x="4148607" y="8348"/>
                                <a:pt x="4161232" y="8348"/>
                              </a:cubicBezTo>
                              <a:close/>
                              <a:moveTo>
                                <a:pt x="4046693" y="4300"/>
                              </a:moveTo>
                              <a:cubicBezTo>
                                <a:pt x="4052170" y="2394"/>
                                <a:pt x="4058362" y="2632"/>
                                <a:pt x="4064077" y="5490"/>
                              </a:cubicBezTo>
                              <a:cubicBezTo>
                                <a:pt x="4075506" y="11205"/>
                                <a:pt x="4080269" y="24540"/>
                                <a:pt x="4074554" y="35970"/>
                              </a:cubicBezTo>
                              <a:cubicBezTo>
                                <a:pt x="4068839" y="47400"/>
                                <a:pt x="4055504" y="52163"/>
                                <a:pt x="4044074" y="46448"/>
                              </a:cubicBezTo>
                              <a:cubicBezTo>
                                <a:pt x="4032644" y="40733"/>
                                <a:pt x="4027881" y="27398"/>
                                <a:pt x="4033596" y="15968"/>
                              </a:cubicBezTo>
                              <a:cubicBezTo>
                                <a:pt x="4036454" y="10253"/>
                                <a:pt x="4041216" y="6205"/>
                                <a:pt x="4046693" y="4300"/>
                              </a:cubicBezTo>
                              <a:close/>
                              <a:moveTo>
                                <a:pt x="4101701" y="728"/>
                              </a:moveTo>
                              <a:cubicBezTo>
                                <a:pt x="4105273" y="-463"/>
                                <a:pt x="4109321" y="-225"/>
                                <a:pt x="4112654" y="1680"/>
                              </a:cubicBezTo>
                              <a:cubicBezTo>
                                <a:pt x="4119322" y="5490"/>
                                <a:pt x="4122179" y="13110"/>
                                <a:pt x="4119322" y="20730"/>
                              </a:cubicBezTo>
                              <a:cubicBezTo>
                                <a:pt x="4115512" y="27398"/>
                                <a:pt x="4107892" y="30255"/>
                                <a:pt x="4100272" y="27398"/>
                              </a:cubicBezTo>
                              <a:cubicBezTo>
                                <a:pt x="4093604" y="23588"/>
                                <a:pt x="4090747" y="15968"/>
                                <a:pt x="4093604" y="8348"/>
                              </a:cubicBezTo>
                              <a:cubicBezTo>
                                <a:pt x="4095033" y="4538"/>
                                <a:pt x="4098129" y="1918"/>
                                <a:pt x="4101701" y="7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16" name="Freeform: Shape 4016"/>
                      <wps:cNvSpPr/>
                      <wps:spPr>
                        <a:xfrm>
                          <a:off x="4266912" y="4310881"/>
                          <a:ext cx="304801" cy="276225"/>
                        </a:xfrm>
                        <a:custGeom>
                          <a:avLst/>
                          <a:gdLst>
                            <a:gd name="connsiteX0" fmla="*/ 295208 w 304800"/>
                            <a:gd name="connsiteY0" fmla="*/ 112292 h 276225"/>
                            <a:gd name="connsiteX1" fmla="*/ 256156 w 304800"/>
                            <a:gd name="connsiteY1" fmla="*/ 94195 h 276225"/>
                            <a:gd name="connsiteX2" fmla="*/ 286636 w 304800"/>
                            <a:gd name="connsiteY2" fmla="*/ 53237 h 276225"/>
                            <a:gd name="connsiteX3" fmla="*/ 287588 w 304800"/>
                            <a:gd name="connsiteY3" fmla="*/ 47522 h 276225"/>
                            <a:gd name="connsiteX4" fmla="*/ 282826 w 304800"/>
                            <a:gd name="connsiteY4" fmla="*/ 44665 h 276225"/>
                            <a:gd name="connsiteX5" fmla="*/ 250441 w 304800"/>
                            <a:gd name="connsiteY5" fmla="*/ 42760 h 276225"/>
                            <a:gd name="connsiteX6" fmla="*/ 268538 w 304800"/>
                            <a:gd name="connsiteY6" fmla="*/ 15137 h 276225"/>
                            <a:gd name="connsiteX7" fmla="*/ 268538 w 304800"/>
                            <a:gd name="connsiteY7" fmla="*/ 9422 h 276225"/>
                            <a:gd name="connsiteX8" fmla="*/ 262823 w 304800"/>
                            <a:gd name="connsiteY8" fmla="*/ 7517 h 276225"/>
                            <a:gd name="connsiteX9" fmla="*/ 139951 w 304800"/>
                            <a:gd name="connsiteY9" fmla="*/ 42760 h 276225"/>
                            <a:gd name="connsiteX10" fmla="*/ 15173 w 304800"/>
                            <a:gd name="connsiteY10" fmla="*/ 104672 h 276225"/>
                            <a:gd name="connsiteX11" fmla="*/ 10411 w 304800"/>
                            <a:gd name="connsiteY11" fmla="*/ 149440 h 276225"/>
                            <a:gd name="connsiteX12" fmla="*/ 120901 w 304800"/>
                            <a:gd name="connsiteY12" fmla="*/ 223735 h 276225"/>
                            <a:gd name="connsiteX13" fmla="*/ 240916 w 304800"/>
                            <a:gd name="connsiteY13" fmla="*/ 274217 h 276225"/>
                            <a:gd name="connsiteX14" fmla="*/ 243773 w 304800"/>
                            <a:gd name="connsiteY14" fmla="*/ 275170 h 276225"/>
                            <a:gd name="connsiteX15" fmla="*/ 247583 w 304800"/>
                            <a:gd name="connsiteY15" fmla="*/ 274217 h 276225"/>
                            <a:gd name="connsiteX16" fmla="*/ 248536 w 304800"/>
                            <a:gd name="connsiteY16" fmla="*/ 267550 h 276225"/>
                            <a:gd name="connsiteX17" fmla="*/ 229486 w 304800"/>
                            <a:gd name="connsiteY17" fmla="*/ 232307 h 276225"/>
                            <a:gd name="connsiteX18" fmla="*/ 268538 w 304800"/>
                            <a:gd name="connsiteY18" fmla="*/ 231355 h 276225"/>
                            <a:gd name="connsiteX19" fmla="*/ 273301 w 304800"/>
                            <a:gd name="connsiteY19" fmla="*/ 228497 h 276225"/>
                            <a:gd name="connsiteX20" fmla="*/ 273301 w 304800"/>
                            <a:gd name="connsiteY20" fmla="*/ 222782 h 276225"/>
                            <a:gd name="connsiteX21" fmla="*/ 249488 w 304800"/>
                            <a:gd name="connsiteY21" fmla="*/ 183730 h 276225"/>
                            <a:gd name="connsiteX22" fmla="*/ 286636 w 304800"/>
                            <a:gd name="connsiteY22" fmla="*/ 178015 h 276225"/>
                            <a:gd name="connsiteX23" fmla="*/ 291398 w 304800"/>
                            <a:gd name="connsiteY23" fmla="*/ 174205 h 276225"/>
                            <a:gd name="connsiteX24" fmla="*/ 290446 w 304800"/>
                            <a:gd name="connsiteY24" fmla="*/ 168490 h 276225"/>
                            <a:gd name="connsiteX25" fmla="*/ 259013 w 304800"/>
                            <a:gd name="connsiteY25" fmla="*/ 138010 h 276225"/>
                            <a:gd name="connsiteX26" fmla="*/ 295208 w 304800"/>
                            <a:gd name="connsiteY26" fmla="*/ 121817 h 276225"/>
                            <a:gd name="connsiteX27" fmla="*/ 298066 w 304800"/>
                            <a:gd name="connsiteY27" fmla="*/ 117055 h 276225"/>
                            <a:gd name="connsiteX28" fmla="*/ 295208 w 304800"/>
                            <a:gd name="connsiteY28" fmla="*/ 112292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04800" h="276225">
                              <a:moveTo>
                                <a:pt x="295208" y="112292"/>
                              </a:moveTo>
                              <a:lnTo>
                                <a:pt x="256156" y="94195"/>
                              </a:lnTo>
                              <a:lnTo>
                                <a:pt x="286636" y="53237"/>
                              </a:lnTo>
                              <a:cubicBezTo>
                                <a:pt x="287588" y="51332"/>
                                <a:pt x="287588" y="49427"/>
                                <a:pt x="287588" y="47522"/>
                              </a:cubicBezTo>
                              <a:cubicBezTo>
                                <a:pt x="286636" y="45617"/>
                                <a:pt x="284731" y="44665"/>
                                <a:pt x="282826" y="44665"/>
                              </a:cubicBezTo>
                              <a:lnTo>
                                <a:pt x="250441" y="42760"/>
                              </a:lnTo>
                              <a:lnTo>
                                <a:pt x="268538" y="15137"/>
                              </a:lnTo>
                              <a:cubicBezTo>
                                <a:pt x="269491" y="13232"/>
                                <a:pt x="269491" y="10375"/>
                                <a:pt x="268538" y="9422"/>
                              </a:cubicBezTo>
                              <a:cubicBezTo>
                                <a:pt x="267586" y="7517"/>
                                <a:pt x="264728" y="6565"/>
                                <a:pt x="262823" y="7517"/>
                              </a:cubicBezTo>
                              <a:cubicBezTo>
                                <a:pt x="262823" y="7517"/>
                                <a:pt x="183766" y="30377"/>
                                <a:pt x="139951" y="42760"/>
                              </a:cubicBezTo>
                              <a:cubicBezTo>
                                <a:pt x="81848" y="59905"/>
                                <a:pt x="31366" y="74192"/>
                                <a:pt x="15173" y="104672"/>
                              </a:cubicBezTo>
                              <a:cubicBezTo>
                                <a:pt x="6601" y="120865"/>
                                <a:pt x="4696" y="135152"/>
                                <a:pt x="10411" y="149440"/>
                              </a:cubicBezTo>
                              <a:cubicBezTo>
                                <a:pt x="20888" y="176110"/>
                                <a:pt x="57083" y="200875"/>
                                <a:pt x="120901" y="223735"/>
                              </a:cubicBezTo>
                              <a:cubicBezTo>
                                <a:pt x="214246" y="258025"/>
                                <a:pt x="240916" y="274217"/>
                                <a:pt x="240916" y="274217"/>
                              </a:cubicBezTo>
                              <a:cubicBezTo>
                                <a:pt x="241868" y="275170"/>
                                <a:pt x="242821" y="275170"/>
                                <a:pt x="243773" y="275170"/>
                              </a:cubicBezTo>
                              <a:cubicBezTo>
                                <a:pt x="244726" y="275170"/>
                                <a:pt x="246631" y="274217"/>
                                <a:pt x="247583" y="274217"/>
                              </a:cubicBezTo>
                              <a:cubicBezTo>
                                <a:pt x="249488" y="272312"/>
                                <a:pt x="249488" y="270407"/>
                                <a:pt x="248536" y="267550"/>
                              </a:cubicBezTo>
                              <a:lnTo>
                                <a:pt x="229486" y="232307"/>
                              </a:lnTo>
                              <a:lnTo>
                                <a:pt x="268538" y="231355"/>
                              </a:lnTo>
                              <a:cubicBezTo>
                                <a:pt x="270443" y="231355"/>
                                <a:pt x="272348" y="230402"/>
                                <a:pt x="273301" y="228497"/>
                              </a:cubicBezTo>
                              <a:cubicBezTo>
                                <a:pt x="274253" y="226592"/>
                                <a:pt x="274253" y="224687"/>
                                <a:pt x="273301" y="222782"/>
                              </a:cubicBezTo>
                              <a:lnTo>
                                <a:pt x="249488" y="183730"/>
                              </a:lnTo>
                              <a:lnTo>
                                <a:pt x="286636" y="178015"/>
                              </a:lnTo>
                              <a:cubicBezTo>
                                <a:pt x="288541" y="178015"/>
                                <a:pt x="290446" y="176110"/>
                                <a:pt x="291398" y="174205"/>
                              </a:cubicBezTo>
                              <a:cubicBezTo>
                                <a:pt x="292351" y="172300"/>
                                <a:pt x="291398" y="170395"/>
                                <a:pt x="290446" y="168490"/>
                              </a:cubicBezTo>
                              <a:lnTo>
                                <a:pt x="259013" y="138010"/>
                              </a:lnTo>
                              <a:lnTo>
                                <a:pt x="295208" y="121817"/>
                              </a:lnTo>
                              <a:cubicBezTo>
                                <a:pt x="297113" y="120865"/>
                                <a:pt x="298066" y="118960"/>
                                <a:pt x="298066" y="117055"/>
                              </a:cubicBezTo>
                              <a:cubicBezTo>
                                <a:pt x="299018" y="115150"/>
                                <a:pt x="297113" y="113245"/>
                                <a:pt x="295208" y="112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17" name="Freeform: Shape 4017"/>
                      <wps:cNvSpPr/>
                      <wps:spPr>
                        <a:xfrm>
                          <a:off x="3845133" y="1290121"/>
                          <a:ext cx="295275" cy="266700"/>
                        </a:xfrm>
                        <a:custGeom>
                          <a:avLst/>
                          <a:gdLst>
                            <a:gd name="connsiteX0" fmla="*/ 29051 w 295275"/>
                            <a:gd name="connsiteY0" fmla="*/ 177641 h 266700"/>
                            <a:gd name="connsiteX1" fmla="*/ 71914 w 295275"/>
                            <a:gd name="connsiteY1" fmla="*/ 180499 h 266700"/>
                            <a:gd name="connsiteX2" fmla="*/ 57626 w 295275"/>
                            <a:gd name="connsiteY2" fmla="*/ 230029 h 266700"/>
                            <a:gd name="connsiteX3" fmla="*/ 59531 w 295275"/>
                            <a:gd name="connsiteY3" fmla="*/ 235744 h 266700"/>
                            <a:gd name="connsiteX4" fmla="*/ 65246 w 295275"/>
                            <a:gd name="connsiteY4" fmla="*/ 236696 h 266700"/>
                            <a:gd name="connsiteX5" fmla="*/ 95726 w 295275"/>
                            <a:gd name="connsiteY5" fmla="*/ 226219 h 266700"/>
                            <a:gd name="connsiteX6" fmla="*/ 89059 w 295275"/>
                            <a:gd name="connsiteY6" fmla="*/ 258604 h 266700"/>
                            <a:gd name="connsiteX7" fmla="*/ 90964 w 295275"/>
                            <a:gd name="connsiteY7" fmla="*/ 264319 h 266700"/>
                            <a:gd name="connsiteX8" fmla="*/ 96679 w 295275"/>
                            <a:gd name="connsiteY8" fmla="*/ 264319 h 266700"/>
                            <a:gd name="connsiteX9" fmla="*/ 198596 w 295275"/>
                            <a:gd name="connsiteY9" fmla="*/ 187166 h 266700"/>
                            <a:gd name="connsiteX10" fmla="*/ 292894 w 295275"/>
                            <a:gd name="connsiteY10" fmla="*/ 85249 h 266700"/>
                            <a:gd name="connsiteX11" fmla="*/ 281464 w 295275"/>
                            <a:gd name="connsiteY11" fmla="*/ 42386 h 266700"/>
                            <a:gd name="connsiteX12" fmla="*/ 151924 w 295275"/>
                            <a:gd name="connsiteY12" fmla="*/ 12859 h 266700"/>
                            <a:gd name="connsiteX13" fmla="*/ 21431 w 295275"/>
                            <a:gd name="connsiteY13" fmla="*/ 7144 h 266700"/>
                            <a:gd name="connsiteX14" fmla="*/ 18574 w 295275"/>
                            <a:gd name="connsiteY14" fmla="*/ 7144 h 266700"/>
                            <a:gd name="connsiteX15" fmla="*/ 15716 w 295275"/>
                            <a:gd name="connsiteY15" fmla="*/ 10001 h 266700"/>
                            <a:gd name="connsiteX16" fmla="*/ 16669 w 295275"/>
                            <a:gd name="connsiteY16" fmla="*/ 16669 h 266700"/>
                            <a:gd name="connsiteX17" fmla="*/ 46196 w 295275"/>
                            <a:gd name="connsiteY17" fmla="*/ 42386 h 266700"/>
                            <a:gd name="connsiteX18" fmla="*/ 10001 w 295275"/>
                            <a:gd name="connsiteY18" fmla="*/ 58579 h 266700"/>
                            <a:gd name="connsiteX19" fmla="*/ 7144 w 295275"/>
                            <a:gd name="connsiteY19" fmla="*/ 62389 h 266700"/>
                            <a:gd name="connsiteX20" fmla="*/ 9049 w 295275"/>
                            <a:gd name="connsiteY20" fmla="*/ 67151 h 266700"/>
                            <a:gd name="connsiteX21" fmla="*/ 45244 w 295275"/>
                            <a:gd name="connsiteY21" fmla="*/ 94774 h 266700"/>
                            <a:gd name="connsiteX22" fmla="*/ 11906 w 295275"/>
                            <a:gd name="connsiteY22" fmla="*/ 113824 h 266700"/>
                            <a:gd name="connsiteX23" fmla="*/ 9049 w 295275"/>
                            <a:gd name="connsiteY23" fmla="*/ 118586 h 266700"/>
                            <a:gd name="connsiteX24" fmla="*/ 11906 w 295275"/>
                            <a:gd name="connsiteY24" fmla="*/ 123349 h 266700"/>
                            <a:gd name="connsiteX25" fmla="*/ 52864 w 295275"/>
                            <a:gd name="connsiteY25" fmla="*/ 140494 h 266700"/>
                            <a:gd name="connsiteX26" fmla="*/ 25241 w 295275"/>
                            <a:gd name="connsiteY26" fmla="*/ 168116 h 266700"/>
                            <a:gd name="connsiteX27" fmla="*/ 24289 w 295275"/>
                            <a:gd name="connsiteY27" fmla="*/ 173831 h 266700"/>
                            <a:gd name="connsiteX28" fmla="*/ 29051 w 295275"/>
                            <a:gd name="connsiteY28" fmla="*/ 177641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95275" h="266700">
                              <a:moveTo>
                                <a:pt x="29051" y="177641"/>
                              </a:moveTo>
                              <a:lnTo>
                                <a:pt x="71914" y="180499"/>
                              </a:lnTo>
                              <a:lnTo>
                                <a:pt x="57626" y="230029"/>
                              </a:lnTo>
                              <a:cubicBezTo>
                                <a:pt x="56674" y="231934"/>
                                <a:pt x="57626" y="233839"/>
                                <a:pt x="59531" y="235744"/>
                              </a:cubicBezTo>
                              <a:cubicBezTo>
                                <a:pt x="60484" y="236696"/>
                                <a:pt x="63341" y="237649"/>
                                <a:pt x="65246" y="236696"/>
                              </a:cubicBezTo>
                              <a:lnTo>
                                <a:pt x="95726" y="226219"/>
                              </a:lnTo>
                              <a:lnTo>
                                <a:pt x="89059" y="258604"/>
                              </a:lnTo>
                              <a:cubicBezTo>
                                <a:pt x="88106" y="260509"/>
                                <a:pt x="89059" y="263366"/>
                                <a:pt x="90964" y="264319"/>
                              </a:cubicBezTo>
                              <a:cubicBezTo>
                                <a:pt x="92869" y="265271"/>
                                <a:pt x="95726" y="265271"/>
                                <a:pt x="96679" y="264319"/>
                              </a:cubicBezTo>
                              <a:cubicBezTo>
                                <a:pt x="96679" y="264319"/>
                                <a:pt x="162401" y="214789"/>
                                <a:pt x="198596" y="187166"/>
                              </a:cubicBezTo>
                              <a:cubicBezTo>
                                <a:pt x="247174" y="150971"/>
                                <a:pt x="289084" y="118586"/>
                                <a:pt x="292894" y="85249"/>
                              </a:cubicBezTo>
                              <a:cubicBezTo>
                                <a:pt x="294799" y="67151"/>
                                <a:pt x="291941" y="52864"/>
                                <a:pt x="281464" y="42386"/>
                              </a:cubicBezTo>
                              <a:cubicBezTo>
                                <a:pt x="262414" y="21431"/>
                                <a:pt x="219551" y="10954"/>
                                <a:pt x="151924" y="12859"/>
                              </a:cubicBezTo>
                              <a:cubicBezTo>
                                <a:pt x="51911" y="12859"/>
                                <a:pt x="21431" y="7144"/>
                                <a:pt x="21431" y="7144"/>
                              </a:cubicBezTo>
                              <a:cubicBezTo>
                                <a:pt x="20479" y="7144"/>
                                <a:pt x="19526" y="7144"/>
                                <a:pt x="18574" y="7144"/>
                              </a:cubicBezTo>
                              <a:cubicBezTo>
                                <a:pt x="17621" y="7144"/>
                                <a:pt x="16669" y="8096"/>
                                <a:pt x="15716" y="10001"/>
                              </a:cubicBezTo>
                              <a:cubicBezTo>
                                <a:pt x="14764" y="11906"/>
                                <a:pt x="14764" y="14764"/>
                                <a:pt x="16669" y="16669"/>
                              </a:cubicBezTo>
                              <a:lnTo>
                                <a:pt x="46196" y="42386"/>
                              </a:lnTo>
                              <a:lnTo>
                                <a:pt x="10001" y="58579"/>
                              </a:lnTo>
                              <a:cubicBezTo>
                                <a:pt x="9049" y="58579"/>
                                <a:pt x="7144" y="60484"/>
                                <a:pt x="7144" y="62389"/>
                              </a:cubicBezTo>
                              <a:cubicBezTo>
                                <a:pt x="7144" y="64294"/>
                                <a:pt x="8096" y="66199"/>
                                <a:pt x="9049" y="67151"/>
                              </a:cubicBezTo>
                              <a:lnTo>
                                <a:pt x="45244" y="94774"/>
                              </a:lnTo>
                              <a:lnTo>
                                <a:pt x="11906" y="113824"/>
                              </a:lnTo>
                              <a:cubicBezTo>
                                <a:pt x="10001" y="114776"/>
                                <a:pt x="9049" y="116681"/>
                                <a:pt x="9049" y="118586"/>
                              </a:cubicBezTo>
                              <a:cubicBezTo>
                                <a:pt x="9049" y="120491"/>
                                <a:pt x="10001" y="122396"/>
                                <a:pt x="11906" y="123349"/>
                              </a:cubicBezTo>
                              <a:lnTo>
                                <a:pt x="52864" y="140494"/>
                              </a:lnTo>
                              <a:lnTo>
                                <a:pt x="25241" y="168116"/>
                              </a:lnTo>
                              <a:cubicBezTo>
                                <a:pt x="23336" y="170021"/>
                                <a:pt x="23336" y="171926"/>
                                <a:pt x="24289" y="173831"/>
                              </a:cubicBezTo>
                              <a:cubicBezTo>
                                <a:pt x="25241" y="175736"/>
                                <a:pt x="26194" y="177641"/>
                                <a:pt x="29051" y="1776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018" name="Group 4018"/>
                      <wpg:cNvGrpSpPr/>
                      <wpg:grpSpPr>
                        <a:xfrm>
                          <a:off x="2676975" y="1219496"/>
                          <a:ext cx="3232785" cy="2711767"/>
                          <a:chOff x="2676975" y="1219496"/>
                          <a:chExt cx="3232785" cy="2711767"/>
                        </a:xfrm>
                      </wpg:grpSpPr>
                      <wps:wsp>
                        <wps:cNvPr id="4019" name="Freeform: Shape 4019"/>
                        <wps:cNvSpPr/>
                        <wps:spPr>
                          <a:xfrm>
                            <a:off x="5452560" y="3455013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6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1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5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1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1"/>
                                  <a:pt x="395185" y="81423"/>
                                </a:cubicBezTo>
                                <a:cubicBezTo>
                                  <a:pt x="439000" y="131906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6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1"/>
                                  <a:pt x="353275" y="381461"/>
                                </a:cubicBezTo>
                                <a:cubicBezTo>
                                  <a:pt x="353275" y="381461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8141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6"/>
                                  <a:pt x="104673" y="398605"/>
                                  <a:pt x="104673" y="398605"/>
                                </a:cubicBezTo>
                                <a:cubicBezTo>
                                  <a:pt x="104673" y="398605"/>
                                  <a:pt x="54190" y="406226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1"/>
                                </a:cubicBezTo>
                                <a:cubicBezTo>
                                  <a:pt x="22758" y="171911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20" name="Freeform: Shape 4020"/>
                        <wps:cNvSpPr/>
                        <wps:spPr>
                          <a:xfrm>
                            <a:off x="4794383" y="1219496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6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1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6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1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1"/>
                                  <a:pt x="395185" y="81423"/>
                                </a:cubicBezTo>
                                <a:cubicBezTo>
                                  <a:pt x="439000" y="131906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6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1"/>
                                  <a:pt x="353275" y="381461"/>
                                </a:cubicBezTo>
                                <a:cubicBezTo>
                                  <a:pt x="353275" y="381461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8141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6"/>
                                  <a:pt x="104673" y="398606"/>
                                  <a:pt x="104673" y="398606"/>
                                </a:cubicBezTo>
                                <a:cubicBezTo>
                                  <a:pt x="104673" y="398606"/>
                                  <a:pt x="54190" y="406226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1"/>
                                </a:cubicBezTo>
                                <a:cubicBezTo>
                                  <a:pt x="21805" y="172863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21" name="Freeform: Shape 4021"/>
                        <wps:cNvSpPr/>
                        <wps:spPr>
                          <a:xfrm>
                            <a:off x="2676975" y="2187236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5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0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5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0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0"/>
                                  <a:pt x="395185" y="81423"/>
                                </a:cubicBezTo>
                                <a:cubicBezTo>
                                  <a:pt x="439000" y="131905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5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0"/>
                                  <a:pt x="353275" y="381460"/>
                                </a:cubicBezTo>
                                <a:cubicBezTo>
                                  <a:pt x="353275" y="381460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9093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5"/>
                                  <a:pt x="104673" y="398605"/>
                                  <a:pt x="104673" y="398605"/>
                                </a:cubicBezTo>
                                <a:cubicBezTo>
                                  <a:pt x="104673" y="398605"/>
                                  <a:pt x="54190" y="406225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0"/>
                                </a:cubicBezTo>
                                <a:cubicBezTo>
                                  <a:pt x="21805" y="172863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022" name="Graphic 618"/>
                      <wps:cNvSpPr/>
                      <wps:spPr>
                        <a:xfrm>
                          <a:off x="5770593" y="2694271"/>
                          <a:ext cx="304801" cy="314325"/>
                        </a:xfrm>
                        <a:custGeom>
                          <a:avLst/>
                          <a:gdLst>
                            <a:gd name="connsiteX0" fmla="*/ 44361 w 304800"/>
                            <a:gd name="connsiteY0" fmla="*/ 115828 h 314325"/>
                            <a:gd name="connsiteX1" fmla="*/ 58649 w 304800"/>
                            <a:gd name="connsiteY1" fmla="*/ 53915 h 314325"/>
                            <a:gd name="connsiteX2" fmla="*/ 115799 w 304800"/>
                            <a:gd name="connsiteY2" fmla="*/ 46295 h 314325"/>
                            <a:gd name="connsiteX3" fmla="*/ 165329 w 304800"/>
                            <a:gd name="connsiteY3" fmla="*/ 8195 h 314325"/>
                            <a:gd name="connsiteX4" fmla="*/ 198666 w 304800"/>
                            <a:gd name="connsiteY4" fmla="*/ 39628 h 314325"/>
                            <a:gd name="connsiteX5" fmla="*/ 261531 w 304800"/>
                            <a:gd name="connsiteY5" fmla="*/ 55820 h 314325"/>
                            <a:gd name="connsiteX6" fmla="*/ 264389 w 304800"/>
                            <a:gd name="connsiteY6" fmla="*/ 115828 h 314325"/>
                            <a:gd name="connsiteX7" fmla="*/ 300584 w 304800"/>
                            <a:gd name="connsiteY7" fmla="*/ 153928 h 314325"/>
                            <a:gd name="connsiteX8" fmla="*/ 270104 w 304800"/>
                            <a:gd name="connsiteY8" fmla="*/ 192028 h 314325"/>
                            <a:gd name="connsiteX9" fmla="*/ 284391 w 304800"/>
                            <a:gd name="connsiteY9" fmla="*/ 235843 h 314325"/>
                            <a:gd name="connsiteX10" fmla="*/ 234861 w 304800"/>
                            <a:gd name="connsiteY10" fmla="*/ 252988 h 314325"/>
                            <a:gd name="connsiteX11" fmla="*/ 208191 w 304800"/>
                            <a:gd name="connsiteY11" fmla="*/ 307280 h 314325"/>
                            <a:gd name="connsiteX12" fmla="*/ 143421 w 304800"/>
                            <a:gd name="connsiteY12" fmla="*/ 285373 h 314325"/>
                            <a:gd name="connsiteX13" fmla="*/ 105321 w 304800"/>
                            <a:gd name="connsiteY13" fmla="*/ 303470 h 314325"/>
                            <a:gd name="connsiteX14" fmla="*/ 71984 w 304800"/>
                            <a:gd name="connsiteY14" fmla="*/ 263465 h 314325"/>
                            <a:gd name="connsiteX15" fmla="*/ 31979 w 304800"/>
                            <a:gd name="connsiteY15" fmla="*/ 242510 h 314325"/>
                            <a:gd name="connsiteX16" fmla="*/ 39599 w 304800"/>
                            <a:gd name="connsiteY16" fmla="*/ 196790 h 314325"/>
                            <a:gd name="connsiteX17" fmla="*/ 9119 w 304800"/>
                            <a:gd name="connsiteY17" fmla="*/ 147260 h 314325"/>
                            <a:gd name="connsiteX18" fmla="*/ 44361 w 304800"/>
                            <a:gd name="connsiteY18" fmla="*/ 115828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4800" h="314325">
                              <a:moveTo>
                                <a:pt x="44361" y="115828"/>
                              </a:moveTo>
                              <a:cubicBezTo>
                                <a:pt x="44361" y="115828"/>
                                <a:pt x="31979" y="80585"/>
                                <a:pt x="58649" y="53915"/>
                              </a:cubicBezTo>
                              <a:cubicBezTo>
                                <a:pt x="78651" y="33913"/>
                                <a:pt x="115799" y="46295"/>
                                <a:pt x="115799" y="46295"/>
                              </a:cubicBezTo>
                              <a:cubicBezTo>
                                <a:pt x="115799" y="46295"/>
                                <a:pt x="115799" y="-377"/>
                                <a:pt x="165329" y="8195"/>
                              </a:cubicBezTo>
                              <a:cubicBezTo>
                                <a:pt x="192951" y="12958"/>
                                <a:pt x="198666" y="39628"/>
                                <a:pt x="198666" y="39628"/>
                              </a:cubicBezTo>
                              <a:cubicBezTo>
                                <a:pt x="198666" y="39628"/>
                                <a:pt x="232956" y="22483"/>
                                <a:pt x="261531" y="55820"/>
                              </a:cubicBezTo>
                              <a:cubicBezTo>
                                <a:pt x="290106" y="89158"/>
                                <a:pt x="264389" y="115828"/>
                                <a:pt x="264389" y="115828"/>
                              </a:cubicBezTo>
                              <a:cubicBezTo>
                                <a:pt x="264389" y="115828"/>
                                <a:pt x="303441" y="123448"/>
                                <a:pt x="300584" y="153928"/>
                              </a:cubicBezTo>
                              <a:cubicBezTo>
                                <a:pt x="295821" y="192980"/>
                                <a:pt x="270104" y="192028"/>
                                <a:pt x="270104" y="192028"/>
                              </a:cubicBezTo>
                              <a:cubicBezTo>
                                <a:pt x="270104" y="192028"/>
                                <a:pt x="294869" y="210125"/>
                                <a:pt x="284391" y="235843"/>
                              </a:cubicBezTo>
                              <a:cubicBezTo>
                                <a:pt x="272009" y="265370"/>
                                <a:pt x="234861" y="252988"/>
                                <a:pt x="234861" y="252988"/>
                              </a:cubicBezTo>
                              <a:cubicBezTo>
                                <a:pt x="234861" y="252988"/>
                                <a:pt x="257721" y="291088"/>
                                <a:pt x="208191" y="307280"/>
                              </a:cubicBezTo>
                              <a:cubicBezTo>
                                <a:pt x="158661" y="323473"/>
                                <a:pt x="143421" y="285373"/>
                                <a:pt x="143421" y="285373"/>
                              </a:cubicBezTo>
                              <a:cubicBezTo>
                                <a:pt x="143421" y="285373"/>
                                <a:pt x="125324" y="309185"/>
                                <a:pt x="105321" y="303470"/>
                              </a:cubicBezTo>
                              <a:cubicBezTo>
                                <a:pt x="66269" y="292993"/>
                                <a:pt x="71984" y="263465"/>
                                <a:pt x="71984" y="263465"/>
                              </a:cubicBezTo>
                              <a:cubicBezTo>
                                <a:pt x="71984" y="263465"/>
                                <a:pt x="38646" y="268228"/>
                                <a:pt x="31979" y="242510"/>
                              </a:cubicBezTo>
                              <a:cubicBezTo>
                                <a:pt x="25311" y="216793"/>
                                <a:pt x="39599" y="196790"/>
                                <a:pt x="39599" y="196790"/>
                              </a:cubicBezTo>
                              <a:cubicBezTo>
                                <a:pt x="39599" y="196790"/>
                                <a:pt x="-2311" y="191075"/>
                                <a:pt x="9119" y="147260"/>
                              </a:cubicBezTo>
                              <a:cubicBezTo>
                                <a:pt x="15786" y="115828"/>
                                <a:pt x="44361" y="115828"/>
                                <a:pt x="44361" y="1158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023" name="Group 4023"/>
                      <wpg:cNvGrpSpPr/>
                      <wpg:grpSpPr>
                        <a:xfrm>
                          <a:off x="2779460" y="1339392"/>
                          <a:ext cx="3233738" cy="2491740"/>
                          <a:chOff x="2779460" y="1339393"/>
                          <a:chExt cx="3233738" cy="2491740"/>
                        </a:xfrm>
                      </wpg:grpSpPr>
                      <wps:wsp>
                        <wps:cNvPr id="4024" name="Freeform: Shape 4024"/>
                        <wps:cNvSpPr/>
                        <wps:spPr>
                          <a:xfrm>
                            <a:off x="5555045" y="3573958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4291 h 257175"/>
                              <a:gd name="connsiteX6" fmla="*/ 44291 w 257175"/>
                              <a:gd name="connsiteY6" fmla="*/ 130969 h 257175"/>
                              <a:gd name="connsiteX7" fmla="*/ 130969 w 257175"/>
                              <a:gd name="connsiteY7" fmla="*/ 217646 h 257175"/>
                              <a:gd name="connsiteX8" fmla="*/ 217646 w 257175"/>
                              <a:gd name="connsiteY8" fmla="*/ 130969 h 257175"/>
                              <a:gd name="connsiteX9" fmla="*/ 130969 w 257175"/>
                              <a:gd name="connsiteY9" fmla="*/ 4429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9549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4291"/>
                                </a:moveTo>
                                <a:cubicBezTo>
                                  <a:pt x="83344" y="44291"/>
                                  <a:pt x="44291" y="83344"/>
                                  <a:pt x="44291" y="130969"/>
                                </a:cubicBezTo>
                                <a:cubicBezTo>
                                  <a:pt x="44291" y="178594"/>
                                  <a:pt x="83344" y="217646"/>
                                  <a:pt x="130969" y="217646"/>
                                </a:cubicBezTo>
                                <a:cubicBezTo>
                                  <a:pt x="178594" y="217646"/>
                                  <a:pt x="217646" y="178594"/>
                                  <a:pt x="217646" y="130969"/>
                                </a:cubicBezTo>
                                <a:cubicBezTo>
                                  <a:pt x="217646" y="83344"/>
                                  <a:pt x="179546" y="44291"/>
                                  <a:pt x="130969" y="44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25" name="Freeform: Shape 4025"/>
                        <wps:cNvSpPr/>
                        <wps:spPr>
                          <a:xfrm>
                            <a:off x="5841748" y="2773858"/>
                            <a:ext cx="171450" cy="171450"/>
                          </a:xfrm>
                          <a:custGeom>
                            <a:avLst/>
                            <a:gdLst>
                              <a:gd name="connsiteX0" fmla="*/ 88106 w 171450"/>
                              <a:gd name="connsiteY0" fmla="*/ 169069 h 171450"/>
                              <a:gd name="connsiteX1" fmla="*/ 7144 w 171450"/>
                              <a:gd name="connsiteY1" fmla="*/ 88106 h 171450"/>
                              <a:gd name="connsiteX2" fmla="*/ 88106 w 171450"/>
                              <a:gd name="connsiteY2" fmla="*/ 7144 h 171450"/>
                              <a:gd name="connsiteX3" fmla="*/ 169069 w 171450"/>
                              <a:gd name="connsiteY3" fmla="*/ 88106 h 171450"/>
                              <a:gd name="connsiteX4" fmla="*/ 88106 w 171450"/>
                              <a:gd name="connsiteY4" fmla="*/ 169069 h 171450"/>
                              <a:gd name="connsiteX5" fmla="*/ 88106 w 171450"/>
                              <a:gd name="connsiteY5" fmla="*/ 31909 h 171450"/>
                              <a:gd name="connsiteX6" fmla="*/ 30956 w 171450"/>
                              <a:gd name="connsiteY6" fmla="*/ 89059 h 171450"/>
                              <a:gd name="connsiteX7" fmla="*/ 88106 w 171450"/>
                              <a:gd name="connsiteY7" fmla="*/ 146209 h 171450"/>
                              <a:gd name="connsiteX8" fmla="*/ 145256 w 171450"/>
                              <a:gd name="connsiteY8" fmla="*/ 89059 h 171450"/>
                              <a:gd name="connsiteX9" fmla="*/ 88106 w 171450"/>
                              <a:gd name="connsiteY9" fmla="*/ 31909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1450" h="171450">
                                <a:moveTo>
                                  <a:pt x="88106" y="169069"/>
                                </a:moveTo>
                                <a:cubicBezTo>
                                  <a:pt x="43339" y="169069"/>
                                  <a:pt x="7144" y="132874"/>
                                  <a:pt x="7144" y="88106"/>
                                </a:cubicBezTo>
                                <a:cubicBezTo>
                                  <a:pt x="7144" y="43339"/>
                                  <a:pt x="43339" y="7144"/>
                                  <a:pt x="88106" y="7144"/>
                                </a:cubicBezTo>
                                <a:cubicBezTo>
                                  <a:pt x="132874" y="7144"/>
                                  <a:pt x="169069" y="43339"/>
                                  <a:pt x="169069" y="88106"/>
                                </a:cubicBezTo>
                                <a:cubicBezTo>
                                  <a:pt x="169069" y="132874"/>
                                  <a:pt x="132874" y="169069"/>
                                  <a:pt x="88106" y="169069"/>
                                </a:cubicBezTo>
                                <a:close/>
                                <a:moveTo>
                                  <a:pt x="88106" y="31909"/>
                                </a:moveTo>
                                <a:cubicBezTo>
                                  <a:pt x="56674" y="31909"/>
                                  <a:pt x="30956" y="57626"/>
                                  <a:pt x="30956" y="89059"/>
                                </a:cubicBezTo>
                                <a:cubicBezTo>
                                  <a:pt x="30956" y="120491"/>
                                  <a:pt x="56674" y="146209"/>
                                  <a:pt x="88106" y="146209"/>
                                </a:cubicBezTo>
                                <a:cubicBezTo>
                                  <a:pt x="119539" y="146209"/>
                                  <a:pt x="145256" y="120491"/>
                                  <a:pt x="145256" y="89059"/>
                                </a:cubicBezTo>
                                <a:cubicBezTo>
                                  <a:pt x="145256" y="57626"/>
                                  <a:pt x="119539" y="31909"/>
                                  <a:pt x="88106" y="319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26" name="Freeform: Shape 4026"/>
                        <wps:cNvSpPr/>
                        <wps:spPr>
                          <a:xfrm>
                            <a:off x="4896868" y="1339393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3339 h 257175"/>
                              <a:gd name="connsiteX6" fmla="*/ 44291 w 257175"/>
                              <a:gd name="connsiteY6" fmla="*/ 130016 h 257175"/>
                              <a:gd name="connsiteX7" fmla="*/ 130969 w 257175"/>
                              <a:gd name="connsiteY7" fmla="*/ 216694 h 257175"/>
                              <a:gd name="connsiteX8" fmla="*/ 217646 w 257175"/>
                              <a:gd name="connsiteY8" fmla="*/ 130016 h 257175"/>
                              <a:gd name="connsiteX9" fmla="*/ 130969 w 257175"/>
                              <a:gd name="connsiteY9" fmla="*/ 43339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8596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3339"/>
                                </a:moveTo>
                                <a:cubicBezTo>
                                  <a:pt x="83344" y="43339"/>
                                  <a:pt x="44291" y="82391"/>
                                  <a:pt x="44291" y="130016"/>
                                </a:cubicBezTo>
                                <a:cubicBezTo>
                                  <a:pt x="44291" y="177641"/>
                                  <a:pt x="83344" y="216694"/>
                                  <a:pt x="130969" y="216694"/>
                                </a:cubicBezTo>
                                <a:cubicBezTo>
                                  <a:pt x="178594" y="216694"/>
                                  <a:pt x="217646" y="177641"/>
                                  <a:pt x="217646" y="130016"/>
                                </a:cubicBezTo>
                                <a:cubicBezTo>
                                  <a:pt x="217646" y="82391"/>
                                  <a:pt x="178594" y="43339"/>
                                  <a:pt x="130969" y="4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27" name="Freeform: Shape 4027"/>
                        <wps:cNvSpPr/>
                        <wps:spPr>
                          <a:xfrm>
                            <a:off x="2779460" y="2307133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4291 h 257175"/>
                              <a:gd name="connsiteX6" fmla="*/ 44291 w 257175"/>
                              <a:gd name="connsiteY6" fmla="*/ 130969 h 257175"/>
                              <a:gd name="connsiteX7" fmla="*/ 130969 w 257175"/>
                              <a:gd name="connsiteY7" fmla="*/ 217646 h 257175"/>
                              <a:gd name="connsiteX8" fmla="*/ 217646 w 257175"/>
                              <a:gd name="connsiteY8" fmla="*/ 130969 h 257175"/>
                              <a:gd name="connsiteX9" fmla="*/ 130969 w 257175"/>
                              <a:gd name="connsiteY9" fmla="*/ 4429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8596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4291"/>
                                </a:moveTo>
                                <a:cubicBezTo>
                                  <a:pt x="83344" y="44291"/>
                                  <a:pt x="44291" y="83344"/>
                                  <a:pt x="44291" y="130969"/>
                                </a:cubicBezTo>
                                <a:cubicBezTo>
                                  <a:pt x="44291" y="178594"/>
                                  <a:pt x="83344" y="217646"/>
                                  <a:pt x="130969" y="217646"/>
                                </a:cubicBezTo>
                                <a:cubicBezTo>
                                  <a:pt x="178594" y="217646"/>
                                  <a:pt x="217646" y="178594"/>
                                  <a:pt x="217646" y="130969"/>
                                </a:cubicBezTo>
                                <a:cubicBezTo>
                                  <a:pt x="217646" y="82391"/>
                                  <a:pt x="178594" y="44291"/>
                                  <a:pt x="130969" y="44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028" name="Freeform: Shape 4028"/>
                      <wps:cNvSpPr/>
                      <wps:spPr>
                        <a:xfrm>
                          <a:off x="2871976" y="1427550"/>
                          <a:ext cx="3085148" cy="2315530"/>
                        </a:xfrm>
                        <a:custGeom>
                          <a:avLst/>
                          <a:gdLst>
                            <a:gd name="connsiteX0" fmla="*/ 2815590 w 3085148"/>
                            <a:gd name="connsiteY0" fmla="*/ 2235518 h 2315528"/>
                            <a:gd name="connsiteX1" fmla="*/ 2855595 w 3085148"/>
                            <a:gd name="connsiteY1" fmla="*/ 2275523 h 2315528"/>
                            <a:gd name="connsiteX2" fmla="*/ 2815590 w 3085148"/>
                            <a:gd name="connsiteY2" fmla="*/ 2315528 h 2315528"/>
                            <a:gd name="connsiteX3" fmla="*/ 2775585 w 3085148"/>
                            <a:gd name="connsiteY3" fmla="*/ 2275523 h 2315528"/>
                            <a:gd name="connsiteX4" fmla="*/ 2815590 w 3085148"/>
                            <a:gd name="connsiteY4" fmla="*/ 2235518 h 2315528"/>
                            <a:gd name="connsiteX5" fmla="*/ 3059430 w 3085148"/>
                            <a:gd name="connsiteY5" fmla="*/ 1405890 h 2315528"/>
                            <a:gd name="connsiteX6" fmla="*/ 3085148 w 3085148"/>
                            <a:gd name="connsiteY6" fmla="*/ 1431607 h 2315528"/>
                            <a:gd name="connsiteX7" fmla="*/ 3059430 w 3085148"/>
                            <a:gd name="connsiteY7" fmla="*/ 1457325 h 2315528"/>
                            <a:gd name="connsiteX8" fmla="*/ 3033713 w 3085148"/>
                            <a:gd name="connsiteY8" fmla="*/ 1431607 h 2315528"/>
                            <a:gd name="connsiteX9" fmla="*/ 3059430 w 3085148"/>
                            <a:gd name="connsiteY9" fmla="*/ 1405890 h 2315528"/>
                            <a:gd name="connsiteX10" fmla="*/ 40005 w 3085148"/>
                            <a:gd name="connsiteY10" fmla="*/ 967740 h 2315528"/>
                            <a:gd name="connsiteX11" fmla="*/ 80010 w 3085148"/>
                            <a:gd name="connsiteY11" fmla="*/ 1007745 h 2315528"/>
                            <a:gd name="connsiteX12" fmla="*/ 40005 w 3085148"/>
                            <a:gd name="connsiteY12" fmla="*/ 1047750 h 2315528"/>
                            <a:gd name="connsiteX13" fmla="*/ 0 w 3085148"/>
                            <a:gd name="connsiteY13" fmla="*/ 1007745 h 2315528"/>
                            <a:gd name="connsiteX14" fmla="*/ 40005 w 3085148"/>
                            <a:gd name="connsiteY14" fmla="*/ 967740 h 2315528"/>
                            <a:gd name="connsiteX15" fmla="*/ 2157413 w 3085148"/>
                            <a:gd name="connsiteY15" fmla="*/ 0 h 2315528"/>
                            <a:gd name="connsiteX16" fmla="*/ 2197418 w 3085148"/>
                            <a:gd name="connsiteY16" fmla="*/ 40005 h 2315528"/>
                            <a:gd name="connsiteX17" fmla="*/ 2157413 w 3085148"/>
                            <a:gd name="connsiteY17" fmla="*/ 80010 h 2315528"/>
                            <a:gd name="connsiteX18" fmla="*/ 2117408 w 3085148"/>
                            <a:gd name="connsiteY18" fmla="*/ 40005 h 2315528"/>
                            <a:gd name="connsiteX19" fmla="*/ 2157413 w 3085148"/>
                            <a:gd name="connsiteY19" fmla="*/ 0 h 2315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5148" h="2315528">
                              <a:moveTo>
                                <a:pt x="2815590" y="2235518"/>
                              </a:moveTo>
                              <a:cubicBezTo>
                                <a:pt x="2837497" y="2235518"/>
                                <a:pt x="2855595" y="2253615"/>
                                <a:pt x="2855595" y="2275523"/>
                              </a:cubicBezTo>
                              <a:cubicBezTo>
                                <a:pt x="2855595" y="2297430"/>
                                <a:pt x="2837497" y="2315528"/>
                                <a:pt x="2815590" y="2315528"/>
                              </a:cubicBezTo>
                              <a:cubicBezTo>
                                <a:pt x="2793682" y="2315528"/>
                                <a:pt x="2775585" y="2297430"/>
                                <a:pt x="2775585" y="2275523"/>
                              </a:cubicBezTo>
                              <a:cubicBezTo>
                                <a:pt x="2775585" y="2253615"/>
                                <a:pt x="2793682" y="2235518"/>
                                <a:pt x="2815590" y="2235518"/>
                              </a:cubicBezTo>
                              <a:close/>
                              <a:moveTo>
                                <a:pt x="3059430" y="1405890"/>
                              </a:moveTo>
                              <a:cubicBezTo>
                                <a:pt x="3073718" y="1405890"/>
                                <a:pt x="3085148" y="1417320"/>
                                <a:pt x="3085148" y="1431607"/>
                              </a:cubicBezTo>
                              <a:cubicBezTo>
                                <a:pt x="3085148" y="1445895"/>
                                <a:pt x="3073718" y="1457325"/>
                                <a:pt x="3059430" y="1457325"/>
                              </a:cubicBezTo>
                              <a:cubicBezTo>
                                <a:pt x="3045143" y="1457325"/>
                                <a:pt x="3033713" y="1445895"/>
                                <a:pt x="3033713" y="1431607"/>
                              </a:cubicBezTo>
                              <a:cubicBezTo>
                                <a:pt x="3033713" y="1417320"/>
                                <a:pt x="3045143" y="1405890"/>
                                <a:pt x="3059430" y="1405890"/>
                              </a:cubicBezTo>
                              <a:close/>
                              <a:moveTo>
                                <a:pt x="40005" y="967740"/>
                              </a:moveTo>
                              <a:cubicBezTo>
                                <a:pt x="61912" y="967740"/>
                                <a:pt x="80010" y="985837"/>
                                <a:pt x="80010" y="1007745"/>
                              </a:cubicBezTo>
                              <a:cubicBezTo>
                                <a:pt x="80010" y="1029652"/>
                                <a:pt x="61912" y="1047750"/>
                                <a:pt x="40005" y="1047750"/>
                              </a:cubicBezTo>
                              <a:cubicBezTo>
                                <a:pt x="18097" y="1047750"/>
                                <a:pt x="0" y="1029652"/>
                                <a:pt x="0" y="1007745"/>
                              </a:cubicBezTo>
                              <a:cubicBezTo>
                                <a:pt x="0" y="985837"/>
                                <a:pt x="18097" y="967740"/>
                                <a:pt x="40005" y="967740"/>
                              </a:cubicBezTo>
                              <a:close/>
                              <a:moveTo>
                                <a:pt x="2157413" y="0"/>
                              </a:moveTo>
                              <a:cubicBezTo>
                                <a:pt x="2179320" y="0"/>
                                <a:pt x="2197418" y="18097"/>
                                <a:pt x="2197418" y="40005"/>
                              </a:cubicBezTo>
                              <a:cubicBezTo>
                                <a:pt x="2197418" y="61912"/>
                                <a:pt x="2179320" y="80010"/>
                                <a:pt x="2157413" y="80010"/>
                              </a:cubicBezTo>
                              <a:cubicBezTo>
                                <a:pt x="2135505" y="80010"/>
                                <a:pt x="2117408" y="61912"/>
                                <a:pt x="2117408" y="40005"/>
                              </a:cubicBezTo>
                              <a:cubicBezTo>
                                <a:pt x="2117408" y="18097"/>
                                <a:pt x="2135505" y="0"/>
                                <a:pt x="2157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029" name="Group 4029"/>
                      <wpg:cNvGrpSpPr>
                        <a:grpSpLocks noChangeAspect="1"/>
                      </wpg:cNvGrpSpPr>
                      <wpg:grpSpPr>
                        <a:xfrm>
                          <a:off x="2597857" y="2990548"/>
                          <a:ext cx="647011" cy="676986"/>
                          <a:chOff x="2597857" y="2990548"/>
                          <a:chExt cx="770588" cy="806288"/>
                        </a:xfrm>
                      </wpg:grpSpPr>
                      <wps:wsp>
                        <wps:cNvPr id="4030" name="Freeform: Shape 4030"/>
                        <wps:cNvSpPr/>
                        <wps:spPr>
                          <a:xfrm>
                            <a:off x="2606563" y="3101739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1" name="Freeform: Shape 4031"/>
                        <wps:cNvSpPr/>
                        <wps:spPr>
                          <a:xfrm>
                            <a:off x="2597857" y="3093432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2" name="Freeform: Shape 4032"/>
                        <wps:cNvSpPr/>
                        <wps:spPr>
                          <a:xfrm>
                            <a:off x="2752619" y="3453442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3" name="Freeform: Shape 4033"/>
                        <wps:cNvSpPr/>
                        <wps:spPr>
                          <a:xfrm>
                            <a:off x="2746973" y="3436826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4" name="Freeform: Shape 4034"/>
                        <wps:cNvSpPr/>
                        <wps:spPr>
                          <a:xfrm>
                            <a:off x="2783082" y="3384209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5" name="Freeform: Shape 4035"/>
                        <wps:cNvSpPr/>
                        <wps:spPr>
                          <a:xfrm>
                            <a:off x="2774666" y="3373132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6" name="Freeform: Shape 4036"/>
                        <wps:cNvSpPr/>
                        <wps:spPr>
                          <a:xfrm>
                            <a:off x="2796928" y="331774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7" name="Freeform: Shape 4037"/>
                        <wps:cNvSpPr/>
                        <wps:spPr>
                          <a:xfrm>
                            <a:off x="2788512" y="3306668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8" name="Freeform: Shape 4038"/>
                        <wps:cNvSpPr/>
                        <wps:spPr>
                          <a:xfrm>
                            <a:off x="2669775" y="311221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39" name="Freeform: Shape 4039"/>
                        <wps:cNvSpPr/>
                        <wps:spPr>
                          <a:xfrm>
                            <a:off x="2662271" y="310378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0" name="Freeform: Shape 4040"/>
                        <wps:cNvSpPr/>
                        <wps:spPr>
                          <a:xfrm>
                            <a:off x="2850584" y="2994374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1" name="Freeform: Shape 4041"/>
                        <wps:cNvSpPr/>
                        <wps:spPr>
                          <a:xfrm>
                            <a:off x="2839507" y="2990548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2" name="Freeform: Shape 4042"/>
                        <wps:cNvSpPr/>
                        <wps:spPr>
                          <a:xfrm>
                            <a:off x="2828153" y="3070418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3" name="Freeform: Shape 4043"/>
                        <wps:cNvSpPr/>
                        <wps:spPr>
                          <a:xfrm>
                            <a:off x="2827391" y="3064508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4" name="Freeform: Shape 4044"/>
                        <wps:cNvSpPr/>
                        <wps:spPr>
                          <a:xfrm>
                            <a:off x="2749611" y="3160833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5" name="Freeform: Shape 4045"/>
                        <wps:cNvSpPr/>
                        <wps:spPr>
                          <a:xfrm>
                            <a:off x="2742062" y="3150832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6" name="Freeform: Shape 4046"/>
                        <wps:cNvSpPr/>
                        <wps:spPr>
                          <a:xfrm>
                            <a:off x="2953049" y="3182049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7" name="Freeform: Shape 4047"/>
                        <wps:cNvSpPr/>
                        <wps:spPr>
                          <a:xfrm>
                            <a:off x="2944741" y="3182049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8" name="Freeform: Shape 4048"/>
                        <wps:cNvSpPr/>
                        <wps:spPr>
                          <a:xfrm>
                            <a:off x="2941971" y="3195896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49" name="Freeform: Shape 4049"/>
                        <wps:cNvSpPr/>
                        <wps:spPr>
                          <a:xfrm>
                            <a:off x="2930894" y="3195190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0" name="Freeform: Shape 4050"/>
                        <wps:cNvSpPr/>
                        <wps:spPr>
                          <a:xfrm>
                            <a:off x="2878277" y="3179280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1" name="Freeform: Shape 4051"/>
                        <wps:cNvSpPr/>
                        <wps:spPr>
                          <a:xfrm>
                            <a:off x="2864431" y="3175805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2" name="Freeform: Shape 4052"/>
                        <wps:cNvSpPr/>
                        <wps:spPr>
                          <a:xfrm>
                            <a:off x="2873101" y="3123822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3" name="Freeform: Shape 4053"/>
                        <wps:cNvSpPr/>
                        <wps:spPr>
                          <a:xfrm>
                            <a:off x="2864015" y="3116699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4" name="Freeform: Shape 4054"/>
                        <wps:cNvSpPr/>
                        <wps:spPr>
                          <a:xfrm>
                            <a:off x="2808949" y="3265129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5" name="Freeform: Shape 4055"/>
                        <wps:cNvSpPr/>
                        <wps:spPr>
                          <a:xfrm>
                            <a:off x="2798394" y="3254051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6" name="Freeform: Shape 4056"/>
                        <wps:cNvSpPr/>
                        <wps:spPr>
                          <a:xfrm>
                            <a:off x="2867245" y="3200119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7" name="Freeform: Shape 4057"/>
                        <wps:cNvSpPr/>
                        <wps:spPr>
                          <a:xfrm>
                            <a:off x="2864973" y="3195513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58" name="Freeform: Shape 4058"/>
                        <wps:cNvSpPr/>
                        <wps:spPr>
                          <a:xfrm>
                            <a:off x="2944040" y="3279826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059" name="Group 4059"/>
                      <wpg:cNvGrpSpPr>
                        <a:grpSpLocks noChangeAspect="1"/>
                      </wpg:cNvGrpSpPr>
                      <wpg:grpSpPr>
                        <a:xfrm rot="1846138">
                          <a:off x="3274097" y="1357501"/>
                          <a:ext cx="505954" cy="529387"/>
                          <a:chOff x="3274085" y="1357495"/>
                          <a:chExt cx="770588" cy="806288"/>
                        </a:xfrm>
                      </wpg:grpSpPr>
                      <wps:wsp>
                        <wps:cNvPr id="4060" name="Freeform: Shape 4060"/>
                        <wps:cNvSpPr/>
                        <wps:spPr>
                          <a:xfrm>
                            <a:off x="3282791" y="1468686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1" name="Freeform: Shape 4061"/>
                        <wps:cNvSpPr/>
                        <wps:spPr>
                          <a:xfrm>
                            <a:off x="3274085" y="1460379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2" name="Freeform: Shape 4062"/>
                        <wps:cNvSpPr/>
                        <wps:spPr>
                          <a:xfrm>
                            <a:off x="3428847" y="1820389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3" name="Freeform: Shape 4063"/>
                        <wps:cNvSpPr/>
                        <wps:spPr>
                          <a:xfrm>
                            <a:off x="3423201" y="1803773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4" name="Freeform: Shape 4064"/>
                        <wps:cNvSpPr/>
                        <wps:spPr>
                          <a:xfrm>
                            <a:off x="3459310" y="175115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5" name="Freeform: Shape 4065"/>
                        <wps:cNvSpPr/>
                        <wps:spPr>
                          <a:xfrm>
                            <a:off x="3450894" y="1740079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6" name="Freeform: Shape 4066"/>
                        <wps:cNvSpPr/>
                        <wps:spPr>
                          <a:xfrm>
                            <a:off x="3473156" y="1684692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7" name="Freeform: Shape 4067"/>
                        <wps:cNvSpPr/>
                        <wps:spPr>
                          <a:xfrm>
                            <a:off x="3464740" y="167361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8" name="Freeform: Shape 4068"/>
                        <wps:cNvSpPr/>
                        <wps:spPr>
                          <a:xfrm>
                            <a:off x="3346003" y="147916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69" name="Freeform: Shape 4069"/>
                        <wps:cNvSpPr/>
                        <wps:spPr>
                          <a:xfrm>
                            <a:off x="3338499" y="147073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0" name="Freeform: Shape 4070"/>
                        <wps:cNvSpPr/>
                        <wps:spPr>
                          <a:xfrm>
                            <a:off x="3526812" y="1361321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1" name="Freeform: Shape 4071"/>
                        <wps:cNvSpPr/>
                        <wps:spPr>
                          <a:xfrm>
                            <a:off x="3515735" y="1357495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2" name="Freeform: Shape 4072"/>
                        <wps:cNvSpPr/>
                        <wps:spPr>
                          <a:xfrm>
                            <a:off x="3504381" y="143736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3" name="Freeform: Shape 4073"/>
                        <wps:cNvSpPr/>
                        <wps:spPr>
                          <a:xfrm>
                            <a:off x="3503619" y="143145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4" name="Freeform: Shape 4074"/>
                        <wps:cNvSpPr/>
                        <wps:spPr>
                          <a:xfrm>
                            <a:off x="3425839" y="152778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5" name="Freeform: Shape 4075"/>
                        <wps:cNvSpPr/>
                        <wps:spPr>
                          <a:xfrm>
                            <a:off x="3418290" y="1517779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6" name="Freeform: Shape 4076"/>
                        <wps:cNvSpPr/>
                        <wps:spPr>
                          <a:xfrm>
                            <a:off x="3629277" y="154899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7" name="Freeform: Shape 4077"/>
                        <wps:cNvSpPr/>
                        <wps:spPr>
                          <a:xfrm>
                            <a:off x="3620969" y="154899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8" name="Freeform: Shape 4078"/>
                        <wps:cNvSpPr/>
                        <wps:spPr>
                          <a:xfrm>
                            <a:off x="3618199" y="1562843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79" name="Freeform: Shape 4079"/>
                        <wps:cNvSpPr/>
                        <wps:spPr>
                          <a:xfrm>
                            <a:off x="3607122" y="1562137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0" name="Freeform: Shape 4080"/>
                        <wps:cNvSpPr/>
                        <wps:spPr>
                          <a:xfrm>
                            <a:off x="3554505" y="1546227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1" name="Freeform: Shape 4081"/>
                        <wps:cNvSpPr/>
                        <wps:spPr>
                          <a:xfrm>
                            <a:off x="3540659" y="1542752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2" name="Freeform: Shape 4082"/>
                        <wps:cNvSpPr/>
                        <wps:spPr>
                          <a:xfrm>
                            <a:off x="3549329" y="1490769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3" name="Freeform: Shape 4083"/>
                        <wps:cNvSpPr/>
                        <wps:spPr>
                          <a:xfrm>
                            <a:off x="3540243" y="1483646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4" name="Freeform: Shape 4084"/>
                        <wps:cNvSpPr/>
                        <wps:spPr>
                          <a:xfrm>
                            <a:off x="3485177" y="1632076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5" name="Freeform: Shape 4085"/>
                        <wps:cNvSpPr/>
                        <wps:spPr>
                          <a:xfrm>
                            <a:off x="3474622" y="1620998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6" name="Freeform: Shape 4086"/>
                        <wps:cNvSpPr/>
                        <wps:spPr>
                          <a:xfrm>
                            <a:off x="3543473" y="1567066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7" name="Freeform: Shape 4087"/>
                        <wps:cNvSpPr/>
                        <wps:spPr>
                          <a:xfrm>
                            <a:off x="3541201" y="1562460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88" name="Freeform: Shape 4088"/>
                        <wps:cNvSpPr/>
                        <wps:spPr>
                          <a:xfrm>
                            <a:off x="3620268" y="1646773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089" name="Group 4089"/>
                      <wpg:cNvGrpSpPr>
                        <a:grpSpLocks noChangeAspect="1"/>
                      </wpg:cNvGrpSpPr>
                      <wpg:grpSpPr>
                        <a:xfrm rot="1846138">
                          <a:off x="5580519" y="2094863"/>
                          <a:ext cx="546430" cy="571746"/>
                          <a:chOff x="5580526" y="2094865"/>
                          <a:chExt cx="770588" cy="806288"/>
                        </a:xfrm>
                      </wpg:grpSpPr>
                      <wps:wsp>
                        <wps:cNvPr id="4090" name="Freeform: Shape 4090"/>
                        <wps:cNvSpPr/>
                        <wps:spPr>
                          <a:xfrm>
                            <a:off x="5589232" y="2206056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1" name="Freeform: Shape 4091"/>
                        <wps:cNvSpPr/>
                        <wps:spPr>
                          <a:xfrm>
                            <a:off x="5580526" y="2197749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2" name="Freeform: Shape 4092"/>
                        <wps:cNvSpPr/>
                        <wps:spPr>
                          <a:xfrm>
                            <a:off x="5735288" y="2557759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3" name="Freeform: Shape 4093"/>
                        <wps:cNvSpPr/>
                        <wps:spPr>
                          <a:xfrm>
                            <a:off x="5729642" y="2541143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4" name="Freeform: Shape 4094"/>
                        <wps:cNvSpPr/>
                        <wps:spPr>
                          <a:xfrm>
                            <a:off x="5765751" y="248852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5" name="Freeform: Shape 4095"/>
                        <wps:cNvSpPr/>
                        <wps:spPr>
                          <a:xfrm>
                            <a:off x="5757335" y="2477449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6" name="Freeform: Shape 4096"/>
                        <wps:cNvSpPr/>
                        <wps:spPr>
                          <a:xfrm>
                            <a:off x="5779597" y="2422062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7" name="Freeform: Shape 4097"/>
                        <wps:cNvSpPr/>
                        <wps:spPr>
                          <a:xfrm>
                            <a:off x="5771181" y="241098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8" name="Freeform: Shape 4098"/>
                        <wps:cNvSpPr/>
                        <wps:spPr>
                          <a:xfrm>
                            <a:off x="5652444" y="221653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99" name="Freeform: Shape 4099"/>
                        <wps:cNvSpPr/>
                        <wps:spPr>
                          <a:xfrm>
                            <a:off x="5644940" y="220810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0" name="Freeform: Shape 4100"/>
                        <wps:cNvSpPr/>
                        <wps:spPr>
                          <a:xfrm>
                            <a:off x="5833253" y="2098691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1" name="Freeform: Shape 4101"/>
                        <wps:cNvSpPr/>
                        <wps:spPr>
                          <a:xfrm>
                            <a:off x="5822176" y="2094865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2" name="Freeform: Shape 4102"/>
                        <wps:cNvSpPr/>
                        <wps:spPr>
                          <a:xfrm>
                            <a:off x="5810822" y="217473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3" name="Freeform: Shape 4103"/>
                        <wps:cNvSpPr/>
                        <wps:spPr>
                          <a:xfrm>
                            <a:off x="5810060" y="216882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4" name="Freeform: Shape 4104"/>
                        <wps:cNvSpPr/>
                        <wps:spPr>
                          <a:xfrm>
                            <a:off x="5732280" y="226515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5" name="Freeform: Shape 4105"/>
                        <wps:cNvSpPr/>
                        <wps:spPr>
                          <a:xfrm>
                            <a:off x="5724731" y="2255149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6" name="Freeform: Shape 4106"/>
                        <wps:cNvSpPr/>
                        <wps:spPr>
                          <a:xfrm>
                            <a:off x="5935718" y="228636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7" name="Freeform: Shape 4107"/>
                        <wps:cNvSpPr/>
                        <wps:spPr>
                          <a:xfrm>
                            <a:off x="5927410" y="228636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8" name="Freeform: Shape 4108"/>
                        <wps:cNvSpPr/>
                        <wps:spPr>
                          <a:xfrm>
                            <a:off x="5924640" y="2300213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09" name="Freeform: Shape 4109"/>
                        <wps:cNvSpPr/>
                        <wps:spPr>
                          <a:xfrm>
                            <a:off x="5913563" y="2299507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0" name="Freeform: Shape 4110"/>
                        <wps:cNvSpPr/>
                        <wps:spPr>
                          <a:xfrm>
                            <a:off x="5860946" y="2283597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1" name="Freeform: Shape 4111"/>
                        <wps:cNvSpPr/>
                        <wps:spPr>
                          <a:xfrm>
                            <a:off x="5847100" y="2280122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2" name="Freeform: Shape 4112"/>
                        <wps:cNvSpPr/>
                        <wps:spPr>
                          <a:xfrm>
                            <a:off x="5855770" y="2228139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3" name="Freeform: Shape 4113"/>
                        <wps:cNvSpPr/>
                        <wps:spPr>
                          <a:xfrm>
                            <a:off x="5846684" y="2221016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4" name="Freeform: Shape 4114"/>
                        <wps:cNvSpPr/>
                        <wps:spPr>
                          <a:xfrm>
                            <a:off x="5791618" y="2369446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5" name="Freeform: Shape 4115"/>
                        <wps:cNvSpPr/>
                        <wps:spPr>
                          <a:xfrm>
                            <a:off x="5781063" y="2358368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6" name="Freeform: Shape 4116"/>
                        <wps:cNvSpPr/>
                        <wps:spPr>
                          <a:xfrm>
                            <a:off x="5849914" y="2304436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7" name="Freeform: Shape 4117"/>
                        <wps:cNvSpPr/>
                        <wps:spPr>
                          <a:xfrm>
                            <a:off x="5847642" y="2299830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8" name="Freeform: Shape 4118"/>
                        <wps:cNvSpPr/>
                        <wps:spPr>
                          <a:xfrm>
                            <a:off x="5926709" y="2384143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119" name="Group 4119"/>
                      <wpg:cNvGrpSpPr>
                        <a:grpSpLocks noChangeAspect="1"/>
                      </wpg:cNvGrpSpPr>
                      <wpg:grpSpPr>
                        <a:xfrm rot="21179090">
                          <a:off x="5608336" y="2115270"/>
                          <a:ext cx="529014" cy="553524"/>
                          <a:chOff x="5608350" y="2115266"/>
                          <a:chExt cx="770588" cy="806288"/>
                        </a:xfrm>
                      </wpg:grpSpPr>
                      <wps:wsp>
                        <wps:cNvPr id="4120" name="Freeform: Shape 4120"/>
                        <wps:cNvSpPr/>
                        <wps:spPr>
                          <a:xfrm>
                            <a:off x="5617056" y="2226457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1" name="Freeform: Shape 4121"/>
                        <wps:cNvSpPr/>
                        <wps:spPr>
                          <a:xfrm>
                            <a:off x="5608350" y="2218150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2" name="Freeform: Shape 4122"/>
                        <wps:cNvSpPr/>
                        <wps:spPr>
                          <a:xfrm>
                            <a:off x="5763112" y="2578160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3" name="Freeform: Shape 4123"/>
                        <wps:cNvSpPr/>
                        <wps:spPr>
                          <a:xfrm>
                            <a:off x="5757466" y="2561544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4" name="Freeform: Shape 4124"/>
                        <wps:cNvSpPr/>
                        <wps:spPr>
                          <a:xfrm>
                            <a:off x="5793575" y="250892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5" name="Freeform: Shape 4125"/>
                        <wps:cNvSpPr/>
                        <wps:spPr>
                          <a:xfrm>
                            <a:off x="5785159" y="249785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6" name="Freeform: Shape 4126"/>
                        <wps:cNvSpPr/>
                        <wps:spPr>
                          <a:xfrm>
                            <a:off x="5807421" y="244246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7" name="Freeform: Shape 4127"/>
                        <wps:cNvSpPr/>
                        <wps:spPr>
                          <a:xfrm>
                            <a:off x="5799005" y="243138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8" name="Freeform: Shape 4128"/>
                        <wps:cNvSpPr/>
                        <wps:spPr>
                          <a:xfrm>
                            <a:off x="5680268" y="223693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29" name="Freeform: Shape 4129"/>
                        <wps:cNvSpPr/>
                        <wps:spPr>
                          <a:xfrm>
                            <a:off x="5672764" y="2228506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0" name="Freeform: Shape 4130"/>
                        <wps:cNvSpPr/>
                        <wps:spPr>
                          <a:xfrm>
                            <a:off x="5861077" y="2119092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1" name="Freeform: Shape 4131"/>
                        <wps:cNvSpPr/>
                        <wps:spPr>
                          <a:xfrm>
                            <a:off x="5850000" y="211526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2" name="Freeform: Shape 4132"/>
                        <wps:cNvSpPr/>
                        <wps:spPr>
                          <a:xfrm>
                            <a:off x="5838646" y="219513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3" name="Freeform: Shape 4133"/>
                        <wps:cNvSpPr/>
                        <wps:spPr>
                          <a:xfrm>
                            <a:off x="5837884" y="218922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4" name="Freeform: Shape 4134"/>
                        <wps:cNvSpPr/>
                        <wps:spPr>
                          <a:xfrm>
                            <a:off x="5760104" y="2285551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5" name="Freeform: Shape 4135"/>
                        <wps:cNvSpPr/>
                        <wps:spPr>
                          <a:xfrm>
                            <a:off x="5752555" y="2275550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6" name="Freeform: Shape 4136"/>
                        <wps:cNvSpPr/>
                        <wps:spPr>
                          <a:xfrm>
                            <a:off x="5963542" y="230676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7" name="Freeform: Shape 4137"/>
                        <wps:cNvSpPr/>
                        <wps:spPr>
                          <a:xfrm>
                            <a:off x="5955234" y="230676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8" name="Freeform: Shape 4138"/>
                        <wps:cNvSpPr/>
                        <wps:spPr>
                          <a:xfrm>
                            <a:off x="5952464" y="232061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39" name="Freeform: Shape 4139"/>
                        <wps:cNvSpPr/>
                        <wps:spPr>
                          <a:xfrm>
                            <a:off x="5941387" y="231990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0" name="Freeform: Shape 4140"/>
                        <wps:cNvSpPr/>
                        <wps:spPr>
                          <a:xfrm>
                            <a:off x="5888770" y="230399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1" name="Freeform: Shape 4141"/>
                        <wps:cNvSpPr/>
                        <wps:spPr>
                          <a:xfrm>
                            <a:off x="5874924" y="2300523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2" name="Freeform: Shape 4142"/>
                        <wps:cNvSpPr/>
                        <wps:spPr>
                          <a:xfrm>
                            <a:off x="5883594" y="224854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3" name="Freeform: Shape 4143"/>
                        <wps:cNvSpPr/>
                        <wps:spPr>
                          <a:xfrm>
                            <a:off x="5874508" y="2241417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4" name="Freeform: Shape 4144"/>
                        <wps:cNvSpPr/>
                        <wps:spPr>
                          <a:xfrm>
                            <a:off x="5819442" y="2389847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5" name="Freeform: Shape 4145"/>
                        <wps:cNvSpPr/>
                        <wps:spPr>
                          <a:xfrm>
                            <a:off x="5808887" y="2378769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6" name="Freeform: Shape 4146"/>
                        <wps:cNvSpPr/>
                        <wps:spPr>
                          <a:xfrm>
                            <a:off x="5877738" y="2324837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7" name="Freeform: Shape 4147"/>
                        <wps:cNvSpPr/>
                        <wps:spPr>
                          <a:xfrm>
                            <a:off x="5875466" y="2320231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48" name="Freeform: Shape 4148"/>
                        <wps:cNvSpPr/>
                        <wps:spPr>
                          <a:xfrm>
                            <a:off x="5954533" y="2404544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149" name="Group 4149"/>
                      <wpg:cNvGrpSpPr>
                        <a:grpSpLocks noChangeAspect="1"/>
                      </wpg:cNvGrpSpPr>
                      <wpg:grpSpPr>
                        <a:xfrm rot="21179090">
                          <a:off x="4698060" y="4113321"/>
                          <a:ext cx="459178" cy="480452"/>
                          <a:chOff x="4698060" y="4113316"/>
                          <a:chExt cx="770588" cy="806288"/>
                        </a:xfrm>
                      </wpg:grpSpPr>
                      <wps:wsp>
                        <wps:cNvPr id="4150" name="Freeform: Shape 4150"/>
                        <wps:cNvSpPr/>
                        <wps:spPr>
                          <a:xfrm>
                            <a:off x="4706766" y="4224507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1" name="Freeform: Shape 4151"/>
                        <wps:cNvSpPr/>
                        <wps:spPr>
                          <a:xfrm>
                            <a:off x="4698060" y="4216200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2" name="Freeform: Shape 4152"/>
                        <wps:cNvSpPr/>
                        <wps:spPr>
                          <a:xfrm>
                            <a:off x="4852822" y="4576210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3" name="Freeform: Shape 4153"/>
                        <wps:cNvSpPr/>
                        <wps:spPr>
                          <a:xfrm>
                            <a:off x="4847176" y="4559594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4" name="Freeform: Shape 4154"/>
                        <wps:cNvSpPr/>
                        <wps:spPr>
                          <a:xfrm>
                            <a:off x="4883285" y="450697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5" name="Freeform: Shape 4155"/>
                        <wps:cNvSpPr/>
                        <wps:spPr>
                          <a:xfrm>
                            <a:off x="4874869" y="449590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6" name="Freeform: Shape 4156"/>
                        <wps:cNvSpPr/>
                        <wps:spPr>
                          <a:xfrm>
                            <a:off x="4897131" y="444051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7" name="Freeform: Shape 4157"/>
                        <wps:cNvSpPr/>
                        <wps:spPr>
                          <a:xfrm>
                            <a:off x="4888715" y="442943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8" name="Freeform: Shape 4158"/>
                        <wps:cNvSpPr/>
                        <wps:spPr>
                          <a:xfrm>
                            <a:off x="4769978" y="423498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59" name="Freeform: Shape 4159"/>
                        <wps:cNvSpPr/>
                        <wps:spPr>
                          <a:xfrm>
                            <a:off x="4762474" y="4226556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0" name="Freeform: Shape 4160"/>
                        <wps:cNvSpPr/>
                        <wps:spPr>
                          <a:xfrm>
                            <a:off x="4950787" y="4117142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1" name="Freeform: Shape 4161"/>
                        <wps:cNvSpPr/>
                        <wps:spPr>
                          <a:xfrm>
                            <a:off x="4939710" y="411331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2" name="Freeform: Shape 4162"/>
                        <wps:cNvSpPr/>
                        <wps:spPr>
                          <a:xfrm>
                            <a:off x="4928356" y="419318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3" name="Freeform: Shape 4163"/>
                        <wps:cNvSpPr/>
                        <wps:spPr>
                          <a:xfrm>
                            <a:off x="4927594" y="418727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4" name="Freeform: Shape 4164"/>
                        <wps:cNvSpPr/>
                        <wps:spPr>
                          <a:xfrm>
                            <a:off x="4849814" y="4283601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5" name="Freeform: Shape 4165"/>
                        <wps:cNvSpPr/>
                        <wps:spPr>
                          <a:xfrm>
                            <a:off x="4842265" y="4273600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6" name="Freeform: Shape 4166"/>
                        <wps:cNvSpPr/>
                        <wps:spPr>
                          <a:xfrm>
                            <a:off x="5053252" y="430481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7" name="Freeform: Shape 4167"/>
                        <wps:cNvSpPr/>
                        <wps:spPr>
                          <a:xfrm>
                            <a:off x="5044944" y="430481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8" name="Freeform: Shape 4168"/>
                        <wps:cNvSpPr/>
                        <wps:spPr>
                          <a:xfrm>
                            <a:off x="5042174" y="431866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69" name="Freeform: Shape 4169"/>
                        <wps:cNvSpPr/>
                        <wps:spPr>
                          <a:xfrm>
                            <a:off x="5031097" y="431795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0" name="Freeform: Shape 4170"/>
                        <wps:cNvSpPr/>
                        <wps:spPr>
                          <a:xfrm>
                            <a:off x="4978480" y="430204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1" name="Freeform: Shape 4171"/>
                        <wps:cNvSpPr/>
                        <wps:spPr>
                          <a:xfrm>
                            <a:off x="4964634" y="4298573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2" name="Freeform: Shape 4172"/>
                        <wps:cNvSpPr/>
                        <wps:spPr>
                          <a:xfrm>
                            <a:off x="4973304" y="424659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3" name="Freeform: Shape 4173"/>
                        <wps:cNvSpPr/>
                        <wps:spPr>
                          <a:xfrm>
                            <a:off x="4964218" y="4239467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4" name="Freeform: Shape 4174"/>
                        <wps:cNvSpPr/>
                        <wps:spPr>
                          <a:xfrm>
                            <a:off x="4909152" y="4387897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5" name="Freeform: Shape 4175"/>
                        <wps:cNvSpPr/>
                        <wps:spPr>
                          <a:xfrm>
                            <a:off x="4898597" y="4376819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6" name="Freeform: Shape 4176"/>
                        <wps:cNvSpPr/>
                        <wps:spPr>
                          <a:xfrm>
                            <a:off x="4967448" y="4322887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7" name="Freeform: Shape 4177"/>
                        <wps:cNvSpPr/>
                        <wps:spPr>
                          <a:xfrm>
                            <a:off x="4965176" y="4318281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78" name="Freeform: Shape 4178"/>
                        <wps:cNvSpPr/>
                        <wps:spPr>
                          <a:xfrm>
                            <a:off x="5044243" y="4402594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F5FFF4A" id="Group 412" o:spid="_x0000_s1026" alt="decorative elements" style="position:absolute;margin-left:311pt;margin-top:-235.6pt;width:215.4pt;height:186.65pt;z-index:251676672" coordorigin="21767,10855" coordsize="43160,37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uBYsCvHEgKvAOFYdpNj2ZVjCYFngXAsu8mx7MqxhMCzQDiW3eRYduVYQuBZICeqdpNj2TVX&#10;WAg8CyQWZzc5ll05lhBYFijHspscy673sYTAs0CRaHIsu97HEgLPAkWiybHsmissBJ4FikSTY9k1&#10;V1gIPAsUiSbHsivHEgLLAuVYdpNj2TVXWAg8CxSJJseya66wEHgWKBJNjmXXXGEh8CxQJJocyw6l&#10;UpjvEHgWKBJNjmVXjiUElgXKsewmx7JDqdQ+MDmWXTmWEHhNkHnibnIsu3IsIfAskHnibn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">
              <v:group id="Group 4006" o:spid="_x0000_s1027" style="position:absolute;left:31515;top:38168;width:4383;height:6135" coordorigin="31515,38168" coordsize="4382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<v:shape id="Freeform: Shape 4007" o:spid="_x0000_s1028" style="position:absolute;left:34564;top:40990;width:1334;height:1334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" path="m124156,41288c108916,10808,71768,-1574,41288,13666,10808,28906,-1574,66053,13666,96533r,c26048,122251,54623,134633,81293,128918v4763,-952,10478,-2857,15240,-5715c110821,115583,122251,103201,127013,87961v4763,-15240,4763,-32385,-2857,-46673xe" filled="f" stroked="f">
                  <v:stroke joinstyle="miter"/>
                  <v:path arrowok="t" o:connecttype="custom" o:connectlocs="124156,41288;41288,13666;13666,96533;13666,96533;81293,128918;96533,123203;127013,87961;124156,41288" o:connectangles="0,0,0,0,0,0,0,0"/>
                </v:shape>
                <v:shape id="Freeform: Shape 4008" o:spid="_x0000_s1029" style="position:absolute;left:34504;top:38168;width:857;height:857;visibility:visible;mso-wrap-style:square;v-text-anchor:middle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" path="m83496,43491c82544,21584,63494,5391,42539,7296,21584,9201,5391,27299,7296,49206r,c8249,67304,21584,81591,38729,84449v2857,952,6667,952,10477,952c59684,84449,69209,79686,75876,72066v5715,-8572,8573,-19050,7620,-28575xe" filled="f" stroked="f">
                  <v:stroke joinstyle="miter"/>
                  <v:path arrowok="t" o:connecttype="custom" o:connectlocs="83496,43491;42539,7296;7296,49206;7296,49206;38729,84449;49206,85401;75876,72066;83496,43491" o:connectangles="0,0,0,0,0,0,0,0"/>
                </v:shape>
                <v:shape id="Freeform: Shape 4009" o:spid="_x0000_s1030" style="position:absolute;left:32399;top:42940;width:857;height:857;visibility:visible;mso-wrap-style:square;v-text-anchor:middle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" path="m84449,42539c82544,21584,64446,5391,42539,7296,21584,9201,5391,27299,7296,49206r,c8249,67304,21584,81591,38729,84449v2857,952,6667,952,10477,952c59684,84449,69209,79686,75876,72066v6668,-9525,9525,-19050,8573,-29527xe" filled="f" stroked="f">
                  <v:stroke joinstyle="miter"/>
                  <v:path arrowok="t" o:connecttype="custom" o:connectlocs="84449,42539;42539,7296;7296,49206;7296,49206;38729,84449;49206,85401;75876,72066;84449,42539" o:connectangles="0,0,0,0,0,0,0,0"/>
                </v:shape>
                <v:shape id="Freeform: Shape 4010" o:spid="_x0000_s1031" style="position:absolute;left:35134;top:43827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" path="m46196,25241c45244,14764,35719,7144,25241,7144,14764,8096,7144,17621,7144,28099r,c8096,36671,14764,44291,22384,45244v1905,,2857,,4762,c31909,45244,36671,42386,40481,38576v3810,-2857,5715,-7620,5715,-13335xe" filled="f" stroked="f">
                  <v:stroke joinstyle="miter"/>
                  <v:path arrowok="t" o:connecttype="custom" o:connectlocs="46196,25241;25241,7144;7144,28099;7144,28099;22384,45244;27146,45244;40481,38576;46196,25241" o:connectangles="0,0,0,0,0,0,0,0"/>
                </v:shape>
                <v:shape id="Freeform: Shape 4011" o:spid="_x0000_s1032" style="position:absolute;left:31515;top:4115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" path="m46196,25241c45244,14764,35719,7144,25241,7144,14764,8096,7144,17621,7144,28099r,c8096,36671,14764,44291,22384,45244v1905,,2857,,4762,c31909,45244,36671,42386,40481,38576v4763,-2857,6668,-8572,5715,-13335xe" filled="f" stroked="f">
                  <v:stroke joinstyle="miter"/>
                  <v:path arrowok="t" o:connecttype="custom" o:connectlocs="46196,25241;25241,7144;7144,28099;7144,28099;22384,45244;27146,45244;40481,38576;46196,25241" o:connectangles="0,0,0,0,0,0,0,0"/>
                </v:shape>
              </v:group>
              <v:shape id="Freeform: Shape 4012" o:spid="_x0000_s1033" style="position:absolute;left:27376;top:10855;width:36823;height:37402;visibility:visible;mso-wrap-style:square;v-text-anchor:middle" coordsize="3682310,374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" path="m2392031,3337495v30956,-1785,65009,358,86916,14169c2519904,3377381,2544669,3419291,2551337,3431674v952,1905,,3810,-1905,4762c2536097,3439294,2489424,3445961,2425607,3438341r-32789,-12061l2423404,3476858v8870,19050,14585,38160,14585,55781c2437989,3599314,2408462,3659321,2398937,3676466v-953,2858,-4763,2858,-6668,953c2378934,3663131,2336072,3614554,2297972,3534544v-40005,-83820,10477,-165735,22860,-184785l2322370,3349539r1319,-2638c2333214,3344996,2361075,3339281,2392031,3337495xm806357,3336424v953,,1905,1905,1905,2857c808262,3340234,806357,3341186,805405,3341186v-953,,-1905,-1905,-1905,-2857c803500,3337376,805405,3336424,806357,3336424xm796832,3334519v1578,,2858,1279,2858,2857c799690,3338954,798410,3340234,796832,3340234v-1578,,-2857,-1280,-2857,-2858c793975,3335798,795254,3334519,796832,3334519xm813977,3331661v952,,1905,1905,1905,2857c815882,3335471,813977,3336423,813024,3336423v-1905,,-2857,-952,-1905,-2857c811119,3332613,813024,3331661,813977,3331661xm791117,3330709v1578,,2858,1279,2858,2857c793975,3335144,792695,3336424,791117,3336424v-1578,,-2857,-1280,-2857,-2858c788260,3331988,789539,3330709,791117,3330709xm806357,3329756v953,,1905,1905,1905,2857c808262,3333566,806357,3334518,805405,3334518v-953,,-1905,-952,-1905,-2857c803500,3330708,805405,3329756,806357,3329756xm797784,3325946v953,,1905,1905,1905,2857c799689,3329756,797784,3330708,796832,3330708v-953,,-1905,-952,-1905,-2857c794927,3326898,796832,3325946,797784,3325946xm816834,3324994v953,,1905,1905,1905,2857c818739,3328804,816834,3329756,815882,3329756v-1905,-952,-1905,-1905,-1905,-2857c813977,3325946,815882,3324994,816834,3324994xm806357,3322136v953,,1905,1905,1905,2857c808262,3325946,806357,3326898,805405,3326898v-953,,-1905,-1905,-1905,-2857c803500,3323088,805405,3322136,806357,3322136xm789212,3322136v1578,,2858,1279,2858,2857c792070,3326571,790790,3327851,789212,3327851v-1578,,-2857,-1280,-2857,-2858c786355,3323415,787634,3322136,789212,3322136xm812072,3315469v1578,,2858,1279,2858,2857c814930,3319904,813650,3321184,812072,3321184v-1578,,-2857,-1280,-2857,-2858c809215,3316748,810494,3315469,812072,3315469xm799689,3315469v953,,1905,1905,1905,2857c801594,3319279,799689,3320231,798737,3320231v-953,,-1905,-1905,-1905,-2857c796832,3316421,798737,3315469,799689,3315469xm790164,3314516v1578,,2858,1279,2858,2857c793022,3318951,791742,3320231,790164,3320231v-1578,,-2857,-1280,-2857,-2858c787307,3315795,788586,3314516,790164,3314516xm806357,3306896v1578,,2858,1279,2858,2857c809215,3311331,807935,3312611,806357,3312611v-1578,,-2857,-1280,-2857,-2858c803500,3308175,804779,3306896,806357,3306896xm797785,3306896v952,,1905,1905,1905,2857c799690,3310706,797785,3311658,796832,3311658v-1905,,-2857,-952,-1905,-2857c794927,3307848,796832,3306896,797785,3306896xm558707,3278322v2857,952,4762,2857,3810,5714c561564,3286894,559659,3288799,556802,3287847v-2858,-953,-4763,-2858,-3810,-5715c553944,3279274,555849,3277369,558707,3278322xm539657,3275464v2630,,4763,2132,4763,4762c544420,3282857,542287,3284989,539657,3284989v-2630,,-4762,-2132,-4762,-4763c534895,3277596,537027,3275464,539657,3275464xm572042,3268797v2857,952,4762,2857,3810,5714c574899,3277369,572994,3279274,570137,3278322v-1905,,-3810,-2858,-3810,-5715c567279,3269749,569184,3267844,572042,3268797xm526322,3266891v2631,,4763,2132,4763,4762c531085,3274284,528953,3276416,526322,3276416v-2630,,-4762,-2132,-4762,-4763c521560,3269023,523692,3266891,526322,3266891xm557755,3264985v2857,953,4762,2858,3810,5715c560612,3273558,558707,3275463,555850,3274510v-2858,,-4763,-2857,-3810,-5714c552992,3265938,554897,3264033,557755,3264985xm540610,3257366v2857,952,4762,2857,3810,5715c543467,3265938,541562,3267843,538705,3266891v-1905,,-3810,-2858,-3810,-5716c535847,3258318,537752,3256413,540610,3257366xm578710,3254509v2857,952,4762,2857,3810,5714c581567,3263081,579662,3264986,576805,3264034v-2858,-953,-4763,-2858,-3810,-5715c573947,3255461,575852,3253556,578710,3254509xm522512,3250699v2630,,4763,2132,4763,4762c527275,3258091,525142,3260224,522512,3260224v-2630,,-4762,-2133,-4762,-4763c517750,3252831,519882,3250699,522512,3250699xm557755,3248794v2857,952,4762,2857,3810,5715c560612,3257366,558707,3259271,555850,3258319v-1905,,-3810,-2858,-3810,-5716c552992,3249746,554897,3247841,557755,3248794xm570137,3236411v2630,,4763,2132,4763,4762c574900,3243803,572767,3245936,570137,3245936v-2630,,-4762,-2133,-4762,-4763c565375,3238543,567507,3236411,570137,3236411xm545372,3235459v2857,952,4762,2857,3810,5714c548229,3244031,546324,3245936,543467,3244984v-2858,-953,-4763,-2858,-3810,-5715c540609,3236411,542514,3234506,545372,3235459xm525369,3233554v2630,,4763,2132,4763,4762c530132,3240947,527999,3243079,525369,3243079v-2630,,-4762,-2132,-4762,-4763c520607,3235686,522739,3233554,525369,3233554xm558707,3219266v2630,,4763,2132,4763,4762c563470,3226659,561337,3228791,558707,3228791v-2630,,-4762,-2132,-4762,-4763c553945,3221398,556077,3219266,558707,3219266xm539657,3218314v2857,952,4762,2857,3810,5715c542514,3226886,540609,3228791,537752,3227839v-2858,,-3810,-2858,-3810,-5716c534894,3219266,536799,3217361,539657,3218314xm2293210,3122111v2857,953,4762,4763,3810,8573c2296067,3133542,2287018,3158545,2272135,3194502r-19992,45977l2258920,3250699v4762,19050,-2858,38100,-19050,42862l2228154,3291350r-15907,32691c2212247,3324994,2213200,3325947,2213200,3326899r952,c2214152,3327851,2214152,3327851,2214152,3328804v1905,7620,3810,20955,7620,46672c2226535,3410719,2229392,3445009,2230345,3465964v,2858,1905,3810,4762,4762c2242727,3472632,2249395,3478347,2250347,3486919v1905,11430,-6667,22860,-18097,25717c2219867,3515494,2209389,3507874,2207485,3496444v-1905,-7620,1904,-16193,8572,-20955c2216057,3457391,2213200,3417386,2207485,3377382v-2858,-17146,-4763,-27623,-5715,-35243c2185577,3371666,2168432,3401194,2149382,3425959v-952,952,-952,1905,-952,2857c2147477,3436436,2144620,3462154,2137952,3529782v-5715,51434,-20955,76200,-34290,88582c2104614,3628841,2096995,3639319,2085564,3642176v-12382,2858,-22859,-4762,-24764,-16192c2058895,3614554,2067467,3603124,2078897,3600266v6667,-952,13335,953,18098,4763c2107472,3593599,2119855,3571691,2123664,3527876v3811,-39052,6668,-63817,8573,-80010c2130332,3450724,2127475,3453582,2124617,3456439v-26670,28575,-52387,51435,-75247,70485c2048417,3527876,2047464,3528829,2047464,3529782v-1905,5715,-8572,24765,-34289,83819c1996982,3651701,1986505,3676466,1980789,3691707v4763,3809,8573,9525,9525,16192c1992220,3722186,1981742,3736474,1967455,3739332v-14288,3809,-27623,-4763,-27623,-16193c1937927,3708851,1948405,3694564,1962692,3691707v2858,-953,5715,-953,7620,-953c1976027,3675514,1986505,3650749,2002697,3611697v8573,-19050,14287,-33338,19050,-44768c2024605,3562166,2017937,3557404,2013175,3560261v-20955,14288,-38100,23813,-49530,30480c1961739,3591694,1960787,3592647,1960787,3594551v-2857,9525,-11430,18098,-21907,20956c1924592,3618364,1910305,3609791,1908400,3595504v-1905,-14288,8572,-28575,22859,-31432c1941737,3562166,1951262,3565976,1956977,3573597v1905,1904,4762,1904,7620,952c1996030,3556451,2055084,3517399,2116045,3450724v8572,-9525,17144,-20002,25717,-31433c2144620,3415482,2142714,3410719,2137952,3409766v-16193,-1905,-44768,-2857,-84772,6668c2006507,3426911,1971264,3444057,1954120,3454534v-1906,952,-2858,1905,-2858,3810c1949357,3466916,1942689,3475489,1933164,3477394v-12382,2857,-22859,-4762,-24764,-16193c1906495,3449772,1915067,3438341,1926497,3435484v5715,-952,11430,,16192,3810c1944595,3441199,1947452,3441199,1949357,3440247v19050,-11431,53340,-27623,99060,-38100c2102709,3389764,2136047,3394526,2150334,3397384v1905,,4763,-952,5716,-2858c2173909,3367380,2190816,3337198,2206145,3307164r9261,-19708l2201770,3266891v-5715,-19050,2857,-38100,19050,-42862l2243222,3228258r3553,-7563c2269873,3167593,2284161,3127827,2284637,3126874v,-952,952,-1905,1905,-2858c2288447,3122111,2290352,3121159,2293210,3122111xm791117,3117349v4208,,7620,3412,7620,7620c798737,3129177,795325,3132589,791117,3132589v-4209,,-7620,-3412,-7620,-7620c783497,3120760,786908,3117349,791117,3117349xm767305,3112586v4208,,7620,3412,7620,7620c774925,3124414,771513,3127826,767305,3127826v-4209,,-7620,-3412,-7620,-7620c759685,3115997,763096,3112586,767305,3112586xm818740,3109728v4762,-952,8572,1905,9525,6668c829217,3121158,826360,3124968,821597,3125921v-3810,,-8572,-2858,-9525,-6668c811120,3114491,813977,3110681,818740,3109728xm752065,3091631v4208,,7620,3412,7620,7620c759685,3103459,756273,3106871,752065,3106871v-4209,,-7620,-3412,-7620,-7620c744445,3095042,747856,3091631,752065,3091631xm809215,3090678v4762,-952,8572,1905,9525,6668c819692,3102108,816835,3105918,812072,3106871v-3810,952,-8572,-1905,-9525,-6668c801595,3095441,804452,3091631,809215,3090678xm780640,3090678v4762,-952,8572,1905,9525,6668c791117,3102108,788260,3105918,783497,3106871v-4762,,-8572,-2858,-9525,-6668c773020,3095441,775877,3091631,780640,3090678xm833027,3087821v4762,-952,8572,1905,9525,6668c843504,3099251,840647,3103061,835884,3104014v-3810,,-8572,-2858,-9525,-6668c825407,3092584,828264,3088774,833027,3087821xm1025432,3080201v5715,-952,10478,5715,9525,11430c1032100,3104014,1023527,3125921,1002572,3144019v-11430,9525,-25717,12382,-39052,13335c956852,3157354,954947,3166879,960662,3169736v9525,4763,20003,10478,31433,16193c994952,3186881,998762,3185929,1000667,3183071v8573,-14287,28575,-42862,60008,-53340c1082582,3122111,1097822,3120206,1106395,3120206v5715,-952,10477,5715,9525,11430c1113062,3144019,1104490,3165926,1083535,3184024v-22860,19050,-57150,14287,-75248,9525c1027337,3203074,1047340,3212599,1069247,3222124v2858,1905,6668,952,8573,-2858c1085440,3204026,1101632,3174499,1131160,3161164v20955,-9525,36195,-13335,44767,-14288c1181642,3145924,1187357,3150686,1186405,3157354v-1905,13335,-7620,36195,-26670,56197c1149257,3224981,1134970,3229744,1120682,3231649v-6667,952,-8572,9525,-1905,12382c1133065,3249746,1147352,3255461,1161640,3261176v3810,953,7620,-952,8572,-4762c1174022,3240221,1184500,3208789,1210217,3190691v12383,-8572,22860,-14287,30480,-18097c1251175,3167831,1263557,3175451,1263557,3187834v,13335,-3810,31432,-15240,49530c1237840,3253556,1220695,3261176,1204502,3264986v-6667,953,-7620,10478,-952,12383c1218790,3283084,1234982,3288799,1251175,3293561v3810,953,7620,-1905,8572,-5715c1262605,3270701,1270225,3239269,1294037,3219266v18098,-14287,30480,-21907,39053,-25717c1338805,3190691,1345472,3194501,1346425,3201169v2857,13335,3810,37147,-9525,60960c1322612,3289751,1287370,3297371,1269272,3299276v12383,3810,24765,7620,38100,11430c1315945,3313564,1325470,3315469,1334995,3317374v2857,,6667,-1905,7620,-5715c1345472,3294514,1354045,3263081,1376905,3244031v12382,-9525,21907,-16192,29527,-20955c1416910,3217361,1430245,3224029,1431197,3236411v,13335,-952,31433,-11430,50483c1412147,3300229,1399765,3308801,1387382,3314516v-5715,1905,-4762,11430,1905,12383c1411195,3329756,1434055,3332614,1455962,3335471v3810,,6668,-1905,7620,-5715c1466440,3313564,1474060,3280226,1498825,3259271v18097,-14287,30480,-21907,39052,-25717c1543592,3230696,1550260,3234506,1551212,3241174v2858,13335,3810,37147,-9525,60960c1528352,3326899,1498825,3335471,1479775,3338329v76200,7620,139065,8572,140017,8572c1622650,3346901,1624555,3349759,1632175,3355474v,2857,-1905,4762,-4763,4762c1625507,3360236,1556927,3359284,1475965,3350711v6667,5715,17145,15240,30480,32385c1525495,3406909,1527400,3439294,1526447,3456439v-952,6667,-6667,10477,-13335,8572c1495967,3458344,1464535,3443104,1455962,3414529v-7620,-24765,-3810,-44768,953,-58103c1457867,3352616,1455962,3348806,1451200,3347854v-24765,-2858,-50483,-5715,-75248,-10478c1383572,3343091,1394050,3352616,1407385,3369761v19050,23813,20955,56198,20002,73343c1426435,3449771,1420720,3453581,1414052,3451676v-17145,-6667,-48577,-21907,-57150,-50482c1349282,3375476,1354045,3353569,1358807,3341186v1905,-3810,-952,-7620,-4762,-8572c1338805,3329756,1325470,3326899,1312135,3323089v-15240,-3810,-30480,-8573,-45720,-13335c1274035,3314516,1284512,3324994,1298800,3343091v19050,23813,20955,56198,20002,73343c1317850,3423101,1312135,3426911,1305467,3425006v-17145,-6667,-48577,-21907,-57150,-50482c1239745,3346901,1246412,3324041,1251175,3311659v1905,-2858,,-7620,-3810,-8573c1221647,3294514,1196882,3285941,1173070,3277369v6667,5715,17145,16192,29527,36195c1215932,3334519,1217837,3360236,1216885,3378334v-953,12382,-14288,19050,-24765,13335c1174975,3383096,1154020,3365951,1149257,3342139v-5715,-27623,2858,-50483,8573,-61913c1159735,3276416,1157830,3272606,1154020,3270701v-24765,-9525,-47625,-19050,-69533,-28575c1089250,3245936,1099727,3258319,1112110,3289751v11430,28575,4762,60008,-953,76200c1109252,3372619,1101632,3374524,1095917,3370714v-15240,-10478,-40957,-34290,-40957,-63818c1054960,3277369,1068295,3256414,1075915,3246889v2857,-3810,952,-8573,-2858,-10478c1047340,3224981,1023527,3213551,1001620,3203074v4762,7620,11430,20955,17145,41910c1027337,3274511,1016860,3304039,1009240,3320231v-2858,5715,-10478,7620,-15240,2858c979712,3310706,956852,3284989,959710,3255461v1905,-25717,14287,-42862,22860,-53340c985427,3198311,984475,3193549,980665,3191644v-20955,-11430,-40958,-21908,-57150,-31433c927325,3168784,933040,3181166,938755,3200216v8572,29528,-1905,59055,-9525,75248c926372,3281179,918752,3283084,913990,3278321v-14288,-12382,-37148,-38100,-34290,-67627c881605,3184976,893987,3167831,902560,3157354v2857,-3810,1905,-8573,-1905,-10478c869222,3128779,852077,3116396,851125,3116396v-1905,-952,-2858,-4762,-953,-6667c851125,3107824,854935,3106871,856840,3108776v,,20002,13335,55245,34290c915895,3144971,919705,3144019,921610,3141161v8572,-15240,27622,-41910,58102,-51435c1001620,3082106,1016860,3080201,1025432,3080201xm445359,3068771v953,,1905,1905,1905,2857c447264,3072581,445359,3073533,444407,3073533v-953,,-1905,-1905,-1905,-2857c442502,3069723,444407,3068771,445359,3068771xm800642,3066866v4762,-952,8572,1905,9525,6668c811119,3078296,808262,3082106,803499,3083059v-4762,952,-8572,-1905,-9525,-6668c793022,3071629,795879,3067819,800642,3066866xm435834,3066866v1578,,2858,1279,2858,2857c438692,3071301,437412,3072581,435834,3072581v-1578,,-2857,-1280,-2857,-2858c432977,3068145,434256,3066866,435834,3066866xm745397,3064961v4208,,7620,3412,7620,7620c753017,3076789,749605,3080201,745397,3080201v-4209,,-7620,-3412,-7620,-7620c737777,3068372,741188,3064961,745397,3064961xm452027,3064009v953,,1905,1905,1905,2857c453932,3067819,452027,3068771,451075,3068771v-953,,-1905,-1905,-1905,-2857c449170,3064961,451075,3064009,452027,3064009xm833980,3063056v4762,-952,8572,1905,9525,6668c844457,3074486,841600,3078296,836837,3079249v-4762,,-8572,-2858,-9525,-6668c826360,3067819,829217,3064009,833980,3063056xm429167,3063056v1578,,2858,1279,2858,2857c432025,3067491,430745,3068771,429167,3068771v-1578,,-2857,-1280,-2857,-2858c426310,3064335,427589,3063056,429167,3063056xm444407,3062104v953,,1905,1905,1905,2857c446312,3065914,444407,3066866,443455,3066866v-953,,-1905,-1905,-1905,-2857c441550,3063056,443455,3062104,444407,3062104xm436787,3058294v952,,1905,1905,1905,2857c438692,3062104,436787,3063056,435834,3063056v-1905,,-2857,-952,-1905,-2857c433929,3059246,435834,3058294,436787,3058294xm454884,3056389v953,,1905,1905,1905,2857c456789,3060199,454884,3061151,453932,3061151v-953,,-1905,-952,-1905,-2857c452027,3057341,453932,3056389,454884,3056389xm445360,3054484v952,,1905,1905,1905,2857c447265,3058294,445360,3059246,444407,3059246v-1905,-952,-2857,-1905,-1905,-2857c442502,3055436,444407,3054484,445360,3054484xm427262,3054484v1578,,2858,1279,2858,2857c430120,3058919,428840,3060199,427262,3060199v-1578,,-2857,-1280,-2857,-2858c424405,3055763,425684,3054484,427262,3054484xm773020,3054483v4762,-952,8572,1905,9525,6668c783497,3065913,780640,3069723,775877,3070676v-3810,952,-8572,-1905,-9525,-6668c765400,3059246,768257,3055436,773020,3054483xm451074,3047816v1578,,2858,1279,2858,2857c453932,3052251,452652,3053531,451074,3053531v-1578,,-2857,-1280,-2857,-2858c448217,3049095,449496,3047816,451074,3047816xm438692,3046864v953,,1905,1905,1905,2857c440597,3050674,438692,3051626,437740,3051626v-953,,-1905,-952,-1905,-2857c435835,3047816,437740,3046864,438692,3046864xm428214,3045911v1578,,2858,1279,2858,2857c431072,3050346,429792,3051626,428214,3051626v-1578,,-2857,-1280,-2857,-2858c425357,3047190,426636,3045911,428214,3045911xm813025,3041149v4208,,7620,3412,7620,7620c820645,3052977,817233,3056389,813025,3056389v-4209,,-7620,-3412,-7620,-7620c805405,3044560,808816,3041149,813025,3041149xm445359,3039244v1578,,2858,1279,2858,2857c448217,3043679,446937,3044959,445359,3044959v-1578,,-2857,-1280,-2857,-2858c442502,3040523,443781,3039244,445359,3039244xm435834,3039244v953,,1905,1905,1905,2857c437739,3043054,435834,3044006,434882,3044006v-953,,-1905,-1905,-1905,-2857c432977,3040196,434882,3039244,435834,3039244xm754922,3033528v4762,-952,8572,1905,9525,6668c765399,3044958,762542,3048768,757779,3049721v-3810,952,-8572,-1905,-9525,-6668c747302,3038291,750159,3034481,754922,3033528xm785402,3024004v4208,,7620,3411,7620,7620c793022,3035832,789610,3039244,785402,3039244v-4209,,-7620,-3412,-7620,-7620c777782,3027415,781193,3024004,785402,3024004xm768257,2801119v2857,952,4762,2857,3810,5715c771114,2809691,769209,2811596,766352,2810644v-2858,,-4763,-2858,-3810,-5716c763494,2802071,765399,2800166,768257,2801119xm749207,2799214v2631,,4763,2132,4763,4762c753970,2806607,751838,2808739,749207,2808739v-2630,,-4762,-2132,-4762,-4763c744445,2801346,746577,2799214,749207,2799214xm782545,2792547v2857,952,4762,2857,3810,5714c785402,2801119,783497,2803024,780640,2802072v-2858,-953,-4763,-3811,-3810,-5715c777782,2793499,779687,2791594,782545,2792547xm735872,2790641v2631,,4763,2132,4763,4762c740635,2798034,738503,2800166,735872,2800166v-2630,,-4762,-2132,-4762,-4763c731110,2792773,733242,2790641,735872,2790641xm767305,2788735v2857,953,4762,2858,3810,5715c770162,2797308,768257,2799213,765400,2798260v-2858,-952,-4763,-2857,-3810,-5714c762542,2789688,764447,2787783,767305,2788735xm750160,2781116v2857,952,4762,2857,3810,5715c753017,2789688,751112,2791593,748255,2790641v-1905,,-3810,-2858,-3810,-5716c745397,2782068,747302,2780163,750160,2781116xm788260,2777307v2857,952,4762,2857,3810,5715c791117,2785879,789212,2787784,786355,2786832v-2858,,-4763,-2858,-3810,-5716c783497,2778259,785402,2776354,788260,2777307xm732062,2774449v2631,,4763,2132,4763,4762c736825,2781841,734693,2783974,732062,2783974v-2630,,-4762,-2133,-4762,-4763c727300,2776581,729432,2774449,732062,2774449xm767305,2772544v2857,952,4762,2857,3810,5715c770162,2781116,768257,2783021,765400,2782069v-1905,-953,-3810,-2858,-3810,-5716c762542,2773496,764447,2771591,767305,2772544xm779687,2760161v2631,,4763,2132,4763,4762c784450,2767553,782318,2769686,779687,2769686v-2630,,-4762,-2133,-4762,-4763c774925,2762293,777057,2760161,779687,2760161xm754922,2758257v2857,952,4762,2857,3810,5715c757779,2766829,755874,2768734,753017,2767782v-2858,,-4763,-2858,-3810,-5716c750159,2759209,752064,2757304,754922,2758257xm734919,2757304v2631,,4763,2132,4763,4762c739682,2764697,737550,2766829,734919,2766829v-2630,,-4762,-2132,-4762,-4763c730157,2759436,732289,2757304,734919,2757304xm768257,2743016v2631,,4763,2132,4763,4762c773020,2750409,770888,2752541,768257,2752541v-2630,,-4762,-2132,-4762,-4763c763495,2745148,765627,2743016,768257,2743016xm749207,2742064v2857,952,4762,2857,3810,5715c752064,2750636,750159,2752541,747302,2751589v-1905,,-3810,-2858,-3810,-5716c744444,2743016,746349,2741111,749207,2742064xm2939957,2574424v21907,,40005,18097,40005,40005c2979962,2636336,2961864,2654434,2939957,2654434v-21908,,-40005,-18098,-40005,-40005c2899952,2592521,2918049,2574424,2939957,2574424xm211997,2409641v2857,-953,5715,,6667,2857c218664,2413451,228189,2435358,247239,2471553v953,2858,5715,4763,8573,2858c271052,2466791,301532,2454409,332012,2462028v22860,5716,36195,11431,43815,16193c381542,2481078,382494,2488698,377732,2493461v-9525,9525,-27623,23812,-55245,27623c308199,2522988,293912,2518226,282482,2511559v-6668,-3811,-13335,2857,-9525,8572c278672,2529656,284387,2540134,291054,2550611v1905,2858,5715,4762,8573,2858c313914,2545848,346299,2532513,378684,2540134v22860,5714,36195,11429,43815,16192c428214,2559184,429167,2566803,424404,2571566v-9525,9525,-27622,23812,-55245,27622c339632,2602998,313914,2581091,300579,2567756v10478,18097,22860,37147,36195,57150c338679,2627763,343442,2628716,346299,2626811v13335,-9525,43815,-25717,75248,-20955c445359,2608713,458694,2613476,467267,2617286v5715,2858,7620,10477,3810,15240c462504,2643003,445359,2659196,418689,2665863v-15240,3810,-30480,,-42862,-5715c369159,2657291,363444,2663959,367254,2669673v8573,12383,17145,24765,26670,37148c396782,2710631,401544,2710631,404402,2707773v12382,-12382,38100,-32385,69532,-34289c490127,2672531,501557,2673484,510129,2674436v11430,952,18098,15240,11430,24765c513939,2710631,501557,2723966,482507,2732538v-17145,7621,-36195,5715,-52388,c423452,2730634,418689,2737301,422499,2743016v10478,13335,20955,25718,32385,39053c457742,2784926,462504,2784926,465362,2782069v11430,-13335,35242,-35243,65722,-40006c553944,2739206,569184,2740159,577757,2741111v6667,952,10477,7620,7620,13335c579662,2765876,568232,2786831,544419,2800166v-26670,15240,-60960,2857,-77152,-4763c475839,2804928,485364,2815406,493937,2824931v6667,6667,13335,13335,20002,20003c516797,2847791,520607,2847791,523464,2844934v11430,-13336,35243,-35243,64770,-39053c603474,2803976,615857,2803976,624429,2803976v11430,,19050,13335,13335,23812c631097,2840171,619667,2854459,601569,2864936v-13335,7620,-27622,8573,-41910,6667c552992,2870651,549182,2878271,553944,2883034v16193,14287,34290,29527,51435,42862c608237,2927801,612999,2927801,614904,2924944v10478,-12383,34290,-36196,66675,-40958c704439,2881128,719679,2882081,728252,2883034v6667,952,10477,7619,7620,13335c730157,2907798,718727,2928753,694914,2942088v-23812,14288,-54292,5715,-71437,-1904c684437,2986856,736824,3021146,737777,3022098v2857,953,2857,3811,4762,6668c741587,3031623,737777,3032576,735872,3030671v-953,,-59055,-38100,-122873,-88583c615857,2950661,619667,2964948,621572,2985903v2857,30481,-13335,59056,-22860,73343c594902,3064009,586329,3064009,582519,3059246v-11430,-15240,-30480,-44768,-21907,-73343c568232,2961138,582519,2945898,592997,2937326v2857,-2857,3810,-7620,,-10478c572994,2910656,552992,2894463,534894,2877319v3810,8572,7620,22859,9525,44767c547277,2952566,531084,2981141,521559,2995428v-3810,4763,-12382,4763,-16192,c493937,2980188,474887,2950661,483459,2922086v6668,-25717,22860,-40958,33338,-49530c520607,2869698,520607,2864936,517749,2862078v-10477,-10477,-20002,-20955,-29527,-30480c477744,2820169,467267,2807786,456789,2796356v2858,8572,7620,22860,9525,45720c469172,2872556,452979,2901131,443454,2915419v-3810,4762,-12382,4762,-16192,c415832,2900178,396782,2870651,405354,2842076v7620,-27623,25718,-43815,36195,-51435c444407,2788736,445359,2783973,442502,2781116v-17145,-20003,-33338,-40957,-48578,-60960c396782,2728728,399639,2743016,399639,2766828v953,24766,-11430,47625,-21907,61913c371064,2838266,355824,2837313,350109,2826836v-9525,-16192,-18097,-41910,-9525,-64770c351062,2735396,369159,2721109,380589,2714441v3810,-1905,4763,-6668,1905,-9525c366302,2683961,352014,2663959,338679,2643956v1905,5715,3810,21907,-1905,55245c331059,2729681,308199,2751588,294864,2763019v-4762,3809,-12382,1904,-15240,-3810c272004,2742063,262479,2708726,278672,2683009v15240,-24765,37147,-35243,49530,-39053c332012,2642051,333917,2637288,331059,2633478v-15240,-23812,-29527,-45719,-41910,-66675c289149,2576328,287244,2590616,281529,2611571v-8572,29527,-34290,49530,-48577,59055c228189,2674436,220569,2671578,218664,2664911v-4762,-17145,-10477,-51435,7620,-75248c241524,2569661,260574,2561088,273909,2557278v3810,-952,5715,-5715,3810,-9525c265337,2526798,253907,2507748,245334,2490603v,9525,-1905,22860,-7620,41910c229142,2562041,203424,2582044,189137,2591569v-4763,3809,-12383,952,-14288,-5716c170087,2568709,164372,2534419,182469,2510606v15240,-20003,34290,-28575,47625,-32385c233904,2477269,235809,2472506,233904,2468696v-16192,-32385,-24765,-51435,-24765,-52388c208187,2413451,209139,2410594,211997,2409641xm3305241,2318677v5477,-1191,11430,-476,16669,2381c3332387,2326773,3335245,2340108,3328577,2349633v-4762,6667,-13335,10478,-20955,9525c3295240,2373446,3270475,2403925,3247615,2437263v-9525,14287,-16193,23812,-20003,29528c3259997,2456313,3292382,2446788,3322862,2441073v953,,1905,,2858,-952c3331435,2435358,3351437,2418213,3401920,2373446v39052,-34290,67627,-41910,85725,-41910c3494312,2322963,3507647,2320106,3517172,2325821v10478,5715,13335,19050,6668,28575c3517172,2363921,3503837,2366778,3493360,2361063v-6668,-2857,-9525,-9525,-10478,-15240c3467642,2346775,3443830,2354396,3410492,2383923v-29527,26670,-48577,42863,-60960,53340c3354295,2437263,3358105,2436311,3361915,2436311v38100,-2858,73342,-2858,102870,-953c3465737,2435358,3466690,2435358,3467642,2434406v4763,-2858,23813,-12383,81915,-38100c3587657,2380113,3612422,2368683,3626710,2361063v-953,-6667,,-13335,3810,-19050c3638140,2329631,3655285,2325821,3668620,2333441v13335,6667,17145,22859,10477,32384c3671477,2378208,3654332,2382018,3640997,2374398v-1905,-1905,-3810,-2857,-5715,-4762c3620042,2377256,3596230,2388686,3557177,2405831v-18097,8572,-32385,15240,-43815,20002c3508600,2428691,3509552,2436311,3515267,2437263v24765,3810,43815,8572,57150,11430c3574322,2448693,3576227,2448693,3577180,2447741v9525,-5716,20955,-6668,30480,-953c3620042,2454408,3624805,2469648,3616232,2482031v-7620,12382,-24765,16192,-38100,8572c3569560,2485841,3564797,2476316,3565750,2466791v,-2858,-1905,-4763,-4763,-5716c3525745,2452503,3455260,2441073,3365725,2448693v-12383,953,-25718,2857,-40005,5715c3320957,2455360,3319052,2460123,3321910,2463933v10477,12383,30480,31433,66675,52388c3429542,2540133,3466690,2550610,3486692,2555373v1905,952,3810,,4763,-952c3498122,2548706,3508600,2547753,3517172,2552516v10478,5715,13335,19050,6668,28575c3517172,2590616,3503837,2593473,3493360,2587758v-5715,-2858,-8573,-7620,-9525,-13335c3482882,2572518,3481930,2570613,3479072,2569660v-20955,-5714,-57150,-16192,-98107,-40004c3332387,2502033,3310480,2475363,3302860,2463933v-953,-1905,-3810,-2858,-5715,-1905c3171415,2492508,3022825,2569660,3020920,2570613v-953,953,-1905,953,-2858,953c3016157,2571566,3013300,2569660,3012347,2567756v-1905,-3810,-952,-7621,2858,-9525c3020920,2554421,3110455,2508700,3209515,2473458v,-952,,-1905,952,-2858c3210467,2470600,3210467,2469648,3211420,2469648v3810,-6667,11430,-19050,25717,-40005c3257140,2400116,3279047,2373446,3292382,2357253v1905,-2857,1905,-5715,,-7620c3287620,2342966,3286667,2334393,3291430,2327725v3334,-4762,8334,-7858,13811,-9048xm156857,2182232v14242,2679,27280,15001,32280,32146c195805,2237238,186280,2260098,166277,2265813v-19050,5715,-40005,-8572,-46672,-31432c112937,2211521,123415,2187708,142465,2182946v4762,-1429,9644,-1607,14392,-714xm3183797,1744796v14288,,25718,11430,25718,25717c3209515,1784801,3198085,1796231,3183797,1796231v-14287,952,-25717,-10478,-25717,-25718c3158080,1756226,3169510,1744796,3183797,1744796xm167468,1591325v4524,1548,8334,4882,10239,9644c182469,1610494,177707,1622876,168182,1627639v-1905,952,-2858,1905,-4763,1905c161514,1641926,159609,1660976,154847,1691456v-1905,15240,-3810,26670,-4763,35243c150084,1730509,154847,1732414,157704,1729556v12383,-13335,22860,-23812,29528,-30480c188184,1698124,188184,1697171,188184,1696219v,-7620,3810,-15240,11430,-19050c209139,1672406,220569,1676216,224379,1685741v4763,9525,,21908,-9525,26670c208187,1715269,200567,1714316,194852,1710506v-1905,-1905,-3810,-1905,-5715,c170087,1729556,135797,1767656,105317,1825759v-4763,8572,-8573,17145,-12383,26670c91982,1855286,94839,1858144,97697,1858144v11430,-953,31432,-5715,58102,-20003c186279,1821949,207234,1803851,217712,1793374v952,-953,952,-2858,952,-3810c217712,1782896,220569,1775276,227237,1772419v7620,-3810,16192,-953,20002,6667c251049,1786706,247239,1796231,239619,1800041v-3810,2858,-8572,2858,-12382,953c225332,1800994,223427,1800994,222474,1801946v-11430,11430,-32385,28575,-62865,44768c123414,1865764,99602,1868621,89124,1868621v-1905,,-2857,953,-3810,2858c54834,1961014,44357,2081029,44357,2082934v,,-953,952,-953,1905c42452,2085791,40547,2086744,38642,2086744v-2858,-953,-4763,-2858,-4763,-5715c33879,2077219,40547,2003876,57692,1929581v,-952,-953,-952,-953,-1905c56739,1927676,56739,1926724,56739,1926724v-2857,-4763,-6667,-14288,-14287,-31433c31974,1871479,24354,1847666,19592,1833379v-953,-1905,-2858,-2858,-4763,-2858c9114,1830521,4352,1827664,1494,1821949v-3810,-7620,,-17145,7620,-20955c16734,1797184,25307,1800041,29117,1807661v2857,5715,1905,11430,-1905,16193c31022,1837189,40547,1864811,51977,1891481v4762,11430,8572,19050,10477,23813c69122,1891481,75789,1867669,84362,1846714v,-953,,-953,,-1905c83409,1839094,80552,1820044,72932,1771466v-5715,-37147,952,-57150,7620,-68580c78647,1695266,81504,1686694,89124,1682884v7620,-3810,16193,-953,20003,6667c112937,1697171,109127,1706696,101507,1710506v-4763,1905,-9525,1905,-13335,c82457,1720031,78647,1738129,83409,1769561v3810,28575,6668,46673,8573,58103c92934,1824806,94839,1822901,95792,1820044v12382,-24765,26670,-45720,39052,-63818c135797,1756226,135797,1755274,135797,1754321v,-3810,1905,-19050,8572,-64770c149132,1660024,151989,1640021,152942,1628591v-3810,-1905,-7620,-4762,-9525,-9525c138654,1609541,143417,1597159,152942,1592396v4762,-2381,10001,-2619,14526,-1071xm164372,1307599v21907,,40005,18097,40005,40005c204377,1369511,186279,1387609,164372,1387609v-21908,-953,-40005,-18098,-40005,-40005c124367,1325696,142464,1307599,164372,1307599xm3159137,1224970v14242,2679,27279,15001,32280,32146l3190982,1265068r1506,2525l3190393,1275829r-762,13911l3185983,1293162r-281,1101l3180148,1298634r-11591,10870l3166184,1309622r-2270,1786c3155698,1314028,3147126,1313314,3139982,1308551v-7144,-4763,-11430,-12383,-12502,-20955l3127782,1286410r-5897,-8339c3115217,1255211,3125695,1231399,3144745,1225684v4763,-1429,9644,-1607,14392,-714xm2619203,491187v2858,-357,5953,595,8334,2976c2639920,508451,2659922,536073,2654207,565601v-4762,24765,-19050,40957,-28575,50482c2622775,618941,2622775,623703,2626585,626561v20002,14287,40957,29527,60960,44767c2683735,662756,2678972,649421,2675162,627513v-4762,-30480,8573,-59055,17145,-74295c2695165,547503,2702785,546551,2707547,551313v12383,14288,32385,41910,26670,71438c2728502,649421,2714215,666566,2703737,675138v-2857,2858,-2857,7620,,10478c2715167,695141,2726597,704666,2736122,714191v12383,11430,22860,21907,34290,33337c2766602,738956,2761840,725621,2758030,702761v-4763,-30480,8572,-59055,17145,-74295c2778032,622751,2785652,621798,2790415,626561v12382,14287,32385,41910,26670,71437c2811370,725621,2794225,742766,2784700,751338v-3810,1905,-3810,6668,-953,9525c2802797,779913,2819942,798963,2837087,818013v-2857,-7620,-6667,-21907,-8572,-45720c2826610,747528,2837087,723716,2846612,708476v5715,-10478,20955,-10478,27623,c2884712,724668,2895190,748481,2888522,772293v-7620,27623,-25717,42863,-36195,50483c2849470,824681,2848517,829443,2851375,832301v17145,20002,32385,39052,47625,58102c2897095,884688,2893285,868496,2897095,835158v3810,-30480,24765,-54292,37147,-66675c2939005,763721,2946625,765626,2949482,771341v7620,16192,20003,48577,5715,75247c2940910,872306,2919955,884688,2908525,889451v-4763,1905,-5715,6667,-2858,10477c2922812,922788,2938052,943743,2952340,963746v-953,-8573,,-23813,4762,-44768c2963770,889451,2987582,867543,3000917,857066v5715,-3810,13335,-953,15240,4762c3022825,879926,3030445,913263,3014252,938028v-14287,20955,-33337,31433,-45720,36195c2964722,976128,2962817,980891,2965675,984701v14287,20002,25717,38100,36195,54292c3001870,1029468,3002822,1016133,3006632,996131v6668,-29528,30480,-51435,43815,-61913c3056162,930408,3063782,933266,3065687,938981v6668,18097,14288,51435,-1905,76200c3049495,1036136,3030445,1046613,3018062,1051376v-3810,952,-4762,5715,-2857,9525c3033302,1092333,3043780,1110431,3043780,1111383v1905,1905,952,5715,-1905,6668c3039970,1119956,3036160,1119003,3035207,1116146v,-953,-11430,-22860,-32385,-57150c3000917,1055186,2996155,1054233,2993297,1056138v-14287,8573,-43815,22860,-75247,17145c2895190,1069473,2880902,1063758,2873282,1059948v-5715,-2857,-6667,-10477,-2857,-15240c2878997,1034231,2896142,1018991,2923765,1013276v14287,-2858,28575,952,40957,6667c2971390,1022801,2977105,1016133,2973295,1010418v-6668,-9525,-13335,-19050,-20003,-29527c2951387,978033,2947577,977081,2944720,978986v-14288,8572,-45720,24765,-78105,19050c2843755,994226,2829467,988511,2821847,984701v-5715,-2858,-6667,-10478,-2857,-15240c2827562,958983,2844707,943743,2872330,938028v28575,-5715,56197,14288,70485,26670c2930432,947553,2917097,929456,2902810,910406v-2858,-2858,-6668,-2858,-9525,-953c2879950,918978,2851375,937076,2818990,935171v-23813,-1905,-38100,-5715,-46673,-8573c2766602,924693,2763745,917073,2767555,912311v7620,-11430,22860,-28575,49530,-37148c2831372,870401,2846612,873258,2859947,878021v6668,1905,12383,-4763,7620,-10478c2858042,856113,2848517,843731,2838040,832301v-2858,-2858,-7620,-2858,-10478,c2816132,844683,2792320,867543,2760887,871353v-15240,1905,-27622,1905,-36195,1905c2712310,873258,2705642,859923,2711357,849446v6668,-11430,17145,-25718,36195,-36195c2763745,803726,2782795,805631,2798987,809441v6668,1905,11430,-5715,6668,-10478c2795177,786581,2783747,774198,2771365,761816v-2858,-2858,-7620,-1905,-10478,952c2750410,776103,2728502,799916,2698022,806583v-22860,4763,-38100,5715,-46672,4763c2644682,810393,2640872,803726,2642777,798011v3810,-12383,14288,-33338,37148,-48578c2705642,732288,2739932,741813,2757077,748481v-9525,-9525,-19050,-18098,-28575,-27623c2721835,714191,2715167,708476,2707547,701808v-2857,-2857,-7620,-1905,-9525,953c2687545,716096,2665637,738956,2636110,745623v-15240,2858,-26670,4763,-35243,4763c2589437,750386,2580865,738003,2585627,727526v5715,-12383,15240,-27623,33338,-39053c2632300,679901,2646587,677996,2660875,678948v6667,,10477,-8572,4762,-12382c2648492,653231,2629442,639896,2611345,627513v-3810,-1905,-7620,-952,-9525,1905c2592295,642753,2569435,668471,2538002,675138v-22860,4763,-38100,5715,-46672,4763c2484662,678948,2480852,672281,2482757,666566v3810,-12383,14288,-33338,37148,-48578c2542765,602748,2573245,609416,2591342,615131v-62865,-41910,-118110,-72390,-119062,-73343c2469422,540836,2468470,537978,2472280,535121v952,-1905,3810,-2858,6667,-1905c2479900,534168,2539907,567506,2607535,613226v-3810,-8573,-8573,-21908,-12383,-42863c2590390,539883,2603725,511308,2612297,496068v1429,-2857,4049,-4524,6906,-4881xm414284,440467v29646,595,67747,3691,111085,12739c616809,470351,653004,559886,659672,581794r-544,816l660625,585603v-7620,18098,-48578,102870,-97155,120968c518702,723716,470125,718953,455837,716096v-1905,,-2857,-2858,-1905,-4763c459647,698951,482507,657041,527275,611321r27981,-18122l495797,587241v-20553,-4316,-39245,-11162,-53295,-21640c389162,525596,358682,465589,351062,448444v-953,-2858,,-5715,2857,-5715c363444,441777,384637,439872,414284,440467xm2281780,338906v21907,,40005,18097,40005,40005c2321785,400818,2303687,418916,2281780,418916v-21908,,-40005,-17145,-40005,-40005c2241775,357003,2259872,338906,2281780,338906xm2597057,153169v1905,,3810,952,3810,3810c2598962,170314,2591342,216986,2564672,275089r-21575,27325l2601046,288840v20955,-2560,41017,-2084,57924,3393c2690879,302235,2718739,318903,2740289,334858r8598,7075l2750410,339858v9525,-6667,23812,-4762,31432,4763c2785652,349384,2787319,355099,2786843,360456r-5791,10092l2783747,373196v1905,1905,953,5715,-952,6667c2774223,384150,2754934,392722,2726717,401652r-22306,6020l2673257,428441v-13335,10477,-22860,16192,-28575,20955c2678020,450348,2712310,453206,2742790,457968v952,,1905,,2857,c2753267,455111,2778032,446538,2840897,421773v47625,-19050,77153,-17145,94298,-10477c2944720,405581,2957102,407486,2964722,416058v7620,9525,6668,22860,-2857,29528c2952340,452253,2938052,450348,2930432,440823v-4762,-5715,-5715,-12382,-3810,-18097c2912335,418916,2886617,417963,2845660,434156v-37148,15240,-60008,23812,-75248,29527c2774222,464636,2778032,465588,2781842,466541v37148,10477,69533,21907,97155,34290c2879950,500831,2880902,500831,2881855,500831v6667,-953,26670,-2858,90487,-7620c3013300,490353,3039970,488448,3056162,486543v953,-6667,3810,-12382,9525,-16192c3078070,461778,3095215,464636,3104740,476066v9525,12382,8572,27622,-1905,36195c3090452,520833,3073307,517976,3063782,506546v-1905,-1905,-2857,-3810,-3810,-5715c3043780,501783,3016157,504641,2974247,507498v-20955,1905,-36195,2858,-48577,3810c2919955,512261,2919002,519881,2923765,522738v21907,12383,38100,22860,49530,30480c2975200,554171,2976152,554171,2978057,554171v10478,-1905,20955,952,28575,9525c3016157,575126,3014252,591318,3002822,599891v-12382,8572,-29527,5715,-39052,-5715c2957102,586556,2956150,576078,2959960,567506v1905,-2858,,-5715,-1905,-7620c2927575,539883,2865662,504641,2778985,480828v-12383,-3810,-24765,-6667,-39053,-8572c2735170,471303,2731360,476066,2733265,479876v4762,15240,17145,40957,43815,72390c2807560,589413,2838992,611321,2856137,622751v953,952,2858,952,4763,c2869472,619893,2878997,621798,2885665,629418v7620,9525,6667,22860,-2858,29528c2873282,665613,2858995,663708,2851375,654183v-4763,-4762,-5715,-10477,-4763,-16192c2847565,635133,2846612,632276,2844707,631323v-19050,-12382,-48577,-35242,-79057,-71437c2729455,517023,2718977,485591,2715167,471303v,-2857,-1905,-4762,-4762,-4762c2581817,452253,2416082,474161,2414177,474161v-952,952,-1905,,-2857,c2408462,473208,2406557,471303,2406557,468446v-952,-3810,1905,-6668,5715,-7620c2418940,459873,2518952,447491,2623727,448443v953,-952,953,-952,1905,-1905c2626585,445586,2626585,445586,2627537,445586v5715,-5715,17145,-13335,38100,-28575l2665671,416988r-48611,8595c2525620,437966,2462755,365576,2448467,347478r238,-1666l2446562,343669v1905,-19050,12383,-113348,52388,-145733c2536097,167456,2582770,156026,2597057,153169xm1817912,150311v18097,6667,48577,22860,56197,51435c1881729,229368,1874109,253181,1869347,264611v-1905,4762,952,8572,4762,9525c1901732,277946,1927449,283661,1951262,288423v-6668,-6667,-15240,-17145,-26670,-36195c1908399,226511,1911257,194126,1914114,176981v953,-5715,8573,-9525,14288,-6668c1945547,178886,1974122,197936,1978884,227463v3810,24765,-3810,44768,-9525,57150c1967454,288423,1970312,293186,1974122,294138v23812,4763,45720,10478,63817,15240c2032224,302711,2023652,292233,2013174,275088v-16192,-25717,-13335,-58102,-10477,-75247c2003649,194126,2011269,190316,2016984,193173v17145,8573,45720,27623,50483,57150c2071277,275088,2063657,295091,2057942,307473v-1905,3810,,8573,3810,9525c2096042,326523,2116044,334143,2116997,334143v2857,953,3810,3810,2857,6668c2118902,343668,2116044,344621,2113187,343668v-953,,-23813,-7620,-62865,-19050c2046512,323666,2042702,325571,2041749,329381v-4762,16192,-17145,46672,-43815,63817c1978884,405581,1964597,411296,1956024,414153v-5715,1905,-12382,-1905,-12382,-8572c1943642,392246,1945547,369386,1961739,346526v8573,-11430,21908,-19050,34290,-22860c2002697,321761,2002697,313188,1996029,311283v-10477,-1905,-21907,-4762,-34290,-7620c1958882,302711,1955072,304616,1954119,308426v-3810,15240,-16192,48577,-43815,66675c1891254,387483,1876967,393198,1868394,396056v-5715,1905,-12382,-1905,-12382,-8573c1856012,374148,1857917,351288,1874109,328428v17145,-23812,50483,-28575,69533,-28575c1922687,295091,1900779,291281,1876967,287471v-3810,,-6668,1905,-7620,5715c1866489,309378,1857917,342716,1833152,362718v-18098,14288,-31433,20955,-40005,24765c1787432,389388,1780764,386531,1779812,379863v-1905,-13335,-1905,-37147,11430,-60960c1798862,305568,1811244,296996,1824579,291281v5715,-1905,4763,-11430,-1905,-12383c1807434,276993,1792194,275088,1776954,273183v-3810,-952,-7620,2858,-7620,6668c1769334,296043,1766477,329381,1746474,353193v-10477,12383,-19050,20003,-25717,25718c1711232,386531,1696944,381768,1694087,370338v-2858,-13335,-3810,-31432,2857,-51435c1702659,300806,1717899,288423,1732187,280803v5715,-2857,3810,-11430,-2858,-12382c1713137,266516,1695992,265563,1678847,264611v-3810,,-6668,3810,-6668,7620c1674084,289376,1674084,321761,1655987,347478v-13335,19050,-24765,29528,-31433,35243c1618839,386531,1612172,384626,1609314,378911v-5715,-12383,-12382,-34290,-5715,-60960c1611219,287471,1642652,271278,1659797,264611v-13335,,-26670,-953,-40005,-953c1610267,262706,1600742,263658,1591217,263658v-3810,953,-6668,3810,-6668,7620c1586454,289376,1585502,320808,1568357,345573v-8573,12383,-16193,21908,-22860,27623c1536924,381768,1522637,377958,1518827,366528v-3810,-12382,-6668,-30480,-1905,-51435c1520732,299853,1530257,288423,1541687,279851v5715,-4763,1905,-13335,-4763,-12383c1515017,270326,1492157,273183,1470249,276041v-3810,952,-5715,3810,-5715,7620c1465487,299853,1466439,334143,1448342,360813v-13335,19050,-24765,29528,-31433,35243c1411194,399866,1404527,397961,1401669,392246v-5715,-12383,-12382,-34290,-5715,-60960c1401669,304616,1429292,288423,1446437,280803v-75248,11430,-137160,26670,-138113,26670c1305467,308426,1302609,306521,1308324,301758v-952,-1905,953,-4762,3810,-5715c1313087,296043,1380714,279851,1460724,267468v-8572,-3810,-20955,-10477,-38100,-23812c1397859,224606,1388334,194126,1384524,176981v-952,-5715,3810,-12383,10478,-11430c1413099,167456,1447389,174123,1462629,199841v13335,20955,14288,42862,13335,56197c1475964,260801,1479774,264611,1483584,263658v24765,-3810,50483,-6667,75248,-8572c1551212,251276,1537877,244608,1520732,231273v-24765,-19050,-34290,-49530,-38100,-66675c1481679,158883,1486442,152216,1493109,153168v18098,1905,52388,8573,67628,34290c1575024,210318,1575024,232226,1574072,245561v-953,4762,2857,7620,6667,7620c1595979,252228,1610267,252228,1623602,252228v16192,,32385,,47625,953c1662654,250323,1649319,243656,1631222,229368v-24765,-19050,-34290,-49530,-38100,-66675c1592169,156978,1596932,150311,1603599,151263v18098,1905,52388,8573,67628,34290c1685514,209366,1685514,234131,1683609,246513v,3810,2858,7620,6668,7620c1716947,255086,1743617,256991,1768382,259848v-8573,-3810,-20955,-11430,-38100,-27622c1711232,215081,1703612,191268,1699802,173171v-2858,-11430,8572,-21908,20002,-19050c1738854,158883,1763619,169361,1774097,191268v12382,25718,10477,49530,7620,61913c1780764,257943,1783622,261753,1787432,261753v25717,3810,50482,6668,74295,10478c1856012,269373,1842677,259848,1822674,233178v-18097,-24765,-19050,-57150,-18097,-74295c1805529,152216,1812197,147453,1817912,150311xm683008,54v6191,-476,12382,2143,16669,8335c711107,17914,712059,35059,703487,47441v-953,1905,-2858,2858,-4763,4763c704439,68396,713012,94114,725394,134119v5715,20002,10478,35242,14288,46672c741587,185554,749207,185554,751112,179839v6667,-23813,13335,-42863,18097,-55245c770162,122689,770162,121736,769209,119831v-4762,-9525,-3810,-21907,2858,-30480c781592,76969,797784,75064,808262,84589v11430,9525,12382,26670,3810,39052c805404,132214,795879,135071,786354,133166v-2857,-952,-5715,953,-6667,3810c767304,171266,747302,238894,743492,329381v,12383,,25718,952,40005c744444,374149,749207,377006,753017,374149v13335,-9525,35242,-26670,60007,-60008c841599,276041,856839,239846,863507,220796v,-1905,,-2857,-953,-4762c857792,208414,857792,197936,863507,190316v7620,-9525,20955,-11430,29527,-3810c901607,194126,903512,208414,895892,217939v-3810,4762,-9525,7620,-15240,7620c877794,225559,875889,227464,874937,229369v-7620,20955,-22860,56197,-51435,93345c790164,367481,761589,385579,749207,392246v-1905,953,-2858,2858,-2858,5715c750159,430108,756648,463982,764253,496739r10120,37878l796832,535121v18098,6667,28575,24765,22860,40957c816834,583698,810405,589175,802428,591914r-12699,-285l800737,627017v11156,34519,19550,56933,19907,57647c820644,685616,820644,686569,820644,687521v-952,2858,-1905,4763,-4762,5715c813024,695141,808262,693236,807309,689426v-953,-2857,-10239,-27860,-22145,-65008l774982,590544,755517,573697v-4167,-7382,-5358,-15716,-2500,-23336l761456,542621,747302,486544v,,-953,,-1905,-953c745397,484639,744444,484639,744444,483686v-5715,-4762,-17145,-13335,-36195,-30480c681579,429394,657767,404629,643479,389389v-1905,-1905,-4762,-1905,-7620,-953c629192,392246,620619,392246,613952,386531v-8573,-7620,-10478,-21907,-2858,-31432c618714,345574,632049,343669,640622,351289v5715,5715,8572,14287,6667,21907c659672,386531,687294,415106,717774,441776v12383,10478,20955,18098,26670,22860c737777,431299,733014,397961,731109,366529v,-953,,-1905,-952,-2858c725394,357004,712059,336049,673007,279851,643479,236989,639669,208414,641574,190316v-7620,-7620,-8572,-20002,-1905,-29527c647289,151264,660624,149359,669197,156979v8572,7620,10477,21907,2857,31432c667292,193174,661577,196031,654909,196031v-952,15240,4763,40005,29528,76200c707297,304616,721584,325571,730157,338906v,-4762,,-8572,,-12382c732062,288424,735872,254134,741587,224606v,-952,,-1905,,-2857c739682,216034,733014,196984,713964,136024,701582,96019,693962,70301,688247,55061v-6668,953,-12383,-952,-18098,-5715c658719,39821,657767,22676,666339,10294,670625,4102,676817,530,683008,54xe" fillcolor="#354f42 [3207]" stroked="f">
                <v:stroke joinstyle="miter"/>
                <v:path arrowok="t" o:connecttype="custom" o:connectlocs="2392032,3337497;2478948,3351666;2551338,3431676;2549433,3436438;2425608,3438343;2392819,3426282;2423405,3476860;2437990,3532641;2398938,3676468;2392270,3677421;2297973,3534546;2320833,3349761;2322371,3349541;2323690,3346903;2392032,3337497;806357,3336426;808262,3339283;805405,3341188;803500,3338331;806357,3336426;796832,3334521;799690,3337378;796832,3340236;793975,3337378;796832,3334521;813977,3331663;815882,3334520;813024,3336425;811119,3333568;813977,3331663;791117,3330711;793975,3333568;791117,3336426;788260,3333568;791117,3330711;806357,3329758;808262,3332615;805405,3334520;803500,3331663;806357,3329758;797784,3325948;799689,3328805;796832,3330710;794927,3327853;797784,3325948;816834,3324996;818739,3327853;815882,3329758;813977,3326901;816834,3324996;806357,3322138;808262,3324995;805405,3326900;803500,3324043;806357,3322138;789212,3322138;792070,3324995;789212,3327853;786355,3324995;789212,3322138;812072,3315471;814930,3318328;812072,3321186;809215,3318328;812072,3315471;799689,3315471;801594,3318328;798737,3320233;796832,3317376;799689,3315471;790164,3314518;793022,3317375;790164,3320233;787307,3317375;790164,3314518;806357,3306898;809215,3309755;806357,3312613;803500,3309755;806357,3306898;797785,3306898;799690,3309755;796832,3311660;794927,3308803;797785,3306898;558707,3278324;562517,3284038;556802,3287849;552992,3282134;558707,3278324;539657,3275466;544420,3280228;539657,3284991;534895,3280228;539657,3275466;572042,3268799;575852,3274513;570137,3278324;566327,3272609;572042,3268799;526322,3266893;531085,3271655;526322,3276418;521560,3271655;526322,3266893;557755,3264987;561565,3270702;555850,3274512;552040,3268798;557755,3264987;540610,3257368;544420,3263083;538705,3266893;534895,3261177;540610,3257368;578710,3254511;582520,3260225;576805,3264036;572995,3258321;578710,3254511;522512,3250701;527275,3255463;522512,3260226;517750,3255463;522512,3250701;557755,3248796;561565,3254511;555850,3258321;552040,3252605;557755,3248796;570137,3236413;574900,3241175;570137,3245938;565375,3241175;570137,3236413;545372,3235461;549182,3241175;543467,3244986;539657,3239271;545372,3235461;525369,3233556;530132,3238318;525369,3243081;520607,3238318;525369,3233556;558707,3219268;563470,3224030;558707,3228793;553945,3224030;558707,3219268;539657,3218316;543467,3224031;537752,3227841;533942,3222125;539657,3218316;2293211,3122113;2297021,3130686;2272136,3194504;2252144,3240481;2258921,3250701;2239871,3293563;2228155,3291352;2212248,3324043;2213201,3326901;2214153,3326901;2214153,3328806;2221773,3375478;2230346,3465966;2235108,3470728;2250348,3486921;2232251,3512638;2207486,3496446;2216058,3475491;2207486,3377384;2201771,3342141;2149383,3425961;2148431,3428818;2137953,3529784;2103663,3618366;2085565,3642178;2060801,3625986;2078898,3600268;2096996,3605031;2123665,3527878;2132238,3447868;2124618,3456441;2049371,3526926;2047465,3529784;2013176,3613603;1980790,3691709;1990315,3707901;1967456,3739334;1939833,3723141;1962693,3691709;1970313,3690756;2002698,3611699;2021748,3566931;2013176,3560263;1963646,3590743;1960788,3594553;1938881,3615509;1908401,3595506;1931260,3564074;1956978,3573599;1964598,3574551;2116046,3450726;2141763,3419293;2137953,3409768;2053181,3416436;1954121,3454536;1951263,3458346;1933165,3477396;1908401,3461203;1926498,3435486;1942690,3439296;1949358,3440249;2048418,3402149;2150335,3397386;2156051,3394528;2206146,3307166;2215407,3287458;2201771,3266893;2220821,3224031;2243223,3228260;2246776,3220697;2284638,3126876;2286543,3124018;2293211,3122113;791117,3117351;798737,3124971;791117,3132591;783497,3124971;791117,3117351;767305,3112588;774925,3120208;767305,3127828;759685,3120208;767305,3112588;818740,3109730;828265,3116398;821597,3125923;812072,3119255;818740,3109730;752065,3091633;759685,3099253;752065,3106873;744445,3099253;752065,3091633;809215,3090680;818740,3097348;812072,3106873;802547,3100205;809215,3090680;780640,3090680;790165,3097348;783497,3106873;773972,3100205;780640,3090680;833027,3087823;842552,3094491;835884,3104016;826359,3097348;833027,3087823;1025432,3080203;1034957,3091633;1002572,3144021;963520,3157356;960662,3169738;992095,3185931;1000667,3183073;1060675,3129733;1106395,3120208;1115920,3131638;1083535,3184026;1008287,3193551;1069247,3222126;1077820,3219268;1131160,3161166;1175927,3146878;1186405,3157356;1159735,3213553;1120682,3231651;1118777,3244033;1161640,3261178;1170212,3256416;1210217,3190693;1240697,3172596;1263557,3187836;1248317,3237366;1204502,3264988;1203550,3277371;1251175,3293563;1259747,3287848;1294037,3219268;1333090,3193551;1346425,3201171;1336900,3262131;1269272,3299278;1307372,3310708;1334995,3317376;1342615,3311661;1376905,3244033;1406432,3223078;1431197,3236413;1419767,3286896;1387382,3314518;1389287,3326901;1455962,3335473;1463582,3329758;1498825,3259273;1537877,3233556;1551212,3241176;1541687,3302136;1479775,3338331;1619792,3346903;1632175,3355476;1627412,3360238;1475965,3350713;1506445,3383098;1526447,3456441;1513112,3465013;1455962,3414531;1456915,3356428;1451200,3347856;1375952,3337378;1407385,3369763;1427387,3443106;1414052,3451678;1356902,3401196;1358807,3341188;1354045,3332616;1312135,3323091;1266415,3309756;1298800,3343093;1318802,3416436;1305467,3425008;1248317,3374526;1251175,3311661;1247365,3303088;1173070,3277371;1202597,3313566;1216885,3378336;1192120,3391671;1149257,3342141;1157830,3280228;1154020,3270703;1084487,3242128;1112110,3289753;1111157,3365953;1095917,3370716;1054960,3306898;1075915,3246891;1073057,3236413;1001620,3203076;1018765,3244986;1009240,3320233;994000,3323091;959710,3255463;982570,3202123;980665,3191646;923515,3160213;938755,3200218;929230,3275466;913990,3278323;879700,3210696;902560,3157356;900655,3146878;851125,3116398;850172,3109731;856840,3108778;912085,3143068;921610,3141163;979712,3089728;1025432,3080203;445359,3068773;447264,3071630;444407,3073535;442502,3070678;445359,3068773;800642,3066868;810167,3073536;803499,3083061;793974,3076393;800642,3066868;435834,3066868;438692,3069725;435834,3072583;432977,3069725;435834,3066868;745397,3064963;753017,3072583;745397,3080203;737777,3072583;745397,3064963;452027,3064011;453932,3066868;451075,3068773;449170,3065916;452027,3064011;833980,3063058;843505,3069726;836837,3079251;827312,3072583;833980,3063058;429167,3063058;432025,3065915;429167,3068773;426310,3065915;429167,3063058;444407,3062106;446312,3064963;443455,3066868;441550,3064011;444407,3062106;436787,3058296;438692,3061153;435834,3063058;433929,3060201;436787,3058296;454884,3056391;456789,3059248;453932,3061153;452027,3058296;454884,3056391;445360,3054486;447265,3057343;444407,3059248;442502,3056391;445360,3054486;427262,3054486;430120,3057343;427262,3060201;424405,3057343;427262,3054486;773020,3054485;782545,3061153;775877,3070678;766352,3064010;773020,3054485;451074,3047818;453932,3050675;451074,3053533;448217,3050675;451074,3047818;438692,3046866;440597,3049723;437740,3051628;435835,3048771;438692,3046866;428214,3045913;431072,3048770;428214,3051628;425357,3048770;428214,3045913;813025,3041151;820645,3048771;813025,3056391;805405,3048771;813025,3041151;445359,3039246;448217,3042103;445359,3044961;442502,3042103;445359,3039246;435834,3039246;437739,3042103;434882,3044008;432977,3041151;435834,3039246;754922,3033530;764447,3040198;757779,3049723;748254,3043055;754922,3033530;785402,3024006;793022,3031626;785402,3039246;777782,3031626;785402,3024006;768257,2801120;772067,2806836;766352,2810646;762542,2804929;768257,2801120;749207,2799215;753970,2803977;749207,2808741;744445,2803977;749207,2799215;782545,2792548;786355,2798262;780640,2802073;776830,2796358;782545,2792548;735872,2790642;740635,2795404;735872,2800167;731110,2795404;735872,2790642;767305,2788736;771115,2794451;765400,2798261;761590,2792547;767305,2788736;750160,2781117;753970,2786832;748255,2790642;744445,2784926;750160,2781117;788260,2777308;792070,2783023;786355,2786833;782545,2781117;788260,2777308;732062,2774450;736825,2779212;732062,2783975;727300,2779212;732062,2774450;767305,2772545;771115,2778260;765400,2782070;761590,2776354;767305,2772545;779687,2760162;784450,2764924;779687,2769687;774925,2764924;779687,2760162;754922,2758258;758732,2763973;753017,2767783;749207,2762067;754922,2758258;734919,2757305;739682,2762067;734919,2766830;730157,2762067;734919,2757305;768257,2743017;773020,2747779;768257,2752542;763495,2747779;768257,2743017;749207,2742065;753017,2747780;747302,2751590;743492,2745874;749207,2742065;2939958,2574425;2979963,2614430;2939958,2654435;2899953,2614430;2939958,2574425;211997,2409642;218664,2412499;247239,2471554;255812,2474412;332012,2462029;375827,2478222;377732,2493462;322487,2521085;282482,2511560;272957,2520132;291054,2550612;299627,2553470;378684,2540135;422499,2556327;424404,2571567;369159,2599189;300579,2567757;336774,2624907;346299,2626812;421547,2605857;467267,2617287;471077,2632527;418689,2665864;375827,2660149;367254,2669674;393924,2706822;404402,2707774;473934,2673485;510129,2674437;521559,2699202;482507,2732539;430119,2732539;422499,2743017;454884,2782070;465362,2782070;531084,2742064;577757,2741112;585377,2754447;544419,2800167;467267,2795404;493937,2824933;513939,2844936;523464,2844936;588234,2805883;624429,2803977;637764,2827790;601569,2864938;559659,2871605;553944,2883036;605379,2925898;614904,2924946;681579,2883988;728252,2883036;735872,2896371;694914,2942090;623477,2940186;737777,3022100;742539,3028768;735872,3030673;612999,2942090;621572,2985905;598712,3059248;582519,3059248;560612,2985905;592997,2937328;592997,2926850;534894,2877321;544419,2922088;521559,2995430;505367,2995430;483459,2922088;516797,2872558;517749,2862080;488222,2831600;456789,2796357;466314,2842078;443454,2915421;427262,2915421;405354,2842078;441549,2790642;442502,2781117;393924,2720157;399639,2766829;377732,2828743;350109,2826838;340584,2762067;380589,2714442;382494,2704917;338679,2643957;336774,2699202;294864,2763020;279624,2759210;278672,2683010;328202,2643957;331059,2633479;289149,2566804;281529,2611572;232952,2670627;218664,2664912;226284,2589664;273909,2557279;277719,2547754;245334,2490604;237714,2532514;189137,2591570;174849,2585854;182469,2510607;230094,2478222;233904,2468697;209139,2416309;211997,2409642;3305242,2318678;3321911,2321059;3328578,2349634;3307623,2359159;3247616,2437264;3227613,2466792;3322863,2441074;3325721,2440122;3401921,2373447;3487646,2331537;3517173,2325822;3523841,2354397;3493361,2361064;3482883,2345824;3410493,2383924;3349533,2437264;3361916,2436312;3464786,2435359;3467643,2434407;3549558,2396307;3626711,2361064;3630521,2342014;3668621,2333442;3679098,2365826;3640998,2374399;3635283,2369637;3557178,2405832;3513363,2425834;3515268,2437264;3572418,2448694;3577181,2447742;3607661,2446789;3616233,2482032;3578133,2490604;3565751,2466792;3560988,2461076;3365726,2448694;3325721,2454409;3321911,2463934;3388586,2516322;3486693,2555374;3491456,2554422;3517173,2552517;3523841,2581092;3493361,2587759;3483836,2574424;3479073,2569661;3380966,2529657;3302861,2463934;3297146,2462029;3020921,2570614;3018063,2571567;3012348,2567757;3015206,2558232;3209516,2473459;3210468,2470601;3211421,2469649;3237138,2429644;3292383,2357254;3292383,2349634;3291431,2327726;3305242,2318678;156857,2182233;189137,2214379;166277,2265814;119605,2234382;142465,2182947;156857,2182233;3183798,1744797;3209516,1770514;3183798,1796232;3158081,1770514;3183798,1744797;167468,1591326;177707,1600970;168182,1627640;163419,1629545;154847,1691457;150084,1726700;157704,1729557;187232,1699077;188184,1696220;199614,1677170;224379,1685742;214854,1712412;194852,1710507;189137,1710507;105317,1825760;92934,1852430;97697,1858145;155799,1838142;217712,1793375;218664,1789565;227237,1772420;247239,1779087;239619,1800042;227237,1800995;222474,1801947;159609,1846715;89124,1868622;85314,1871480;44357,2082935;43404,2084840;38642,2086745;33879,2081030;57692,1929582;56739,1927677;56739,1926725;42452,1895292;19592,1833380;14829,1830522;1494,1821950;9114,1800995;29117,1807662;27212,1823855;51977,1891482;62454,1915295;84362,1846715;84362,1844810;72932,1771467;80552,1702887;89124,1682885;109127,1689552;101507,1710507;88172,1710507;83409,1769562;91982,1827665;95792,1820045;134844,1756227;135797,1754322;144369,1689552;152942,1628592;143417,1619067;152942,1592397;167468,1591326;164372,1307600;204377,1347605;164372,1387610;124367,1347605;164372,1307600;3159138,1224971;3191418,1257117;3190983,1265069;3192489,1267594;3190394,1275830;3189632,1289741;3185984,1293163;3185703,1294264;3180149,1298635;3168558,1309505;3166185,1309623;3163915,1311409;3139983,1308552;3127481,1287597;3127783,1286411;3121886,1278072;3144746,1225685;3159138,1224971;2619204,491187;2627538,494163;2654208,565601;2625633,616083;2626586,626561;2687546,671328;2675163,627513;2692308,553218;2707548,551313;2734218,622751;2703738,675138;2703738,685616;2736123,714191;2770413,747528;2758031,702761;2775176,628466;2790416,626561;2817086,697998;2784701,751338;2783748,760863;2837088,818013;2828516,772293;2846613,708476;2874236,708476;2888523,772293;2852328,822776;2851376,832301;2899001,890403;2897096,835158;2934243,768483;2949483,771341;2955198,846588;2908526,889451;2905668,899928;2952341,963747;2957103,918978;3000918,857066;3016158,861828;3014253,938029;2968533,974224;2965676,984702;3001871,1038994;3006633,996132;3050448,934218;3065688,938982;3063783,1015182;3018063,1051377;3015206,1060902;3043781,1111384;3041876,1118052;3035208,1116147;3002823,1058997;2993298,1056139;2918051,1073284;2873283,1059949;2870426,1044709;2923766,1013277;2964723,1019944;2973296,1010419;2953293,980892;2944721,978987;2866616,998037;2821848,984702;2818991,969462;2872331,938029;2942816,964699;2902811,910406;2893286,909453;2818991,935172;2772318,926598;2767556,912311;2817086,875163;2859948,878021;2867568,867543;2838041,832301;2827563,832301;2760888,871353;2724693,873258;2711358,849446;2747553,813251;2798988,809441;2805656,798963;2771366,761816;2760888,762768;2698023,806583;2651351,811346;2642778,798011;2679926,749433;2757078,748481;2728503,720858;2707548,701808;2698023,702761;2636111,745623;2600868,750386;2585628,727526;2618966,688473;2660876,678948;2665638,666566;2611346,627513;2601821,629418;2538003,675138;2491331,679901;2482758,666566;2519906,617988;2591343,615131;2472281,541788;2472281,535121;2478948,533216;2607536,613226;2595153,570363;2612298,496068;2619204,491187;414284,440467;525369,453206;659672,581794;659128,582610;660625,585603;563470,706571;455837,716096;453932,711333;527275,611321;555256,593199;495797,587241;442502,565601;351062,448444;353919,442729;414284,440467;2281781,338906;2321786,378911;2281781,418916;2241776,378911;2281781,338906;2597058,153169;2600868,156979;2564673,275089;2543098,302414;2601047,288840;2658971,292233;2740290,334858;2748888,341933;2750411,339858;2781843,344621;2786844,360456;2781053,370548;2783748,373196;2782796,379863;2726718,401652;2704412,407672;2673258,428441;2644683,449396;2742791,457968;2745648,457968;2840898,421773;2935196,411296;2964723,416058;2961866,445586;2930433,440823;2926623,422726;2845661,434156;2770413,463683;2781843,466541;2878998,500831;2881856,500831;2972343,493211;3056163,486543;3065688,470351;3104741,476066;3102836,512261;3063783,506546;3059973,500831;2974248,507498;2925671,511308;2923766,522738;2973296,553218;2978058,554171;3006633,563696;3002823,599891;2963771,594176;2959961,567506;2958056,559886;2778986,480828;2739933,472256;2733266,479876;2777081,552266;2856138,622751;2860901,622751;2885666,629418;2882808,658946;2851376,654183;2846613,637991;2844708,631323;2765651,559886;2715168,471303;2710406,466541;2414178,474161;2411321,474161;2406558,468446;2412273,460826;2623728,448443;2625633,446538;2627538,445586;2665638,417011;2665672,416988;2617061,425583;2448468,347478;2448706,345812;2446563,343669;2498951,197936;2597058,153169;1817912,150311;1874110,201746;1869348,264611;1874110,274136;1951263,288423;1924593,252228;1914115,176981;1928403,170313;1978885,227463;1969360,284613;1974123,294138;2037940,309378;2013175,275088;2002698,199841;2016985,193173;2067468,250323;2057943,307473;2061753,316998;2116998,334143;2119855,340811;2113188,343668;2050323,324618;2041750,329381;1997935,393198;1956025,414153;1943643,405581;1961740,346526;1996030,323666;1996030,311283;1961740,303663;1954120,308426;1910305,375101;1868395,396056;1856013,387483;1874110,328428;1943643,299853;1876968,287471;1869348,293186;1833152,362718;1793147,387483;1779812,379863;1791242,318903;1824579,291281;1822674,278898;1776954,273183;1769334,279851;1746474,353193;1720757,378911;1694087,370338;1696944,318903;1732187,280803;1729329,268421;1678847,264611;1672179,272231;1655987,347478;1624554,382721;1609314,378911;1603599,317951;1659797,264611;1619792,263658;1591217,263658;1584549,271278;1568357,345573;1545497,373196;1518827,366528;1516922,315093;1541687,279851;1536924,267468;1470249,276041;1464534,283661;1448342,360813;1416909,396056;1401669,392246;1395954,331286;1446437,280803;1308324,307473;1308324,301758;1312134,296043;1460724,267468;1422624,243656;1384524,176981;1395002,165551;1462629,199841;1475964,256038;1483584,263658;1558832,255086;1520732,231273;1482632,164598;1493109,153168;1560737,187458;1574072,245561;1580739,253181;1623602,252228;1671227,253181;1631222,229368;1593122,162693;1603599,151263;1671227,185553;1683609,246513;1690277,254133;1768382,259848;1730282,232226;1699802,173171;1719804,154121;1774097,191268;1781717,253181;1787432,261753;1861728,272231;1822674,233178;1804577,158883;1817912,150311;683008,54;699677,8389;703487,47441;698724,52204;725394,134119;739682,180791;751112,179839;769209,124594;769209,119831;772067,89351;808262,84589;812072,123641;786354,133166;779687,136976;743492,329381;744444,369386;753017,374149;813024,314141;863507,220796;862554,216034;863507,190316;893034,186506;895892,217939;880652,225559;874937,229369;823502,322714;749207,392246;746349,397961;764253,496739;774373,534617;796832,535121;819692,576078;802428,591914;789729,591629;800737,627017;820644,684664;820644,687521;815882,693236;807309,689426;785164,624418;774982,590544;755517,573697;753017,550361;761456,542621;747302,486544;745397,485591;744444,483686;708249,453206;643479,389389;635859,388436;613952,386531;611094,355099;640622,351289;647289,373196;717774,441776;744444,464636;731109,366529;730157,363671;673007,279851;641574,190316;639669,160789;669197,156979;672054,188411;654909,196031;684437,272231;730157,338906;730157,326524;741587,224606;741587,221749;713964,136024;688247,55061;670149,49346;666339,10294;683008,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013" o:spid="_x0000_s1034" style="position:absolute;left:30988;top:12456;width:24051;height:35024;visibility:visible;mso-wrap-style:square;v-text-anchor:middle" coordsize="2405062,350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" path="m1476375,3368993v3810,952,6667,4762,5715,8572c1481137,3381375,1477327,3384233,1473517,3383280v-3810,-952,-6667,-4762,-5715,-8572c1468755,3370898,1472565,3368993,1476375,3368993xm1502092,3335655v8573,1905,13335,9525,12383,18097c1512570,3362325,1504950,3367087,1496377,3366135v-8572,-1905,-13335,-9525,-12382,-18098c1485900,3339465,1493520,3333750,1502092,3335655xm1461135,3331845v8573,1905,13335,9525,12383,18098c1471613,3358515,1463993,3363277,1455420,3362325v-8572,-1905,-13335,-9525,-12382,-18098c1444943,3335655,1452563,3329940,1461135,3331845xm1524000,3310890v6667,952,10477,7620,9525,13335c1532572,3329940,1525905,3334702,1520190,3332797v-6668,-953,-10478,-7620,-9525,-13335c1511617,3313747,1518285,3309937,1524000,3310890xm1487805,3309937v6667,953,10477,7620,9525,13335c1496377,3328987,1489710,3333750,1483995,3331845v-6668,-953,-10478,-7620,-9525,-13335c1475422,3311842,1482089,3308032,1487805,3309937xm1453515,3307080v3810,953,6667,4763,5715,8573c1458277,3319463,1454467,3322320,1450657,3321368v-3810,-953,-6667,-4763,-5715,-8573c1445895,3308985,1449705,3306128,1453515,3307080xm1508760,3290888v3810,952,6667,4762,5715,8572c1513522,3303270,1509712,3306128,1505902,3305175v-3810,-952,-6667,-4762,-5715,-8572c1500187,3292793,1503997,3290888,1508760,3290888xm1541145,3288030v3810,953,6667,4763,5715,8573c1545907,3300413,1542097,3303270,1538287,3302318v-3810,-953,-6667,-4763,-5715,-8573c1533525,3289935,1537335,3287078,1541145,3288030xm1516380,3262313v6667,952,10477,7620,9525,13335c1524952,3281363,1518285,3286125,1512570,3284220v-6668,-952,-10478,-7620,-9525,-13335c1503997,3265170,1510664,3261360,1516380,3262313xm1479233,3262313v8572,1905,13334,9525,12382,18097c1489710,3288983,1482090,3293745,1473517,3292793v-8572,-1905,-13334,-9525,-12382,-18098c1463040,3266123,1470660,3260408,1479233,3262313xm1544955,3237547v8573,1905,13335,9525,12383,18097c1555433,3264217,1547813,3268980,1539240,3268027v-8572,-1905,-13335,-9525,-12382,-18097c1528763,3241357,1536383,3236594,1544955,3237547xm1507808,3230880v6667,952,10477,7620,9525,13335c1516380,3249930,1509713,3254693,1503998,3252788v-6668,-953,-10478,-7620,-9525,-13335c1495425,3232785,1501140,3228975,1507808,3230880xm1964055,3205163v1905,,2858,,3810,1905c1967865,3207068,1975485,3231833,1984058,3264218v952,2857,2857,5715,4762,8572c1995488,3280410,2008823,3295650,2021205,3302318v16193,10477,28575,11430,28575,11430c2051685,3313748,2052638,3314700,2052638,3316605v,1905,-953,2858,-2858,2858c2048828,3319463,2036445,3317558,2018348,3307080v-10478,-6667,-21908,-18097,-29528,-26670c1992630,3292793,1995488,3306128,1999298,3319463v952,952,18097,20002,33337,23812c2046923,3347085,2056448,3345180,2056448,3345180v1905,-952,3810,,3810,1905c2061210,3348990,2060258,3350895,2058353,3350895v,,-10478,2858,-26670,-1905c2021205,3347085,2008823,3337560,2002155,3330893v1905,9525,4763,19050,6668,28575c2009775,3365183,2013585,3370898,2019300,3373755v4763,2858,12383,6668,20955,10478c2058353,3391853,2065020,3391853,2065020,3391853v1905,,2858,952,2858,2857c2067878,3395663,2066925,3397568,2065020,3397568v-952,,-8572,,-27622,-8573c2025015,3383280,2016443,3378518,2011680,3375660v2858,10478,4763,20955,6668,29528c2019300,3406140,2028825,3415665,2043113,3423285v7620,3810,10477,3810,11430,3810c2054543,3426143,2056448,3426143,2057400,3426143v1905,952,2858,1905,1905,3810c2059305,3430905,2058353,3431858,2056448,3432810v-2858,953,-8573,,-16193,-3810c2030730,3424238,2024063,3418523,2019300,3414713v1905,13335,3810,24765,5715,34290c2026920,3450908,2036445,3459480,2049780,3466148v953,952,1905,2857,953,3810c2049780,3470910,2047875,3471863,2046923,3470910v-9525,-3810,-16193,-9525,-20955,-13335c2029778,3487103,2030730,3498533,2030730,3499485v,953,-952,2858,1905,2858c2031683,3502343,2030730,3502343,2029778,3501390v,,,,,-952c2029778,3499485,2028825,3489008,2025015,3463290v-1905,5715,-4762,12383,-9525,20003c2014538,3484245,2012633,3485198,2011680,3484245v,,-952,-952,-952,-952c2009775,3482340,2009775,3481388,2010728,3480435v8572,-15240,11430,-29527,11430,-29527c2023110,3449955,2023110,3449955,2023110,3449955v-1905,-8572,-3810,-19050,-5715,-30480c2015490,3425190,2012633,3431858,2008823,3438525v-5715,9525,-7620,11430,-10478,10478c1997393,3449003,1996440,3449003,1996440,3448050v-952,-952,-952,-1905,-952,-2857c1995488,3444240,1996440,3443288,1998345,3443288v953,-953,1905,-2858,3810,-6668c2009775,3423285,2012633,3409950,2013585,3408045v,,,-952,,-952c2011680,3398520,2009775,3389948,2007870,3380423v-2857,5715,-7620,13335,-14287,23812c1981200,3422333,1975485,3426143,1974533,3426143v-1905,952,-2858,,-3810,-953c1969770,3424238,1970723,3422333,1971675,3421380v,,5715,-3810,16193,-20002c1993583,3392805,1998345,3385185,2001203,3380423v2857,-4763,2857,-9525,1905,-15240c2001203,3357563,1999298,3349943,1997393,3341370v-2858,8573,-7620,20003,-14288,27623c1970723,3381375,1961198,3385185,1961198,3385185v-953,953,-1905,,-2858,-952c1958340,3383280,1958340,3383280,1958340,3383280v,-1905,,-2857,1905,-3810c1960245,3379470,1968818,3376613,1979295,3365183v8573,-9525,13335,-28575,15240,-35243c1990725,3314700,1986915,3300413,1983105,3286125v-1905,10478,-5715,27623,-11430,38100c1962150,3342323,1951673,3350895,1951673,3350895v-953,953,-2858,953,-3810,c1947863,3349943,1947863,3348038,1948815,3347085v,-952,9525,-7620,18098,-25717c1975485,3305175,1979295,3272790,1979295,3272790v,-952,,-952,,-1905c1969770,3235643,1962150,3209925,1962150,3208973v,-1905,,-3810,1905,-3810xm1495425,3201353v3810,952,6667,4762,5715,8572c1500187,3213735,1496377,3216593,1492567,3215640v-3810,-952,-6667,-4762,-5715,-8572c1487805,3203258,1491615,3201353,1495425,3201353xm1532572,3184208v8573,1905,13335,9525,12383,18098c1543050,3210878,1535430,3215640,1526857,3214688v-8572,-1905,-13335,-9525,-12382,-18098c1516380,3188018,1524952,3182303,1532572,3184208xm2068830,3182302v952,-952,1905,-952,2857,c2072640,3183255,2072640,3184207,2071687,3185160v-952,,-6667,7620,-20002,14287c2044065,3203257,2032635,3206115,2024062,3207067v8573,1905,18098,5715,27623,8573c2052637,3215640,2070735,3211830,2079307,3204210v8573,-7620,10478,-14288,10478,-14288c2090737,3188969,2091690,3188969,2092642,3188969v953,953,953,1906,953,2858c2093595,3191827,2091690,3198494,2082165,3207067v-5715,5715,-16193,8573,-22860,10477c2065972,3219450,2072640,3222307,2079307,3224212v4763,1905,9525,953,13335,-952c2096452,3221355,2101215,3218497,2106930,3214687v11430,-7620,14287,-11430,14287,-11430c2122170,3202305,2123122,3201352,2124075,3202305v952,952,1905,1905,952,2857c2125027,3205162,2122170,3209925,2109787,3218497v-8572,4763,-14287,8572,-18097,10478c2099310,3231832,2106930,3233737,2112645,3236594v952,-952,10477,-2857,20955,-8572c2139315,3224212,2140267,3222307,2140267,3222307v,,,-952,953,-1905c2142172,3219450,2143125,3219450,2144077,3220402v953,,953,953,953,2858c2145030,3226117,2142172,3228975,2136457,3231832v-5715,3810,-12382,6668,-16192,7620c2128837,3243262,2136457,3246119,2143125,3248977v1905,-952,10477,-2858,20002,-8572c2164080,3240405,2165032,3240405,2165985,3241357v,953,,1905,-953,2858c2159317,3248025,2152650,3250882,2148840,3251835v20002,8572,27622,13334,27622,13334c2177415,3266122,2178367,3267075,2170747,3266122v-952,953,-952,953,-1905,953c2168842,3267075,2167890,3267075,2167890,3267075v,,-6668,-3810,-23813,-11431c2146935,3258502,2149792,3263265,2152650,3268980v,952,,1905,-953,2857c2151697,3271837,2150745,3271837,2150745,3271837v-953,,-1905,,-1905,-952c2143125,3260407,2135505,3252787,2135505,3252787v,-952,,-952,,-952c2129790,3248977,2123122,3246119,2115502,3243262v2858,3810,5715,7620,8573,13335c2126932,3263265,2127885,3266122,2125980,3267075v,,,,-953,c2124075,3267075,2124075,3267075,2123122,3266122v-952,-953,-952,-1905,,-2857c2123122,3262312,2122170,3261360,2121217,3258502v-4762,-10477,-11430,-17145,-12382,-18097c2108835,3240405,2107882,3240405,2107882,3240405v-5715,-1905,-11430,-3811,-18097,-6668c2091690,3237547,2094547,3244215,2098357,3251835v5715,14287,5715,19050,5715,20002c2104072,3272790,2103120,3273742,2102167,3273742v-952,,-1905,-952,-1905,-1905c2100262,3270885,2100262,3266122,2094547,3253740v-2857,-6668,-5715,-12383,-7620,-16193c2085022,3233737,2082165,3230880,2078355,3229927v-5715,-1905,-11430,-3810,-17145,-5715c2065972,3228975,2070735,3236594,2072640,3243262v2857,11430,952,19050,952,19050c2073592,3263265,2072640,3264217,2071687,3264217v-1905,-952,-1905,-1905,-1905,-2857c2069782,3261360,2071687,3254692,2068830,3244215v-1905,-8573,-11430,-19050,-15240,-22860c2043112,3217544,2032635,3213735,2023110,3210877v5715,5715,14287,14288,19050,21908c2049780,3246119,2050732,3255644,2050732,3255644v,953,-952,1906,-1905,1906c2047875,3257550,2046922,3256597,2046922,3255644v,,-952,-8572,-8572,-20954c2031682,3223260,2013585,3208019,2013585,3208019v,,-953,,-953,c1987867,3200400,1968817,3194685,1968817,3194685v-952,-953,-952,-1905,-952,-2858c1968817,3190875,1969770,3190875,1970722,3190875v,,17145,4762,40958,12382c2014537,3204210,2016442,3204210,2019300,3204210v7620,-953,22860,-3810,31432,-8573c2063115,3188969,2068830,3182302,2068830,3182302xm1564958,3169920v6667,952,10477,7620,9525,13335c1573530,3188970,1566863,3193732,1561148,3191827v-6668,-952,-10478,-7620,-9525,-13335c1553528,3172777,1559243,3168967,1564958,3169920xm1542098,3154680v3810,952,6667,4762,5715,8572c1546860,3167062,1543050,3169920,1539240,3168967v-3810,-952,-6667,-4762,-5715,-8572c1534478,3155632,1538288,3153727,1542098,3154680xm1508760,3145155v8573,1905,13335,9525,12383,18097c1519238,3171825,1511618,3176587,1503045,3175635v-8572,-1905,-13335,-9525,-12382,-18098c1492568,3148965,1500188,3143250,1508760,3145155xm1475423,3144202v3810,953,6667,4763,5715,8573c1480185,3156585,1476375,3159442,1472565,3158490v-3810,-953,-6667,-4763,-5715,-8573c1467803,3146107,1471613,3143250,1475423,3144202xm1524952,3110865v8573,1905,13335,9525,12383,18097c1535430,3137535,1527810,3142297,1519237,3141345v-8572,-1905,-13335,-9525,-12382,-18098c1508760,3114675,1516380,3108960,1524952,3110865xm1556385,3109912v3810,953,6667,4763,5715,8573c1561147,3122295,1557337,3125152,1553527,3124200v-3810,-953,-6667,-4763,-5715,-8573c1547812,3111817,1551622,3108960,1556385,3109912xm1494472,3078480v8573,1905,13335,9525,12383,18097c1504950,3105150,1497330,3109912,1488757,3108960v-8572,-1905,-13335,-9525,-12382,-18098c1478280,3082290,1486852,3076575,1494472,3078480xm1537335,3075623v6667,952,10477,7620,9525,13335c1545907,3094673,1539240,3099435,1533525,3097530v-6668,-952,-10478,-7620,-9525,-13335c1524952,3078480,1530667,3074670,1537335,3075623xm1472565,3064193v3810,952,6667,4762,5715,8572c1477327,3076575,1473517,3079433,1469707,3078480v-3810,-952,-6667,-4762,-5715,-8572c1464945,3066098,1468755,3064193,1472565,3064193xm1507808,3056572v3810,953,6667,4763,5715,8573c1512570,3068955,1508760,3071812,1504950,3070860v-3810,-953,-6667,-4763,-5715,-8573c1500188,3058477,1503998,3055620,1507808,3056572xm285750,429577v952,-952,1905,-952,2857,c289560,430530,289560,431482,288607,432435v-952,952,-15240,11430,-35242,25717c251460,460057,249555,461962,248602,463867v-3810,6668,-10477,20003,-12382,29528c234315,507682,236220,516255,236220,516255v,1905,-953,2857,-1905,2857c232410,519112,231457,518160,231457,517207v-952,,-2857,-8572,,-23812c233362,484822,238125,474345,241935,466725v-7620,4762,-15240,10477,-23813,16192c218122,483870,209550,500062,210502,511492v953,11430,4763,17145,4763,17145c215265,529590,215265,530542,214312,531495v-952,,-1905,,-2857,-953c210502,529590,206692,523875,205740,511492v-953,-8572,1905,-18097,4762,-24765c204787,490537,199072,494347,193357,498157v-3810,1905,-5715,5715,-6667,10478c185737,513397,184785,519112,184785,525780v-953,13335,952,18097,952,18097c186690,544830,185737,546735,184785,546735v-953,952,-2858,,-2858,-953c181927,544830,180022,540067,180975,524827v,-9525,952,-17145,1905,-20955c177165,507682,170497,511492,164782,515302v,953,-4762,10478,-5715,21908c158115,543877,159067,545782,159067,545782v953,,1905,953,1905,1905c160972,548640,160020,549592,159067,549592v-952,,-1905,,-2857,-952c154305,546735,153352,541972,154305,536257v952,-7620,1905,-14287,3810,-18097c149542,522922,141922,526732,136207,530542v-952,1905,-4762,10478,-5715,20955c130492,552450,129540,553402,128587,553402v-952,,-1905,-952,-1905,-1905c127635,544830,128587,538162,130492,534352v-19050,10478,-27622,14288,-27622,14288c101917,548640,100965,548640,104775,546735v-953,-953,,-953,,-1905c104775,543877,105727,543877,105727,543877v,,7620,-2857,23813,-12382c124777,531495,120015,531495,113347,530542v-952,,-1905,-952,-1905,-1905c111442,528637,111442,527685,111442,527685v,-953,953,-953,1905,-953c125730,529590,136207,527685,136207,527685v953,,953,,953,c142875,523875,149542,520065,156210,516255v-3810,,-9525,,-15240,-953c133350,514350,131445,513397,131445,511492v,,,-952,,-952c131445,510540,132397,509587,133350,509587v952,,1905,953,1905,1905c136207,511492,138112,511492,140970,512445v11430,1905,20002,952,21907,952c162877,513397,163830,513397,163830,513397v4762,-2857,10477,-6667,16192,-10477c176212,501967,169545,501015,160972,499110v-14287,-3810,-19050,-7620,-19050,-7620c140970,490537,140970,489585,141922,488632v953,-952,1905,-952,2858,c144780,489585,148590,492442,161925,495300v7620,1905,14287,2857,18097,3810c184785,499110,188595,498157,191452,496252v5715,-2857,10478,-5715,15240,-9525c199072,487680,190500,487680,183832,484822v-11430,-4762,-16192,-10477,-16192,-10477c166687,473392,166687,472440,167640,471487v952,-952,1905,-952,2857,c170497,471487,175260,476250,185737,481012v8573,2858,22860,1905,27623,953c222885,476250,231457,469582,240030,463867v-7620,953,-20003,2858,-28575,1905c196215,463867,187642,459105,187642,459105v-952,-953,-1905,-1905,-952,-2858c187642,455295,188595,454342,189547,455295v,,7620,3810,21908,5715c224790,462915,247650,457200,247650,457200v,-953,952,-953,952,-953c269557,441960,285750,429577,285750,429577xm763905,321945v3810,-952,7620,1905,8573,5715c772478,331470,770573,335280,766763,336233v-3810,952,-7620,-1905,-8573,-5715c757238,326708,760095,322898,763905,321945xm727710,305753v6667,-953,12382,2857,13335,9525c741997,320993,738187,327660,731520,328613v-6668,952,-12383,-2858,-13335,-9525c717232,313373,721042,306705,727710,305753xm793432,300990v3810,-952,7620,1905,8573,5715c802957,311468,800100,315278,796290,315278v-3810,952,-7620,-1905,-8573,-5715c786765,305753,789622,301943,793432,300990xm699135,288607v3810,-952,7620,1905,8573,5715c708660,299085,705803,301942,701993,302895v-3810,952,-7620,-1905,-8573,-5715c692468,293370,695325,289560,699135,288607xm27622,282893v,,953,,953,c30480,282893,31432,283845,31432,284798v6668,15240,16193,26670,16193,26670c47625,311468,47625,312420,47625,312420v7620,4763,17145,9525,27622,14288c71437,320993,67627,315278,64770,307658v-3810,-9525,-4763,-12383,-1905,-14288c63817,292418,63817,292418,64770,292418v952,,1905,,2857,952c68580,294323,68580,296228,67627,297180v953,1905,953,3810,2858,7620c77152,320040,84772,329565,86677,331470v,953,953,953,953,953c95250,336233,103822,340043,112395,343853v-2858,-5715,-6668,-14288,-10478,-25718c95250,298133,96202,291465,96202,290513v,-953,953,-1905,2858,-1905c100012,288608,100965,289560,100965,291465v,,-953,6668,5715,24765c110490,325755,113347,333375,116205,339090v2857,5715,6667,9525,11430,11430c135255,353378,142875,357188,150495,360045v-5715,-7620,-12383,-18097,-14288,-27622c133350,316230,136207,305753,136207,305753v,-953,1905,-1905,2858,-1905c140017,303848,140017,303848,140017,303848v1905,952,1905,1905,1905,3810c141922,308610,139065,317183,141922,332423v1905,12382,14288,28575,19050,33337c175260,371475,189547,377190,202882,382905v-7620,-8572,-18097,-20955,-23812,-32385c169545,331470,169545,319088,169545,318135v,-1905,952,-2857,2857,-2857c174307,315278,175260,316230,175260,318135v,,952,11430,9525,29528c193357,363855,216217,386715,216217,386715v953,,1905,953,1905,953c252412,401955,277177,411480,278130,411480v1905,953,2857,1905,1905,3810c279082,417195,278130,418148,276225,417195v,,-23813,-9525,-55245,-21907c218122,393383,215265,393383,211455,393383v-10478,952,-31433,2857,-43815,8572c149542,409575,140970,418148,140970,418148v-953,952,-2858,952,-3810,c136207,417195,136207,415290,137160,414338v,-953,9525,-10478,28575,-18098c177165,391478,193357,388620,204787,387668v-11430,-4763,-24765,-9525,-37147,-15240c166687,372428,140970,375285,128587,384810v-12382,9525,-16192,18098,-16192,18098c111442,404813,110490,405765,108585,404813v-1905,-953,-2858,-2858,-1905,-3810c106680,400050,111442,391478,124777,379095v8573,-6667,22860,-10477,32385,-12382c148590,362903,139065,359093,130492,355283v-5715,-2858,-12382,-2858,-18097,c106680,357188,100012,360998,91440,365760v-17145,9525,-20955,15240,-20955,15240c69532,382905,67627,382905,66675,381953v-953,-953,-1905,-2858,-953,-3810c65722,377190,70485,371475,88582,360998v11430,-5715,20003,-10478,25718,-12383c103822,344805,95250,340043,86677,336233v-1905,,-15240,1905,-29527,9525c49530,349568,47625,351473,47625,352425v952,953,,1905,-953,2858c45720,356235,43815,355283,42862,354330v-952,,-1905,-1905,-952,-3810c41910,347663,46672,343853,54292,340043v9525,-4763,18098,-7620,23813,-8573c66675,325755,56197,320993,47625,316230v-2858,953,-15240,2858,-28575,9525c18097,326708,16192,325755,15240,324803v-953,-953,,-2858,952,-3810c25717,316230,34290,313373,40005,312420,13335,298133,3810,291465,2857,291465,1905,290513,1905,288608,,288608v952,-953,1905,-953,2857,-953c2857,288608,3810,288608,3810,288608v952,,9525,5715,32385,18097c33337,300990,29527,294323,25717,286703v,-1905,,-2858,1905,-3810xm764857,280988v8573,-1905,16193,3810,18098,12382c784860,300990,779145,308610,770572,310515v-8572,1905,-16192,-3810,-18097,-12382c750570,289560,756285,281940,764857,280988xm725805,261938v8573,-1905,16193,3810,18098,12382c744855,281940,739140,289560,731520,291465v-8572,1905,-16192,-3810,-18097,-12382c711518,270510,717233,262890,725805,261938xm696277,241935v3810,-952,7620,1905,8573,5715c705802,252413,703897,256223,699135,256223v-3810,952,-7620,-1905,-8573,-5715c689610,246698,692467,242888,696277,241935xm762000,228600v3810,-952,7620,1905,8573,5715c771525,238125,768668,241935,764858,242888v-3810,952,-7620,-1905,-8573,-5715c755333,233363,758190,229553,762000,228600xm668655,227648v6667,-953,12382,2857,13335,9525c681990,243840,678180,249555,672465,250508v-6668,952,-12383,-2858,-13335,-9525c658177,235268,661987,228600,668655,227648xm727710,223838v8573,-1905,16193,3810,18098,12382c747713,243840,741998,251460,733425,253365v-8572,1905,-16192,-3810,-18097,-12382c713423,232410,719138,224790,727710,223838xm691515,196215v8573,-1905,16193,3810,18098,12382c710565,216217,705803,223837,697230,225742v-8572,1905,-16192,-3810,-18097,-12382c677228,204787,682943,197167,691515,196215xm722947,180975v3810,-952,7620,1905,8573,5715c732472,191453,729615,195263,725805,195263v-3810,952,-7620,-1905,-8573,-5715c716280,185738,719137,181928,722947,180975xm700088,150495v6667,-953,12382,2857,13335,9525c714375,166687,710565,172402,703898,173355v-6668,952,-12383,-2858,-13335,-9525c689610,158115,693420,151447,700088,150495xm661035,150495v8573,-1905,16193,3810,18098,12382c681038,170497,675323,178117,666750,180022v-8572,1905,-16192,-3810,-18097,-12382c646748,159067,652463,151447,661035,150495xm2235517,140017v1905,953,2858,2858,1905,3810c2237422,143827,2232660,155257,2216467,169545v-9525,7620,-23812,15240,-34290,20002c2194560,189547,2208847,190500,2222182,191452v953,-952,23813,-11430,32385,-24765c2263140,153352,2264092,143827,2264092,143827v,-1905,953,-2857,2858,-2857c2268855,140970,2269807,141922,2269807,143827v,,-952,10478,-10477,24765c2253615,177165,2241232,185737,2232660,190500v10477,,20002,952,29527,1905c2268855,193357,2274570,191452,2279332,186690v3810,-4763,9525,-9525,16193,-17145c2308860,155257,2310765,148590,2310765,148590v952,-953,1905,-1905,3810,-1905c2315527,147637,2316480,148590,2316480,150495v,952,-1905,8572,-16193,23812c2291715,183832,2285047,190500,2280285,194310v11430,952,20955,1905,30480,2857c2311717,197167,2324100,190500,2335530,179070v5715,-5715,6667,-8573,6667,-9525c2341245,168592,2341245,166687,2342197,165735v953,-1905,2858,-1905,3810,-953c2346960,165735,2347912,166687,2347912,168592v,3810,-2857,8573,-8572,14288c2331720,189547,2324100,195262,2319337,198120v13335,1905,24765,2857,34290,4762c2355532,201930,2366962,195262,2377440,184785v952,-953,2857,-953,3810,c2382202,185737,2382202,187642,2381250,188595v-6668,6667,-14288,12382,-19050,15240c2391727,208597,2403157,211455,2404110,211455v952,,1905,1905,-953,3810c2403157,216217,2402205,217170,2401252,217170v-952,,-952,,-1905,c2399347,217170,2388870,214312,2363152,210502v4763,3810,10478,8573,16193,15240c2380297,226695,2380297,228600,2379345,229552v,953,-953,953,-953,953c2377440,230505,2376487,230505,2375535,229552v-11430,-12382,-23813,-20002,-23813,-20002c2350770,209550,2350770,208597,2350770,208597v-8573,-952,-19050,-1905,-30480,-3810c2325052,208597,2329815,213360,2335530,219075v6667,7620,8572,10477,6667,12382c2341245,231457,2341245,232410,2340292,232410v-952,952,-1905,952,-2857,c2336482,231457,2335530,229552,2336482,228600v-952,-953,-1905,-2858,-4762,-5715c2321242,210502,2309812,203835,2307907,202882v,,-952,,-952,c2299335,201930,2289810,200977,2280285,200025v4762,4762,10477,11430,18097,20955c2311717,238125,2313622,244792,2313622,245745v,952,-952,2857,-1905,2857c2310765,249555,2308860,248602,2308860,246697v,,-953,-6667,-13335,-21907c2288857,216217,2283142,209550,2279332,205740v-3810,-3810,-8572,-6668,-14287,-6668c2256472,198120,2248852,198120,2240280,197167v7620,5715,17145,13335,21907,21908c2270760,234315,2270760,244792,2270760,244792v,953,-953,2858,-1905,2858c2267902,247650,2267902,247650,2267902,247650v-1905,,-2857,-953,-2857,-2858c2265045,244792,2265045,235267,2257425,221932v-6668,-11430,-23813,-21907,-29528,-25717c2212657,195262,2197417,194310,2183130,193357v10477,5715,24765,14288,33337,22860c2231707,231457,2236470,242887,2236470,243840v,1905,,2857,-1905,3810c2232660,247650,2231707,246697,2230755,245745v,,-3810,-10478,-18098,-24765c2199322,207645,2169795,194310,2169795,194310v-953,,-953,,-1905,c2131695,192405,2105025,191452,2104072,191452v-1905,,-2857,-952,-2857,-2857c2101215,186690,2102167,185737,2104072,185737v953,,25718,953,60008,2858c2166937,188595,2170747,187642,2173605,186690v8572,-3810,27622,-12383,38100,-21908c2226945,152400,2231707,140970,2231707,140970v953,-953,2858,-1905,3810,-953xm680085,123825v6667,-953,12382,2857,13335,9525c694372,140017,690562,145732,683895,146685v-6668,952,-12383,-2858,-13335,-9525c669607,131445,673417,124777,680085,123825xm649605,117157v3810,-952,7620,1905,8573,5715c659130,126682,656273,130492,652463,131445v-3810,952,-7620,-1905,-8573,-5715c642938,121920,645795,118110,649605,117157xm713422,103823v8573,-1905,16193,3810,18098,12382c733425,124778,727710,132398,719137,133350v-8572,1905,-16192,-3810,-18097,-12382c699135,112395,704850,104775,713422,103823xm679132,102870v3810,-952,7620,1905,8573,5715c688657,112395,685800,116205,681990,117158v-3810,952,-7620,-1905,-8573,-5715c672465,107633,675322,103823,679132,102870xm656273,80963v6667,-953,12382,2857,13335,9525c670560,97155,665798,102870,660083,103823v-6668,952,-12383,-2858,-13335,-9525c645795,87630,649605,81915,656273,80963xm690563,69533v6667,-953,12382,2857,13335,9525c704850,85725,700088,91440,694373,92393v-6668,952,-12383,-2858,-13335,-9525c680085,77153,683895,70485,690563,69533xm723900,68580v3810,-952,7620,1905,8573,5715c733425,78105,730568,81915,726758,82868v-3810,952,-7620,-1905,-8573,-5715c717233,73343,720090,69533,723900,68580xm665797,43815v8573,-1905,16193,3810,18098,12382c685800,63817,680085,71437,671512,73342v-8572,1905,-16192,-3810,-18097,-12382c651510,52387,657225,44767,665797,43815xm705802,32385v8573,-1905,16193,3810,18098,12382c724852,52387,719137,60960,711517,61912v-8572,1905,-16192,-3810,-18097,-12382c691515,40957,697230,33337,705802,32385xm681037,18097v3810,-952,7620,1905,8573,5715c689610,27622,687705,31432,683895,32385v-3810,952,-7620,-1905,-8573,-5715c674370,22860,677227,19050,681037,18097xm2226945,v,952,,952,,1905c2226945,1905,2225993,2857,2225993,2857v,,-5715,4763,-18098,19050c2211705,20955,2216468,19050,2223135,18097v953,,1905,953,1905,1905c2225040,20002,2225040,20955,2225040,20955v-952,,-952,952,-1905,952c2210753,23812,2201228,28575,2201228,28575v-953,,-953,,-953,c2196465,33337,2191703,39052,2185988,45720v4762,-953,9525,-2858,15240,-3810c2208848,40957,2210753,40957,2211705,42862v,953,,1905,,1905c2211705,45720,2211705,46672,2210753,46672v-953,,-1905,,-2858,-952c2206943,45720,2205038,46672,2202180,46672v-11430,1905,-19050,5715,-20955,6668c2180273,54292,2180273,54292,2180273,54292v-3810,4763,-7620,9525,-12383,15240c2172653,68580,2179320,67627,2187893,66675v15240,-953,20002,952,20955,952c2209800,68580,2209800,69532,2209800,70485v-952,952,-1905,952,-2857,952c2206943,71437,2203133,69532,2188845,71437v-7620,953,-14287,1905,-18097,2858c2166938,75247,2164080,77152,2161223,80010v-2858,4762,-6668,9525,-10478,14287c2157413,92392,2165985,89535,2172653,89535v12382,952,19050,4762,19050,4762c2192655,94297,2192655,95250,2192655,96202v-952,953,-1905,1905,-2857,953c2189798,97155,2184083,94297,2172653,93345v-9525,-953,-21908,5715,-26670,7620c2139315,109537,2132648,118110,2126933,126682v7620,-3810,18097,-9525,26670,-11430c2167890,112395,2177415,114300,2177415,114300v1905,952,1905,1905,1905,2857c2179320,118110,2178368,118110,2177415,118110v,,-8572,-1905,-22860,952c2141220,121920,2121218,134302,2121218,134302v,,-953,953,-953,953c2105025,157162,2093595,173355,2093595,173355v-952,952,-1905,1905,-2857,952c2089785,173355,2088833,172402,2089785,171450v,,10478,-15240,24765,-35243c2116455,134302,2117408,132397,2117408,129540v1905,-7620,3810,-22860,1905,-32385c2117408,82867,2112645,75247,2112645,75247v,-952,,-1905,953,-2857c2114550,72390,2115503,72390,2116455,73342v,,5715,7620,7620,22860c2125028,104775,2124075,116205,2123123,124777v5715,-7620,11430,-16192,17145,-23812c2140268,100012,2143125,81915,2138363,71437v-3810,-10477,-9525,-14287,-9525,-14287c2127885,56197,2127885,55245,2128838,54292v952,-952,1905,-952,2857,c2132648,54292,2138363,59055,2143125,70485v2858,6667,2858,18097,2858,24765c2149793,89535,2154555,83820,2158365,78105v2858,-3810,3810,-7620,2858,-12383c2160270,61912,2159318,56197,2157413,49530v-3810,-13335,-6668,-17145,-6668,-17145c2149793,31432,2149793,30480,2150745,29527v953,-952,1905,-952,2858,c2153603,29527,2157413,34290,2161223,48577v2857,8573,3810,16193,4762,20003c2170748,61912,2175510,56197,2179320,51435v,-953,953,-10478,-1905,-21908c2176463,23812,2174558,21907,2174558,21907v-953,,-1905,,-1905,-952c2171700,20002,2172653,18097,2173605,18097v,,1905,-952,2858,c2179320,19050,2181225,22860,2182178,28575v1905,7620,1905,13335,1905,18097c2189798,39052,2195513,33337,2200275,27622v,-1905,,-11430,-1905,-21907c2198370,3810,2199323,2857,2200275,2857v1905,,2858,953,2858,1905c2205038,12382,2205038,18097,2205038,22860,2219325,6667,2225993,952,2225993,952,2226945,,2227898,,2226945,xe" fillcolor="#71847a [3209]" stroked="f">
                <v:stroke joinstyle="miter"/>
                <v:path arrowok="t" o:connecttype="custom" o:connectlocs="1476375,3368995;1482090,3377567;1473517,3383282;1467802,3374710;1476375,3368995;1502092,3335657;1514475,3353754;1496377,3366137;1483995,3348039;1502092,3335657;1461135,3331847;1473518,3349945;1455420,3362327;1443038,3344229;1461135,3331847;1524000,3310892;1533525,3324227;1520190,3332799;1510665,3319464;1524000,3310892;1487805,3309939;1497330,3323274;1483995,3331847;1474470,3318512;1487805,3309939;1453515,3307082;1459230,3315655;1450657,3321370;1444942,3312797;1453515,3307082;1508760,3290890;1514475,3299462;1505902,3305177;1500187,3296605;1508760,3290890;1541145,3288032;1546860,3296605;1538287,3302320;1532572,3293747;1541145,3288032;1516380,3262315;1525905,3275650;1512570,3284222;1503045,3270887;1516380,3262315;1479233,3262315;1491615,3280412;1473517,3292795;1461135,3274697;1479233,3262315;1544955,3237549;1557338,3255646;1539240,3268029;1526858,3249932;1544955,3237549;1507808,3230882;1517333,3244217;1503998,3252790;1494473,3239455;1507808,3230882;1964055,3205165;1967865,3207070;1984058,3264220;1988820,3272792;2021205,3302320;2049780,3313750;2052638,3316607;2049780,3319465;2018348,3307082;1988820,3280412;1999298,3319465;2032635,3343277;2056448,3345182;2060258,3347087;2058353,3350897;2031683,3348992;2002155,3330895;2008823,3359470;2019300,3373757;2040255,3384235;2065020,3391855;2067878,3394712;2065020,3397570;2037398,3388997;2011680,3375662;2018348,3405190;2043113,3423287;2054543,3427097;2057400,3426145;2059305,3429955;2056448,3432812;2040255,3429002;2019300,3414715;2025015,3449005;2049780,3466150;2050733,3469960;2046923,3470912;2025968,3457577;2030730,3499487;2032635,3502345;2029778,3501392;2029778,3500440;2025015,3463292;2015490,3483295;2011680,3484247;2010728,3483295;2010728,3480437;2022158,3450910;2023110,3449957;2017395,3419477;2008823,3438527;1998345,3449005;1996440,3448052;1995488,3445195;1998345,3443290;2002155,3436622;2013585,3408047;2013585,3407095;2007870,3380425;1993583,3404237;1974533,3426145;1970723,3425192;1971675,3421382;1987868,3401380;2001203,3380425;2003108,3365185;1997393,3341372;1983105,3368995;1961198,3385187;1958340,3384235;1958340,3383282;1960245,3379472;1979295,3365185;1994535,3329942;1983105,3286127;1971675,3324227;1951673,3350897;1947863,3350897;1948815,3347087;1966913,3321370;1979295,3272792;1979295,3270887;1962150,3208975;1964055,3205165;1495425,3201355;1501140,3209927;1492567,3215642;1486852,3207070;1495425,3201355;1532572,3184210;1544955,3202308;1526857,3214690;1514475,3196592;1532572,3184210;2068830,3182304;2071687,3182304;2071687,3185162;2051685,3199449;2024062,3207069;2051685,3215642;2079307,3204212;2089785,3189924;2092642,3188971;2093595,3191829;2082165,3207069;2059305,3217546;2079307,3224214;2092642,3223262;2106930,3214689;2121217,3203259;2124075,3202307;2125027,3205164;2109787,3218499;2091690,3228977;2112645,3236596;2133600,3228024;2140267,3222309;2141220,3220404;2144077,3220404;2145030,3223262;2136457,3231834;2120265,3239454;2143125,3248979;2163127,3240407;2165985,3241359;2165032,3244217;2148840,3251837;2176462,3265171;2170747,3266124;2168842,3267077;2167890,3267077;2144077,3255646;2152650,3268982;2151697,3271839;2150745,3271839;2148840,3270887;2135505,3252789;2135505,3251837;2115502,3243264;2124075,3256599;2125980,3267077;2125027,3267077;2123122,3266124;2123122,3263267;2121217,3258504;2108835,3240407;2107882,3240407;2089785,3233739;2098357,3251837;2104072,3271839;2102167,3273744;2100262,3271839;2094547,3253742;2086927,3237549;2078355,3229929;2061210,3224214;2072640,3243264;2073592,3262314;2071687,3264219;2069782,3261362;2068830,3244217;2053590,3221357;2023110,3210879;2042160,3232787;2050732,3255646;2048827,3257552;2046922,3255646;2038350,3234692;2013585,3208021;2012632,3208021;1968817,3194687;1967865,3191829;1970722,3190877;2011680,3203259;2019300,3204212;2050732,3195639;2068830,3182304;1564958,3169922;1574483,3183257;1561148,3191829;1551623,3178494;1564958,3169922;1542098,3154682;1547813,3163254;1539240,3168969;1533525,3160397;1542098,3154682;1508760,3145157;1521143,3163254;1503045,3175637;1490663,3157539;1508760,3145157;1475423,3144204;1481138,3152777;1472565,3158492;1466850,3149919;1475423,3144204;1524952,3110867;1537335,3128964;1519237,3141347;1506855,3123249;1524952,3110867;1556385,3109914;1562100,3118487;1553527,3124202;1547812,3115629;1556385,3109914;1494472,3078482;1506855,3096579;1488757,3108962;1476375,3090864;1494472,3078482;1537335,3075625;1546860,3088960;1533525,3097532;1524000,3084197;1537335,3075625;1472565,3064195;1478280,3072767;1469707,3078482;1463992,3069910;1472565,3064195;1507808,3056574;1513523,3065147;1504950,3070862;1499235,3062289;1507808,3056574;285750,429577;288607,429577;288607,432435;253365,458152;248602,463867;236220,493395;236220,516255;234315,519112;231457,517207;231457,493395;241935,466725;218122,482917;210502,511492;215265,528637;214312,531495;211455,530542;205740,511492;210502,486727;193357,498157;186690,508635;184785,525780;185737,543877;184785,546735;181927,545782;180975,524827;182880,503872;164782,515302;159067,537210;159067,545782;160972,547687;159067,549592;156210,548640;154305,536257;158115,518160;136207,530542;130492,551497;128587,553402;126682,551497;130492,534352;102870,548640;104775,546735;104775,544830;105727,543877;129540,531495;113347,530542;111442,528637;111442,527685;113347,526732;136207,527685;137160,527685;156210,516255;140970,515302;131445,511492;131445,510540;133350,509587;135255,511492;140970,512445;162877,513397;163830,513397;180022,502920;160972,499110;141922,491490;141922,488632;144780,488632;161925,495300;180022,499110;191452,496252;206692,486727;183832,484822;167640,474345;167640,471487;170497,471487;185737,481012;213360,481965;240030,463867;211455,465772;187642,459105;186690,456247;189547,455295;211455,461010;247650,457200;248602,456247;285750,429577;763905,321945;772478,327660;766763,336233;758190,330518;763905,321945;727710,305753;741045,315278;731520,328613;718185,319088;727710,305753;793432,300990;802005,306705;796290,315278;787717,309563;793432,300990;699135,288607;707708,294322;701993,302895;693420,297180;699135,288607;27622,282893;28575,282893;31432,284798;47625,311468;47625,312420;75247,326708;64770,307658;62865,293370;64770,292418;67627,293370;67627,297180;70485,304800;86677,331470;87630,332423;112395,343853;101917,318135;96202,290513;99060,288608;100965,291465;106680,316230;116205,339090;127635,350520;150495,360045;136207,332423;136207,305753;139065,303848;140017,303848;141922,307658;141922,332423;160972,365760;202882,382905;179070,350520;169545,318135;172402,315278;175260,318135;184785,347663;216217,386715;218122,387668;278130,411480;280035,415290;276225,417195;220980,395288;211455,393383;167640,401955;140970,418148;137160,418148;137160,414338;165735,396240;204787,387668;167640,372428;128587,384810;112395,402908;108585,404813;106680,401003;124777,379095;157162,366713;130492,355283;112395,355283;91440,365760;70485,381000;66675,381953;65722,378143;88582,360998;114300,348615;86677,336233;57150,345758;47625,352425;46672,355283;42862,354330;41910,350520;54292,340043;78105,331470;47625,316230;19050,325755;15240,324803;16192,320993;40005,312420;2857,291465;0,288608;2857,287655;3810,288608;36195,306705;25717,286703;27622,282893;764857,280988;782955,293370;770572,310515;752475,298133;764857,280988;725805,261938;743903,274320;731520,291465;713423,279083;725805,261938;696277,241935;704850,247650;699135,256223;690562,250508;696277,241935;762000,228600;770573,234315;764858,242888;756285,237173;762000,228600;668655,227648;681990,237173;672465,250508;659130,240983;668655,227648;727710,223838;745808,236220;733425,253365;715328,240983;727710,223838;691515,196215;709613,208597;697230,225742;679133,213360;691515,196215;722947,180975;731520,186690;725805,195263;717232,189548;722947,180975;700088,150495;713423,160020;703898,173355;690563,163830;700088,150495;661035,150495;679133,162877;666750,180022;648653,167640;661035,150495;2235517,140017;2237422,143827;2216467,169545;2182177,189547;2222182,191452;2254567,166687;2264092,143827;2266950,140970;2269807,143827;2259330,168592;2232660,190500;2262187,192405;2279332,186690;2295525,169545;2310765,148590;2314575,146685;2316480,150495;2300287,174307;2280285,194310;2310765,197167;2335530,179070;2342197,169545;2342197,165735;2346007,164782;2347912,168592;2339340,182880;2319337,198120;2353627,202882;2377440,184785;2381250,184785;2381250,188595;2362200,203835;2404110,211455;2403157,215265;2401252,217170;2399347,217170;2363152,210502;2379345,225742;2379345,229552;2378392,230505;2375535,229552;2351722,209550;2350770,208597;2320290,204787;2335530,219075;2342197,231457;2340292,232410;2337435,232410;2336482,228600;2331720,222885;2307907,202882;2306955,202882;2280285,200025;2298382,220980;2313622,245745;2311717,248602;2308860,246697;2295525,224790;2279332,205740;2265045,199072;2240280,197167;2262187,219075;2270760,244792;2268855,247650;2267902,247650;2265045,244792;2257425,221932;2227897,196215;2183130,193357;2216467,216217;2236470,243840;2234565,247650;2230755,245745;2212657,220980;2169795,194310;2167890,194310;2104072,191452;2101215,188595;2104072,185737;2164080,188595;2173605,186690;2211705,164782;2231707,140970;2235517,140017;680085,123825;693420,133350;683895,146685;670560,137160;680085,123825;649605,117157;658178,122872;652463,131445;643890,125730;649605,117157;713422,103823;731520,116205;719137,133350;701040,120968;713422,103823;679132,102870;687705,108585;681990,117158;673417,111443;679132,102870;656273,80963;669608,90488;660083,103823;646748,94298;656273,80963;690563,69533;703898,79058;694373,92393;681038,82868;690563,69533;723900,68580;732473,74295;726758,82868;718185,77153;723900,68580;665797,43815;683895,56197;671512,73342;653415,60960;665797,43815;705802,32385;723900,44767;711517,61912;693420,49530;705802,32385;681037,18097;689610,23812;683895,32385;675322,26670;681037,18097;2226945,0;2226945,1905;2225993,2857;2207895,21907;2223135,18097;2225040,20002;2225040,20955;2223135,21907;2201228,28575;2200275,28575;2185988,45720;2201228,41910;2211705,42862;2211705,44767;2210753,46672;2207895,45720;2202180,46672;2181225,53340;2180273,54292;2167890,69532;2187893,66675;2208848,67627;2209800,70485;2206943,71437;2188845,71437;2170748,74295;2161223,80010;2150745,94297;2172653,89535;2191703,94297;2192655,96202;2189798,97155;2172653,93345;2145983,100965;2126933,126682;2153603,115252;2177415,114300;2179320,117157;2177415,118110;2154555,119062;2121218,134302;2120265,135255;2093595,173355;2090738,174307;2089785,171450;2114550,136207;2117408,129540;2119313,97155;2112645,75247;2113598,72390;2116455,73342;2124075,96202;2123123,124777;2140268,100965;2138363,71437;2128838,57150;2128838,54292;2131695,54292;2143125,70485;2145983,95250;2158365,78105;2161223,65722;2157413,49530;2150745,32385;2150745,29527;2153603,29527;2161223,48577;2165985,68580;2179320,51435;2177415,29527;2174558,21907;2172653,20955;2173605,18097;2176463,18097;2182178,28575;2184083,46672;2200275,27622;2198370,5715;2200275,2857;2203133,4762;2205038,22860;2225993,952;222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014" o:spid="_x0000_s1035" style="position:absolute;left:25066;top:11408;width:35333;height:32260;visibility:visible;mso-wrap-style:square;v-text-anchor:middle" coordsize="3533246,322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" path="m3126700,2653546v834,-358,1310,-358,357,118c3129915,2654617,3130867,2658427,3128962,2660332v-953,952,-39053,58102,-88582,122873c3048952,2780347,3063240,2776537,3084194,2774632v30481,-2858,59056,12382,73343,21907c3163252,2800349,3163252,2808922,3158490,2812732v-14288,11430,-43815,29527,-72390,21907c3061334,2827972,3046094,2813684,3037522,2803207v-2857,-2858,-7620,-3810,-10478,c3011805,2823209,2995612,2842259,2978467,2861309v8573,-3810,22860,-7620,44767,-9525c3053715,2848927,3082290,2864167,3096577,2873692v5715,3810,5715,12382,953,16192c3083242,2901314,3053715,2919412,3025140,2911792v-25718,-6668,-40958,-22860,-49531,-33337c2972752,2874645,2967990,2874645,2965132,2877502v-10477,11430,-20955,20955,-30480,30480c2923222,2918459,2910840,2928937,2899409,2939414v8573,-2857,22860,-7619,45721,-9525c2975609,2927032,3004184,2942272,3018472,2951797v5715,3810,5715,12383,953,16192c3005137,2979420,2975609,2997517,2947034,2989897v-27622,-8573,-43815,-25717,-51434,-36195c2893694,2950845,2888932,2949892,2886075,2952749v-20956,18098,-40958,34290,-60960,49531c2833687,2999422,2847975,2996564,2871787,2996564v24765,,47625,11431,61913,21908c2943225,3025139,2942272,3040380,2931794,3046095v-16192,8572,-41910,18097,-64769,9525c2840355,3045142,2826067,3027045,2819400,3015614v-1906,-3809,-6668,-4762,-9525,-1905c2788919,3028949,2768917,3044189,2748915,3057524v5715,-952,21907,-3810,55244,1906c2833687,3064192,2856547,3087052,2867977,3100387v3810,4762,1905,12383,-3810,15240c2847022,3122295,2813684,3131820,2787967,3116580v-24765,-15241,-36195,-37148,-40005,-49531c2746057,3063239,2741294,3061334,2737484,3064192v-23812,16192,-45719,30480,-66675,42863c2680334,3107055,2694622,3108959,2715577,3114674v29528,8573,49530,33338,59055,47625c2777490,3167062,2775584,3174682,2768917,3176587v-17145,5715,-51435,11430,-75248,-6667c2674619,3154680,2665094,3135630,2661284,3122295v-952,-3811,-5715,-5715,-9525,-3811c2630805,3130867,2611755,3141345,2594609,3150870v9525,,22860,1904,41910,7619c2666047,3167062,2686050,3191827,2695575,3206114v2857,4763,952,12383,-5716,14288c2672715,3226117,2638425,3231832,2614612,3213734v-20003,-15239,-28575,-34289,-32385,-47625c2581275,3162299,2576512,3160395,2572702,3162299v-32385,17146,-51435,25718,-52387,25718c2517457,3188970,2514600,3188017,2513647,3185159v-953,-2857,,-5714,2858,-6667c2517457,3178492,2539365,3168967,2575559,3149917v2858,-953,4763,-5715,2858,-8572c2570797,3126105,2558415,3095624,2566034,3065145v5716,-21908,11431,-36196,16193,-43815c2585084,3015614,2592705,3014662,2597467,3019424v9525,9525,23813,27623,27623,55246c2626994,3088957,2623184,3103245,2616517,3114674v-3810,6668,2858,13335,8573,9525c2634615,3118484,2645092,3112770,2655569,3106102v3811,-1905,4763,-5715,2858,-8572c2651759,3083242,2637472,3050857,2645092,3018472v5715,-21908,11430,-36195,16192,-43815c2664142,2968942,2671762,2967989,2676525,2972752v9525,9525,23812,27622,27622,55245c2707957,3057524,2686050,3083242,2672715,3096577v17144,-10478,36194,-22860,56197,-36195c2731769,3058477,2732722,3053714,2730817,3050857v-8573,-13335,-25717,-43815,-20955,-75248c2712719,2952749,2717482,2938462,2721292,2929889v2858,-5715,10477,-7619,15240,-3809c2747009,2933699,2763202,2950845,2769869,2977514v3811,15241,,29528,-5714,42863c2761297,3027045,2767965,3032759,2773680,3028949v12382,-9525,24764,-18097,37147,-27622c2814637,2998470,2814637,2993707,2811780,2990849v-11430,-12382,-32386,-38100,-34290,-69532c2776537,2905124,2777490,2893695,2778442,2885122v952,-11430,15240,-18098,24765,-11430c2813684,2881312,2827972,2893695,2836544,2912745v7621,17144,5715,36194,,52387c2834640,2971799,2841307,2976562,2847022,2972752v13335,-10478,25718,-20955,39053,-32385c2888932,2937509,2888932,2932747,2886075,2929889v-13335,-11430,-35243,-35242,-40006,-65722c2842259,2841307,2843212,2826067,2844165,2817495v952,-6668,7619,-10478,13335,-7621c2869882,2814637,2890837,2826067,2904172,2849880v16193,26669,3810,60959,-3810,77152c2909887,2918459,2920365,2909887,2929890,2900362v6667,-6667,13335,-13335,20002,-20003c2952750,2877502,2952750,2873692,2949892,2870834v-13335,-11429,-34290,-35242,-39052,-64770c2907982,2790824,2907982,2778442,2907982,2769870v,-11431,13335,-19050,23812,-13336c2944177,2763202,2958465,2774632,2968942,2792730v7620,13334,8573,27622,6667,41909c2974657,2841307,2982277,2845117,2987040,2840355v15240,-16193,29527,-34291,42862,-51435c3031807,2786062,3031807,2781299,3028950,2779395v-13335,-10478,-37148,-34290,-41910,-66675c2983230,2689859,2984182,2674620,2985134,2666047v953,-6667,7621,-10477,13335,-7620c3010852,2663189,3031807,2674620,3045142,2698432v14288,23813,5715,53340,-1905,71438c3088957,2708909,3123247,2656522,3124200,2655570v476,-953,1667,-1667,2500,-2024xm3411855,1767245v1429,-596,3810,-358,7620,1547c3422333,1768792,3424238,1770697,3424238,1773555v,952,,70485,-5715,151447c3424238,1917382,3433763,1906905,3449955,1893570v23813,-19050,56198,-21908,73343,-21908c3529965,1871662,3534728,1877377,3532823,1884045v-5715,17145,-20003,48577,-48578,58102c3460433,1949767,3439478,1945957,3426143,1942147v-3810,-952,-8573,953,-8573,5715c3415665,1972627,3412808,1998345,3408998,2023110v4762,-7620,14287,-18098,31432,-32385c3464243,1971675,3496628,1968817,3513773,1968817v6667,,11430,5715,9525,12383c3517583,1998345,3503295,2029777,3474720,2039302v-25717,8573,-47625,4763,-60007,c3410903,2037397,3407093,2040255,3406140,2044065v-2857,14287,-5715,28575,-8572,41910c3393758,2101215,3388995,2116455,3385185,2131695v4763,-7620,14288,-19050,32385,-33338c3441383,2079307,3473768,2076450,3490913,2076450v6667,,11430,5715,9525,12382c3494723,2105977,3480435,2137410,3451860,2146935v-27622,9525,-50482,3810,-62865,-953c3385185,2145030,3381375,2146935,3380423,2150745v-7620,26670,-15240,51435,-23813,75247c3362325,2219325,3372803,2208847,3391853,2195512v20955,-14287,45720,-17145,63817,-16192c3468053,2179320,3475673,2192655,3469958,2203132v-8573,16193,-24765,38100,-48578,43815c3393758,2253615,3370898,2245995,3359468,2240280v-3810,-1905,-8573,,-9525,3810c3341370,2268855,3331845,2292667,3323273,2314575v3810,-4763,16192,-16193,46672,-29528c3397568,2272665,3429953,2279332,3446145,2284095v5715,1905,8573,9525,4763,15240c3440430,2314575,3417570,2341245,3388043,2342197v-28575,953,-49530,-11430,-60008,-19050c3324225,2320290,3319463,2322195,3317558,2326005v-10478,26670,-20955,50482,-31433,72390c3294698,2393632,3307080,2386965,3328035,2380297v29528,-8572,60008,953,76200,7620c3410903,2390775,3411855,2398395,3408045,2403157v-12382,14288,-37147,38100,-66675,36195c3315653,2437447,3297555,2426017,3287078,2417445v-3810,-2858,-8573,-1905,-10478,1905c3266123,2441257,3255645,2460307,3247073,2477452v7620,-4762,20002,-11430,39052,-17145c3315653,2451735,3346133,2461260,3362325,2467927v6668,2858,7620,10478,3810,15240c3353753,2497455,3328988,2521267,3299460,2519362v-25717,-1905,-43815,-13335,-54292,-21907c3241358,2494597,3236595,2495550,3234690,2499360v-18097,31432,-29527,48577,-29527,49530c3204210,2551747,3200400,2552700,3198495,2550795v-2857,-953,-3810,-4763,-1905,-6668c3197543,2544127,3209925,2523172,3229928,2487930v952,-3810,,-7620,-2858,-9525c3212783,2469832,3185160,2450782,3174683,2421255v-8573,-21908,-10478,-37148,-11430,-45720c3163253,2368867,3168015,2364105,3174683,2365057v12382,2858,35242,9525,53340,30480c3237548,2406015,3241358,2420302,3242310,2433637v,6668,9525,8573,12383,2858c3259455,2426017,3264218,2415540,3269933,2404110v1905,-2858,,-6668,-2858,-8573c3252788,2387917,3223260,2368867,3211830,2337435v-8572,-21908,-10477,-37148,-11430,-45720c3200400,2285047,3205163,2280285,3211830,2281237v12383,2858,35243,9525,53340,30480c3285173,2333625,3281363,2367915,3277553,2386012v8572,-19050,17145,-40005,26670,-61912c3305175,2321242,3304223,2317432,3300413,2315527v-15240,-6667,-44768,-22860,-59055,-51435c3231833,2242185,3228023,2227897,3226118,2219325v-953,-6668,3810,-12383,10477,-11430c3248978,2208847,3272790,2213610,3292793,2232660v11430,10477,17145,24765,19050,39052c3312795,2278380,3321368,2279332,3324225,2272665v4763,-13335,10478,-27623,15240,-42863c3341370,2225992,3338513,2222182,3334703,2221230v-16193,-2858,-47625,-13335,-66675,-38100c3258503,2170747,3252788,2160270,3248978,2152650v-5715,-10478,1905,-23813,14287,-23813c3276600,2128837,3294698,2131695,3312795,2143125v16193,9525,23813,26670,28575,42862c3342323,2191702,3351848,2192655,3353753,2185987v4762,-16192,9525,-32385,14287,-48577c3368993,2133600,3366135,2129790,3362325,2128837v-17145,-1905,-48577,-9525,-69532,-32385c3276600,2079307,3268980,2065972,3265170,2058352v-1905,-5715,953,-12382,7620,-13335c3286125,2042160,3308985,2040255,3333750,2052637v27623,13335,36195,48578,39053,66675c3376613,2106930,3380423,2094547,3383280,2081212v1905,-8572,3810,-18097,5715,-27622c3389948,2049780,3387090,2046922,3383280,2045970v-17145,-2858,-48577,-9525,-68580,-32385c3304223,2002155,3297555,1992630,3292793,1985010v-5715,-10478,,-23813,12382,-24765c3318510,1959292,3336608,1960245,3355658,1969770v13335,6667,22860,19050,28575,31432c3387090,2006917,3395663,2005965,3396615,1999297v2858,-21907,4763,-44767,6668,-66675c3403283,1929765,3401378,1925955,3397568,1925955v-16193,-1905,-49530,-8573,-71438,-32385c3309938,1876425,3302318,1863090,3298508,1855470v-1905,-5715,952,-12383,7620,-13335c3319463,1839277,3342323,1837372,3367088,1849755v24765,12382,34290,41910,38100,60960c3409950,1834515,3409950,1771650,3409950,1770697v,-1428,477,-2857,1905,-3452xm125730,1754505v2857,,6667,1905,7620,5715c133350,1761172,151447,1846897,195262,1911667v21908,31433,48578,60960,72390,84773c286702,2012632,302895,2027872,312420,2037397v9525,7620,15240,12383,15240,12383c330517,2051685,330517,2056447,327660,2057400v-1905,1905,-3810,2857,-5715,2857c320040,2060257,319087,2060257,318135,2059305v-953,,-953,,-953,c315277,2059305,313372,2059305,312420,2057400v,,-3810,-4763,-11430,-11430c289560,2037397,273367,2023110,256222,2005965v-2857,-1905,-5715,-4763,-8572,-6668c229552,2012632,188595,2037397,137160,2041207,95250,2045017,27622,1991677,27622,1991677v,,30480,-53340,112395,-31432c180975,1970722,209550,1978342,229552,1983105v-20002,-15240,-42862,-30480,-66675,-43815c94297,1902142,6667,1892617,5715,1892617,1905,1891665,,1888807,,1884997v952,-3810,3810,-5715,7620,-5715c11430,1880235,98107,1889760,169545,1927860v13335,6667,25717,14287,38100,22860c200025,1940242,191452,1929765,183832,1918335v-44767,-66675,-62865,-152400,-63817,-156210c120015,1759267,121920,1755457,125730,1754505xm758979,619660v7070,119,14213,1370,21119,4227c802958,633412,817245,650557,823913,661987v2857,2857,7620,3810,10477,952c861060,638174,877253,624839,878205,624839v2858,-1905,5715,-952,7620,953c887730,628649,886778,631507,884873,633412v-953,952,-19050,15240,-49530,42862c832485,679132,831533,682942,834390,685799v11430,12383,31433,39053,31433,70485c865823,779144,863918,794384,861060,802957v-1905,5715,-8572,8572,-14287,5715c835343,802004,816293,787717,805815,761999v-5715,-13335,-5715,-27622,-1905,-40957c804863,714374,797243,709612,792480,714374v-7620,7620,-16192,16193,-24765,24765c765810,741997,764858,745807,767715,748664v11430,11430,32385,39053,33338,72390c801053,843914,799148,859154,796290,867727v-1905,5715,-8572,8572,-14287,5715c770573,866774,751523,852487,741045,826769v-10477,-27622,3810,-58102,13335,-74295c740093,767714,724853,783907,708660,802004v-2857,2858,-2857,6668,,9525c720090,822007,743903,847724,747713,879157v2857,22860,1905,38100,,46672c746760,932497,740093,936307,734378,933449v-12383,-5715,-32385,-17145,-45720,-41910c681038,878204,681038,862964,682943,848677v952,-6668,-6668,-11430,-11430,-5715c661988,854392,652463,865822,642938,878204v-1905,2858,-1905,7620,1905,9525c659130,896302,685800,916304,695325,945832v4763,15240,7620,26670,8573,35242c705803,993457,694373,1002982,682943,999172v-12383,-4763,-28575,-13335,-41910,-29528c628650,954404,626745,935354,627698,919162v,-6668,-8573,-10478,-12383,-4763c605790,927734,595313,941069,585788,955357v-1905,2857,-953,7620,2857,9525c603885,972502,631508,989647,643890,1018222v9525,20955,12383,36195,13335,44767c658178,1069657,652463,1074419,645795,1073467v-13335,-1905,-36195,-7620,-55245,-27623c568643,1022984,572453,987742,575310,969644v-7620,11430,-14287,21908,-21907,33338c548640,1010602,543878,1018222,539115,1026794v-1905,3810,-952,7620,2858,9525c558165,1043939,584835,1061084,596265,1088707v5715,14287,9525,25717,11430,34290c609600,1134427,599123,1144904,587693,1142047v-13335,-3810,-29528,-10478,-44768,-25718c532448,1105852,527685,1091564,525780,1077277v-952,-6668,-9525,-7620,-12382,-1905c502920,1095374,493395,1116329,484823,1136332v-1905,2857,,6667,2857,8572c502920,1152524,532448,1169669,544830,1199197v9525,20955,12383,36195,13335,44767c559118,1250632,553403,1255394,546735,1254442v-13335,-1905,-36195,-7620,-55245,-27623c472440,1206817,472440,1175385,475298,1156335v-29528,70484,-49530,130492,-49530,131445c424815,1289685,421958,1291589,424815,1295399v-1905,-952,-3810,-3810,-2857,-6667c421958,1287780,443865,1222057,476250,1147762v-7620,5715,-20002,12382,-40005,20002c407670,1178242,376238,1170622,360045,1164907v-6667,-1905,-8572,-9525,-4762,-15240c366713,1135379,390525,1109662,420053,1110614v25717,953,43815,11430,55245,19050c479108,1131569,483870,1130617,485775,1126807v9525,-22860,20955,-46673,32385,-68580c510540,1062989,498158,1070609,477203,1078229v-28575,10478,-60008,2858,-76200,-2857c394335,1073467,392430,1065847,396240,1060132v11430,-14288,35243,-40005,64770,-39053c487680,1022032,506730,1032509,517208,1041082v3810,2857,8572,1905,10477,-1905c535305,1025842,541973,1013459,549593,1002029v8572,-14287,18097,-26670,26670,-40005c568643,967739,556260,974407,534353,982979v-28575,10478,-60008,2858,-76200,-2857c451485,978217,449580,970597,453390,964882v11430,-14288,35243,-40005,64770,-39053c546735,926782,567690,939164,577215,947737v2858,2857,7620,1905,9525,-953c601980,924877,618173,903922,633413,883919v-7620,4763,-20955,10478,-43815,17145c565785,907732,541020,902017,523875,895349v-11430,-4762,-14287,-19050,-5715,-27622c531495,854392,553403,839152,578168,842009v27622,2858,46672,17145,56197,26670c638175,871537,641985,870584,644843,867727v16192,-20955,32385,-40005,47625,-58103c686753,812482,671513,819149,638175,822007v-30480,2857,-58102,-13335,-72390,-23813c561023,794384,560070,786764,565785,782954v15240,-10477,44768,-28575,73343,-20002c666750,770572,682943,789622,689610,800099v2858,2858,7620,2858,10478,c718185,779144,736283,759142,753428,741997v-8573,1905,-22860,4762,-44768,3810c678180,744854,652463,725804,639128,714374v-4763,-3810,-3810,-11430,1905,-15240c656273,689609,687705,675322,715328,686752v22860,9525,37147,26670,43815,38100c761048,728662,766763,728662,769620,725804v17145,-17145,32385,-32385,46673,-45720c806768,681989,793433,683894,773430,682942v-30480,-953,-56197,-20003,-69532,-31433c699135,647699,700088,640079,705803,636269v11430,-7144,31968,-16966,53176,-16609xm2711767,v,,34290,59055,25718,128587c2733675,171450,2668905,227647,2668905,227647v,,-46673,-40005,-9525,-116205c2696527,35242,2711767,,2711767,xe" fillcolor="#9f9e37 [3208]" stroked="f">
                <v:stroke joinstyle="miter"/>
                <v:path arrowok="t" o:connecttype="custom" o:connectlocs="3126700,2653547;3127057,2653665;3128962,2660333;3040380,2783206;3084194,2774633;3157537,2796540;3158490,2812733;3086100,2834640;3037522,2803208;3027044,2803208;2978467,2861310;3023234,2851785;3096577,2873693;3097530,2889885;3025140,2911793;2975609,2878456;2965132,2877503;2934652,2907983;2899409,2939415;2945130,2929890;3018472,2951798;3019425,2967990;2947034,2989898;2895600,2953703;2886075,2952750;2825115,3002281;2871787,2996565;2933700,3018473;2931794,3046096;2867025,3055621;2819400,3015615;2809875,3013710;2748915,3057525;2804159,3059431;2867977,3100388;2864167,3115628;2787967,3116581;2747962,3067050;2737484,3064193;2670809,3107056;2715577,3114675;2774632,3162300;2768917,3176588;2693669,3169921;2661284,3122296;2651759,3118485;2594609,3150871;2636519,3158490;2695575,3206115;2689859,3220403;2614612,3213735;2582227,3166110;2572702,3162300;2520315,3188018;2513647,3185160;2516505,3178493;2575559,3149918;2578417,3141346;2566034,3065146;2582227,3021331;2597467,3019425;2625090,3074671;2616517,3114675;2625090,3124200;2655569,3106103;2658427,3097531;2645092,3018473;2661284,2974658;2676525,2972753;2704147,3027998;2672715,3096578;2728912,3060383;2730817,3050858;2709862,2975610;2721292,2929890;2736532,2926081;2769869,2977515;2764155,3020378;2773680,3028950;2810827,3001328;2811780,2990850;2777490,2921318;2778442,2885123;2803207,2873693;2836544,2912746;2836544,2965133;2847022,2972753;2886075,2940368;2886075,2929890;2846069,2864168;2844165,2817496;2857500,2809875;2904172,2849881;2900362,2927033;2929890,2900363;2949892,2880360;2949892,2870835;2910840,2806065;2907982,2769871;2931794,2756535;2968942,2792731;2975609,2834640;2987040,2840356;3029902,2788921;3028950,2779396;2987040,2712721;2985134,2666048;2998469,2658428;3045142,2698433;3043237,2769871;3124200,2655571;3126700,2653547;3411855,1767246;3419475,1768793;3424238,1773556;3418523,1925003;3449955,1893571;3523298,1871663;3532823,1884046;3484245,1942148;3426143,1942148;3417570,1947863;3408998,2023111;3440430,1990726;3513773,1968818;3523298,1981201;3474720,2039303;3414713,2039303;3406140,2044066;3397568,2085976;3385185,2131696;3417570,2098358;3490913,2076451;3500438,2088833;3451860,2146936;3388995,2145983;3380423,2150746;3356610,2225993;3391853,2195513;3455670,2179321;3469958,2203133;3421380,2246948;3359468,2240281;3349943,2244091;3323273,2314576;3369945,2285048;3446145,2284096;3450908,2299336;3388043,2342198;3328035,2323148;3317558,2326006;3286125,2398396;3328035,2380298;3404235,2387918;3408045,2403158;3341370,2439353;3287078,2417446;3276600,2419351;3247073,2477453;3286125,2460308;3362325,2467928;3366135,2483168;3299460,2519363;3245168,2497456;3234690,2499361;3205163,2548891;3198495,2550796;3196590,2544128;3229928,2487931;3227070,2478406;3174683,2421256;3163253,2375536;3174683,2365058;3228023,2395538;3242310,2433638;3254693,2436496;3269933,2404111;3267075,2395538;3211830,2337436;3200400,2291716;3211830,2281238;3265170,2311718;3277553,2386013;3304223,2324101;3300413,2315528;3241358,2264093;3226118,2219326;3236595,2207896;3292793,2232661;3311843,2271713;3324225,2272666;3339465,2229803;3334703,2221231;3268028,2183131;3248978,2152651;3263265,2128838;3312795,2143126;3341370,2185988;3353753,2185988;3368040,2137411;3362325,2128838;3292793,2096453;3265170,2058353;3272790,2045018;3333750,2052638;3372803,2119313;3383280,2081213;3388995,2053591;3383280,2045971;3314700,2013586;3292793,1985011;3305175,1960246;3355658,1969771;3384233,2001203;3396615,1999298;3403283,1932623;3397568,1925956;3326130,1893571;3298508,1855471;3306128,1842136;3367088,1849756;3405188,1910716;3409950,1770698;3411855,1767246;125730,1754506;133350,1760221;195262,1911668;267652,1996441;312420,2037398;327660,2049781;327660,2057401;321945,2060258;318135,2059306;317182,2059306;312420,2057401;300990,2045971;256222,2005966;247650,1999298;137160,2041208;27622,1991678;140017,1960246;229552,1983106;162877,1939291;5715,1892618;0,1884998;7620,1879283;169545,1927861;207645,1950721;183832,1918336;120015,1762126;125730,1754506;758979,619660;780098,623887;823913,661987;834390,662939;878205,624839;885825,625792;884873,633412;835343,676274;834390,685799;865823,756284;861060,802957;846773,808672;805815,761999;803910,721042;792480,714374;767715,739139;767715,748664;801053,821054;796290,867727;782003,873442;741045,826769;754380,752474;708660,802004;708660,811529;747713,879157;747713,925829;734378,933449;688658,891539;682943,848677;671513,842962;642938,878204;644843,887729;695325,945832;703898,981074;682943,999172;641033,969644;627698,919162;615315,914399;585788,955357;588645,964882;643890,1018222;657225,1062989;645795,1073467;590550,1045844;575310,969644;553403,1002982;539115,1026794;541973,1036319;596265,1088707;607695,1122997;587693,1142047;542925,1116329;525780,1077277;513398,1075372;484823,1136332;487680,1144904;544830,1199197;558165,1243964;546735,1254442;491490,1226819;475298,1156335;425768,1287780;424815,1295399;421958,1288732;476250,1147762;436245,1167764;360045,1164907;355283,1149667;420053,1110614;475298,1129664;485775,1126807;518160,1058227;477203,1078229;401003,1075372;396240,1060132;461010,1021079;517208,1041082;527685,1039177;549593,1002029;576263,962024;534353,982979;458153,980122;453390,964882;518160,925829;577215,947737;586740,946784;633413,883919;589598,901064;523875,895349;518160,867727;578168,842009;634365,868679;644843,867727;692468,809624;638175,822007;565785,798194;565785,782954;639128,762952;689610,800099;700088,800099;753428,741997;708660,745807;639128,714374;641033,699134;715328,686752;759143,724852;769620,725804;816293,680084;773430,682942;703898,651509;705803,636269;758979,619660;2711767,0;2737485,128587;2668905,227647;2659380,111442;27117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015" o:spid="_x0000_s1036" style="position:absolute;left:21767;top:22623;width:43160;height:22260;visibility:visible;mso-wrap-style:square;v-text-anchor:middle" coordsize="4316053,222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" path="m1372311,2164808v3810,7620,13335,30480,15240,40005c1389456,2216243,1385646,2219100,1377074,2221005v-8573,1905,-10478,-11430,-12383,-20002c1362786,2189573,1361834,2174333,1361834,2166713v952,,2857,,3810,c1368501,2166713,1370406,2165760,1372311,2164808xm1347547,2156235v1905,2857,4762,5715,6667,8572c1349452,2172427,1337069,2192430,1330402,2199097v-7620,7620,-12383,5715,-18098,953c1305637,2193382,1316114,2184810,1321829,2178142v7620,-8572,19050,-17145,25718,-21907xm1383742,2148615v9525,,33337,952,41910,2857c1437082,2154330,1438034,2160045,1437082,2167665v-1905,8572,-15240,4762,-23813,2857c1400887,2167665,1387552,2161950,1379932,2159092v1905,-3810,3810,-6667,3810,-10477xm1127519,2111468v6667,16192,27622,62865,30480,81915c1161809,2216243,1152284,2222910,1138949,2225768v-19050,2857,-21908,-23813,-25718,-40958c1108469,2160998,1106564,2131470,1106564,2115278v2857,,4762,,7620,c1118946,2114325,1123709,2113373,1127519,2111468xm1076084,2094323v3810,6667,8572,12382,13335,15240c1079894,2125755,1055129,2166713,1041794,2180048v-16193,17145,-26670,13335,-37148,2857c991311,2170523,1011314,2151473,1023696,2139090v17145,-17145,39053,-35242,52388,-44767xm1411959,2093966v2977,119,5596,1786,7978,4167c1426604,2104800,1416127,2113373,1410412,2120040v-8573,8573,-20003,17145,-26670,21908c1382789,2138138,1380884,2135280,1378027,2132423v4762,-7620,17145,-27623,23812,-33338c1405649,2095275,1408983,2093847,1411959,2093966xm1358024,2072415v8573,-952,9525,12382,10478,20955c1369454,2104800,1368502,2120040,1368502,2127660v-953,,-2858,,-4763,c1361834,2128613,1359929,2128613,1358977,2128613v-2858,-7620,-10478,-31433,-11430,-40958c1346594,2076225,1350404,2073368,1358024,2072415xm994645,2013479v9049,1310,19526,5596,28099,8453c1043699,2029552,1068464,2042887,1082752,2050507v-5715,5715,-9525,12383,-10478,20955c1052272,2068605,1008457,2062890,992264,2056222v-20955,-8572,-21907,-20002,-17145,-33337c977976,2013836,985596,2012169,994645,2013479xm1205386,1968117v5953,238,11192,3810,16431,9048c1235152,1990500,1215149,2008598,1202767,2020980v-17145,17145,-41910,35243,-54293,44768c1145617,2058128,1141807,2051460,1136092,2046698v10477,-16193,35242,-55245,48577,-67628c1192765,1970974,1199433,1967879,1205386,1968117xm1310399,1951448v8572,7620,20002,12382,30480,14287c1337069,1996215,1324686,2071463,1313256,2098133r-11215,19722l1306827,2115754v4524,715,9763,2858,14049,4286c1331354,2123850,1343737,2130518,1350404,2134328v-1905,2857,-3810,5715,-4762,9525c1335164,2141948,1313256,2139090,1305637,2136233r-7939,-14995l1289444,2127542v-8811,3452,-18574,1547,-29528,-2739l1252914,2118018r-5350,7425c1237652,2130756,1219436,2125756,1206577,2122898v-23813,-4763,-52388,-16193,-66675,-21908c1144664,2095275,1147522,2088608,1148474,2080988v20003,,66675,,84773,4762l1246128,2093314r-23,-539c1248486,2078369,1255630,2061938,1260869,2048603v14287,-35243,36195,-75248,49530,-97155xm1395172,1946685v19050,19050,78105,75247,94297,100965c1509472,2079082,1499947,2094322,1480897,2105752v-24765,17145,-46673,-20002,-61913,-43815c1397077,2029552,1377074,1986690,1366597,1963830v3810,-953,7620,-1905,11430,-3810c1384694,1956210,1390409,1952400,1395172,1946685xm1095134,1926682v19050,-1905,20003,24765,21908,42863c1119899,1993357,1118947,2022885,1117994,2039077v-3810,-952,-6667,-952,-10477,-952c1103707,2038125,1100849,2039077,1097039,2040982v-6667,-17145,-21907,-64770,-23812,-83820c1071322,1933350,1080847,1928587,1095134,1926682xm1011314,1897155v3810,7620,13335,30480,15240,40005c1028459,1948590,1023697,1951447,1016077,1953352v-8573,1905,-10478,-11430,-12383,-20002c1001789,1921920,1000837,1906680,1000837,1899060v952,,2857,,3810,c1007504,1899060,1009409,1898107,1011314,1897155xm986549,1887630v952,3810,3810,6667,6667,8572c988454,1903822,976071,1923825,969404,1930492v-7620,7620,-12383,5715,-18098,953c944639,1924777,955116,1916205,960831,1909537v7620,-8572,19050,-17145,25718,-21907xm1021792,1880963v9525,,33337,952,41910,2857c1075132,1886678,1076084,1891440,1075132,1900013v-1905,8572,-15240,4762,-23813,2857c1038937,1900013,1025602,1894298,1017982,1891440v1905,-3810,3810,-6667,3810,-10477xm1188479,1878105v35242,-953,79057,2857,104775,5715c1288491,1895250,1287539,1907632,1291349,1920015v-31433,8572,-99060,26670,-126683,26670c1127519,1946685,1119899,1931445,1118946,1908585v-1905,-29528,40958,-29528,69533,-30480xm945830,1848101v4524,715,9763,2858,14049,4286c970357,1856197,982739,1862865,989407,1866675v-2858,2857,-4763,5715,-4763,9525c974167,1874295,952259,1871437,944639,1868580v-10477,-3810,-11430,-9525,-8572,-16193c937495,1848101,941305,1847387,945830,1848101xm1536141,1843815v36195,-4762,45720,9525,50483,32385c1591386,1904775,1548524,1909538,1520901,1914300v-38100,6668,-86677,7620,-111442,7620c1413269,1910490,1413269,1899060,1409459,1887630v27622,-11430,98107,-40005,126682,-43815xm1050009,1826313v2977,119,5596,1786,7978,4167c1064654,1837147,1055129,1845720,1048462,1852387v-8573,8573,-20003,17145,-26670,21908c1020839,1870485,1018934,1867627,1016077,1864770v4762,-7620,17145,-27623,23812,-33338c1043699,1827622,1047033,1826193,1050009,1826313xm996074,1804762v8573,-952,9525,12383,10478,20955c1007504,1837147,1006552,1852387,1006552,1860007v-953,,-2858,,-4763,c999884,1860007,997979,1860960,997027,1860960v-2858,-7620,-10478,-31433,-11430,-40958c984644,1808572,988454,1805715,996074,1804762xm1437691,1687947v4927,670,10106,2277,15583,4420c1479944,1702845,1461846,1741897,1451369,1768567v-14288,36195,-39053,78105,-52388,99060c1391361,1858102,1380884,1851435,1369454,1847625v4762,-31433,18097,-103823,29527,-129540c1410411,1692368,1422913,1685938,1437691,1687947xm1337069,1635218v6667,16192,27622,62865,30480,81915c1371359,1739993,1361834,1746660,1348499,1749518v-19050,2857,-21908,-23813,-25718,-40958c1318019,1684748,1316114,1655220,1316114,1639028v2857,,4762,,7620,c1328496,1638075,1333259,1637123,1337069,1635218xm1285634,1618073v3810,6667,8572,11430,13335,15240c1291825,1645457,1276109,1671532,1263072,1689436r-3953,4841l1268410,1700486v11193,10936,20201,29387,27702,43317c1314209,1778093,1330402,1821908,1338974,1845720v-5715,953,-11430,1905,-16192,4763c1317067,1853340,1312304,1856198,1308494,1860960v-18097,-20955,-71437,-81915,-84772,-108585c1215625,1735707,1214197,1724039,1217292,1715109r4371,-4396l1214196,1706655v-13335,-12382,6668,-31432,19050,-43815c1250391,1645695,1272299,1627598,1285634,1618073xm1358024,1604738v20003,,66675,,84773,4762c1465657,1615215,1467562,1625693,1463752,1639980v-3810,18098,-30480,10478,-47625,6668c1392314,1641885,1363739,1630455,1349452,1624740v4762,-5715,7620,-12382,8572,-20002xm1204195,1537229v9049,1310,19526,5596,28099,8453c1253249,1553302,1278014,1566637,1292302,1574257v-5715,5715,-9525,12383,-10478,20955c1261822,1592355,1218007,1586640,1201814,1579972v-20955,-8572,-21907,-20002,-17145,-33337c1187526,1537586,1195146,1535919,1204195,1537229xm1414936,1491867v5953,238,11192,3810,16431,9048c1444702,1514250,1424699,1532348,1412317,1544730v-17145,17145,-41910,35243,-54293,44768c1355167,1581878,1351357,1575210,1345642,1570448v10477,-16193,35242,-55245,48577,-67628c1402315,1494724,1408983,1491629,1414936,1491867xm1304684,1450432v19050,-1905,20003,24765,21908,42863c1329449,1517107,1328497,1546635,1327544,1562827v-3810,-952,-6667,-952,-10477,-952c1313257,1561875,1310399,1562827,1306589,1564732v-6667,-17145,-21907,-64770,-23812,-83820c1280872,1457100,1290397,1452337,1304684,1450432xm181449,848334v3572,-357,7381,595,10715,2976c197879,856073,198831,864645,194069,871313v-4763,5715,-13335,6667,-20002,1905c168351,868455,167400,859883,172161,853215v2382,-2857,5716,-4524,9288,-4881xm235265,838927v5715,-476,11668,1429,16906,5715c261696,852262,263601,866550,255029,877027v-8573,9525,-22859,10478,-32384,2858c213120,872265,211214,857977,219786,847500v4288,-5239,9763,-8096,15479,-8573xm271221,826545v4763,3810,4763,10477,1905,14287c269317,845595,262649,846547,258839,842737v-4763,-3810,-4763,-10477,-1905,-14287c260745,823687,267412,823687,271221,826545xm202285,823569v3452,-357,7024,595,9882,2976c217881,831308,218834,839880,214071,845595v-4762,5715,-13335,6668,-19049,1905c189306,842738,188354,834165,193117,828450v2381,-2857,5714,-4524,9168,-4881xm134063,810353v12625,,22859,10235,22859,22860c156922,845838,146688,856073,134063,856073v-12626,,-22861,-10235,-22861,-22860c111202,820588,121437,810353,134063,810353xm298725,809758v5834,-596,12025,1071,17265,5357c325515,822735,327420,837023,318848,847500v-8574,9525,-22861,10478,-32386,2858c276937,842738,275032,828450,283604,817973v3810,-4762,9288,-7620,15121,-8215xm231931,796541v5001,-476,10240,953,14526,4286c255029,807495,255982,819877,249314,828450v-6667,8572,-19050,10477,-27622,2857c213120,824640,212167,812257,218834,803685v3334,-4286,8096,-6667,13097,-7144xm155969,786540v4764,3810,4764,10477,1906,14287c155017,805590,148350,805590,143587,802732v-4762,-3810,-4762,-10477,-1904,-14287c145492,783682,152159,783682,155969,786540xm114178,781896v3929,-357,7977,834,11311,3691c132156,791302,133109,800827,127394,807495v-5714,4762,-16192,5715,-21908,952c98819,802732,97866,793207,103581,787492v2858,-3333,6668,-5238,10597,-5596xm186330,774515v5834,-595,12027,1071,17264,5357c213120,787492,215025,801780,206453,812257v-8573,9525,-22861,10478,-32386,2858c164542,807495,162638,793207,171209,782730v3810,-4762,9287,-7620,15121,-8215xm322418,769276v3573,-357,7382,595,10716,2976c338849,777015,339801,785587,335040,792255v-4764,5715,-14289,6667,-20003,1905c309321,789397,308370,780825,313131,774157v2382,-2857,5715,-4524,9287,-4881xm263483,761180v5834,-595,12025,1071,17263,5357c290273,774157,292176,788445,283604,798922v-7620,9525,-21908,11430,-32384,2858c241695,794160,239789,779872,248362,769395v3809,-4762,9288,-7620,15121,-8215xm224668,758084v3930,-357,7978,834,11311,3691c242646,767490,243600,777015,237884,782730v-5714,5715,-16192,6668,-21908,1905c209309,778920,208356,769395,214071,763680v2858,-3333,6668,-5238,10597,-5596xm75840,749750v5834,-595,12025,1071,17265,5357c102630,762727,104534,777015,95963,787492v-8574,8573,-22861,10478,-32386,2858c54052,782730,52147,768442,60719,757965v3811,-4762,9288,-7620,15121,-8215xm187997,747369v3454,-357,7025,595,9882,2976c203594,755108,204547,763680,199784,769395v-4762,5715,-13334,6668,-19050,1905c175019,766538,174067,757965,178829,752250v2381,-2857,5715,-4524,9168,-4881xm135847,733558v5834,-596,12026,1071,17264,5357c162636,746535,164542,760823,155969,771300v-8572,9525,-22860,10478,-32385,2858c114059,766538,112155,752250,120727,741773v3809,-4762,9286,-7620,15120,-8215xm60362,720699v3453,-357,7024,595,9882,2976c75960,728438,76913,737010,72149,742725v-4761,5715,-13335,6668,-19050,1905c47385,739868,46432,731295,51194,725580v2382,-2857,5716,-4524,9168,-4881xm355756,713079v3572,-357,7383,595,10717,2976c372187,720818,373140,729390,368377,736058v-4762,5715,-13334,6667,-20003,1905c342659,733200,341707,724628,346469,717960v2381,-2857,5715,-4524,9287,-4881xm218716,709745v5834,-596,12025,1071,17263,5357c245504,722722,247409,737010,238837,747487v-8573,9525,-22859,11430,-32384,2858c196928,742725,195022,728437,203594,717960v3810,-4762,9287,-7620,15122,-8215xm293962,708793v5836,-596,12026,1071,17264,5357c320751,721770,322656,736058,314084,746535v-7619,9525,-21908,11430,-32384,2858c272175,741773,270270,727485,278842,717008v3809,-4762,9286,-7620,15120,-8215xm259434,706411v3453,-357,7025,595,9883,2976c275031,714150,275984,722722,271221,728437v-4762,5715,-12382,6668,-19050,1905c246456,725580,245504,717007,250267,711292v2380,-2857,5714,-4524,9167,-4881xm20596,704983v5833,-596,12025,1071,17264,5357c47385,717960,49289,732248,40718,742725v-8574,8573,-22861,10478,-32386,2858c-1193,737963,-3098,723675,5474,713198v3811,-4762,9288,-7620,15122,-8215xm171091,698315v5834,-596,12025,1071,17263,5357c197879,711292,199784,725580,191212,736057v-8573,9525,-22860,11430,-32385,2858c149302,731295,147397,717007,155969,706530v3811,-4762,9287,-7620,15122,-8215xm130371,698076v3929,-357,7977,834,11312,3691c148350,707482,149302,717007,143587,722722v-5715,5715,-15240,6668,-21907,1905c115013,718912,114059,709387,119774,703672v2859,-3333,6667,-5238,10597,-5596xm86318,684028v5834,-596,12025,1071,17263,5357c113106,697005,115011,711293,106439,721770v-8573,10478,-22859,10478,-32384,2858c64530,717008,62624,702720,71196,692243v3810,-4762,9287,-7620,15122,-8215xm255981,682718v4764,3810,4764,10477,1906,14287c255029,701768,248362,702720,243600,698910v-4764,-3810,-4764,-10477,-1905,-14287c245504,679860,252171,679860,255981,682718xm295987,681765v4762,3810,4762,10477,1904,14287c294081,700815,287414,701767,283604,697957v-4762,-3810,-4762,-10477,-1905,-14287c285509,678907,292176,678907,295987,681765xm47503,676169v3930,-357,7978,834,11311,3691c65481,685575,66435,695100,60719,701768v-5714,4762,-15240,5715,-21908,952c32144,697005,31191,687480,36907,681765v2857,-3333,6667,-5238,10596,-5596xm324323,675574v5001,-476,10240,953,14526,4286c347421,686528,348374,698910,341707,707483v-6667,8572,-19051,9525,-27623,2857c305512,703673,304559,691290,311226,682718v3335,-4286,8097,-6668,13097,-7144xm122631,674145v4763,3810,4763,10477,1905,14287c120726,693195,114059,694147,110249,690337v-4763,-3810,-4763,-10477,-1905,-14287c112155,671287,118822,671287,122631,674145xm152041,652595v5834,-596,12025,1071,17264,5357c178829,665572,180734,679860,172162,690337v-8573,10478,-22860,10478,-32385,2858c130252,685575,128347,671287,136919,660810v3811,-4762,9288,-7620,15122,-8215xm213953,648785v5833,-596,12025,1071,17264,5357c240742,661762,242646,676050,234075,686527v-8574,10478,-22861,10478,-32386,2858c192164,681765,190259,667477,198831,657000v3811,-4762,9288,-7620,15122,-8215xm273246,645689v3930,-357,7978,834,11311,3691c291224,655095,292178,664620,286462,670335v-5714,6668,-15239,7620,-21908,1905c257887,666525,256934,657000,262649,651285v2858,-3333,6668,-5238,10597,-5596xm97629,638784v3572,-357,7381,595,10715,2976c114059,646523,115011,655095,110249,661763v-4763,5715,-14288,6667,-20002,1905c84531,658905,83580,650333,88341,643665v2382,-2857,5716,-4524,9288,-4881xm310156,627830v5834,-596,12025,1071,17264,5357c336945,640807,338849,655095,330277,665572v-8573,9525,-22860,11430,-32385,2858c288367,660810,286462,646522,295034,636045v3811,-4762,9288,-7620,15122,-8215xm211810,615924v3452,-357,7024,595,9882,2976c227406,623663,228359,632235,223596,637950v-4762,5715,-13335,6668,-19050,1905c198831,635093,197879,626520,202642,620805v2382,-2857,5714,-4524,9168,-4881xm136682,610804v5001,-476,10239,953,14526,4286c159780,621758,160733,634140,154064,642713v-6667,8572,-19050,9525,-27622,2857c117869,638903,116917,626520,123584,617948v3334,-4286,8097,-6668,13098,-7144xm178591,608304v3572,-357,7382,595,10717,2976c195022,616043,195975,624615,191212,631283v-4762,5715,-13335,6667,-20003,1905c165494,628425,164542,619853,169305,613185v2380,-2857,5714,-4524,9286,-4881xm251100,600208v5834,-596,12027,1071,17264,5357c277889,613185,279795,627473,271223,637950v-8574,10478,-22861,10478,-32386,2858c229312,633188,227407,618900,235979,608423v3810,-4762,9287,-7620,15121,-8215xm410287,591278v12382,-953,23812,7620,24765,20955c436004,624615,427432,636045,414097,636998v-12382,952,-23812,-8573,-24765,-20955c388379,603660,396952,592230,410287,591278xm461721,581753v7620,-953,14289,4762,15240,12382c477914,601755,472199,608423,464580,609375v-7620,953,-14289,-3810,-15241,-12382c448386,589373,454102,582705,461721,581753xm384569,579848v5716,-953,10477,3810,11430,9525c396951,595088,392190,599850,386474,600803v-5714,,-10478,-3810,-11430,-9525c374091,585563,378854,580800,384569,579848xm525539,566513v7620,-953,14288,4762,15241,12382c541733,586515,536017,593183,528397,594135v-7620,953,-14288,-4762,-15239,-12382c512205,574133,517919,567465,525539,566513xm344565,566513v12381,-953,23811,7620,24764,20955c370282,599850,361709,611280,348374,612233v-13334,952,-23812,-8573,-24765,-20955c322656,578895,331229,567465,344565,566513xm4009784,554130v7620,-2858,16193,1905,18098,8572c4030739,570322,4025977,577942,4019309,580800v-7620,2857,-15240,-1905,-18097,-8573c3998354,564607,4003117,556987,4009784,554130xm4073602,548415v7620,-2858,16192,952,19050,9525c4095509,565560,4090747,574132,4083127,576990v-7620,2857,-16193,-1905,-19050,-9525c4061219,559845,4065982,551272,4073602,548415xm3963112,546510v10477,-3810,20954,1905,24765,12383c3991687,569370,3985972,579848,3975494,583658v-10478,3810,-20955,-1905,-24765,-12383c3946919,560798,3952634,550320,3963112,546510xm3925011,536985v7620,-2857,16193,953,18098,8573c3945966,553178,3941204,560798,3934536,563655v-7620,2858,-15240,-1905,-18097,-8572c3913581,547463,3918344,539843,3925011,536985xm306465,536985v7619,-953,14287,4762,15239,12382c322657,556987,316942,563655,309323,564607v-7620,953,-14289,-4762,-15241,-12382c293129,544605,298845,537937,306465,536985xm375044,536033v10479,-953,20003,6667,20955,18097c396952,564608,389332,574133,377902,575085v-10478,953,-20003,-7620,-20954,-18097c355994,546510,363615,536985,375044,536033xm339801,534128v7620,-953,14289,4762,14289,12382c355041,554130,349326,560798,341707,560798v-7620,952,-14287,-4763,-14287,-12383c326466,540795,332182,534128,339801,534128xm419812,533175v12382,-953,23812,7620,24765,20955c445529,566512,436957,577942,423622,578895v-12382,952,-23812,-8573,-24765,-20955c397904,545557,406477,534127,419812,533175xm4112653,523650v11431,-4762,24766,1905,28575,14288c4145039,550320,4138371,562703,4126941,566513v-12382,3810,-24765,-2858,-28575,-14288c4094556,539843,4101224,527460,4112653,523650xm4012642,523650v5715,-1905,11430,953,13335,6668c4027882,536033,4025025,541748,4019309,543653v-5715,1905,-11430,-953,-13334,-6667c4004069,531270,4006927,525555,4012642,523650xm478867,517935v12382,-953,23813,7620,24765,20955c504584,551272,496013,562702,482677,563655v-12383,952,-23813,-8573,-24764,-20955c456960,530317,465532,518887,478867,517935xm526491,516983v10478,-953,20003,6667,20956,18097c548400,545558,540780,555083,529349,556035v-10477,,-20002,-7620,-20955,-18097c507441,527460,515061,517935,526491,516983xm3902151,513173v6668,-2858,15240,1905,17145,8572c3922154,528413,3918344,536985,3910724,538890v-6668,2858,-14288,-952,-17145,-8572c3890721,523650,3895484,516030,3902151,513173xm4085984,505552v6667,-1905,14287,1905,17145,8573c4105034,520792,4101224,528412,4094556,531270v-6667,1905,-15240,-1905,-17145,-8573c4075506,516030,4079316,508410,4085984,505552xm4045978,505552v11431,-3810,23813,2858,28575,14288c4078364,532222,4071696,544605,4060266,548415v-12382,3810,-24765,-2858,-28575,-14288c4027881,521745,4034549,509362,4045978,505552xm399810,503648v8572,-953,16192,5715,16192,13335c416954,525555,410286,533175,402666,533175v-7620,,-15240,-5715,-16192,-13335c385521,511268,392190,503648,399810,503648xm3974541,496980v11431,-3810,23813,2858,28575,14288c4006927,523650,4000259,536033,3988829,539843v-11430,3810,-24765,-2858,-28575,-14288c3956444,513173,3963112,500790,3974541,496980xm504584,496028v5715,-953,10477,3810,11430,9525c516966,511268,512205,516030,506489,516983v-5715,952,-10478,-3810,-11429,-9525c494106,501743,498869,496980,504584,496028xm463627,494123v7619,-953,14287,4762,14287,12382c478866,514125,473152,520793,465531,520793v-7620,,-14287,-5715,-14287,-12383c450291,500790,456006,494123,463627,494123xm3862147,488407v11430,-3810,23812,2858,28575,14288c3894531,515077,3887864,527460,3876434,531270v-12382,3810,-24765,-2858,-28575,-14288c3844049,504600,3850716,492217,3862147,488407xm355994,486503v12382,-953,23813,7620,24766,20955c381711,519840,373140,531270,359804,532223v-12383,952,-23813,-8573,-24764,-20955c334087,498885,342659,487455,355994,486503xm4015499,485550v7620,-2858,16192,952,19050,9525c4037406,502695,4032644,511267,4025024,514125v-7620,2857,-16193,-1905,-19050,-9525c4003116,496980,4007879,488407,4015499,485550xm294082,473168v12625,,22860,10234,22860,22860c316942,508653,306707,518888,294082,518888v-12625,,-22859,-10235,-22859,-22860c271223,483402,281457,473168,294082,473168xm547447,472215v12383,-953,23812,7620,24765,20955c573164,505552,564592,516982,551258,517935v-12384,952,-23814,-8573,-24766,-20955c525539,484597,534113,473167,547447,472215xm383616,471263v7620,-953,14288,4762,14288,12382c398857,491265,393141,497933,385521,497933v-6667,,-13335,-5715,-14287,-12383c370282,477930,375996,471263,383616,471263xm332182,469358v5716,-953,10477,3810,11430,9525c344565,484598,339802,489360,334087,490313v-5714,952,-10478,-3810,-11430,-9525c321704,475073,326467,470310,332182,469358xm476010,468405v5714,-953,10476,3810,11429,9525c488391,483645,483630,488407,477914,489360v-5715,,-10478,-3810,-11429,-9525c465531,474120,470294,469357,476010,468405xm3919297,467453v11430,-3810,24765,1905,28575,14287c3951681,494123,3945014,506505,3933584,510315v-12382,3810,-24765,-2857,-28575,-14287c3901199,483645,3907866,471263,3919297,467453xm424574,464595v12383,-953,23812,7620,24765,20955c450291,497932,441719,509362,428385,510315v-12383,952,-22861,-8573,-24766,-20955c402666,476977,411240,465547,424574,464595xm513158,459833v8572,-953,16191,5715,16191,13335c530302,481740,523634,489360,516014,489360v-7620,953,-15240,-4762,-16192,-13335c498869,467453,505538,459833,513158,459833xm4089793,456022v12383,-3810,24766,2858,28575,14288c4122178,482692,4115511,495075,4104081,498885v-12382,3810,-24765,-2858,-28575,-14288c4071696,472215,4078364,459832,4089793,456022xm3866909,452213v7620,-2858,16193,1905,19050,9525c3888816,469358,3884054,477930,3876434,480788v-7620,2857,-16193,-1905,-19050,-9525c3854527,463643,3859289,455070,3866909,452213xm3982162,448402v11429,-4762,24765,1905,28575,14288c4014546,475072,4007879,487455,3996449,491265v-12383,3810,-24765,-2858,-28575,-14288c3964064,464595,3970731,452212,3982162,448402xm3904057,444592v5715,-1905,11430,953,13335,6668c3919297,456975,3916440,462690,3910724,464595v-5715,1905,-11430,-953,-13334,-6668c3895484,452212,3898342,446497,3904057,444592xm305512,441735v8572,-953,16192,5715,16192,13335c322657,463642,315990,471262,308370,471262v-8572,953,-15241,-5715,-16192,-13335c291224,449355,297892,441735,305512,441735xm4030739,436972v11429,-3810,24764,2858,28575,14288c4063124,463642,4056456,476025,4045026,479835v-12383,3810,-24765,-2858,-28575,-14288c4012641,453165,4019309,440782,4030739,436972xm3826903,433162v11431,-3810,24766,2858,28575,14288c3859289,459832,3852621,472215,3841191,476025v-11430,3810,-24765,-2858,-28575,-14288c3808806,449355,3815474,436972,3826903,433162xm3870719,423637v4762,-1905,11430,953,13335,6668c3885959,436020,3883102,441735,3877386,443640v-5715,1905,-11430,-953,-13334,-6667c3862146,431257,3865004,425542,3870719,423637xm4073602,422685v7620,-1905,16192,1905,19050,9525c4095509,439830,4090747,448403,4083127,451260v-7620,2858,-16193,-1905,-19050,-9525c4061219,434115,4065982,425543,4073602,422685xm399810,422685v12381,-953,23811,7620,24764,20955c425527,456022,416954,467452,403619,468405v-12383,952,-23812,-8573,-24765,-20955c377901,435067,386474,423637,399810,422685xm349327,421733v12382,-953,23813,7620,24766,20955c375044,455070,366473,466500,353137,467453v-12383,952,-22860,-8573,-24764,-20955c327420,434115,335992,422685,349327,421733xm465532,417923v12382,-953,23812,7620,24765,20955c491249,451260,482677,462690,469343,463643v-13336,952,-23814,-8573,-24766,-20955c443624,430305,452197,418875,465532,417923xm3991687,415065v7620,-1905,15240,1905,17145,8573c4011690,430305,4007879,438878,4000259,440783v-6667,2857,-15240,-1905,-17144,-8573c3980257,425543,3984067,416970,3991687,415065xm3947872,413160v11430,-4762,24765,1905,28575,14288c3980256,439830,3973589,452213,3962159,456023v-12382,3810,-24765,-2858,-28575,-14288c3929774,429353,3936441,416970,3947872,413160xm3909772,411255v6668,-2857,14287,953,17145,8573c3929775,426495,3925012,435068,3918344,436973v-6667,2857,-15240,-1905,-17144,-8573c3898342,421733,3902152,413160,3909772,411255xm526492,410303v12382,-953,23813,7620,24766,20955c552209,443640,543638,455070,530302,456023v-13335,952,-23813,-8573,-24764,-20955c504584,422685,513158,411255,526492,410303xm4044074,410302v5715,-1904,11430,953,13335,6668c4059314,422685,4056456,428400,4050741,430305v-5714,1905,-11429,-953,-13335,-6668c4035502,417923,4038359,412207,4044074,410302xm493155,396015v7619,-953,14287,4762,14287,12382c508394,416017,502680,422685,495060,422685v-7621,,-13336,-4763,-14288,-12383c479819,402682,485535,396015,493155,396015xm375998,394110v8571,-953,16192,5715,16192,13335c393143,416017,386474,423637,378854,423637v-7620,953,-15239,-4762,-16192,-13335c361709,401730,368377,394110,375998,394110xm3839287,391253v10477,-2858,20954,2857,24765,12382c3867862,414113,3862147,424590,3851669,428400v-10478,3810,-20955,-1905,-24765,-12382c3823094,405540,3828809,395063,3839287,391253xm295987,390300v12383,-953,23812,7620,24765,20955c321704,423637,313132,435067,299798,436020v-12384,952,-22861,-8573,-24766,-20955c274079,402682,282653,391252,295987,390300xm3967874,384585v7620,-2858,16192,952,19050,9525c3989781,401730,3985019,410302,3977399,413160v-7620,2857,-16193,-1905,-19050,-9525c3955491,396015,3960254,387442,3967874,384585xm418860,376965v12381,-953,23811,7620,24764,20955c444577,410302,436004,421732,422669,422685v-12383,,-23812,-8573,-24765,-20955c396951,389347,405524,377917,418860,376965xm4009784,376012v11430,-4762,24765,1905,28575,14288c4042168,402682,4035501,415065,4024071,418875v-12382,3810,-24765,-2858,-28575,-14288c3991686,392205,3998353,379822,4009784,376012xm4082174,373155v12625,,22860,10234,22860,22860c4105034,408640,4094799,418875,4082174,418875v-12625,,-22860,-10235,-22860,-22860c4059314,383389,4069549,373155,4082174,373155xm3883102,373155v12382,-3810,24764,2858,28575,14288c3915487,399825,3908819,412208,3897389,416018v-12383,3810,-24765,-2858,-28575,-14288c3865004,389348,3871672,376965,3883102,373155xm476010,366488v7620,-953,14287,4762,15239,12382c492202,386490,486488,393158,478867,394110v-8573,953,-15240,-4762,-15240,-12382c462674,374108,468389,367440,476010,366488xm388379,366488v5715,-953,10478,3810,11431,9525c400761,381728,395999,386490,390285,387443v-5716,952,-10478,-3810,-11431,-9525c377901,372203,382665,367440,388379,366488xm313131,361725v7620,-953,14289,4762,14289,12382c328371,381727,322656,388395,315037,388395v-7621,,-14288,-5715,-14288,-12383c299796,368392,305512,361725,313131,361725xm3830714,353152v7620,-1905,16193,1905,18098,8573c3851669,369345,3846907,376965,3840239,379822v-7620,2858,-15240,-1905,-18097,-8572c3819284,363630,3824047,356010,3830714,353152xm351232,352200v12383,-953,23812,7620,24766,20955c376949,385537,368377,396967,355043,397920v-13336,952,-23814,-8573,-24766,-20955c329324,364582,337898,353152,351232,352200xm3937393,345532v11431,-4762,24766,1905,28575,14288c3969778,372202,3963111,384585,3951681,388395v-12382,3810,-24765,-2858,-28575,-14288c3919296,361725,3925964,349342,3937393,345532xm4021214,343627v6668,-2857,14288,953,17145,8573c4041217,358868,4036454,366487,4029787,369345v-6668,2857,-15240,-1905,-17145,-8572c4009784,354105,4014547,346485,4021214,343627xm440766,337913v10478,-953,20003,6667,20955,18097c462674,366488,455054,376013,443624,376965v-10478,953,-20003,-7620,-20955,-18097c421716,348390,429336,338865,440766,337913xm3982162,337912v10477,-2857,20954,1905,24765,12383c4010737,360772,4005022,371250,3994544,375060v-10478,3810,-20955,-1905,-24765,-12383c3965969,352200,3971684,341722,3982162,337912xm4050741,332197v7620,-2857,15240,953,18098,8573c4071696,348390,4066934,356010,4060266,358867v-7620,2858,-15240,-1905,-18097,-8572c4039311,342675,4044074,335055,4050741,332197xm396951,330293v7620,-953,14289,4762,15240,12382c413144,350295,407429,356963,399810,357915v-7620,953,-14289,-4762,-15241,-12382c383616,337913,389332,331245,396951,330293xm3889769,323625v7620,-2857,15240,953,18098,8573c3910724,339818,3905962,347438,3899294,350295v-7620,2858,-15240,-1905,-18097,-8572c3878339,334103,3883102,326483,3889769,323625xm334087,319815v8572,-953,16192,5715,16192,13335c351232,341722,344565,349342,336945,349342v-7621,953,-15241,-4762,-16193,-13335c319799,327435,326467,319815,334087,319815xm289320,319815v12381,-953,23811,7620,24764,20955c315037,353152,306465,364582,293129,365535v-12383,,-22859,-8573,-24765,-20955c267412,332197,275984,320767,289320,319815xm3967874,315052v5715,-1904,11430,953,13335,6668c3983114,327435,3980256,333150,3974541,335055v-5714,1905,-11429,-953,-13335,-6668c3959302,322673,3962159,316957,3967874,315052xm4003116,295050v11431,-3810,24766,1905,28575,14287c4035502,321720,4028834,334102,4017404,337912v-12382,3810,-24765,-2857,-28575,-14287c3985019,311242,3991687,298860,4003116,295050xm3933584,285525v11430,-3810,24765,2858,28575,14288c3965968,312195,3959301,324578,3947871,328388v-12382,3810,-24765,-2858,-28575,-14288c3915486,301718,3922153,289335,3933584,285525xm4085389,241472v5596,-1905,12025,-1667,17740,1190c4114559,248377,4119322,261712,4113607,273142v-5715,11430,-19050,16193,-30480,10478c4071697,277905,4066934,264570,4072649,253140v2382,-5715,7144,-9763,12740,-11668xm4126347,234090v3214,-1191,6786,-953,10120,952c4143134,237900,4145992,246472,4143134,253140v-2857,6667,-11430,9525,-18097,6667c4118369,256950,4115512,248377,4118369,241710v1905,-3810,4763,-6429,7978,-7620xm4159208,233852v3453,-1190,7263,-1190,10596,238c4176472,237900,4179329,245520,4176472,253140v-3810,6668,-11430,9525,-19050,6668c4150754,255998,4147897,248378,4150754,240758v1905,-3334,5001,-5715,8454,-6906xm4021334,227185v5596,-1905,11787,-1667,17025,1190c4049789,234090,4054552,247425,4048837,258855v-5715,11430,-19050,16193,-30480,10478c4006927,263618,4002164,250283,4007879,238853v2858,-5715,7859,-9763,13455,-11668xm4059314,215993v3572,-1191,7620,-953,11429,952c4078364,220755,4081221,229328,4077411,236948v-3810,7620,-12383,10477,-20002,6667c4049789,239805,4046931,231233,4050741,223613v1905,-3810,5001,-6429,8573,-7620xm4195998,211111v4762,-1548,10001,-1310,14763,1071c4220286,216945,4224096,228375,4219334,238852v-4763,10478,-16193,13335,-26670,8573c4183139,242662,4179329,231232,4184091,220755v2858,-4762,7144,-8096,11907,-9644xm4045979,195990v4763,2857,7620,8572,4763,14287c4047884,215040,4042169,217897,4036454,215040v-4762,-2858,-7620,-8573,-4762,-14288c4034549,195990,4041217,194085,4045979,195990xm3998831,190513v4762,-1666,10001,-1666,14763,715c4023119,195990,4026929,207420,4022166,217898v-4762,9525,-16192,13335,-26669,8572c3985972,221708,3982162,210278,3986924,199800v2857,-4286,7144,-7620,11907,-9287xm4076816,185989v2500,-953,5358,-953,8215,476c4089794,189322,4092651,195037,4089794,200752v-2858,5715,-8573,7620,-14288,4763c4070744,202657,4067886,196942,4070744,191227v1429,-2381,3572,-4286,6072,-5238xm4231598,185513v3453,-1191,7263,-953,10596,952c4248862,190275,4251719,197895,4248862,205515v-3810,6667,-11430,9525,-19050,6667c4223144,208372,4220287,200753,4223144,193132v1905,-3809,5001,-6429,8454,-7619xm4110511,185275v5477,-1905,11668,-1667,17383,1190c4139324,192180,4144087,205515,4138372,216945v-5715,11430,-19050,16193,-30480,10478c4096462,221708,4091699,208373,4097414,196943v2858,-5715,7620,-9763,13097,-11668xm3962992,172178v3453,-1191,7263,-953,10597,952c3980257,176940,3983114,184560,3980257,192180v-3810,6668,-11430,9525,-19050,6668c3954539,195038,3951682,187418,3954539,179798v1905,-3810,5001,-6429,8453,-7620xm4170518,167177v5477,-1905,11669,-1667,17384,1190c4199331,174082,4204094,187417,4198379,198847v-5715,11430,-19050,16193,-30480,10478c4156469,203610,4151706,190275,4157421,178845v2858,-5715,7620,-9763,13097,-11668xm4209214,164082v2501,-953,5358,-953,8215,476c4222192,167415,4225049,173130,4222192,178845v-2858,4763,-8573,7620,-14288,4763c4203142,180750,4200284,175035,4203142,169320v1429,-2381,3572,-4286,6072,-5238xm4058719,157652v3214,-1190,6786,-1190,10120,238c4075506,160748,4078364,169320,4075506,175988v-2857,6667,-11430,9525,-18097,6667c4050741,179798,4047884,171225,4050741,164558v1905,-3334,4763,-5715,7978,-6906xm4018476,145031v5596,-1905,11787,-1905,17026,476c4046931,151222,4051694,164557,4045979,175987v-5715,11430,-19050,16193,-30480,10478c4004069,180750,3999306,167415,4005021,155985v2858,-5239,7859,-9049,13455,-10954xm4271722,135983v3572,-1191,7620,-953,11430,952c4290771,140745,4293629,149318,4289819,156938v-3810,7620,-12383,10477,-20003,6667c4262196,159795,4259339,151223,4263149,143603v1905,-3810,5001,-6429,8573,-7620xm4186592,133125v3691,-1191,7977,-953,11786,952c4205999,137887,4208856,146460,4205046,154080v-3810,7620,-12382,10477,-20003,6667c4177424,156937,4174566,148365,4178376,140745v1429,-3810,4525,-6430,8216,-7620xm4140991,127172v5477,-1906,11669,-1668,17384,1190c4169804,134077,4174567,147412,4168852,158842v-5715,11430,-19050,16193,-30480,10478c4126942,163605,4122179,150270,4127894,138840v2858,-5715,7620,-9763,13097,-11668xm4091819,126934v5596,-1905,11787,-1905,17025,476c4120274,133125,4125037,146460,4119322,157890v-5715,11430,-19050,16193,-30480,10478c4077412,162653,4072649,149318,4078364,137888v2858,-5239,7859,-9049,13455,-10954xm4226716,122410v5477,-1906,11669,-1668,17384,1190c4255529,129315,4260292,142650,4254577,154080v-5715,11430,-19050,16193,-30480,10478c4212667,158843,4207904,145508,4213619,134078v2858,-5715,7620,-9763,13097,-11668xm3982994,109313v3453,-1191,7263,-953,10597,952c4000259,114075,4003116,121695,4000259,129315v-3810,6668,-11430,9525,-19050,6668c3974541,132173,3971684,124553,3974541,116933v1905,-3810,5001,-6430,8453,-7620xm4119322,101454v3333,-1191,7143,-1191,10477,238c4136466,104550,4139324,113122,4136466,119790v-2857,6667,-11430,9525,-18097,6667c4111701,123600,4108844,115027,4111701,108360v1429,-3334,4287,-5715,7621,-6906xm4249814,97883v3334,-1191,7144,-953,10478,952c4266959,101693,4269817,110265,4266959,116933v-2857,6667,-11430,9525,-18097,6667c4242194,120743,4239337,112170,4242194,105503v1429,-3810,4287,-6430,7620,-7620xm4081222,96335v3572,-1310,7620,-1310,11430,595c4100271,100740,4103129,109313,4099319,116933v-3810,7620,-12383,10477,-20003,6667c4071696,119790,4068839,111218,4072649,103598v1905,-3334,5001,-5954,8573,-7263xm4286128,87167v5597,-1906,11788,-1668,17026,1190c4314584,94072,4319347,107407,4313632,118837v-5715,11430,-19050,16193,-30480,10478c4271722,123600,4266959,110265,4272674,98835v2858,-5715,7858,-9763,13454,-11668xm4036216,86929v5477,-1905,11669,-1905,17384,476c4065029,93120,4069792,106455,4064077,117885v-5715,11430,-19050,16193,-30480,10478c4022167,122648,4017404,109313,4023119,97883v2858,-5239,7620,-9049,13097,-10954xm4167661,85024v5477,-1905,11668,-1905,17383,476c4196474,91215,4201237,104550,4195522,115980v-5715,11430,-19050,16193,-30480,10478c4153612,120743,4148849,107408,4154564,95978v2858,-5239,7620,-9049,13097,-10954xm4158374,63593v4763,2857,7620,8572,4763,14287c4160279,82643,4154564,85500,4148849,82643v-4762,-2858,-7620,-8573,-4762,-14288c4146944,62640,4153612,60735,4158374,63593xm4108964,56449v5596,-1905,11787,-1905,17026,476c4137419,62640,4142182,75975,4136467,87405v-5715,11430,-19050,16193,-30480,10478c4094557,92168,4089794,78833,4095509,67403v2858,-5239,7858,-9049,13455,-10954xm4222549,55735v5596,-1906,12026,-1668,17741,1190c4251719,62640,4256482,75975,4250767,87405v-5715,11430,-19050,16193,-30480,10478c4208857,92168,4204094,78833,4209809,67403v2382,-5715,7144,-9763,12740,-11668xm4060981,51091v4763,-1548,10239,-1310,15478,1071c4085984,56925,4089794,68355,4085031,78832v-4762,9525,-16192,13335,-26669,8573c4048837,82642,4045027,71212,4049789,60735v2382,-4763,6430,-8096,11192,-9644xm4037406,50258v4763,2857,7620,8572,4763,14287c4039311,69308,4033596,72165,4027881,69308v-4762,-2858,-7620,-8573,-4762,-14288c4025976,49305,4032644,47400,4037406,50258xm4183139,48234v3572,-1310,7620,-1310,11429,119c4202189,52163,4205046,60735,4201236,68355v-3810,7620,-12383,11430,-20002,7620c4173614,72165,4170756,63593,4174566,55973v1905,-3810,5001,-6430,8573,-7739xm3991448,47519v5477,-1786,11668,-1548,17383,833c4020261,54067,4025024,67402,4019309,78832v-5715,11430,-19050,16193,-30480,10478c3977399,83595,3972636,70260,3978351,58830v2857,-5715,7620,-9525,13097,-11311xm4088247,30613v3214,-1072,6786,-834,10120,595c4105034,34065,4107892,42638,4105034,49305v-2857,6668,-11430,9526,-18097,6668c4080269,53116,4077412,44543,4080269,37876v1905,-3810,4763,-6191,7978,-7263xm4161232,8348v12625,,22860,10235,22860,22860c4184092,43833,4173857,54068,4161232,54068v-12625,,-22860,-10235,-22860,-22860c4138372,18583,4148607,8348,4161232,8348xm4046693,4300v5477,-1906,11669,-1668,17384,1190c4075506,11205,4080269,24540,4074554,35970v-5715,11430,-19050,16193,-30480,10478c4032644,40733,4027881,27398,4033596,15968v2858,-5715,7620,-9763,13097,-11668xm4101701,728v3572,-1191,7620,-953,10953,952c4119322,5490,4122179,13110,4119322,20730v-3810,6668,-11430,9525,-19050,6668c4093604,23588,4090747,15968,4093604,8348v1429,-3810,4525,-6430,8097,-7620xe" fillcolor="#ebc04d [3206]" stroked="f">
                <v:stroke joinstyle="miter"/>
                <v:path arrowok="t" o:connecttype="custom" o:connectlocs="1372311,2164810;1387551,2204815;1377074,2221007;1364691,2201005;1361834,2166715;1365644,2166715;1372311,2164810;1347547,2156237;1354214,2164809;1330402,2199099;1312304,2200052;1321829,2178144;1347547,2156237;1383742,2148617;1425652,2151474;1437082,2167667;1413269,2170524;1379932,2159094;1383742,2148617;1127519,2111470;1157999,2193385;1138949,2225770;1113231,2184812;1106564,2115280;1114184,2115280;1127519,2111470;1076084,2094325;1089419,2109565;1041794,2180050;1004646,2182907;1023696,2139092;1076084,2094325;1411959,2093968;1419937,2098135;1410412,2120042;1383742,2141950;1378027,2132425;1401839,2099087;1411959,2093968;1358024,2072417;1368502,2093372;1368502,2127662;1363739,2127662;1358977,2128615;1347547,2087657;1358024,2072417;994645,2013481;1022744,2021934;1082752,2050509;1072274,2071464;992264,2056224;975119,2022887;994645,2013481;1205386,1968119;1221817,1977167;1202767,2020982;1148474,2065750;1136092,2046700;1184669,1979072;1205386,1968119;1310399,1951450;1340879,1965737;1313256,2098135;1302041,2117857;1306827,2115756;1320876,2120042;1350404,2134330;1345642,2143855;1305637,2136235;1297698,2121240;1289444,2127544;1259916,2124805;1252914,2118020;1247564,2125445;1206577,2122900;1139902,2100992;1148474,2080990;1233247,2085752;1246128,2093316;1246105,2092777;1260869,2048605;1310399,1951450;1395172,1946687;1489469,2047652;1480897,2105754;1418984,2061939;1366597,1963832;1378027,1960022;1395172,1946687;1095134,1926684;1117042,1969547;1117994,2039079;1107517,2038127;1097039,2040984;1073227,1957164;1095134,1926684;1011314,1897157;1026554,1937162;1016077,1953354;1003694,1933352;1000837,1899062;1004647,1899062;1011314,1897157;986549,1887632;993216,1896204;969404,1930494;951306,1931447;960831,1909539;986549,1887632;1021792,1880965;1063702,1883822;1075132,1900015;1051319,1902872;1017982,1891442;1021792,1880965;1188479,1878107;1293254,1883822;1291349,1920017;1164666,1946687;1118946,1908587;1188479,1878107;945830,1848103;959879,1852389;989407,1866677;984644,1876202;944639,1868582;936067,1852389;945830,1848103;1536141,1843817;1586624,1876202;1520901,1914302;1409459,1921922;1409459,1887632;1536141,1843817;1050009,1826315;1057987,1830482;1048462,1852389;1021792,1874297;1016077,1864772;1039889,1831434;1050009,1826315;996074,1804764;1006552,1825719;1006552,1860009;1001789,1860009;997027,1860962;985597,1820004;996074,1804764;1437691,1687949;1453274,1692369;1451369,1768569;1398981,1867629;1369454,1847627;1398981,1718087;1437691,1687949;1337069,1635219;1367549,1717135;1348499,1749520;1322781,1708562;1316114,1639029;1323734,1639029;1337069,1635219;1285634,1618074;1298969,1633314;1263072,1689438;1259119,1694279;1268410,1700488;1296112,1743805;1338974,1845722;1322782,1850485;1308494,1860962;1223722,1752377;1217292,1715111;1221663,1710715;1214196,1706657;1233246,1662841;1285634,1618074;1358024,1604739;1442797,1609501;1463752,1639981;1416127,1646649;1349452,1624741;1358024,1604739;1204195,1537230;1232294,1545683;1292302,1574258;1281824,1595213;1201814,1579973;1184669,1546636;1204195,1537230;1414936,1491868;1431367,1500916;1412317,1544731;1358024,1589499;1345642,1570449;1394219,1502821;1414936,1491868;1304684,1450433;1326592,1493296;1327544,1562828;1317067,1561876;1306589,1564733;1282777,1480913;1304684,1450433;181449,848335;192164,851311;194069,871314;174067,873219;172161,853216;181449,848335;235265,838928;252171,844643;255029,877028;222645,879886;219786,847501;235265,838928;271221,826546;273126,840833;258839,842738;256934,828451;271221,826546;202285,823570;212167,826546;214071,845596;195022,847501;193117,828451;202285,823570;134063,810354;156922,833214;134063,856074;111202,833214;134063,810354;298725,809759;315990,815116;318848,847501;286462,850359;283604,817974;298725,809759;231931,796542;246457,800828;249314,828451;221692,831308;218834,803686;231931,796542;155969,786541;157875,800828;143587,802733;141683,788446;155969,786541;114178,781897;125489,785588;127394,807496;105486,808448;103581,787493;114178,781897;186330,774516;203594,779873;206453,812258;174067,815116;171209,782731;186330,774516;322418,769277;333134,772253;335040,792256;315037,794161;313131,774158;322418,769277;263483,761181;280746,766538;283604,798923;251220,801781;248362,769396;263483,761181;224668,758085;235979,761776;237884,782731;215976,784636;214071,763681;224668,758085;75840,749751;93105,755108;95963,787493;63577,790351;60719,757966;75840,749751;187997,747370;197879,750346;199784,769396;180734,771301;178829,752251;187997,747370;135847,733559;153111,738916;155969,771301;123584,774159;120727,741774;135847,733559;60362,720700;70244,723676;72149,742726;53099,744631;51194,725581;60362,720700;355756,713080;366473,716056;368377,736059;348374,737964;346469,717961;355756,713080;218716,709746;235979,715103;238837,747488;206453,750346;203594,717961;218716,709746;293962,708794;311226,714151;314084,746536;281700,749394;278842,717009;293962,708794;259434,706412;269317,709388;271221,728438;252171,730343;250267,711293;259434,706412;20596,704984;37860,710341;40718,742726;8332,745584;5474,713199;20596,704984;171091,698316;188354,703673;191212,736058;158827,738916;155969,706531;171091,698316;130371,698077;141683,701768;143587,722723;121680,724628;119774,703673;130371,698077;86318,684029;103581,689386;106439,721771;74055,724629;71196,692244;86318,684029;255981,682719;257887,697006;243600,698911;241695,684624;255981,682719;295987,681766;297891,696053;283604,697958;281699,683671;295987,681766;47503,676170;58814,679861;60719,701769;38811,702721;36907,681766;47503,676170;324323,675575;338849,679861;341707,707484;314084,710341;311226,682719;324323,675575;122631,674146;124536,688433;110249,690338;108344,676051;122631,674146;152041,652596;169305,657953;172162,690338;139777,693196;136919,660811;152041,652596;213953,648786;231217,654143;234075,686528;201689,689386;198831,657001;213953,648786;273246,645690;284557,649381;286462,670336;264554,672241;262649,651286;273246,645690;97629,638785;108344,641761;110249,661764;90247,663669;88341,643666;97629,638785;310156,627831;327420,633188;330277,665573;297892,668431;295034,636046;310156,627831;211810,615925;221692,618901;223596,637951;204546,639856;202642,620806;211810,615925;136682,610805;151208,615091;154064,642714;126442,645571;123584,617949;136682,610805;178591,608305;189308,611281;191212,631284;171209,633189;169305,613186;178591,608305;251100,600209;268364,605566;271223,637951;238837,640809;235979,608424;251100,600209;410287,591279;435052,612234;414097,636999;389332,616044;410287,591279;461721,581754;476961,594136;464580,609376;449339,596994;461721,581754;384569,579849;395999,589374;386474,600804;375044,591279;384569,579849;525539,566514;540780,578896;528397,594136;513158,581754;525539,566514;344565,566514;369329,587469;348374,612234;323609,591279;344565,566514;4009784,554130;4027882,562703;4019309,580801;4001212,572228;4009784,554130;4073602,548415;4092652,557941;4083127,576991;4064077,567466;4073602,548415;3963112,546510;3987877,558894;3975494,583659;3950729,571276;3963112,546510;3925011,536985;3943109,545558;3934536,563656;3916439,555083;3925011,536985;306465,536985;321704,549367;309323,564608;294082,552225;306465,536985;375044,536033;395999,554130;377902,575086;356948,556989;375044,536033;339801,534128;354090,546510;341707,560799;327420,548415;339801,534128;419812,533175;444577,554130;423622,578896;398857,557941;419812,533175;4112653,523650;4141228,537938;4126941,566514;4098366,552225;4112653,523650;4012642,523650;4025977,530318;4019309,543653;4005975,536986;4012642,523650;478867,517935;503632,538890;482677,563656;457913,542700;478867,517935;526491,516983;547447,535080;529349,556035;508394,537938;526491,516983;3902151,513173;3919296,521745;3910724,538890;3893579,530318;3902151,513173;4085984,505552;4103129,514125;4094556,531270;4077411,522697;4085984,505552;4045978,505552;4074553,519840;4060266,548415;4031691,534127;4045978,505552;399810,503648;416002,516983;402666,533175;386474,519840;399810,503648;3974541,496980;4003116,511268;3988829,539843;3960254,525555;3974541,496980;504584,496028;516014,505553;506489,516983;495060,507458;504584,496028;463627,494123;477914,506505;465531,520793;451244,508410;463627,494123;3862147,488407;3890722,502695;3876434,531270;3847859,516982;3862147,488407;355994,486503;380760,507458;359804,532223;335040,511268;355994,486503;4015499,485550;4034549,495075;4025024,514125;4005974,504600;4015499,485550;294082,473168;316942,496028;294082,518888;271223,496028;294082,473168;547447,472215;572212,493170;551258,517935;526492,496980;547447,472215;383616,471263;397904,483645;385521,497933;371234,485550;383616,471263;332182,469358;343612,478883;334087,490313;322657,480788;332182,469358;476010,468405;487439,477930;477914,489360;466485,479835;476010,468405;3919297,467453;3947872,481740;3933584,510315;3905009,496028;3919297,467453;424574,464595;449339,485550;428385,510315;403619,489360;424574,464595;513158,459833;529349,473168;516014,489360;499822,476025;513158,459833;4089793,456022;4118368,470310;4104081,498885;4075506,484597;4089793,456022;3866909,452213;3885959,461738;3876434,480788;3857384,471263;3866909,452213;3982162,448402;4010737,462690;3996449,491265;3967874,476977;3982162,448402;3904057,444592;3917392,451260;3910724,464595;3897390,457927;3904057,444592;305512,441735;321704,455070;308370,471262;292178,457927;305512,441735;4030739,436972;4059314,451260;4045026,479835;4016451,465547;4030739,436972;3826903,433162;3855478,447450;3841191,476025;3812616,461737;3826903,433162;3870719,423637;3884054,430305;3877386,443640;3864052,436973;3870719,423637;4073602,422685;4092652,432210;4083127,451260;4064077,441735;4073602,422685;399810,422685;424574,443640;403619,468405;378854,447450;399810,422685;349327,421733;374093,442688;353137,467453;328373,446498;349327,421733;465532,417923;490297,438878;469343,463643;444577,442688;465532,417923;3991687,415065;4008832,423638;4000259,440783;3983115,432210;3991687,415065;3947872,413160;3976447,427448;3962159,456023;3933584,441735;3947872,413160;3909772,411255;3926917,419828;3918344,436973;3901200,428400;3909772,411255;526492,410303;551258,431258;530302,456023;505538,435068;526492,410303;4044074,410302;4057409,416970;4050741,430305;4037406,423637;4044074,410302;493155,396015;507442,408397;495060,422685;480772,410302;493155,396015;375998,394110;392190,407445;378854,423637;362662,410302;375998,394110;3839287,391253;3864052,403635;3851669,428400;3826904,416018;3839287,391253;295987,390300;320752,411255;299798,436020;275032,415065;295987,390300;3967874,384585;3986924,394110;3977399,413160;3958349,403635;3967874,384585;418860,376965;443624,397920;422669,422685;397904,401730;418860,376965;4009784,376012;4038359,390300;4024071,418875;3995496,404587;4009784,376012;4082174,373155;4105034,396015;4082174,418875;4059314,396015;4082174,373155;3883102,373155;3911677,387443;3897389,416018;3868814,401730;3883102,373155;476010,366488;491249,378870;478867,394110;463627,381728;476010,366488;388379,366488;399810,376013;390285,387443;378854,377918;388379,366488;313131,361725;327420,374107;315037,388395;300749,376012;313131,361725;3830714,353152;3848812,361725;3840239,379822;3822142,371250;3830714,353152;351232,352200;375998,373155;355043,397920;330277,376965;351232,352200;3937393,345532;3965968,359820;3951681,388395;3923106,374107;3937393,345532;4021214,343627;4038359,352200;4029787,369345;4012642,360773;4021214,343627;440766,337913;461721,356010;443624,376965;422669,358868;440766,337913;3982162,337912;4006927,350295;3994544,375060;3969779,362677;3982162,337912;4050741,332197;4068839,340770;4060266,358867;4042169,350295;4050741,332197;396951,330293;412191,342675;399810,357915;384569,345533;396951,330293;3889769,323625;3907867,332198;3899294,350295;3881197,341723;3889769,323625;334087,319815;350279,333150;336945,349342;320752,336007;334087,319815;289320,319815;314084,340770;293129,365535;268364,344580;289320,319815;3967874,315052;3981209,321720;3974541,335055;3961206,328387;3967874,315052;4003116,295050;4031691,309337;4017404,337912;3988829,323625;4003116,295050;3933584,285525;3962159,299813;3947871,328388;3919296,314100;3933584,285525;4085389,241472;4103129,242662;4113607,273142;4083127,283620;4072649,253140;4085389,241472;4126347,234090;4136467,235042;4143134,253140;4125037,259807;4118369,241710;4126347,234090;4159208,233852;4169804,234090;4176472,253140;4157422,259808;4150754,240758;4159208,233852;4021334,227185;4038359,228375;4048837,258855;4018357,269333;4007879,238853;4021334,227185;4059314,215993;4070743,216945;4077411,236948;4057409,243615;4050741,223613;4059314,215993;4195998,211111;4210761,212182;4219334,238852;4192664,247425;4184091,220755;4195998,211111;4045979,195990;4050742,210277;4036454,215040;4031692,200752;4045979,195990;3998831,190513;4013594,191228;4022166,217898;3995497,226470;3986924,199800;3998831,190513;4076816,185989;4085031,186465;4089794,200752;4075506,205515;4070744,191227;4076816,185989;4231598,185513;4242194,186465;4248862,205515;4229812,212182;4223144,193132;4231598,185513;4110511,185275;4127894,186465;4138372,216945;4107892,227423;4097414,196943;4110511,185275;3962992,172178;3973589,173130;3980257,192180;3961207,198848;3954539,179798;3962992,172178;4170518,167177;4187902,168367;4198379,198847;4167899,209325;4157421,178845;4170518,167177;4209214,164082;4217429,164558;4222192,178845;4207904,183608;4203142,169320;4209214,164082;4058719,157652;4068839,157890;4075506,175988;4057409,182655;4050741,164558;4058719,157652;4018476,145031;4035502,145507;4045979,175987;4015499,186465;4005021,155985;4018476,145031;4271722,135983;4283152,136935;4289819,156938;4269816,163605;4263149,143603;4271722,135983;4186592,133125;4198378,134077;4205046,154080;4185043,160747;4178376,140745;4186592,133125;4140991,127172;4158375,128362;4168852,158842;4138372,169320;4127894,138840;4140991,127172;4091819,126934;4108844,127410;4119322,157890;4088842,168368;4078364,137888;4091819,126934;4226716,122410;4244100,123600;4254577,154080;4224097,164558;4213619,134078;4226716,122410;3982994,109313;3993591,110265;4000259,129315;3981209,135983;3974541,116933;3982994,109313;4119322,101454;4129799,101692;4136466,119790;4118369,126457;4111701,108360;4119322,101454;4249814,97883;4260292,98835;4266959,116933;4248862,123600;4242194,105503;4249814,97883;4081222,96335;4092652,96930;4099319,116933;4079316,123600;4072649,103598;4081222,96335;4286128,87167;4303154,88357;4313632,118837;4283152,129315;4272674,98835;4286128,87167;4036216,86929;4053600,87405;4064077,117885;4033597,128363;4023119,97883;4036216,86929;4167661,85024;4185044,85500;4195522,115980;4165042,126458;4154564,95978;4167661,85024;4158374,63593;4163137,77880;4148849,82643;4144087,68355;4158374,63593;4108964,56449;4125990,56925;4136467,87405;4105987,97883;4095509,67403;4108964,56449;4222549,55735;4240290,56925;4250767,87405;4220287,97883;4209809,67403;4222549,55735;4060981,51091;4076459,52162;4085031,78832;4058362,87405;4049789,60735;4060981,51091;4037406,50258;4042169,64545;4027881,69308;4023119,55020;4037406,50258;4183139,48234;4194568,48353;4201236,68355;4181234,75975;4174566,55973;4183139,48234;3991448,47519;4008831,48352;4019309,78832;3988829,89310;3978351,58830;3991448,47519;4088247,30613;4098367,31208;4105034,49305;4086937,55973;4080269,37876;4088247,30613;4161232,8348;4184092,31208;4161232,54068;4138372,31208;4161232,8348;4046693,4300;4064077,5490;4074554,35970;4044074,46448;4033596,15968;4046693,4300;4101701,728;4112654,1680;4119322,20730;4100272,27398;4093604,8348;4101701,7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016" o:spid="_x0000_s1037" style="position:absolute;left:42669;top:43108;width:3048;height:2763;visibility:visible;mso-wrap-style:square;v-text-anchor:middle" coordsize="3048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" path="m295208,112292l256156,94195,286636,53237v952,-1905,952,-3810,952,-5715c286636,45617,284731,44665,282826,44665l250441,42760,268538,15137v953,-1905,953,-4762,,-5715c267586,7517,264728,6565,262823,7517v,,-79057,22860,-122872,35243c81848,59905,31366,74192,15173,104672,6601,120865,4696,135152,10411,149440v10477,26670,46672,51435,110490,74295c214246,258025,240916,274217,240916,274217v952,953,1905,953,2857,953c244726,275170,246631,274217,247583,274217v1905,-1905,1905,-3810,953,-6667l229486,232307r39052,-952c270443,231355,272348,230402,273301,228497v952,-1905,952,-3810,,-5715l249488,183730r37148,-5715c288541,178015,290446,176110,291398,174205v953,-1905,,-3810,-952,-5715l259013,138010r36195,-16193c297113,120865,298066,118960,298066,117055v952,-1905,-953,-3810,-2858,-4763xe" fillcolor="#f47929 [3204]" stroked="f">
                <v:stroke joinstyle="miter"/>
                <v:path arrowok="t" o:connecttype="custom" o:connectlocs="295209,112292;256157,94195;286637,53237;287589,47522;282827,44665;250442,42760;268539,15137;268539,9422;262824,7517;139951,42760;15173,104672;10411,149440;120901,223735;240917,274217;243774,275170;247584,274217;248537,267550;229487,232307;268539,231355;273302,228497;273302,222782;249489,183730;286637,178015;291399,174205;290447,168490;259014,138010;295209,121817;298067,117055;295209,112292" o:connectangles="0,0,0,0,0,0,0,0,0,0,0,0,0,0,0,0,0,0,0,0,0,0,0,0,0,0,0,0,0"/>
              </v:shape>
              <v:shape id="Freeform: Shape 4017" o:spid="_x0000_s1038" style="position:absolute;left:38451;top:12901;width:2953;height:2667;visibility:visible;mso-wrap-style:square;v-text-anchor:middle" coordsize="2952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" path="m29051,177641r42863,2858l57626,230029v-952,1905,,3810,1905,5715c60484,236696,63341,237649,65246,236696l95726,226219r-6667,32385c88106,260509,89059,263366,90964,264319v1905,952,4762,952,5715,c96679,264319,162401,214789,198596,187166v48578,-36195,90488,-68580,94298,-101917c294799,67151,291941,52864,281464,42386,262414,21431,219551,10954,151924,12859,51911,12859,21431,7144,21431,7144v-952,,-1905,,-2857,c17621,7144,16669,8096,15716,10001v-952,1905,-952,4763,953,6668l46196,42386,10001,58579v-952,,-2857,1905,-2857,3810c7144,64294,8096,66199,9049,67151l45244,94774,11906,113824v-1905,952,-2857,2857,-2857,4762c9049,120491,10001,122396,11906,123349r40958,17145l25241,168116v-1905,1905,-1905,3810,-952,5715c25241,175736,26194,177641,29051,177641xe" fillcolor="#f47929 [3204]" stroked="f">
                <v:stroke joinstyle="miter"/>
                <v:path arrowok="t" o:connecttype="custom" o:connectlocs="29051,177641;71914,180499;57626,230029;59531,235744;65246,236696;95726,226219;89059,258604;90964,264319;96679,264319;198596,187166;292894,85249;281464,42386;151924,12859;21431,7144;18574,7144;15716,10001;16669,16669;46196,42386;10001,58579;7144,62389;9049,67151;45244,94774;11906,113824;9049,118586;11906,123349;52864,140494;25241,168116;24289,173831;29051,177641" o:connectangles="0,0,0,0,0,0,0,0,0,0,0,0,0,0,0,0,0,0,0,0,0,0,0,0,0,0,0,0,0"/>
              </v:shape>
              <v:group id="Group 4018" o:spid="_x0000_s1039" style="position:absolute;left:26769;top:12194;width:32328;height:27118" coordorigin="26769,12194" coordsize="32327,2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<v:shape id="Freeform: Shape 4019" o:spid="_x0000_s1040" style="position:absolute;left:54525;top:34550;width:4572;height:4762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" path="m64668,172863v,,-19050,-53340,21907,-95250c117055,47133,173253,66183,173253,66183v,,,-71437,76200,-57150c291363,16653,299935,56658,299935,56658v,,52388,-25717,95250,24765c439000,131906,398995,172863,398995,172863v,,60008,11430,54293,58103c446620,290973,407568,289068,407568,289068v,,37147,27623,20955,65723c409473,399558,353275,381461,353275,381461v,,34290,58102,-40957,82867c237070,488141,213258,431943,213258,431943v,,-27623,36195,-58103,27623c96100,444326,104673,398605,104673,398605v,,-50483,7621,-60960,-31432c34188,328121,56095,296688,56095,296688v,,-63817,-8572,-45720,-75247c22758,171911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6;407568,289068;428523,354791;353275,381461;312318,464328;213258,431943;155155,459566;104673,398605;43713,367173;56095,296688;10375,221441;64668,172863" o:connectangles="0,0,0,0,0,0,0,0,0,0,0,0,0,0,0,0,0,0,0"/>
                </v:shape>
                <v:shape id="Freeform: Shape 4020" o:spid="_x0000_s1041" style="position:absolute;left:47943;top:12194;width:4572;height:4763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" path="m64668,172863v,,-19050,-53340,21907,-95250c117055,47133,173253,66183,173253,66183v,,,-71437,76200,-57150c291363,16653,299935,56658,299935,56658v,,52388,-25717,95250,24765c439000,131906,398995,172863,398995,172863v,,60008,11430,54293,58103c446620,290973,407568,289068,407568,289068v,,37147,27623,20955,65723c409473,399558,353275,381461,353275,381461v,,34290,58102,-40957,82867c237070,488141,213258,431943,213258,431943v,,-27623,36195,-58103,27623c96100,444326,104673,398606,104673,398606v,,-50483,7620,-60960,-31433c34188,328121,56095,296688,56095,296688v,,-63817,-8572,-45720,-75247c21805,172863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6;407568,289068;428523,354791;353275,381461;312318,464328;213258,431943;155155,459566;104673,398606;43713,367173;56095,296688;10375,221441;64668,172863" o:connectangles="0,0,0,0,0,0,0,0,0,0,0,0,0,0,0,0,0,0,0"/>
                </v:shape>
                <v:shape id="Freeform: Shape 4021" o:spid="_x0000_s1042" style="position:absolute;left:26769;top:21872;width:4572;height:4762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" path="m64668,172863v,,-19050,-53340,21907,-95250c117055,47133,173253,66183,173253,66183v,,,-71437,76200,-57150c291363,16653,299935,56658,299935,56658v,,52388,-25718,95250,24765c439000,131905,398995,172863,398995,172863v,,60008,11430,54293,58102c446620,290973,407568,289068,407568,289068v,,37147,27623,20955,65723c409473,399558,353275,381460,353275,381460v,,34290,58103,-40957,82868c237070,489093,213258,431943,213258,431943v,,-27623,36195,-58103,27623c96100,444325,104673,398605,104673,398605v,,-50483,7620,-60960,-31432c34188,328121,56095,296688,56095,296688v,,-63817,-8572,-45720,-75248c21805,172863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5;407568,289068;428523,354791;353275,381460;312318,464328;213258,431943;155155,459566;104673,398605;43713,367173;56095,296688;10375,221440;64668,172863" o:connectangles="0,0,0,0,0,0,0,0,0,0,0,0,0,0,0,0,0,0,0"/>
                </v:shape>
              </v:group>
              <v:shape id="Graphic 618" o:spid="_x0000_s1043" style="position:absolute;left:57705;top:26942;width:3048;height:3143;visibility:visible;mso-wrap-style:square;v-text-anchor:middle" coordsize="3048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" path="m44361,115828v,,-12382,-35243,14288,-61913c78651,33913,115799,46295,115799,46295v,,,-46672,49530,-38100c192951,12958,198666,39628,198666,39628v,,34290,-17145,62865,16192c290106,89158,264389,115828,264389,115828v,,39052,7620,36195,38100c295821,192980,270104,192028,270104,192028v,,24765,18097,14287,43815c272009,265370,234861,252988,234861,252988v,,22860,38100,-26670,54292c158661,323473,143421,285373,143421,285373v,,-18097,23812,-38100,18097c66269,292993,71984,263465,71984,263465v,,-33338,4763,-40005,-20955c25311,216793,39599,196790,39599,196790v,,-41910,-5715,-30480,-49530c15786,115828,44361,115828,44361,115828xe" fillcolor="#f47929 [3204]" stroked="f">
                <v:stroke joinstyle="miter"/>
                <v:path arrowok="t" o:connecttype="custom" o:connectlocs="44361,115828;58649,53915;115799,46295;165330,8195;198667,39628;261532,55820;264390,115828;300585,153928;270105,192028;284392,235843;234862,252988;208192,307280;143421,285373;105321,303470;71984,263465;31979,242510;39599,196790;9119,147260;44361,115828" o:connectangles="0,0,0,0,0,0,0,0,0,0,0,0,0,0,0,0,0,0,0"/>
              </v:shape>
              <v:group id="Group 4023" o:spid="_x0000_s1044" style="position:absolute;left:27794;top:13393;width:32337;height:24918" coordorigin="27794,13393" coordsize="32337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<v:shape id="Freeform: Shape 4024" o:spid="_x0000_s1045" style="position:absolute;left:55550;top:35739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" path="m130969,254794c62389,254794,7144,199549,7144,130969,7144,62389,62389,7144,130969,7144v68580,,123825,55245,123825,123825c255746,199549,199549,254794,130969,254794xm130969,44291v-47625,,-86678,39053,-86678,86678c44291,178594,83344,217646,130969,217646v47625,,86677,-39052,86677,-86677c217646,83344,179546,44291,130969,44291xe" fillcolor="#f2f2f2 [3052]" stroked="f">
                  <v:stroke joinstyle="miter"/>
                  <v:path arrowok="t" o:connecttype="custom" o:connectlocs="130969,254794;7144,130969;130969,7144;254794,130969;130969,254794;130969,44291;44291,130969;130969,217646;217646,130969;130969,44291" o:connectangles="0,0,0,0,0,0,0,0,0,0"/>
                </v:shape>
                <v:shape id="Freeform: Shape 4025" o:spid="_x0000_s1046" style="position:absolute;left:58417;top:27738;width:1714;height:1715;visibility:visible;mso-wrap-style:square;v-text-anchor:middle" coordsize="1714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" path="m88106,169069c43339,169069,7144,132874,7144,88106,7144,43339,43339,7144,88106,7144v44768,,80963,36195,80963,80962c169069,132874,132874,169069,88106,169069xm88106,31909v-31432,,-57150,25717,-57150,57150c30956,120491,56674,146209,88106,146209v31433,,57150,-25718,57150,-57150c145256,57626,119539,31909,88106,31909xe" fillcolor="#f2f2f2 [3052]" stroked="f">
                  <v:stroke joinstyle="miter"/>
                  <v:path arrowok="t" o:connecttype="custom" o:connectlocs="88106,169069;7144,88106;88106,7144;169069,88106;88106,169069;88106,31909;30956,89059;88106,146209;145256,89059;88106,31909" o:connectangles="0,0,0,0,0,0,0,0,0,0"/>
                </v:shape>
                <v:shape id="Freeform: Shape 4026" o:spid="_x0000_s1047" style="position:absolute;left:48968;top:13393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" path="m130969,254794c62389,254794,7144,199549,7144,130969,7144,62389,62389,7144,130969,7144v68580,,123825,55245,123825,123825c255746,198596,199549,254794,130969,254794xm130969,43339v-47625,,-86678,39052,-86678,86677c44291,177641,83344,216694,130969,216694v47625,,86677,-39053,86677,-86678c217646,82391,178594,43339,130969,43339xe" fillcolor="#f2f2f2 [3052]" stroked="f">
                  <v:stroke joinstyle="miter"/>
                  <v:path arrowok="t" o:connecttype="custom" o:connectlocs="130969,254794;7144,130969;130969,7144;254794,130969;130969,254794;130969,43339;44291,130016;130969,216694;217646,130016;130969,43339" o:connectangles="0,0,0,0,0,0,0,0,0,0"/>
                </v:shape>
                <v:shape id="Freeform: Shape 4027" o:spid="_x0000_s1048" style="position:absolute;left:27794;top:23071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" path="m130969,254794c62389,254794,7144,199549,7144,130969,7144,62389,62389,7144,130969,7144v68580,,123825,55245,123825,123825c255746,198596,199549,254794,130969,254794xm130969,44291v-47625,,-86678,39053,-86678,86678c44291,178594,83344,217646,130969,217646v47625,,86677,-39052,86677,-86677c217646,82391,178594,44291,130969,44291xe" fillcolor="#f2f2f2 [3052]" stroked="f">
                  <v:stroke joinstyle="miter"/>
                  <v:path arrowok="t" o:connecttype="custom" o:connectlocs="130969,254794;7144,130969;130969,7144;254794,130969;130969,254794;130969,44291;44291,130969;130969,217646;217646,130969;130969,44291" o:connectangles="0,0,0,0,0,0,0,0,0,0"/>
                </v:shape>
              </v:group>
              <v:shape id="Freeform: Shape 4028" o:spid="_x0000_s1049" style="position:absolute;left:28719;top:14275;width:30852;height:23155;visibility:visible;mso-wrap-style:square;v-text-anchor:middle" coordsize="3085148,231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" path="m2815590,2235518v21907,,40005,18097,40005,40005c2855595,2297430,2837497,2315528,2815590,2315528v-21908,,-40005,-18098,-40005,-40005c2775585,2253615,2793682,2235518,2815590,2235518xm3059430,1405890v14288,,25718,11430,25718,25717c3085148,1445895,3073718,1457325,3059430,1457325v-14287,,-25717,-11430,-25717,-25718c3033713,1417320,3045143,1405890,3059430,1405890xm40005,967740v21907,,40005,18097,40005,40005c80010,1029652,61912,1047750,40005,1047750,18097,1047750,,1029652,,1007745,,985837,18097,967740,40005,967740xm2157413,v21907,,40005,18097,40005,40005c2197418,61912,2179320,80010,2157413,80010v-21908,,-40005,-18098,-40005,-40005c2117408,18097,2135505,,2157413,xe" fillcolor="#354f42 [3207]" stroked="f">
                <v:stroke joinstyle="miter"/>
                <v:path arrowok="t" o:connecttype="custom" o:connectlocs="2815590,2235520;2855595,2275525;2815590,2315530;2775585,2275525;2815590,2235520;3059430,1405891;3085148,1431608;3059430,1457326;3033713,1431608;3059430,1405891;40005,967741;80010,1007746;40005,1047751;0,1007746;40005,967741;2157413,0;2197418,40005;2157413,80010;2117408,40005;2157413,0" o:connectangles="0,0,0,0,0,0,0,0,0,0,0,0,0,0,0,0,0,0,0,0"/>
              </v:shape>
              <v:group id="Group 4029" o:spid="_x0000_s1050" style="position:absolute;left:25978;top:29905;width:6470;height:6770" coordorigin="25978,29905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<o:lock v:ext="edit" aspectratio="t"/>
                <v:shape id="Freeform: Shape 4030" o:spid="_x0000_s1051" style="position:absolute;left:26065;top:31017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4031" o:spid="_x0000_s1052" style="position:absolute;left:25978;top:30934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4032" o:spid="_x0000_s1053" style="position:absolute;left:27526;top:34534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4033" o:spid="_x0000_s1054" style="position:absolute;left:27469;top:34368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4034" o:spid="_x0000_s1055" style="position:absolute;left:27830;top:33842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4035" o:spid="_x0000_s1056" style="position:absolute;left:27746;top:33731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4036" o:spid="_x0000_s1057" style="position:absolute;left:27969;top:33177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4037" o:spid="_x0000_s1058" style="position:absolute;left:27885;top:33066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4038" o:spid="_x0000_s1059" style="position:absolute;left:26697;top:3112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Fe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yjSZgb&#10;3oQnIFdfAAAA//8DAFBLAQItABQABgAIAAAAIQDb4fbL7gAAAIUBAAATAAAAAAAAAAAAAAAAAAAA&#10;AABbQ29udGVudF9UeXBlc10ueG1sUEsBAi0AFAAGAAgAAAAhAFr0LFu/AAAAFQEAAAsAAAAAAAAA&#10;AAAAAAAAHwEAAF9yZWxzLy5yZWxzUEsBAi0AFAAGAAgAAAAhAEh+MV6+AAAA3QAAAA8AAAAAAAAA&#10;AAAAAAAABwIAAGRycy9kb3ducmV2LnhtbFBLBQYAAAAAAwADALcAAADy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4039" o:spid="_x0000_s1060" style="position:absolute;left:26622;top:31037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4040" o:spid="_x0000_s1061" style="position:absolute;left:28505;top:2994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4041" o:spid="_x0000_s1062" style="position:absolute;left:28395;top:29905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4042" o:spid="_x0000_s1063" style="position:absolute;left:28281;top:30704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4043" o:spid="_x0000_s1064" style="position:absolute;left:28273;top:30645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4044" o:spid="_x0000_s1065" style="position:absolute;left:27496;top:31608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4045" o:spid="_x0000_s1066" style="position:absolute;left:27420;top:31508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4046" o:spid="_x0000_s1067" style="position:absolute;left:29530;top:31820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4047" o:spid="_x0000_s1068" style="position:absolute;left:29447;top:31820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4048" o:spid="_x0000_s1069" style="position:absolute;left:29419;top:31958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Ij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yjaZgb&#10;3oQnIFdfAAAA//8DAFBLAQItABQABgAIAAAAIQDb4fbL7gAAAIUBAAATAAAAAAAAAAAAAAAAAAAA&#10;AABbQ29udGVudF9UeXBlc10ueG1sUEsBAi0AFAAGAAgAAAAhAFr0LFu/AAAAFQEAAAsAAAAAAAAA&#10;AAAAAAAAHwEAAF9yZWxzLy5yZWxzUEsBAi0AFAAGAAgAAAAhABB4QiO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049" o:spid="_x0000_s1070" style="position:absolute;left:29308;top:3195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4050" o:spid="_x0000_s1071" style="position:absolute;left:28782;top:3179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051" o:spid="_x0000_s1072" style="position:absolute;left:28644;top:31758;width:3877;height:4430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4052" o:spid="_x0000_s1073" style="position:absolute;left:28731;top:31238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4053" o:spid="_x0000_s1074" style="position:absolute;left:28640;top:31166;width:3600;height:3601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4054" o:spid="_x0000_s1075" style="position:absolute;left:28089;top:32651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055" o:spid="_x0000_s1076" style="position:absolute;left:27983;top:32540;width:3601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056" o:spid="_x0000_s1077" style="position:absolute;left:28672;top:32001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057" o:spid="_x0000_s1078" style="position:absolute;left:28649;top:31955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058" o:spid="_x0000_s1079" style="position:absolute;left:29440;top:32798;width:1385;height:1384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4059" o:spid="_x0000_s1080" style="position:absolute;left:32740;top:13575;width:5060;height:5293;rotation:2016475fd" coordorigin="32740,13574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">
                <o:lock v:ext="edit" aspectratio="t"/>
                <v:shape id="Freeform: Shape 4060" o:spid="_x0000_s1081" style="position:absolute;left:32827;top:14686;width:3601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4061" o:spid="_x0000_s1082" style="position:absolute;left:32740;top:14603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4062" o:spid="_x0000_s1083" style="position:absolute;left:34288;top:18203;width:4708;height:3324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4063" o:spid="_x0000_s1084" style="position:absolute;left:34232;top:18037;width:4707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4064" o:spid="_x0000_s1085" style="position:absolute;left:34593;top:1751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4065" o:spid="_x0000_s1086" style="position:absolute;left:34508;top:17400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4066" o:spid="_x0000_s1087" style="position:absolute;left:34731;top:16846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4067" o:spid="_x0000_s1088" style="position:absolute;left:34647;top:16736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4068" o:spid="_x0000_s1089" style="position:absolute;left:33460;top:14791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5D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yjWZgb&#10;3oQnIFdfAAAA//8DAFBLAQItABQABgAIAAAAIQDb4fbL7gAAAIUBAAATAAAAAAAAAAAAAAAAAAAA&#10;AABbQ29udGVudF9UeXBlc10ueG1sUEsBAi0AFAAGAAgAAAAhAFr0LFu/AAAAFQEAAAsAAAAAAAAA&#10;AAAAAAAAHwEAAF9yZWxzLy5yZWxzUEsBAi0AFAAGAAgAAAAhAFvNHkO+AAAA3QAAAA8AAAAAAAAA&#10;AAAAAAAABwIAAGRycy9kb3ducmV2LnhtbFBLBQYAAAAAAwADALcAAADy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4069" o:spid="_x0000_s1090" style="position:absolute;left:33384;top:14707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4070" o:spid="_x0000_s1091" style="position:absolute;left:35268;top:1361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4071" o:spid="_x0000_s1092" style="position:absolute;left:35157;top:13574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4072" o:spid="_x0000_s1093" style="position:absolute;left:35043;top:14373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4073" o:spid="_x0000_s1094" style="position:absolute;left:35036;top:1431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4074" o:spid="_x0000_s1095" style="position:absolute;left:34258;top:1527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4075" o:spid="_x0000_s1096" style="position:absolute;left:34182;top:15177;width:3601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4076" o:spid="_x0000_s1097" style="position:absolute;left:36292;top:1548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4077" o:spid="_x0000_s1098" style="position:absolute;left:36209;top:1548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4078" o:spid="_x0000_s1099" style="position:absolute;left:36181;top:15628;width:3601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079" o:spid="_x0000_s1100" style="position:absolute;left:36071;top:1562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4080" o:spid="_x0000_s1101" style="position:absolute;left:35545;top:1546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S/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yjedgf&#10;3oQnIFdfAAAA//8DAFBLAQItABQABgAIAAAAIQDb4fbL7gAAAIUBAAATAAAAAAAAAAAAAAAAAAAA&#10;AABbQ29udGVudF9UeXBlc10ueG1sUEsBAi0AFAAGAAgAAAAhAFr0LFu/AAAAFQEAAAsAAAAAAAAA&#10;AAAAAAAAHwEAAF9yZWxzLy5yZWxzUEsBAi0AFAAGAAgAAAAhABW39L+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081" o:spid="_x0000_s1102" style="position:absolute;left:35406;top:15427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4082" o:spid="_x0000_s1103" style="position:absolute;left:35493;top:1490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4083" o:spid="_x0000_s1104" style="position:absolute;left:35402;top:14836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4084" o:spid="_x0000_s1105" style="position:absolute;left:34851;top:16320;width:3323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085" o:spid="_x0000_s1106" style="position:absolute;left:34746;top:16209;width:3600;height:3047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086" o:spid="_x0000_s1107" style="position:absolute;left:35434;top:15670;width:2770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087" o:spid="_x0000_s1108" style="position:absolute;left:35412;top:15624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088" o:spid="_x0000_s1109" style="position:absolute;left:36202;top:16467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4089" o:spid="_x0000_s1110" style="position:absolute;left:55805;top:20948;width:5464;height:5718;rotation:2016475fd" coordorigin="55805,20948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">
                <o:lock v:ext="edit" aspectratio="t"/>
                <v:shape id="Freeform: Shape 4090" o:spid="_x0000_s1111" style="position:absolute;left:55892;top:22060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4091" o:spid="_x0000_s1112" style="position:absolute;left:55805;top:21977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4092" o:spid="_x0000_s1113" style="position:absolute;left:57352;top:25577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4093" o:spid="_x0000_s1114" style="position:absolute;left:57296;top:25411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4094" o:spid="_x0000_s1115" style="position:absolute;left:57657;top:24885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4095" o:spid="_x0000_s1116" style="position:absolute;left:57573;top:2477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4096" o:spid="_x0000_s1117" style="position:absolute;left:57795;top:24220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4097" o:spid="_x0000_s1118" style="position:absolute;left:57711;top:2410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4098" o:spid="_x0000_s1119" style="position:absolute;left:56524;top:22165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4099" o:spid="_x0000_s1120" style="position:absolute;left:56449;top:2208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4100" o:spid="_x0000_s1121" style="position:absolute;left:58332;top:20986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4101" o:spid="_x0000_s1122" style="position:absolute;left:58221;top:20948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4102" o:spid="_x0000_s1123" style="position:absolute;left:58108;top:21747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4103" o:spid="_x0000_s1124" style="position:absolute;left:58100;top:21688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4104" o:spid="_x0000_s1125" style="position:absolute;left:57322;top:22651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4105" o:spid="_x0000_s1126" style="position:absolute;left:57247;top:22551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4106" o:spid="_x0000_s1127" style="position:absolute;left:59357;top:22863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4107" o:spid="_x0000_s1128" style="position:absolute;left:59274;top:22863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4108" o:spid="_x0000_s1129" style="position:absolute;left:59246;top:2300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R+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xHUZgb&#10;3oQnIFdfAAAA//8DAFBLAQItABQABgAIAAAAIQDb4fbL7gAAAIUBAAATAAAAAAAAAAAAAAAAAAAA&#10;AABbQ29udGVudF9UeXBlc10ueG1sUEsBAi0AFAAGAAgAAAAhAFr0LFu/AAAAFQEAAAsAAAAAAAAA&#10;AAAAAAAAHwEAAF9yZWxzLy5yZWxzUEsBAi0AFAAGAAgAAAAhAPDz9H6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09" o:spid="_x0000_s1130" style="position:absolute;left:59135;top:2299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4110" o:spid="_x0000_s1131" style="position:absolute;left:58609;top:22835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11" o:spid="_x0000_s1132" style="position:absolute;left:58471;top:22801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4112" o:spid="_x0000_s1133" style="position:absolute;left:58557;top:22281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4113" o:spid="_x0000_s1134" style="position:absolute;left:58466;top:22210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4114" o:spid="_x0000_s1135" style="position:absolute;left:57916;top:23694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115" o:spid="_x0000_s1136" style="position:absolute;left:57810;top:23583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116" o:spid="_x0000_s1137" style="position:absolute;left:58499;top:23044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117" o:spid="_x0000_s1138" style="position:absolute;left:58476;top:22998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118" o:spid="_x0000_s1139" style="position:absolute;left:59267;top:23841;width:1384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4119" o:spid="_x0000_s1140" style="position:absolute;left:56083;top:21152;width:5290;height:5535;rotation:-459746fd" coordorigin="56083,21152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">
                <o:lock v:ext="edit" aspectratio="t"/>
                <v:shape id="Freeform: Shape 4120" o:spid="_x0000_s1141" style="position:absolute;left:56170;top:22264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4121" o:spid="_x0000_s1142" style="position:absolute;left:56083;top:22181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4122" o:spid="_x0000_s1143" style="position:absolute;left:57631;top:25781;width:4707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4123" o:spid="_x0000_s1144" style="position:absolute;left:57574;top:25615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4124" o:spid="_x0000_s1145" style="position:absolute;left:57935;top:25089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4125" o:spid="_x0000_s1146" style="position:absolute;left:57851;top:24978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4126" o:spid="_x0000_s1147" style="position:absolute;left:58074;top:24424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4127" o:spid="_x0000_s1148" style="position:absolute;left:57990;top:24313;width:4430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4128" o:spid="_x0000_s1149" style="position:absolute;left:56802;top:2236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qge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xH4zA3&#10;vAlPQK6+AAAA//8DAFBLAQItABQABgAIAAAAIQDb4fbL7gAAAIUBAAATAAAAAAAAAAAAAAAAAAAA&#10;AABbQ29udGVudF9UeXBlc10ueG1sUEsBAi0AFAAGAAgAAAAhAFr0LFu/AAAAFQEAAAsAAAAAAAAA&#10;AAAAAAAAHwEAAF9yZWxzLy5yZWxzUEsBAi0AFAAGAAgAAAAhALtGqB6+AAAA3QAAAA8AAAAAAAAA&#10;AAAAAAAABwIAAGRycy9kb3ducmV2LnhtbFBLBQYAAAAAAwADALcAAADy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4129" o:spid="_x0000_s1150" style="position:absolute;left:56727;top:2228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4130" o:spid="_x0000_s1151" style="position:absolute;left:58610;top:21190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4131" o:spid="_x0000_s1152" style="position:absolute;left:58500;top:21152;width:4153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4132" o:spid="_x0000_s1153" style="position:absolute;left:58386;top:2195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4133" o:spid="_x0000_s1154" style="position:absolute;left:58378;top:21892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4134" o:spid="_x0000_s1155" style="position:absolute;left:57601;top:22855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4135" o:spid="_x0000_s1156" style="position:absolute;left:57525;top:22755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4136" o:spid="_x0000_s1157" style="position:absolute;left:59635;top:23067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4137" o:spid="_x0000_s1158" style="position:absolute;left:59552;top:23067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4138" o:spid="_x0000_s1159" style="position:absolute;left:59524;top:2320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7D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xHkzA3&#10;vAlPQK6+AAAA//8DAFBLAQItABQABgAIAAAAIQDb4fbL7gAAAIUBAAATAAAAAAAAAAAAAAAAAAAA&#10;AABbQ29udGVudF9UeXBlc10ueG1sUEsBAi0AFAAGAAgAAAAhAFr0LFu/AAAAFQEAAAsAAAAAAAAA&#10;AAAAAAAAHwEAAF9yZWxzLy5yZWxzUEsBAi0AFAAGAAgAAAAhAD6fPsO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39" o:spid="_x0000_s1160" style="position:absolute;left:59413;top:23199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4140" o:spid="_x0000_s1161" style="position:absolute;left:58887;top:2303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0G4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xH07A/&#10;vAlPQK6+AAAA//8DAFBLAQItABQABgAIAAAAIQDb4fbL7gAAAIUBAAATAAAAAAAAAAAAAAAAAAAA&#10;AABbQ29udGVudF9UeXBlc10ueG1sUEsBAi0AFAAGAAgAAAAhAFr0LFu/AAAAFQEAAAsAAAAAAAAA&#10;AAAAAAAAHwEAAF9yZWxzLy5yZWxzUEsBAi0AFAAGAAgAAAAhAJjvQbi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41" o:spid="_x0000_s1162" style="position:absolute;left:58749;top:23005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4142" o:spid="_x0000_s1163" style="position:absolute;left:58835;top:22485;width:3324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4143" o:spid="_x0000_s1164" style="position:absolute;left:58745;top:22414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4144" o:spid="_x0000_s1165" style="position:absolute;left:58194;top:23898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145" o:spid="_x0000_s1166" style="position:absolute;left:58088;top:23787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146" o:spid="_x0000_s1167" style="position:absolute;left:58777;top:23248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147" o:spid="_x0000_s1168" style="position:absolute;left:58754;top:23202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148" o:spid="_x0000_s1169" style="position:absolute;left:59545;top:24045;width:1384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4149" o:spid="_x0000_s1170" style="position:absolute;left:46980;top:41133;width:4592;height:4804;rotation:-459746fd" coordorigin="46980,41133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">
                <o:lock v:ext="edit" aspectratio="t"/>
                <v:shape id="Freeform: Shape 4150" o:spid="_x0000_s1171" style="position:absolute;left:47067;top:42245;width:3600;height:4707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4151" o:spid="_x0000_s1172" style="position:absolute;left:46980;top:42162;width:3877;height:4707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4152" o:spid="_x0000_s1173" style="position:absolute;left:48528;top:45762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4153" o:spid="_x0000_s1174" style="position:absolute;left:48471;top:45595;width:4708;height:3601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4154" o:spid="_x0000_s1175" style="position:absolute;left:48832;top:45069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4155" o:spid="_x0000_s1176" style="position:absolute;left:48748;top:4495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4156" o:spid="_x0000_s1177" style="position:absolute;left:48971;top:44405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4157" o:spid="_x0000_s1178" style="position:absolute;left:48887;top:4429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4158" o:spid="_x0000_s1179" style="position:absolute;left:47699;top:4234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4159" o:spid="_x0000_s1180" style="position:absolute;left:47624;top:4226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4160" o:spid="_x0000_s1181" style="position:absolute;left:49507;top:41171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4161" o:spid="_x0000_s1182" style="position:absolute;left:49397;top:4113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4162" o:spid="_x0000_s1183" style="position:absolute;left:49283;top:41931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4163" o:spid="_x0000_s1184" style="position:absolute;left:49275;top:41872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4164" o:spid="_x0000_s1185" style="position:absolute;left:48498;top:42836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4165" o:spid="_x0000_s1186" style="position:absolute;left:48422;top:42736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4166" o:spid="_x0000_s1187" style="position:absolute;left:50532;top:43048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4167" o:spid="_x0000_s1188" style="position:absolute;left:50449;top:43048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4168" o:spid="_x0000_s1189" style="position:absolute;left:50421;top:4318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69" o:spid="_x0000_s1190" style="position:absolute;left:50310;top:43179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4170" o:spid="_x0000_s1191" style="position:absolute;left:49784;top:43020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4171" o:spid="_x0000_s1192" style="position:absolute;left:49646;top:42985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4172" o:spid="_x0000_s1193" style="position:absolute;left:49733;top:42465;width:3323;height:3324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4173" o:spid="_x0000_s1194" style="position:absolute;left:49642;top:42394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4174" o:spid="_x0000_s1195" style="position:absolute;left:49091;top:43878;width:3323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175" o:spid="_x0000_s1196" style="position:absolute;left:48985;top:43768;width:3601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176" o:spid="_x0000_s1197" style="position:absolute;left:49674;top:43228;width:2769;height:3047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177" o:spid="_x0000_s1198" style="position:absolute;left:49651;top:43182;width:3047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178" o:spid="_x0000_s1199" style="position:absolute;left:50442;top:44025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</v:group>
          </w:pict>
        </mc:Fallback>
      </mc:AlternateContent>
    </w:r>
    <w:r w:rsidRPr="00967B5A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8F81F13" wp14:editId="71CCE614">
              <wp:simplePos x="0" y="0"/>
              <wp:positionH relativeFrom="column">
                <wp:posOffset>1283022</wp:posOffset>
              </wp:positionH>
              <wp:positionV relativeFrom="paragraph">
                <wp:posOffset>-87630</wp:posOffset>
              </wp:positionV>
              <wp:extent cx="347980" cy="377190"/>
              <wp:effectExtent l="0" t="0" r="13970" b="22860"/>
              <wp:wrapNone/>
              <wp:docPr id="4179" name="Group 15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980" cy="377190"/>
                        <a:chOff x="0" y="3147277"/>
                        <a:chExt cx="310232" cy="336123"/>
                      </a:xfrm>
                    </wpg:grpSpPr>
                    <wps:wsp>
                      <wps:cNvPr id="4180" name="Freeform: Shape 4180"/>
                      <wps:cNvSpPr/>
                      <wps:spPr>
                        <a:xfrm rot="1380132">
                          <a:off x="135948" y="3321475"/>
                          <a:ext cx="171450" cy="161925"/>
                        </a:xfrm>
                        <a:custGeom>
                          <a:avLst/>
                          <a:gdLst>
                            <a:gd name="connsiteX0" fmla="*/ 166211 w 171450"/>
                            <a:gd name="connsiteY0" fmla="*/ 150019 h 161925"/>
                            <a:gd name="connsiteX1" fmla="*/ 158591 w 171450"/>
                            <a:gd name="connsiteY1" fmla="*/ 144304 h 161925"/>
                            <a:gd name="connsiteX2" fmla="*/ 136684 w 171450"/>
                            <a:gd name="connsiteY2" fmla="*/ 124301 h 161925"/>
                            <a:gd name="connsiteX3" fmla="*/ 101441 w 171450"/>
                            <a:gd name="connsiteY3" fmla="*/ 83344 h 161925"/>
                            <a:gd name="connsiteX4" fmla="*/ 71914 w 171450"/>
                            <a:gd name="connsiteY4" fmla="*/ 10001 h 161925"/>
                            <a:gd name="connsiteX5" fmla="*/ 68104 w 171450"/>
                            <a:gd name="connsiteY5" fmla="*/ 7144 h 161925"/>
                            <a:gd name="connsiteX6" fmla="*/ 65246 w 171450"/>
                            <a:gd name="connsiteY6" fmla="*/ 10954 h 161925"/>
                            <a:gd name="connsiteX7" fmla="*/ 96679 w 171450"/>
                            <a:gd name="connsiteY7" fmla="*/ 87154 h 161925"/>
                            <a:gd name="connsiteX8" fmla="*/ 108109 w 171450"/>
                            <a:gd name="connsiteY8" fmla="*/ 102394 h 161925"/>
                            <a:gd name="connsiteX9" fmla="*/ 90011 w 171450"/>
                            <a:gd name="connsiteY9" fmla="*/ 90964 h 161925"/>
                            <a:gd name="connsiteX10" fmla="*/ 10954 w 171450"/>
                            <a:gd name="connsiteY10" fmla="*/ 67151 h 161925"/>
                            <a:gd name="connsiteX11" fmla="*/ 7144 w 171450"/>
                            <a:gd name="connsiteY11" fmla="*/ 70009 h 161925"/>
                            <a:gd name="connsiteX12" fmla="*/ 10001 w 171450"/>
                            <a:gd name="connsiteY12" fmla="*/ 73819 h 161925"/>
                            <a:gd name="connsiteX13" fmla="*/ 86201 w 171450"/>
                            <a:gd name="connsiteY13" fmla="*/ 96679 h 161925"/>
                            <a:gd name="connsiteX14" fmla="*/ 118586 w 171450"/>
                            <a:gd name="connsiteY14" fmla="*/ 117634 h 161925"/>
                            <a:gd name="connsiteX15" fmla="*/ 75724 w 171450"/>
                            <a:gd name="connsiteY15" fmla="*/ 106204 h 161925"/>
                            <a:gd name="connsiteX16" fmla="*/ 21431 w 171450"/>
                            <a:gd name="connsiteY16" fmla="*/ 121444 h 161925"/>
                            <a:gd name="connsiteX17" fmla="*/ 74771 w 171450"/>
                            <a:gd name="connsiteY17" fmla="*/ 145256 h 161925"/>
                            <a:gd name="connsiteX18" fmla="*/ 128111 w 171450"/>
                            <a:gd name="connsiteY18" fmla="*/ 125254 h 161925"/>
                            <a:gd name="connsiteX19" fmla="*/ 131921 w 171450"/>
                            <a:gd name="connsiteY19" fmla="*/ 129064 h 161925"/>
                            <a:gd name="connsiteX20" fmla="*/ 153829 w 171450"/>
                            <a:gd name="connsiteY20" fmla="*/ 149066 h 161925"/>
                            <a:gd name="connsiteX21" fmla="*/ 159544 w 171450"/>
                            <a:gd name="connsiteY21" fmla="*/ 154781 h 161925"/>
                            <a:gd name="connsiteX22" fmla="*/ 162401 w 171450"/>
                            <a:gd name="connsiteY22" fmla="*/ 155734 h 161925"/>
                            <a:gd name="connsiteX23" fmla="*/ 162401 w 171450"/>
                            <a:gd name="connsiteY23" fmla="*/ 155734 h 161925"/>
                            <a:gd name="connsiteX24" fmla="*/ 164306 w 171450"/>
                            <a:gd name="connsiteY24" fmla="*/ 156686 h 161925"/>
                            <a:gd name="connsiteX25" fmla="*/ 167164 w 171450"/>
                            <a:gd name="connsiteY25" fmla="*/ 155734 h 161925"/>
                            <a:gd name="connsiteX26" fmla="*/ 166211 w 171450"/>
                            <a:gd name="connsiteY26" fmla="*/ 150019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71450" h="161925">
                              <a:moveTo>
                                <a:pt x="166211" y="150019"/>
                              </a:moveTo>
                              <a:cubicBezTo>
                                <a:pt x="166211" y="150019"/>
                                <a:pt x="163354" y="148114"/>
                                <a:pt x="158591" y="144304"/>
                              </a:cubicBezTo>
                              <a:cubicBezTo>
                                <a:pt x="153829" y="139541"/>
                                <a:pt x="146209" y="132874"/>
                                <a:pt x="136684" y="124301"/>
                              </a:cubicBezTo>
                              <a:cubicBezTo>
                                <a:pt x="125254" y="112871"/>
                                <a:pt x="111919" y="98584"/>
                                <a:pt x="101441" y="83344"/>
                              </a:cubicBezTo>
                              <a:cubicBezTo>
                                <a:pt x="80486" y="51911"/>
                                <a:pt x="71914" y="10001"/>
                                <a:pt x="71914" y="10001"/>
                              </a:cubicBezTo>
                              <a:cubicBezTo>
                                <a:pt x="71914" y="8096"/>
                                <a:pt x="70009" y="7144"/>
                                <a:pt x="68104" y="7144"/>
                              </a:cubicBezTo>
                              <a:cubicBezTo>
                                <a:pt x="66199" y="7144"/>
                                <a:pt x="65246" y="9049"/>
                                <a:pt x="65246" y="10954"/>
                              </a:cubicBezTo>
                              <a:cubicBezTo>
                                <a:pt x="65246" y="12859"/>
                                <a:pt x="73819" y="54769"/>
                                <a:pt x="96679" y="87154"/>
                              </a:cubicBezTo>
                              <a:cubicBezTo>
                                <a:pt x="100489" y="92869"/>
                                <a:pt x="104299" y="97631"/>
                                <a:pt x="108109" y="102394"/>
                              </a:cubicBezTo>
                              <a:cubicBezTo>
                                <a:pt x="102394" y="98584"/>
                                <a:pt x="95726" y="94774"/>
                                <a:pt x="90011" y="90964"/>
                              </a:cubicBezTo>
                              <a:cubicBezTo>
                                <a:pt x="55721" y="71914"/>
                                <a:pt x="12859" y="68104"/>
                                <a:pt x="10954" y="67151"/>
                              </a:cubicBezTo>
                              <a:cubicBezTo>
                                <a:pt x="9049" y="67151"/>
                                <a:pt x="7144" y="68104"/>
                                <a:pt x="7144" y="70009"/>
                              </a:cubicBezTo>
                              <a:cubicBezTo>
                                <a:pt x="7144" y="71914"/>
                                <a:pt x="8096" y="73819"/>
                                <a:pt x="10001" y="73819"/>
                              </a:cubicBezTo>
                              <a:cubicBezTo>
                                <a:pt x="10001" y="73819"/>
                                <a:pt x="52864" y="78581"/>
                                <a:pt x="86201" y="96679"/>
                              </a:cubicBezTo>
                              <a:cubicBezTo>
                                <a:pt x="97631" y="103346"/>
                                <a:pt x="109061" y="110966"/>
                                <a:pt x="118586" y="117634"/>
                              </a:cubicBezTo>
                              <a:cubicBezTo>
                                <a:pt x="109061" y="115729"/>
                                <a:pt x="94774" y="111919"/>
                                <a:pt x="75724" y="106204"/>
                              </a:cubicBezTo>
                              <a:cubicBezTo>
                                <a:pt x="35719" y="95726"/>
                                <a:pt x="21431" y="121444"/>
                                <a:pt x="21431" y="121444"/>
                              </a:cubicBezTo>
                              <a:cubicBezTo>
                                <a:pt x="21431" y="121444"/>
                                <a:pt x="54769" y="147161"/>
                                <a:pt x="74771" y="145256"/>
                              </a:cubicBezTo>
                              <a:cubicBezTo>
                                <a:pt x="99536" y="143351"/>
                                <a:pt x="119539" y="130969"/>
                                <a:pt x="128111" y="125254"/>
                              </a:cubicBezTo>
                              <a:cubicBezTo>
                                <a:pt x="129064" y="126206"/>
                                <a:pt x="130969" y="127159"/>
                                <a:pt x="131921" y="129064"/>
                              </a:cubicBezTo>
                              <a:cubicBezTo>
                                <a:pt x="140494" y="137636"/>
                                <a:pt x="148114" y="144304"/>
                                <a:pt x="153829" y="149066"/>
                              </a:cubicBezTo>
                              <a:cubicBezTo>
                                <a:pt x="157639" y="152876"/>
                                <a:pt x="159544" y="154781"/>
                                <a:pt x="159544" y="154781"/>
                              </a:cubicBezTo>
                              <a:cubicBezTo>
                                <a:pt x="160496" y="155734"/>
                                <a:pt x="161449" y="155734"/>
                                <a:pt x="162401" y="155734"/>
                              </a:cubicBezTo>
                              <a:cubicBezTo>
                                <a:pt x="162401" y="155734"/>
                                <a:pt x="162401" y="155734"/>
                                <a:pt x="162401" y="155734"/>
                              </a:cubicBezTo>
                              <a:cubicBezTo>
                                <a:pt x="163354" y="155734"/>
                                <a:pt x="163354" y="156686"/>
                                <a:pt x="164306" y="156686"/>
                              </a:cubicBezTo>
                              <a:cubicBezTo>
                                <a:pt x="165259" y="156686"/>
                                <a:pt x="166211" y="156686"/>
                                <a:pt x="167164" y="155734"/>
                              </a:cubicBezTo>
                              <a:cubicBezTo>
                                <a:pt x="168116" y="153829"/>
                                <a:pt x="167164" y="151924"/>
                                <a:pt x="166211" y="1500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1" name="Freeform: Shape 4181"/>
                      <wps:cNvSpPr/>
                      <wps:spPr>
                        <a:xfrm rot="1380132">
                          <a:off x="122003" y="332244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2" name="Freeform: Shape 4182"/>
                      <wps:cNvSpPr/>
                      <wps:spPr>
                        <a:xfrm rot="1380132">
                          <a:off x="97925" y="3340162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3" name="Freeform: Shape 4183"/>
                      <wps:cNvSpPr/>
                      <wps:spPr>
                        <a:xfrm rot="1380132">
                          <a:off x="61499" y="3330907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4" name="Freeform: Shape 4184"/>
                      <wps:cNvSpPr/>
                      <wps:spPr>
                        <a:xfrm rot="1380132">
                          <a:off x="46519" y="330281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5" name="Freeform: Shape 4185"/>
                      <wps:cNvSpPr/>
                      <wps:spPr>
                        <a:xfrm rot="1380132">
                          <a:off x="0" y="3268583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6" name="Freeform: Shape 4186"/>
                      <wps:cNvSpPr/>
                      <wps:spPr>
                        <a:xfrm rot="1380132">
                          <a:off x="29609" y="3336479"/>
                          <a:ext cx="28575" cy="28575"/>
                        </a:xfrm>
                        <a:custGeom>
                          <a:avLst/>
                          <a:gdLst>
                            <a:gd name="connsiteX0" fmla="*/ 30004 w 28575"/>
                            <a:gd name="connsiteY0" fmla="*/ 18574 h 28575"/>
                            <a:gd name="connsiteX1" fmla="*/ 18574 w 28575"/>
                            <a:gd name="connsiteY1" fmla="*/ 30004 h 28575"/>
                            <a:gd name="connsiteX2" fmla="*/ 7144 w 28575"/>
                            <a:gd name="connsiteY2" fmla="*/ 18574 h 28575"/>
                            <a:gd name="connsiteX3" fmla="*/ 18574 w 28575"/>
                            <a:gd name="connsiteY3" fmla="*/ 7144 h 28575"/>
                            <a:gd name="connsiteX4" fmla="*/ 30004 w 28575"/>
                            <a:gd name="connsiteY4" fmla="*/ 1857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30004" y="18574"/>
                              </a:moveTo>
                              <a:cubicBezTo>
                                <a:pt x="30004" y="24886"/>
                                <a:pt x="24886" y="30004"/>
                                <a:pt x="18574" y="30004"/>
                              </a:cubicBezTo>
                              <a:cubicBezTo>
                                <a:pt x="12261" y="30004"/>
                                <a:pt x="7144" y="24886"/>
                                <a:pt x="7144" y="18574"/>
                              </a:cubicBezTo>
                              <a:cubicBezTo>
                                <a:pt x="7144" y="12261"/>
                                <a:pt x="12261" y="7144"/>
                                <a:pt x="18574" y="7144"/>
                              </a:cubicBezTo>
                              <a:cubicBezTo>
                                <a:pt x="24886" y="7144"/>
                                <a:pt x="30004" y="12261"/>
                                <a:pt x="30004" y="185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7" name="Freeform: Shape 4187"/>
                      <wps:cNvSpPr/>
                      <wps:spPr>
                        <a:xfrm rot="1380132">
                          <a:off x="70258" y="336877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8" name="Freeform: Shape 4188"/>
                      <wps:cNvSpPr/>
                      <wps:spPr>
                        <a:xfrm rot="1380132">
                          <a:off x="104774" y="336790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89" name="Freeform: Shape 4189"/>
                      <wps:cNvSpPr/>
                      <wps:spPr>
                        <a:xfrm rot="1380132">
                          <a:off x="144278" y="328947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0" name="Freeform: Shape 4190"/>
                      <wps:cNvSpPr/>
                      <wps:spPr>
                        <a:xfrm rot="1380132">
                          <a:off x="87810" y="3307929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1" name="Freeform: Shape 4191"/>
                      <wps:cNvSpPr/>
                      <wps:spPr>
                        <a:xfrm rot="1380132">
                          <a:off x="68794" y="326984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2" name="Freeform: Shape 4192"/>
                      <wps:cNvSpPr/>
                      <wps:spPr>
                        <a:xfrm rot="1380132">
                          <a:off x="33905" y="3271593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3" name="Freeform: Shape 4193"/>
                      <wps:cNvSpPr/>
                      <wps:spPr>
                        <a:xfrm rot="1380132">
                          <a:off x="16361" y="329829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30450"/>
                                <a:pt x="16162" y="31402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4" name="Freeform: Shape 4194"/>
                      <wps:cNvSpPr/>
                      <wps:spPr>
                        <a:xfrm rot="1380132">
                          <a:off x="97595" y="328000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5" name="Freeform: Shape 4195"/>
                      <wps:cNvSpPr/>
                      <wps:spPr>
                        <a:xfrm rot="1380132">
                          <a:off x="123558" y="326515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1402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6" name="Freeform: Shape 4196"/>
                      <wps:cNvSpPr/>
                      <wps:spPr>
                        <a:xfrm rot="1380132">
                          <a:off x="53299" y="3253239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7442" y="21252"/>
                                <a:pt x="12679" y="22204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7" name="Freeform: Shape 4197"/>
                      <wps:cNvSpPr/>
                      <wps:spPr>
                        <a:xfrm rot="1380132">
                          <a:off x="94831" y="325534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7442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8" name="Freeform: Shape 4198"/>
                      <wps:cNvSpPr/>
                      <wps:spPr>
                        <a:xfrm rot="1380132">
                          <a:off x="154889" y="333568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99" name="Freeform: Shape 4199"/>
                      <wps:cNvSpPr/>
                      <wps:spPr>
                        <a:xfrm rot="1380132">
                          <a:off x="51175" y="336305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0" name="Freeform: Shape 4200"/>
                      <wps:cNvSpPr/>
                      <wps:spPr>
                        <a:xfrm rot="1380132">
                          <a:off x="129190" y="3354785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1" name="Freeform: Shape 4201"/>
                      <wps:cNvSpPr/>
                      <wps:spPr>
                        <a:xfrm rot="1380132">
                          <a:off x="114235" y="3301583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7707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2" name="Freeform: Shape 4202"/>
                      <wps:cNvSpPr/>
                      <wps:spPr>
                        <a:xfrm rot="1380132">
                          <a:off x="68628" y="3294612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3" name="Freeform: Shape 4203"/>
                      <wps:cNvSpPr/>
                      <wps:spPr>
                        <a:xfrm rot="1380132">
                          <a:off x="78912" y="3350636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2427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6714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4" name="Freeform: Shape 4204"/>
                      <wps:cNvSpPr/>
                      <wps:spPr>
                        <a:xfrm rot="1380132">
                          <a:off x="143196" y="3313770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2427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6714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5" name="Freeform: Shape 4205"/>
                      <wps:cNvSpPr/>
                      <wps:spPr>
                        <a:xfrm rot="1380132">
                          <a:off x="72187" y="3249477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3379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7667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6" name="Freeform: Shape 4206"/>
                      <wps:cNvSpPr/>
                      <wps:spPr>
                        <a:xfrm rot="1380132">
                          <a:off x="30617" y="3321581"/>
                          <a:ext cx="28575" cy="28575"/>
                        </a:xfrm>
                        <a:custGeom>
                          <a:avLst/>
                          <a:gdLst>
                            <a:gd name="connsiteX0" fmla="*/ 10133 w 28575"/>
                            <a:gd name="connsiteY0" fmla="*/ 20299 h 28575"/>
                            <a:gd name="connsiteX1" fmla="*/ 9181 w 28575"/>
                            <a:gd name="connsiteY1" fmla="*/ 9822 h 28575"/>
                            <a:gd name="connsiteX2" fmla="*/ 19658 w 28575"/>
                            <a:gd name="connsiteY2" fmla="*/ 8869 h 28575"/>
                            <a:gd name="connsiteX3" fmla="*/ 20611 w 28575"/>
                            <a:gd name="connsiteY3" fmla="*/ 19347 h 28575"/>
                            <a:gd name="connsiteX4" fmla="*/ 10133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133" y="20299"/>
                              </a:moveTo>
                              <a:cubicBezTo>
                                <a:pt x="6323" y="17442"/>
                                <a:pt x="6323" y="12679"/>
                                <a:pt x="9181" y="9822"/>
                              </a:cubicBezTo>
                              <a:cubicBezTo>
                                <a:pt x="12038" y="6964"/>
                                <a:pt x="16801" y="6012"/>
                                <a:pt x="19658" y="8869"/>
                              </a:cubicBezTo>
                              <a:cubicBezTo>
                                <a:pt x="22516" y="11727"/>
                                <a:pt x="23468" y="16489"/>
                                <a:pt x="20611" y="19347"/>
                              </a:cubicBezTo>
                              <a:cubicBezTo>
                                <a:pt x="17753" y="22204"/>
                                <a:pt x="12991" y="22204"/>
                                <a:pt x="10133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7" name="Freeform: Shape 4207"/>
                      <wps:cNvSpPr/>
                      <wps:spPr>
                        <a:xfrm rot="1380132">
                          <a:off x="21192" y="3261702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0774" y="6964"/>
                                <a:pt x="15537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8" name="Freeform: Shape 4208"/>
                      <wps:cNvSpPr/>
                      <wps:spPr>
                        <a:xfrm rot="1380132">
                          <a:off x="53922" y="3286979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09" name="Freeform: Shape 4209"/>
                      <wps:cNvSpPr/>
                      <wps:spPr>
                        <a:xfrm rot="1380132">
                          <a:off x="84468" y="3332025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2204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0" name="Freeform: Shape 4210"/>
                      <wps:cNvSpPr/>
                      <wps:spPr>
                        <a:xfrm rot="1380132">
                          <a:off x="73370" y="331910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0854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1" name="Freeform: Shape 4211"/>
                      <wps:cNvSpPr/>
                      <wps:spPr>
                        <a:xfrm rot="1380132">
                          <a:off x="108829" y="3264827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7044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2" name="Freeform: Shape 4212"/>
                      <wps:cNvSpPr/>
                      <wps:spPr>
                        <a:xfrm rot="1380132">
                          <a:off x="113627" y="331446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3" name="Freeform: Shape 4213"/>
                      <wps:cNvSpPr/>
                      <wps:spPr>
                        <a:xfrm rot="1380132">
                          <a:off x="64992" y="335590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0854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4" name="Freeform: Shape 4214"/>
                      <wps:cNvSpPr/>
                      <wps:spPr>
                        <a:xfrm rot="1380132">
                          <a:off x="21592" y="3282636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7044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5" name="Freeform: Shape 4215"/>
                      <wps:cNvSpPr/>
                      <wps:spPr>
                        <a:xfrm rot="1380132">
                          <a:off x="127604" y="3291355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6" name="Freeform: Shape 4216"/>
                      <wps:cNvSpPr/>
                      <wps:spPr>
                        <a:xfrm rot="1380132">
                          <a:off x="131770" y="3309027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6755"/>
                                <a:pt x="11992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7" name="Freeform: Shape 4217"/>
                      <wps:cNvSpPr/>
                      <wps:spPr>
                        <a:xfrm rot="1380132">
                          <a:off x="94078" y="3368565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3897" y="17707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8" name="Freeform: Shape 4218"/>
                      <wps:cNvSpPr/>
                      <wps:spPr>
                        <a:xfrm rot="1380132">
                          <a:off x="49793" y="3329070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6755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19" name="Freeform: Shape 4219"/>
                      <wps:cNvSpPr/>
                      <wps:spPr>
                        <a:xfrm rot="1380132">
                          <a:off x="56292" y="3272322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6286 h 19050"/>
                            <a:gd name="connsiteX1" fmla="*/ 8182 w 19050"/>
                            <a:gd name="connsiteY1" fmla="*/ 9618 h 19050"/>
                            <a:gd name="connsiteX2" fmla="*/ 15802 w 19050"/>
                            <a:gd name="connsiteY2" fmla="*/ 7713 h 19050"/>
                            <a:gd name="connsiteX3" fmla="*/ 16755 w 19050"/>
                            <a:gd name="connsiteY3" fmla="*/ 14381 h 19050"/>
                            <a:gd name="connsiteX4" fmla="*/ 9135 w 19050"/>
                            <a:gd name="connsiteY4" fmla="*/ 16286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6286"/>
                              </a:moveTo>
                              <a:cubicBezTo>
                                <a:pt x="7230" y="14381"/>
                                <a:pt x="6277" y="11523"/>
                                <a:pt x="8182" y="9618"/>
                              </a:cubicBezTo>
                              <a:cubicBezTo>
                                <a:pt x="10087" y="6761"/>
                                <a:pt x="12945" y="6761"/>
                                <a:pt x="15802" y="7713"/>
                              </a:cubicBezTo>
                              <a:cubicBezTo>
                                <a:pt x="17707" y="9618"/>
                                <a:pt x="18660" y="12476"/>
                                <a:pt x="16755" y="14381"/>
                              </a:cubicBezTo>
                              <a:cubicBezTo>
                                <a:pt x="14850" y="17238"/>
                                <a:pt x="11040" y="18191"/>
                                <a:pt x="9135" y="162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0" name="Freeform: Shape 4220"/>
                      <wps:cNvSpPr/>
                      <wps:spPr>
                        <a:xfrm rot="1380132">
                          <a:off x="240191" y="327156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1" name="Freeform: Shape 4221"/>
                      <wps:cNvSpPr/>
                      <wps:spPr>
                        <a:xfrm rot="1380132">
                          <a:off x="211282" y="3266533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2" name="Freeform: Shape 4222"/>
                      <wps:cNvSpPr/>
                      <wps:spPr>
                        <a:xfrm rot="1380132">
                          <a:off x="191786" y="323445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3" name="Freeform: Shape 4223"/>
                      <wps:cNvSpPr/>
                      <wps:spPr>
                        <a:xfrm rot="1380132">
                          <a:off x="200562" y="320403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4" name="Freeform: Shape 4224"/>
                      <wps:cNvSpPr/>
                      <wps:spPr>
                        <a:xfrm rot="1380132">
                          <a:off x="193614" y="314727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5" name="Freeform: Shape 4225"/>
                      <wps:cNvSpPr/>
                      <wps:spPr>
                        <a:xfrm rot="1380132">
                          <a:off x="165523" y="3216196"/>
                          <a:ext cx="28575" cy="28575"/>
                        </a:xfrm>
                        <a:custGeom>
                          <a:avLst/>
                          <a:gdLst>
                            <a:gd name="connsiteX0" fmla="*/ 30004 w 28575"/>
                            <a:gd name="connsiteY0" fmla="*/ 18574 h 28575"/>
                            <a:gd name="connsiteX1" fmla="*/ 18574 w 28575"/>
                            <a:gd name="connsiteY1" fmla="*/ 30004 h 28575"/>
                            <a:gd name="connsiteX2" fmla="*/ 7144 w 28575"/>
                            <a:gd name="connsiteY2" fmla="*/ 18574 h 28575"/>
                            <a:gd name="connsiteX3" fmla="*/ 18574 w 28575"/>
                            <a:gd name="connsiteY3" fmla="*/ 7144 h 28575"/>
                            <a:gd name="connsiteX4" fmla="*/ 30004 w 28575"/>
                            <a:gd name="connsiteY4" fmla="*/ 1857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30004" y="18574"/>
                              </a:moveTo>
                              <a:cubicBezTo>
                                <a:pt x="30004" y="24886"/>
                                <a:pt x="24886" y="30004"/>
                                <a:pt x="18574" y="30004"/>
                              </a:cubicBezTo>
                              <a:cubicBezTo>
                                <a:pt x="12261" y="30004"/>
                                <a:pt x="7144" y="24886"/>
                                <a:pt x="7144" y="18574"/>
                              </a:cubicBezTo>
                              <a:cubicBezTo>
                                <a:pt x="7144" y="12261"/>
                                <a:pt x="12261" y="7144"/>
                                <a:pt x="18574" y="7144"/>
                              </a:cubicBezTo>
                              <a:cubicBezTo>
                                <a:pt x="24886" y="7144"/>
                                <a:pt x="30004" y="12261"/>
                                <a:pt x="30004" y="185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6" name="Freeform: Shape 4226"/>
                      <wps:cNvSpPr/>
                      <wps:spPr>
                        <a:xfrm rot="1380132">
                          <a:off x="171638" y="326729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1078"/>
                                <a:pt x="7266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7" name="Freeform: Shape 4227"/>
                      <wps:cNvSpPr/>
                      <wps:spPr>
                        <a:xfrm rot="1380132">
                          <a:off x="195732" y="329097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8" name="Freeform: Shape 4228"/>
                      <wps:cNvSpPr/>
                      <wps:spPr>
                        <a:xfrm rot="1380132">
                          <a:off x="279810" y="326354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1078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29" name="Freeform: Shape 4229"/>
                      <wps:cNvSpPr/>
                      <wps:spPr>
                        <a:xfrm rot="1380132">
                          <a:off x="226567" y="3237839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0" name="Freeform: Shape 4230"/>
                      <wps:cNvSpPr/>
                      <wps:spPr>
                        <a:xfrm rot="1380132">
                          <a:off x="239809" y="3196896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1" name="Freeform: Shape 4231"/>
                      <wps:cNvSpPr/>
                      <wps:spPr>
                        <a:xfrm rot="1380132">
                          <a:off x="214838" y="3172843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2" name="Freeform: Shape 4232"/>
                      <wps:cNvSpPr/>
                      <wps:spPr>
                        <a:xfrm rot="1380132">
                          <a:off x="182844" y="317995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3" name="Freeform: Shape 4233"/>
                      <wps:cNvSpPr/>
                      <wps:spPr>
                        <a:xfrm rot="1380132">
                          <a:off x="253035" y="3224241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4" name="Freeform: Shape 4234"/>
                      <wps:cNvSpPr/>
                      <wps:spPr>
                        <a:xfrm rot="1380132">
                          <a:off x="281657" y="323238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526 h 28575"/>
                            <a:gd name="connsiteX1" fmla="*/ 16791 w 28575"/>
                            <a:gd name="connsiteY1" fmla="*/ 7144 h 28575"/>
                            <a:gd name="connsiteX2" fmla="*/ 29173 w 28575"/>
                            <a:gd name="connsiteY2" fmla="*/ 17621 h 28575"/>
                            <a:gd name="connsiteX3" fmla="*/ 19648 w 28575"/>
                            <a:gd name="connsiteY3" fmla="*/ 30004 h 28575"/>
                            <a:gd name="connsiteX4" fmla="*/ 7266 w 28575"/>
                            <a:gd name="connsiteY4" fmla="*/ 19526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526"/>
                              </a:moveTo>
                              <a:cubicBezTo>
                                <a:pt x="6313" y="13811"/>
                                <a:pt x="11076" y="8096"/>
                                <a:pt x="16791" y="7144"/>
                              </a:cubicBezTo>
                              <a:cubicBezTo>
                                <a:pt x="23458" y="7144"/>
                                <a:pt x="29173" y="10954"/>
                                <a:pt x="29173" y="17621"/>
                              </a:cubicBezTo>
                              <a:cubicBezTo>
                                <a:pt x="30126" y="23336"/>
                                <a:pt x="25363" y="29051"/>
                                <a:pt x="19648" y="30004"/>
                              </a:cubicBezTo>
                              <a:cubicBezTo>
                                <a:pt x="12981" y="30004"/>
                                <a:pt x="8218" y="25241"/>
                                <a:pt x="7266" y="195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5" name="Freeform: Shape 4235"/>
                      <wps:cNvSpPr/>
                      <wps:spPr>
                        <a:xfrm rot="1380132">
                          <a:off x="245786" y="317229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6" name="Freeform: Shape 4236"/>
                      <wps:cNvSpPr/>
                      <wps:spPr>
                        <a:xfrm rot="1380132">
                          <a:off x="273785" y="3203845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20479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7" name="Freeform: Shape 4237"/>
                      <wps:cNvSpPr/>
                      <wps:spPr>
                        <a:xfrm rot="1380132">
                          <a:off x="258111" y="3301704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8096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8" name="Freeform: Shape 4238"/>
                      <wps:cNvSpPr/>
                      <wps:spPr>
                        <a:xfrm rot="1380132">
                          <a:off x="166001" y="3248114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1906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39" name="Freeform: Shape 4239"/>
                      <wps:cNvSpPr/>
                      <wps:spPr>
                        <a:xfrm rot="1380132">
                          <a:off x="227077" y="3296807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0" name="Freeform: Shape 4240"/>
                      <wps:cNvSpPr/>
                      <wps:spPr>
                        <a:xfrm rot="1380132">
                          <a:off x="256184" y="3250181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1" name="Freeform: Shape 4241"/>
                      <wps:cNvSpPr/>
                      <wps:spPr>
                        <a:xfrm rot="1380132">
                          <a:off x="223358" y="321371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2" name="Freeform: Shape 4242"/>
                      <wps:cNvSpPr/>
                      <wps:spPr>
                        <a:xfrm rot="1380132">
                          <a:off x="192125" y="3260470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029" y="26316"/>
                                <a:pt x="7266" y="22506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3" name="Freeform: Shape 4243"/>
                      <wps:cNvSpPr/>
                      <wps:spPr>
                        <a:xfrm rot="1380132">
                          <a:off x="263358" y="328036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029" y="27269"/>
                                <a:pt x="7266" y="23459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4" name="Freeform: Shape 4244"/>
                      <wps:cNvSpPr/>
                      <wps:spPr>
                        <a:xfrm rot="1380132">
                          <a:off x="258651" y="3184199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981" y="27269"/>
                                <a:pt x="8219" y="23459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5" name="Freeform: Shape 4245"/>
                      <wps:cNvSpPr/>
                      <wps:spPr>
                        <a:xfrm rot="1380132">
                          <a:off x="181123" y="3206263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7144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6" name="Freeform: Shape 4246"/>
                      <wps:cNvSpPr/>
                      <wps:spPr>
                        <a:xfrm rot="1380132">
                          <a:off x="216474" y="3157114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8096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7" name="Freeform: Shape 4247"/>
                      <wps:cNvSpPr/>
                      <wps:spPr>
                        <a:xfrm rot="1380132">
                          <a:off x="221620" y="3198620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7144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8" name="Freeform: Shape 4248"/>
                      <wps:cNvSpPr/>
                      <wps:spPr>
                        <a:xfrm rot="1380132">
                          <a:off x="211297" y="3252185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49" name="Freeform: Shape 4249"/>
                      <wps:cNvSpPr/>
                      <wps:spPr>
                        <a:xfrm rot="1380132">
                          <a:off x="213222" y="3231943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0" name="Freeform: Shape 4250"/>
                      <wps:cNvSpPr/>
                      <wps:spPr>
                        <a:xfrm rot="1380132">
                          <a:off x="276465" y="3219469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1" name="Freeform: Shape 4251"/>
                      <wps:cNvSpPr/>
                      <wps:spPr>
                        <a:xfrm rot="1380132">
                          <a:off x="244703" y="3257725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001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2" name="Freeform: Shape 4252"/>
                      <wps:cNvSpPr/>
                      <wps:spPr>
                        <a:xfrm rot="1380132">
                          <a:off x="181651" y="325268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001" y="20479"/>
                                <a:pt x="7144" y="17621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3" name="Freeform: Shape 4253"/>
                      <wps:cNvSpPr/>
                      <wps:spPr>
                        <a:xfrm rot="1380132">
                          <a:off x="202130" y="3170322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0479"/>
                                <a:pt x="7144" y="17621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4" name="Freeform: Shape 4254"/>
                      <wps:cNvSpPr/>
                      <wps:spPr>
                        <a:xfrm rot="1380132">
                          <a:off x="270338" y="3254484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5" name="Freeform: Shape 4255"/>
                      <wps:cNvSpPr/>
                      <wps:spPr>
                        <a:xfrm rot="1380132">
                          <a:off x="263247" y="3267667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6" name="Freeform: Shape 4256"/>
                      <wps:cNvSpPr/>
                      <wps:spPr>
                        <a:xfrm rot="1380132">
                          <a:off x="194133" y="3281786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7" name="Freeform: Shape 4257"/>
                      <wps:cNvSpPr/>
                      <wps:spPr>
                        <a:xfrm rot="1380132">
                          <a:off x="191303" y="322263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8096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58" name="Freeform: Shape 4258"/>
                      <wps:cNvSpPr/>
                      <wps:spPr>
                        <a:xfrm rot="1380132">
                          <a:off x="236084" y="3187840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0DA5A65" id="Group 151" o:spid="_x0000_s1026" alt="decorative elements" style="position:absolute;margin-left:101.05pt;margin-top:-6.9pt;width:27.4pt;height:29.7pt;z-index:251677696" coordorigin=",31472" coordsize="3102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">
              <v:shape id="Freeform: Shape 4180" o:spid="_x0000_s1027" style="position:absolute;left:1359;top:33214;width:1714;height:1620;rotation:1507472fd;visibility:visible;mso-wrap-style:square;v-text-anchor:middle" coordsize="1714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" path="m166211,150019v,,-2857,-1905,-7620,-5715c153829,139541,146209,132874,136684,124301,125254,112871,111919,98584,101441,83344,80486,51911,71914,10001,71914,10001v,-1905,-1905,-2857,-3810,-2857c66199,7144,65246,9049,65246,10954v,1905,8573,43815,31433,76200c100489,92869,104299,97631,108109,102394,102394,98584,95726,94774,90011,90964,55721,71914,12859,68104,10954,67151v-1905,,-3810,953,-3810,2858c7144,71914,8096,73819,10001,73819v,,42863,4762,76200,22860c97631,103346,109061,110966,118586,117634v-9525,-1905,-23812,-5715,-42862,-11430c35719,95726,21431,121444,21431,121444v,,33338,25717,53340,23812c99536,143351,119539,130969,128111,125254v953,952,2858,1905,3810,3810c140494,137636,148114,144304,153829,149066v3810,3810,5715,5715,5715,5715c160496,155734,161449,155734,162401,155734v,,,,,c163354,155734,163354,156686,164306,156686v953,,1905,,2858,-952c168116,153829,167164,151924,166211,150019xe" fillcolor="#9f9e37 [3208]" stroked="f">
                <v:stroke joinstyle="miter"/>
                <v:path arrowok="t" o:connecttype="custom" o:connectlocs="166211,150019;158591,144304;136684,124301;101441,83344;71914,10001;68104,7144;65246,10954;96679,87154;108109,102394;90011,90964;10954,67151;7144,70009;10001,73819;86201,96679;118586,117634;75724,106204;21431,121444;74771,145256;128111,125254;131921,129064;153829,149066;159544,154781;162401,155734;162401,155734;164306,156686;167164,155734;166211,150019" o:connectangles="0,0,0,0,0,0,0,0,0,0,0,0,0,0,0,0,0,0,0,0,0,0,0,0,0,0,0"/>
              </v:shape>
              <v:shape id="Freeform: Shape 4181" o:spid="_x0000_s1028" style="position:absolute;left:1220;top:33224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2" o:spid="_x0000_s1029" style="position:absolute;left:979;top:3340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3" o:spid="_x0000_s1030" style="position:absolute;left:614;top:33309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4" o:spid="_x0000_s1031" style="position:absolute;left:465;top:33028;width:285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5" o:spid="_x0000_s1032" style="position:absolute;top:3268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" path="m11400,26640c6637,22830,5685,16162,9495,11400,13305,6637,19972,5685,24735,9495v4762,3810,5715,10477,1905,15240c23782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6" o:spid="_x0000_s1033" style="position:absolute;left:296;top:33364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" path="m30004,18574v,6312,-5118,11430,-11430,11430c12261,30004,7144,24886,7144,18574v,-6313,5117,-11430,11430,-11430c24886,7144,30004,12261,30004,18574xe" fillcolor="#ebc04d [3206]" stroked="f">
                <v:stroke joinstyle="miter"/>
                <v:path arrowok="t" o:connecttype="custom" o:connectlocs="30004,18574;18574,30004;7144,18574;18574,7144;30004,18574" o:connectangles="0,0,0,0,0"/>
              </v:shape>
              <v:shape id="Freeform: Shape 4187" o:spid="_x0000_s1034" style="position:absolute;left:702;top:33687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" path="m11400,26640c6637,22830,5685,16162,9495,11400,13305,6637,19972,5685,24735,9495v4762,3810,5715,10477,1905,15240c23782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8" o:spid="_x0000_s1035" style="position:absolute;left:1047;top:33679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89" o:spid="_x0000_s1036" style="position:absolute;left:1442;top:3289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0" o:spid="_x0000_s1037" style="position:absolute;left:878;top:33079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1" o:spid="_x0000_s1038" style="position:absolute;left:687;top:3269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" path="m11400,26640c6637,22830,5685,16162,9495,11400,13305,6637,19972,5685,24735,9495v4762,3810,5715,10477,1905,15240c22830,30450,16162,30450,11400,26640xe" fillcolor="#ffd2c5 [3205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2" o:spid="_x0000_s1039" style="position:absolute;left:339;top:3271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3" o:spid="_x0000_s1040" style="position:absolute;left:163;top:3298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" path="m11400,26640c6637,22830,5685,16162,9495,11400,13305,6637,19972,5685,24735,9495v4762,3810,5715,10477,1905,15240c23782,30450,16162,31402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4" o:spid="_x0000_s1041" style="position:absolute;left:975;top:32800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5" o:spid="_x0000_s1042" style="position:absolute;left:1235;top:3265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" path="m11400,26640c6637,22830,5685,16162,9495,11400,13305,6637,19972,5685,24735,9495v4762,3810,5715,10477,1905,15240c22830,30450,16162,31402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196" o:spid="_x0000_s1043" style="position:absolute;left:532;top:32532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" path="m9822,19347c6964,16489,6012,12679,8869,9822v2858,-2858,6668,-3810,9525,-953c21252,11727,22204,15537,19347,18394v-1905,2858,-6668,3810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4197" o:spid="_x0000_s1044" style="position:absolute;left:948;top:32553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" path="m9822,19347c6964,16489,6012,12679,8869,9822v2858,-2858,6668,-3810,9525,-953c21252,11727,22204,15537,19347,18394v-1905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4198" o:spid="_x0000_s1045" style="position:absolute;left:1548;top:33356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4199" o:spid="_x0000_s1046" style="position:absolute;left:511;top:33630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4200" o:spid="_x0000_s1047" style="position:absolute;left:1291;top:33547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4201" o:spid="_x0000_s1048" style="position:absolute;left:1142;top:33015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" path="m9135,15802c7230,13897,6277,11040,8182,9135v1905,-1905,4763,-2858,6668,-953c16755,10087,17707,12945,15802,14850v-952,2857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4202" o:spid="_x0000_s1049" style="position:absolute;left:686;top:32946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4203" o:spid="_x0000_s1050" style="position:absolute;left:789;top:33506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" path="m10522,23857c6712,20999,5759,14332,9569,10522,12427,6712,19094,5759,22904,9569v3810,2858,4763,9525,953,13335c20047,26714,14332,26714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4204" o:spid="_x0000_s1051" style="position:absolute;left:1431;top:33137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" path="m10522,23857c6712,20999,5759,14332,9569,10522,12427,6712,19094,5759,22904,9569v3810,2858,4763,9525,953,13335c20047,26714,14332,26714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4205" o:spid="_x0000_s1052" style="position:absolute;left:721;top:3249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" path="m10522,23857c6712,20999,5759,14332,9569,10522,13379,6712,19094,5759,22904,9569v3810,2858,4763,9525,953,13335c20047,26714,14332,27667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4206" o:spid="_x0000_s1053" style="position:absolute;left:306;top:3321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" path="m10133,20299c6323,17442,6323,12679,9181,9822,12038,6964,16801,6012,19658,8869v2858,2858,3810,7620,953,10478c17753,22204,12991,22204,10133,20299xe" fillcolor="#ebc04d [3206]" stroked="f">
                <v:stroke joinstyle="miter"/>
                <v:path arrowok="t" o:connecttype="custom" o:connectlocs="10133,20299;9181,9822;19658,8869;20611,19347;10133,20299" o:connectangles="0,0,0,0,0"/>
              </v:shape>
              <v:shape id="Freeform: Shape 4207" o:spid="_x0000_s1054" style="position:absolute;left:211;top:32617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" path="m9822,20299c6964,17442,6012,12679,8869,9822,10774,6964,15537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4208" o:spid="_x0000_s1055" style="position:absolute;left:539;top:32869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" path="m9822,20299c6964,17442,6012,12679,8869,9822,11727,6964,16489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4209" o:spid="_x0000_s1056" style="position:absolute;left:844;top:33320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" path="m9822,20299c6964,17442,6012,12679,8869,9822,11727,6964,16489,6012,19347,8869v2857,2858,3810,7620,952,10478c17442,22204,12679,22204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4210" o:spid="_x0000_s1057" style="position:absolute;left:733;top:33191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" path="m9424,18949c6566,17044,6566,12281,8471,9424v1905,-2858,6668,-2858,9525,-953c20854,10376,20854,15139,18949,17996v-2858,2858,-6668,2858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4211" o:spid="_x0000_s1058" style="position:absolute;left:1088;top:32648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" path="m9424,18949c6566,17044,6566,12281,8471,9424v1905,-2858,6668,-2858,9525,-953c20854,10376,20854,15139,18949,17996v-1905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4212" o:spid="_x0000_s1059" style="position:absolute;left:1136;top:33144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" path="m9424,18949c6566,17044,6566,12281,8471,9424v1905,-2858,6668,-2858,9525,-953c20854,10376,20854,15139,18949,17996v-2858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4213" o:spid="_x0000_s1060" style="position:absolute;left:649;top:33559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" path="m9424,18949c6566,17044,6566,12281,8471,9424v1905,-2858,6668,-2858,9525,-953c20854,10376,20854,15139,18949,17996v-2858,2858,-6668,2858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4214" o:spid="_x0000_s1061" style="position:absolute;left:215;top:32826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" path="m9424,18949c6566,17044,6566,12281,8471,9424v1905,-2858,6668,-2858,9525,-953c20854,10376,20854,15139,18949,17996v-1905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4215" o:spid="_x0000_s1062" style="position:absolute;left:1276;top:32913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" path="m9822,20299c6964,17442,6012,12679,8869,9822,11727,6964,16489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4216" o:spid="_x0000_s1063" style="position:absolute;left:1317;top:33090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" path="m9135,15802c7230,13897,6277,11040,8182,9135v1905,-1905,4763,-2858,6668,-953c16755,10087,17707,12945,15802,14850v-952,1905,-3810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4217" o:spid="_x0000_s1064" style="position:absolute;left:940;top:33685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" path="m9135,15802c7230,13897,6277,11040,8182,9135v1905,-1905,4763,-2858,6668,-953c16755,10087,17707,12945,15802,14850v-1905,2857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4218" o:spid="_x0000_s1065" style="position:absolute;left:497;top:33290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" path="m9135,15802c7230,13897,6277,11040,8182,9135v1905,-1905,4763,-2858,6668,-953c16755,10087,17707,12945,15802,14850v-952,1905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4219" o:spid="_x0000_s1066" style="position:absolute;left:562;top:32723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" path="m9135,16286c7230,14381,6277,11523,8182,9618,10087,6761,12945,6761,15802,7713v1905,1905,2858,4763,953,6668c14850,17238,11040,18191,9135,16286xe" fillcolor="#ebc04d [3206]" stroked="f">
                <v:stroke joinstyle="miter"/>
                <v:path arrowok="t" o:connecttype="custom" o:connectlocs="9135,16286;8182,9618;15802,7713;16755,14381;9135,16286" o:connectangles="0,0,0,0,0"/>
              </v:shape>
              <v:shape id="Freeform: Shape 4220" o:spid="_x0000_s1067" style="position:absolute;left:2401;top:32715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1" o:spid="_x0000_s1068" style="position:absolute;left:2112;top:32665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" path="m7266,19648c6313,13933,11076,8218,16791,7266v5715,-953,11430,3810,12382,9525c30126,22506,25363,28221,19648,29173,12981,30126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2" o:spid="_x0000_s1069" style="position:absolute;left:1917;top:3234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3" o:spid="_x0000_s1070" style="position:absolute;left:2005;top:32040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4" o:spid="_x0000_s1071" style="position:absolute;left:1936;top:31472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5" o:spid="_x0000_s1072" style="position:absolute;left:1655;top:32161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" path="m30004,18574v,6312,-5118,11430,-11430,11430c12261,30004,7144,24886,7144,18574v,-6313,5117,-11430,11430,-11430c24886,7144,30004,12261,30004,18574xe" fillcolor="#ebc04d [3206]" stroked="f">
                <v:stroke joinstyle="miter"/>
                <v:path arrowok="t" o:connecttype="custom" o:connectlocs="30004,18574;18574,30004;7144,18574;18574,7144;30004,18574" o:connectangles="0,0,0,0,0"/>
              </v:shape>
              <v:shape id="Freeform: Shape 4226" o:spid="_x0000_s1073" style="position:absolute;left:1716;top:3267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" path="m7266,19648c6313,13933,11076,8218,16791,7266v5715,-953,11430,3810,12382,9525c30126,22506,25363,28221,19648,29173,12981,31078,7266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7" o:spid="_x0000_s1074" style="position:absolute;left:1957;top:32909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8" o:spid="_x0000_s1075" style="position:absolute;left:2798;top:3263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" path="m7266,19648c6313,13933,11076,8218,16791,7266v5715,-953,11430,3810,12382,9525c30126,22506,25363,28221,19648,29173,12981,31078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29" o:spid="_x0000_s1076" style="position:absolute;left:2265;top:3237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30" o:spid="_x0000_s1077" style="position:absolute;left:2398;top:31968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31" o:spid="_x0000_s1078" style="position:absolute;left:2148;top:3172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" path="m7266,19648c6313,13933,11076,8218,16791,7266v5715,-953,11430,3810,12382,9525c30126,22506,25363,28221,19648,29173,12981,30126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32" o:spid="_x0000_s1079" style="position:absolute;left:1828;top:31799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33" o:spid="_x0000_s1080" style="position:absolute;left:2530;top:3224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34" o:spid="_x0000_s1081" style="position:absolute;left:2816;top:32323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" path="m7266,19526c6313,13811,11076,8096,16791,7144v6667,,12382,3810,12382,10477c30126,23336,25363,29051,19648,30004,12981,30004,8218,25241,7266,19526xe" fillcolor="#ebc04d [3206]" stroked="f">
                <v:stroke joinstyle="miter"/>
                <v:path arrowok="t" o:connecttype="custom" o:connectlocs="7266,19526;16791,7144;29173,17621;19648,30004;7266,19526" o:connectangles="0,0,0,0,0"/>
              </v:shape>
              <v:shape id="Freeform: Shape 4235" o:spid="_x0000_s1082" style="position:absolute;left:2457;top:31722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" path="m7144,14764v,-3810,2857,-6668,5715,-7620c16669,7144,19526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36" o:spid="_x0000_s1083" style="position:absolute;left:2737;top:3203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" path="m7144,14764v,-3810,2857,-6668,5715,-7620c16669,7144,20479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37" o:spid="_x0000_s1084" style="position:absolute;left:2581;top:33017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" path="m7144,14764v,-3810,2857,-6668,5715,-7620c16669,7144,19526,10001,20479,12859v,3810,-2858,6667,-5715,7620c10954,21431,8096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38" o:spid="_x0000_s1085" style="position:absolute;left:1660;top:32481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" path="m7144,14764v,-3810,2857,-6668,5715,-7620c16669,7144,19526,10001,20479,12859v,3810,-2858,6667,-5715,7620c11906,21431,7144,18574,7144,14764xe" fillcolor="#ffd2c5 [3205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39" o:spid="_x0000_s1086" style="position:absolute;left:2270;top:3296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" path="m7144,14764v,-3810,2857,-6668,5715,-7620c16669,7144,19526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40" o:spid="_x0000_s1087" style="position:absolute;left:2561;top:32501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4241" o:spid="_x0000_s1088" style="position:absolute;left:2233;top:32137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4242" o:spid="_x0000_s1089" style="position:absolute;left:1921;top:3260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" path="m7266,17744c6314,12981,11076,8219,15839,7266v4762,-952,9525,3810,10477,8573c27269,20601,22506,25364,17744,26316v-5715,,-10478,-3810,-10478,-8572xe" fillcolor="#ebc04d [3206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4243" o:spid="_x0000_s1090" style="position:absolute;left:2633;top:32803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" path="m7266,17744c6314,12981,11076,8219,15839,7266v4762,-952,9525,3810,10477,8573c27269,20601,22506,25364,17744,26316,12029,27269,7266,23459,7266,17744xe" fillcolor="#ebc04d [3206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4244" o:spid="_x0000_s1091" style="position:absolute;left:2586;top:3184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" path="m7266,17744c6314,12981,11076,8219,15839,7266v4762,-952,9525,3810,10477,8573c27269,20601,22506,25364,17744,26316,12981,27269,8219,23459,7266,17744xe" fillcolor="#ffd2c5 [3205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4245" o:spid="_x0000_s1092" style="position:absolute;left:1811;top:32062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" path="m7144,14764v,-3810,2857,-7620,6667,-7620c17621,7144,21431,10001,21431,13811v,3810,-2857,7620,-6667,7620c10954,22384,7144,19526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4246" o:spid="_x0000_s1093" style="position:absolute;left:2164;top:31571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" path="m7144,14764v,-3810,2857,-7620,6667,-7620c17621,7144,21431,10001,21431,13811v,3810,-2857,7620,-6667,7620c10954,22384,8096,19526,7144,14764xe" fillcolor="#ffd2c5 [3205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4247" o:spid="_x0000_s1094" style="position:absolute;left:2216;top:31986;width:285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" path="m7144,14764v,-3810,2857,-7620,6667,-7620c17621,7144,21431,10001,21431,13811v,3810,-2857,7620,-6667,7620c10954,22384,7144,19526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4248" o:spid="_x0000_s1095" style="position:absolute;left:2112;top:3252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" path="m7144,14764v,-3810,2857,-7620,6667,-7620c17621,7144,21431,10001,21431,13811v,3810,-2857,7620,-6667,7620c10954,21431,7144,18574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4249" o:spid="_x0000_s1096" style="position:absolute;left:2132;top:32319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" path="m7144,14764v,-3810,1905,-6668,5715,-7620c16669,7144,19526,9049,20479,12859v,3810,-1905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50" o:spid="_x0000_s1097" style="position:absolute;left:2764;top:32194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" path="m7144,14764v,-3810,1905,-6668,5715,-7620c16669,7144,19526,9049,20479,12859v,3810,-1905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51" o:spid="_x0000_s1098" style="position:absolute;left:2447;top:32577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" path="m7144,14764v,-3810,1905,-6668,5715,-7620c16669,7144,19526,9049,20479,12859v,3810,-1905,6667,-5715,7620c10001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52" o:spid="_x0000_s1099" style="position:absolute;left:1816;top:32526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" path="m7144,14764v,-3810,1905,-6668,5715,-7620c16669,7144,19526,9049,20479,12859v,3810,-1905,6667,-5715,7620c10001,20479,7144,17621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53" o:spid="_x0000_s1100" style="position:absolute;left:2021;top:31703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" path="m7144,14764v,-3810,1905,-6668,5715,-7620c16669,7144,19526,9049,20479,12859v,3810,-1905,6667,-5715,7620c10954,20479,7144,17621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4254" o:spid="_x0000_s1101" style="position:absolute;left:2703;top:3254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" path="m7144,14764v,-3810,2857,-7620,6667,-7620c17621,7144,21431,10001,21431,13811v,3810,-2857,7620,-6667,7620c10954,21431,7144,18574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4255" o:spid="_x0000_s1102" style="position:absolute;left:2632;top:32676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4256" o:spid="_x0000_s1103" style="position:absolute;left:1941;top:32817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4257" o:spid="_x0000_s1104" style="position:absolute;left:1913;top:32226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" path="m7144,12859v,-2858,1905,-5715,4762,-5715c14764,7144,17621,9049,17621,11906v,2858,-1905,5715,-4762,5715c10001,17621,8096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4258" o:spid="_x0000_s1105" style="position:absolute;left:2360;top:3187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</v:group>
          </w:pict>
        </mc:Fallback>
      </mc:AlternateContent>
    </w:r>
  </w:p>
  <w:p w14:paraId="2579EE94" w14:textId="77777777" w:rsidR="00ED2BC7" w:rsidRPr="00ED2BC7" w:rsidRDefault="00ED2BC7" w:rsidP="00ED2B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2D7E0" w14:textId="77777777" w:rsidR="004E5BE9" w:rsidRDefault="00967B5A" w:rsidP="009C25E6">
    <w:pPr>
      <w:pStyle w:val="Footer"/>
    </w:pPr>
    <w:r w:rsidRPr="00967B5A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24C2636" wp14:editId="6E62DC60">
              <wp:simplePos x="0" y="0"/>
              <wp:positionH relativeFrom="column">
                <wp:posOffset>3590104</wp:posOffset>
              </wp:positionH>
              <wp:positionV relativeFrom="paragraph">
                <wp:posOffset>-4185920</wp:posOffset>
              </wp:positionV>
              <wp:extent cx="3543300" cy="4667534"/>
              <wp:effectExtent l="0" t="0" r="0" b="0"/>
              <wp:wrapNone/>
              <wp:docPr id="3821" name="Rectangle 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466753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B6922" id="Rectangle 1" o:spid="_x0000_s1026" alt="decorative elements" style="position:absolute;margin-left:282.7pt;margin-top:-329.6pt;width:279pt;height:36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" fillcolor="#f2f2f2 [3052]" stroked="f" strokeweight="1pt"/>
          </w:pict>
        </mc:Fallback>
      </mc:AlternateContent>
    </w:r>
    <w:r w:rsidRPr="00967B5A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1AD4B54" wp14:editId="502FCA7A">
              <wp:simplePos x="0" y="0"/>
              <wp:positionH relativeFrom="column">
                <wp:posOffset>5263153</wp:posOffset>
              </wp:positionH>
              <wp:positionV relativeFrom="paragraph">
                <wp:posOffset>-596967</wp:posOffset>
              </wp:positionV>
              <wp:extent cx="328479" cy="343695"/>
              <wp:effectExtent l="0" t="0" r="14605" b="0"/>
              <wp:wrapNone/>
              <wp:docPr id="3759" name="Group 152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479" cy="343695"/>
                        <a:chOff x="1" y="2"/>
                        <a:chExt cx="328480" cy="343694"/>
                      </a:xfrm>
                    </wpg:grpSpPr>
                    <wpg:grpSp>
                      <wpg:cNvPr id="3760" name="Group 3760"/>
                      <wpg:cNvGrpSpPr>
                        <a:grpSpLocks noChangeAspect="1"/>
                      </wpg:cNvGrpSpPr>
                      <wpg:grpSpPr>
                        <a:xfrm rot="2279090">
                          <a:off x="1" y="2"/>
                          <a:ext cx="328480" cy="343694"/>
                          <a:chOff x="0" y="0"/>
                          <a:chExt cx="770588" cy="806288"/>
                        </a:xfrm>
                      </wpg:grpSpPr>
                      <wps:wsp>
                        <wps:cNvPr id="3761" name="Freeform: Shape 3761"/>
                        <wps:cNvSpPr/>
                        <wps:spPr>
                          <a:xfrm>
                            <a:off x="8706" y="111191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2" name="Freeform: Shape 3762"/>
                        <wps:cNvSpPr/>
                        <wps:spPr>
                          <a:xfrm>
                            <a:off x="0" y="102884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3" name="Freeform: Shape 3763"/>
                        <wps:cNvSpPr/>
                        <wps:spPr>
                          <a:xfrm>
                            <a:off x="154762" y="462894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4" name="Freeform: Shape 3764"/>
                        <wps:cNvSpPr/>
                        <wps:spPr>
                          <a:xfrm>
                            <a:off x="149116" y="446278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5" name="Freeform: Shape 3765"/>
                        <wps:cNvSpPr/>
                        <wps:spPr>
                          <a:xfrm>
                            <a:off x="185225" y="393661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6" name="Freeform: Shape 3766"/>
                        <wps:cNvSpPr/>
                        <wps:spPr>
                          <a:xfrm>
                            <a:off x="176809" y="382584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7" name="Freeform: Shape 3767"/>
                        <wps:cNvSpPr/>
                        <wps:spPr>
                          <a:xfrm>
                            <a:off x="199071" y="32719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8" name="Freeform: Shape 3768"/>
                        <wps:cNvSpPr/>
                        <wps:spPr>
                          <a:xfrm>
                            <a:off x="190655" y="31612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69" name="Freeform: Shape 3769"/>
                        <wps:cNvSpPr/>
                        <wps:spPr>
                          <a:xfrm>
                            <a:off x="71918" y="121666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0" name="Freeform: Shape 3770"/>
                        <wps:cNvSpPr/>
                        <wps:spPr>
                          <a:xfrm>
                            <a:off x="64414" y="113240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1" name="Freeform: Shape 3771"/>
                        <wps:cNvSpPr/>
                        <wps:spPr>
                          <a:xfrm>
                            <a:off x="252727" y="382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2" name="Freeform: Shape 3772"/>
                        <wps:cNvSpPr/>
                        <wps:spPr>
                          <a:xfrm>
                            <a:off x="241650" y="0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3" name="Freeform: Shape 3773"/>
                        <wps:cNvSpPr/>
                        <wps:spPr>
                          <a:xfrm>
                            <a:off x="230296" y="79870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4" name="Freeform: Shape 3774"/>
                        <wps:cNvSpPr/>
                        <wps:spPr>
                          <a:xfrm>
                            <a:off x="229534" y="7396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5" name="Freeform: Shape 3775"/>
                        <wps:cNvSpPr/>
                        <wps:spPr>
                          <a:xfrm>
                            <a:off x="151754" y="170285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6" name="Freeform: Shape 3776"/>
                        <wps:cNvSpPr/>
                        <wps:spPr>
                          <a:xfrm>
                            <a:off x="144205" y="160284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7" name="Freeform: Shape 3777"/>
                        <wps:cNvSpPr/>
                        <wps:spPr>
                          <a:xfrm>
                            <a:off x="355192" y="191501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8" name="Freeform: Shape 3778"/>
                        <wps:cNvSpPr/>
                        <wps:spPr>
                          <a:xfrm>
                            <a:off x="346884" y="191501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79" name="Freeform: Shape 3779"/>
                        <wps:cNvSpPr/>
                        <wps:spPr>
                          <a:xfrm>
                            <a:off x="344114" y="20534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0" name="Freeform: Shape 3780"/>
                        <wps:cNvSpPr/>
                        <wps:spPr>
                          <a:xfrm>
                            <a:off x="333037" y="204642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1" name="Freeform: Shape 3781"/>
                        <wps:cNvSpPr/>
                        <wps:spPr>
                          <a:xfrm>
                            <a:off x="280420" y="18873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2" name="Freeform: Shape 3782"/>
                        <wps:cNvSpPr/>
                        <wps:spPr>
                          <a:xfrm>
                            <a:off x="266574" y="185257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3" name="Freeform: Shape 3783"/>
                        <wps:cNvSpPr/>
                        <wps:spPr>
                          <a:xfrm>
                            <a:off x="275244" y="133274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4" name="Freeform: Shape 3784"/>
                        <wps:cNvSpPr/>
                        <wps:spPr>
                          <a:xfrm>
                            <a:off x="266158" y="126151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5" name="Freeform: Shape 3785"/>
                        <wps:cNvSpPr/>
                        <wps:spPr>
                          <a:xfrm>
                            <a:off x="211092" y="274581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6" name="Freeform: Shape 3786"/>
                        <wps:cNvSpPr/>
                        <wps:spPr>
                          <a:xfrm>
                            <a:off x="200537" y="263503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7" name="Freeform: Shape 3787"/>
                        <wps:cNvSpPr/>
                        <wps:spPr>
                          <a:xfrm>
                            <a:off x="269388" y="209571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8" name="Freeform: Shape 3788"/>
                        <wps:cNvSpPr/>
                        <wps:spPr>
                          <a:xfrm>
                            <a:off x="267116" y="204965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89" name="Freeform: Shape 3789"/>
                        <wps:cNvSpPr/>
                        <wps:spPr>
                          <a:xfrm>
                            <a:off x="346183" y="289278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790" name="Group 3790"/>
                      <wpg:cNvGrpSpPr>
                        <a:grpSpLocks noChangeAspect="1"/>
                      </wpg:cNvGrpSpPr>
                      <wpg:grpSpPr>
                        <a:xfrm rot="21179090">
                          <a:off x="52061" y="54473"/>
                          <a:ext cx="224354" cy="234750"/>
                          <a:chOff x="52062" y="54473"/>
                          <a:chExt cx="770588" cy="806288"/>
                        </a:xfrm>
                      </wpg:grpSpPr>
                      <wps:wsp>
                        <wps:cNvPr id="3791" name="Freeform: Shape 3791"/>
                        <wps:cNvSpPr/>
                        <wps:spPr>
                          <a:xfrm>
                            <a:off x="60768" y="165664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2" name="Freeform: Shape 3792"/>
                        <wps:cNvSpPr/>
                        <wps:spPr>
                          <a:xfrm>
                            <a:off x="52062" y="157357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3" name="Freeform: Shape 3793"/>
                        <wps:cNvSpPr/>
                        <wps:spPr>
                          <a:xfrm>
                            <a:off x="206824" y="517367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4" name="Freeform: Shape 3794"/>
                        <wps:cNvSpPr/>
                        <wps:spPr>
                          <a:xfrm>
                            <a:off x="201178" y="500751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5" name="Freeform: Shape 3795"/>
                        <wps:cNvSpPr/>
                        <wps:spPr>
                          <a:xfrm>
                            <a:off x="237287" y="448134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6" name="Freeform: Shape 3796"/>
                        <wps:cNvSpPr/>
                        <wps:spPr>
                          <a:xfrm>
                            <a:off x="228871" y="437057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7" name="Freeform: Shape 3797"/>
                        <wps:cNvSpPr/>
                        <wps:spPr>
                          <a:xfrm>
                            <a:off x="251133" y="381670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8" name="Freeform: Shape 3798"/>
                        <wps:cNvSpPr/>
                        <wps:spPr>
                          <a:xfrm>
                            <a:off x="242717" y="370593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99" name="Freeform: Shape 3799"/>
                        <wps:cNvSpPr/>
                        <wps:spPr>
                          <a:xfrm>
                            <a:off x="123980" y="176139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0" name="Freeform: Shape 3800"/>
                        <wps:cNvSpPr/>
                        <wps:spPr>
                          <a:xfrm>
                            <a:off x="116476" y="167713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1" name="Freeform: Shape 3801"/>
                        <wps:cNvSpPr/>
                        <wps:spPr>
                          <a:xfrm>
                            <a:off x="304789" y="58299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2" name="Freeform: Shape 3802"/>
                        <wps:cNvSpPr/>
                        <wps:spPr>
                          <a:xfrm>
                            <a:off x="293712" y="54473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3" name="Freeform: Shape 3803"/>
                        <wps:cNvSpPr/>
                        <wps:spPr>
                          <a:xfrm>
                            <a:off x="282358" y="13434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4" name="Freeform: Shape 3804"/>
                        <wps:cNvSpPr/>
                        <wps:spPr>
                          <a:xfrm>
                            <a:off x="281596" y="128433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5" name="Freeform: Shape 3805"/>
                        <wps:cNvSpPr/>
                        <wps:spPr>
                          <a:xfrm>
                            <a:off x="203816" y="224758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6" name="Freeform: Shape 3806"/>
                        <wps:cNvSpPr/>
                        <wps:spPr>
                          <a:xfrm>
                            <a:off x="196267" y="214757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7" name="Freeform: Shape 3807"/>
                        <wps:cNvSpPr/>
                        <wps:spPr>
                          <a:xfrm>
                            <a:off x="407254" y="245974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8" name="Freeform: Shape 3808"/>
                        <wps:cNvSpPr/>
                        <wps:spPr>
                          <a:xfrm>
                            <a:off x="398946" y="245974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09" name="Freeform: Shape 3809"/>
                        <wps:cNvSpPr/>
                        <wps:spPr>
                          <a:xfrm>
                            <a:off x="396176" y="25982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0" name="Freeform: Shape 3810"/>
                        <wps:cNvSpPr/>
                        <wps:spPr>
                          <a:xfrm>
                            <a:off x="385099" y="25911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1" name="Freeform: Shape 3811"/>
                        <wps:cNvSpPr/>
                        <wps:spPr>
                          <a:xfrm>
                            <a:off x="332482" y="243205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2" name="Freeform: Shape 3812"/>
                        <wps:cNvSpPr/>
                        <wps:spPr>
                          <a:xfrm>
                            <a:off x="318636" y="239730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3" name="Freeform: Shape 3813"/>
                        <wps:cNvSpPr/>
                        <wps:spPr>
                          <a:xfrm>
                            <a:off x="327306" y="187747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4" name="Freeform: Shape 3814"/>
                        <wps:cNvSpPr/>
                        <wps:spPr>
                          <a:xfrm>
                            <a:off x="318220" y="180624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5" name="Freeform: Shape 3815"/>
                        <wps:cNvSpPr/>
                        <wps:spPr>
                          <a:xfrm>
                            <a:off x="263154" y="329054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6" name="Freeform: Shape 3816"/>
                        <wps:cNvSpPr/>
                        <wps:spPr>
                          <a:xfrm>
                            <a:off x="252599" y="317976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7" name="Freeform: Shape 3817"/>
                        <wps:cNvSpPr/>
                        <wps:spPr>
                          <a:xfrm>
                            <a:off x="321450" y="264044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8" name="Freeform: Shape 3818"/>
                        <wps:cNvSpPr/>
                        <wps:spPr>
                          <a:xfrm>
                            <a:off x="319178" y="259438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19" name="Freeform: Shape 3819"/>
                        <wps:cNvSpPr/>
                        <wps:spPr>
                          <a:xfrm>
                            <a:off x="398245" y="343751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A89A0F" id="Group 152" o:spid="_x0000_s1026" alt="decorative elements" style="position:absolute;margin-left:414.4pt;margin-top:-47pt;width:25.85pt;height:27.05pt;z-index:251669504" coordorigin="1,2" coordsize="328480,34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">
              <v:group id="Group 3760" o:spid="_x0000_s1027" style="position:absolute;left:1;top:2;width:328480;height:343694;rotation:2489374fd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">
                <o:lock v:ext="edit" aspectratio="t"/>
                <v:shape id="Freeform: Shape 3761" o:spid="_x0000_s1028" style="position:absolute;left:87;top:1111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762" o:spid="_x0000_s1029" style="position:absolute;top:1028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763" o:spid="_x0000_s1030" style="position:absolute;left:1547;top:4628;width:4708;height:3324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764" o:spid="_x0000_s1031" style="position:absolute;left:1491;top:4462;width:4707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765" o:spid="_x0000_s1032" style="position:absolute;left:1852;top:3936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766" o:spid="_x0000_s1033" style="position:absolute;left:1768;top:3825;width:4430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767" o:spid="_x0000_s1034" style="position:absolute;left:1990;top:3271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768" o:spid="_x0000_s1035" style="position:absolute;left:1906;top:3161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769" o:spid="_x0000_s1036" style="position:absolute;left:719;top:121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770" o:spid="_x0000_s1037" style="position:absolute;left:644;top:1132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771" o:spid="_x0000_s1038" style="position:absolute;left:2527;top:38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772" o:spid="_x0000_s1039" style="position:absolute;left:2416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773" o:spid="_x0000_s1040" style="position:absolute;left:2302;top:798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774" o:spid="_x0000_s1041" style="position:absolute;left:2295;top:73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775" o:spid="_x0000_s1042" style="position:absolute;left:1517;top:1702;width:3323;height:3324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776" o:spid="_x0000_s1043" style="position:absolute;left:1442;top:1602;width:3600;height:3324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777" o:spid="_x0000_s1044" style="position:absolute;left:3551;top:1915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778" o:spid="_x0000_s1045" style="position:absolute;left:3468;top:1915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779" o:spid="_x0000_s1046" style="position:absolute;left:3441;top:2053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80" o:spid="_x0000_s1047" style="position:absolute;left:3330;top:2046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781" o:spid="_x0000_s1048" style="position:absolute;left:2804;top:1887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82" o:spid="_x0000_s1049" style="position:absolute;left:2665;top:1852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783" o:spid="_x0000_s1050" style="position:absolute;left:2752;top:1332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784" o:spid="_x0000_s1051" style="position:absolute;left:2661;top:1261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785" o:spid="_x0000_s1052" style="position:absolute;left:2110;top:2745;width:3324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786" o:spid="_x0000_s1053" style="position:absolute;left:2005;top:2635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787" o:spid="_x0000_s1054" style="position:absolute;left:2693;top:2095;width:2770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788" o:spid="_x0000_s1055" style="position:absolute;left:2671;top:2049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789" o:spid="_x0000_s1056" style="position:absolute;left:3461;top:2892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790" o:spid="_x0000_s1057" style="position:absolute;left:52061;top:54473;width:224354;height:234750;rotation:-459746fd" coordorigin="520,544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">
                <o:lock v:ext="edit" aspectratio="t"/>
                <v:shape id="Freeform: Shape 3791" o:spid="_x0000_s1058" style="position:absolute;left:607;top:1656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792" o:spid="_x0000_s1059" style="position:absolute;left:520;top:1573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793" o:spid="_x0000_s1060" style="position:absolute;left:2068;top:5173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794" o:spid="_x0000_s1061" style="position:absolute;left:2011;top:5007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795" o:spid="_x0000_s1062" style="position:absolute;left:2372;top:448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796" o:spid="_x0000_s1063" style="position:absolute;left:2288;top:4370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797" o:spid="_x0000_s1064" style="position:absolute;left:2511;top:3816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798" o:spid="_x0000_s1065" style="position:absolute;left:2427;top:3705;width:4431;height:3601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799" o:spid="_x0000_s1066" style="position:absolute;left:1239;top:1761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800" o:spid="_x0000_s1067" style="position:absolute;left:1164;top:1677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801" o:spid="_x0000_s1068" style="position:absolute;left:3047;top:582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802" o:spid="_x0000_s1069" style="position:absolute;left:2937;top:544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803" o:spid="_x0000_s1070" style="position:absolute;left:2823;top:1343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804" o:spid="_x0000_s1071" style="position:absolute;left:2815;top:128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805" o:spid="_x0000_s1072" style="position:absolute;left:2038;top:224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806" o:spid="_x0000_s1073" style="position:absolute;left:1962;top:2147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807" o:spid="_x0000_s1074" style="position:absolute;left:4072;top:245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808" o:spid="_x0000_s1075" style="position:absolute;left:3989;top:245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809" o:spid="_x0000_s1076" style="position:absolute;left:3961;top:2598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810" o:spid="_x0000_s1077" style="position:absolute;left:3850;top:2591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811" o:spid="_x0000_s1078" style="position:absolute;left:3324;top:243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812" o:spid="_x0000_s1079" style="position:absolute;left:3186;top:2397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813" o:spid="_x0000_s1080" style="position:absolute;left:3273;top:187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814" o:spid="_x0000_s1081" style="position:absolute;left:3182;top:1806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815" o:spid="_x0000_s1082" style="position:absolute;left:2631;top:3290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816" o:spid="_x0000_s1083" style="position:absolute;left:2525;top:3179;width:3601;height:3047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817" o:spid="_x0000_s1084" style="position:absolute;left:3214;top:2640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818" o:spid="_x0000_s1085" style="position:absolute;left:3191;top:2594;width:3047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819" o:spid="_x0000_s1086" style="position:absolute;left:3982;top:3437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347E" w14:textId="77777777" w:rsidR="00550BC0" w:rsidRDefault="00550BC0" w:rsidP="009C25E6">
      <w:r>
        <w:separator/>
      </w:r>
    </w:p>
  </w:footnote>
  <w:footnote w:type="continuationSeparator" w:id="0">
    <w:p w14:paraId="6B8FF007" w14:textId="77777777" w:rsidR="00550BC0" w:rsidRDefault="00550BC0" w:rsidP="009C2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0956" w14:textId="77777777" w:rsidR="00ED2BC7" w:rsidRDefault="00ED2BC7" w:rsidP="00ED2BC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2DE66E" wp14:editId="2CEE0106">
              <wp:simplePos x="0" y="0"/>
              <wp:positionH relativeFrom="column">
                <wp:posOffset>3596185</wp:posOffset>
              </wp:positionH>
              <wp:positionV relativeFrom="paragraph">
                <wp:posOffset>-110548</wp:posOffset>
              </wp:positionV>
              <wp:extent cx="3543300" cy="4749421"/>
              <wp:effectExtent l="0" t="0" r="0" b="0"/>
              <wp:wrapNone/>
              <wp:docPr id="3" name="Rectangle 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4749421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D4B1E0" id="Rectangle 1" o:spid="_x0000_s1026" alt="decorative elements" style="position:absolute;margin-left:283.15pt;margin-top:-8.7pt;width:279pt;height:37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" fillcolor="#f2f2f2 [3052]" stroked="f" strokeweight="1pt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1AA0EB5" wp14:editId="34031331">
              <wp:simplePos x="0" y="0"/>
              <wp:positionH relativeFrom="column">
                <wp:posOffset>1292223</wp:posOffset>
              </wp:positionH>
              <wp:positionV relativeFrom="paragraph">
                <wp:posOffset>3992245</wp:posOffset>
              </wp:positionV>
              <wp:extent cx="348403" cy="377431"/>
              <wp:effectExtent l="0" t="0" r="13970" b="22860"/>
              <wp:wrapNone/>
              <wp:docPr id="5" name="Group 15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8403" cy="377431"/>
                        <a:chOff x="0" y="3147277"/>
                        <a:chExt cx="310232" cy="336123"/>
                      </a:xfrm>
                    </wpg:grpSpPr>
                    <wps:wsp>
                      <wps:cNvPr id="6" name="Freeform: Shape 6"/>
                      <wps:cNvSpPr/>
                      <wps:spPr>
                        <a:xfrm rot="1380132">
                          <a:off x="135948" y="3321475"/>
                          <a:ext cx="171450" cy="161925"/>
                        </a:xfrm>
                        <a:custGeom>
                          <a:avLst/>
                          <a:gdLst>
                            <a:gd name="connsiteX0" fmla="*/ 166211 w 171450"/>
                            <a:gd name="connsiteY0" fmla="*/ 150019 h 161925"/>
                            <a:gd name="connsiteX1" fmla="*/ 158591 w 171450"/>
                            <a:gd name="connsiteY1" fmla="*/ 144304 h 161925"/>
                            <a:gd name="connsiteX2" fmla="*/ 136684 w 171450"/>
                            <a:gd name="connsiteY2" fmla="*/ 124301 h 161925"/>
                            <a:gd name="connsiteX3" fmla="*/ 101441 w 171450"/>
                            <a:gd name="connsiteY3" fmla="*/ 83344 h 161925"/>
                            <a:gd name="connsiteX4" fmla="*/ 71914 w 171450"/>
                            <a:gd name="connsiteY4" fmla="*/ 10001 h 161925"/>
                            <a:gd name="connsiteX5" fmla="*/ 68104 w 171450"/>
                            <a:gd name="connsiteY5" fmla="*/ 7144 h 161925"/>
                            <a:gd name="connsiteX6" fmla="*/ 65246 w 171450"/>
                            <a:gd name="connsiteY6" fmla="*/ 10954 h 161925"/>
                            <a:gd name="connsiteX7" fmla="*/ 96679 w 171450"/>
                            <a:gd name="connsiteY7" fmla="*/ 87154 h 161925"/>
                            <a:gd name="connsiteX8" fmla="*/ 108109 w 171450"/>
                            <a:gd name="connsiteY8" fmla="*/ 102394 h 161925"/>
                            <a:gd name="connsiteX9" fmla="*/ 90011 w 171450"/>
                            <a:gd name="connsiteY9" fmla="*/ 90964 h 161925"/>
                            <a:gd name="connsiteX10" fmla="*/ 10954 w 171450"/>
                            <a:gd name="connsiteY10" fmla="*/ 67151 h 161925"/>
                            <a:gd name="connsiteX11" fmla="*/ 7144 w 171450"/>
                            <a:gd name="connsiteY11" fmla="*/ 70009 h 161925"/>
                            <a:gd name="connsiteX12" fmla="*/ 10001 w 171450"/>
                            <a:gd name="connsiteY12" fmla="*/ 73819 h 161925"/>
                            <a:gd name="connsiteX13" fmla="*/ 86201 w 171450"/>
                            <a:gd name="connsiteY13" fmla="*/ 96679 h 161925"/>
                            <a:gd name="connsiteX14" fmla="*/ 118586 w 171450"/>
                            <a:gd name="connsiteY14" fmla="*/ 117634 h 161925"/>
                            <a:gd name="connsiteX15" fmla="*/ 75724 w 171450"/>
                            <a:gd name="connsiteY15" fmla="*/ 106204 h 161925"/>
                            <a:gd name="connsiteX16" fmla="*/ 21431 w 171450"/>
                            <a:gd name="connsiteY16" fmla="*/ 121444 h 161925"/>
                            <a:gd name="connsiteX17" fmla="*/ 74771 w 171450"/>
                            <a:gd name="connsiteY17" fmla="*/ 145256 h 161925"/>
                            <a:gd name="connsiteX18" fmla="*/ 128111 w 171450"/>
                            <a:gd name="connsiteY18" fmla="*/ 125254 h 161925"/>
                            <a:gd name="connsiteX19" fmla="*/ 131921 w 171450"/>
                            <a:gd name="connsiteY19" fmla="*/ 129064 h 161925"/>
                            <a:gd name="connsiteX20" fmla="*/ 153829 w 171450"/>
                            <a:gd name="connsiteY20" fmla="*/ 149066 h 161925"/>
                            <a:gd name="connsiteX21" fmla="*/ 159544 w 171450"/>
                            <a:gd name="connsiteY21" fmla="*/ 154781 h 161925"/>
                            <a:gd name="connsiteX22" fmla="*/ 162401 w 171450"/>
                            <a:gd name="connsiteY22" fmla="*/ 155734 h 161925"/>
                            <a:gd name="connsiteX23" fmla="*/ 162401 w 171450"/>
                            <a:gd name="connsiteY23" fmla="*/ 155734 h 161925"/>
                            <a:gd name="connsiteX24" fmla="*/ 164306 w 171450"/>
                            <a:gd name="connsiteY24" fmla="*/ 156686 h 161925"/>
                            <a:gd name="connsiteX25" fmla="*/ 167164 w 171450"/>
                            <a:gd name="connsiteY25" fmla="*/ 155734 h 161925"/>
                            <a:gd name="connsiteX26" fmla="*/ 166211 w 171450"/>
                            <a:gd name="connsiteY26" fmla="*/ 150019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71450" h="161925">
                              <a:moveTo>
                                <a:pt x="166211" y="150019"/>
                              </a:moveTo>
                              <a:cubicBezTo>
                                <a:pt x="166211" y="150019"/>
                                <a:pt x="163354" y="148114"/>
                                <a:pt x="158591" y="144304"/>
                              </a:cubicBezTo>
                              <a:cubicBezTo>
                                <a:pt x="153829" y="139541"/>
                                <a:pt x="146209" y="132874"/>
                                <a:pt x="136684" y="124301"/>
                              </a:cubicBezTo>
                              <a:cubicBezTo>
                                <a:pt x="125254" y="112871"/>
                                <a:pt x="111919" y="98584"/>
                                <a:pt x="101441" y="83344"/>
                              </a:cubicBezTo>
                              <a:cubicBezTo>
                                <a:pt x="80486" y="51911"/>
                                <a:pt x="71914" y="10001"/>
                                <a:pt x="71914" y="10001"/>
                              </a:cubicBezTo>
                              <a:cubicBezTo>
                                <a:pt x="71914" y="8096"/>
                                <a:pt x="70009" y="7144"/>
                                <a:pt x="68104" y="7144"/>
                              </a:cubicBezTo>
                              <a:cubicBezTo>
                                <a:pt x="66199" y="7144"/>
                                <a:pt x="65246" y="9049"/>
                                <a:pt x="65246" y="10954"/>
                              </a:cubicBezTo>
                              <a:cubicBezTo>
                                <a:pt x="65246" y="12859"/>
                                <a:pt x="73819" y="54769"/>
                                <a:pt x="96679" y="87154"/>
                              </a:cubicBezTo>
                              <a:cubicBezTo>
                                <a:pt x="100489" y="92869"/>
                                <a:pt x="104299" y="97631"/>
                                <a:pt x="108109" y="102394"/>
                              </a:cubicBezTo>
                              <a:cubicBezTo>
                                <a:pt x="102394" y="98584"/>
                                <a:pt x="95726" y="94774"/>
                                <a:pt x="90011" y="90964"/>
                              </a:cubicBezTo>
                              <a:cubicBezTo>
                                <a:pt x="55721" y="71914"/>
                                <a:pt x="12859" y="68104"/>
                                <a:pt x="10954" y="67151"/>
                              </a:cubicBezTo>
                              <a:cubicBezTo>
                                <a:pt x="9049" y="67151"/>
                                <a:pt x="7144" y="68104"/>
                                <a:pt x="7144" y="70009"/>
                              </a:cubicBezTo>
                              <a:cubicBezTo>
                                <a:pt x="7144" y="71914"/>
                                <a:pt x="8096" y="73819"/>
                                <a:pt x="10001" y="73819"/>
                              </a:cubicBezTo>
                              <a:cubicBezTo>
                                <a:pt x="10001" y="73819"/>
                                <a:pt x="52864" y="78581"/>
                                <a:pt x="86201" y="96679"/>
                              </a:cubicBezTo>
                              <a:cubicBezTo>
                                <a:pt x="97631" y="103346"/>
                                <a:pt x="109061" y="110966"/>
                                <a:pt x="118586" y="117634"/>
                              </a:cubicBezTo>
                              <a:cubicBezTo>
                                <a:pt x="109061" y="115729"/>
                                <a:pt x="94774" y="111919"/>
                                <a:pt x="75724" y="106204"/>
                              </a:cubicBezTo>
                              <a:cubicBezTo>
                                <a:pt x="35719" y="95726"/>
                                <a:pt x="21431" y="121444"/>
                                <a:pt x="21431" y="121444"/>
                              </a:cubicBezTo>
                              <a:cubicBezTo>
                                <a:pt x="21431" y="121444"/>
                                <a:pt x="54769" y="147161"/>
                                <a:pt x="74771" y="145256"/>
                              </a:cubicBezTo>
                              <a:cubicBezTo>
                                <a:pt x="99536" y="143351"/>
                                <a:pt x="119539" y="130969"/>
                                <a:pt x="128111" y="125254"/>
                              </a:cubicBezTo>
                              <a:cubicBezTo>
                                <a:pt x="129064" y="126206"/>
                                <a:pt x="130969" y="127159"/>
                                <a:pt x="131921" y="129064"/>
                              </a:cubicBezTo>
                              <a:cubicBezTo>
                                <a:pt x="140494" y="137636"/>
                                <a:pt x="148114" y="144304"/>
                                <a:pt x="153829" y="149066"/>
                              </a:cubicBezTo>
                              <a:cubicBezTo>
                                <a:pt x="157639" y="152876"/>
                                <a:pt x="159544" y="154781"/>
                                <a:pt x="159544" y="154781"/>
                              </a:cubicBezTo>
                              <a:cubicBezTo>
                                <a:pt x="160496" y="155734"/>
                                <a:pt x="161449" y="155734"/>
                                <a:pt x="162401" y="155734"/>
                              </a:cubicBezTo>
                              <a:cubicBezTo>
                                <a:pt x="162401" y="155734"/>
                                <a:pt x="162401" y="155734"/>
                                <a:pt x="162401" y="155734"/>
                              </a:cubicBezTo>
                              <a:cubicBezTo>
                                <a:pt x="163354" y="155734"/>
                                <a:pt x="163354" y="156686"/>
                                <a:pt x="164306" y="156686"/>
                              </a:cubicBezTo>
                              <a:cubicBezTo>
                                <a:pt x="165259" y="156686"/>
                                <a:pt x="166211" y="156686"/>
                                <a:pt x="167164" y="155734"/>
                              </a:cubicBezTo>
                              <a:cubicBezTo>
                                <a:pt x="168116" y="153829"/>
                                <a:pt x="167164" y="151924"/>
                                <a:pt x="166211" y="1500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7"/>
                      <wps:cNvSpPr/>
                      <wps:spPr>
                        <a:xfrm rot="1380132">
                          <a:off x="122003" y="332244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>
                        <a:xfrm rot="1380132">
                          <a:off x="97925" y="3340162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9"/>
                      <wps:cNvSpPr/>
                      <wps:spPr>
                        <a:xfrm rot="1380132">
                          <a:off x="61499" y="3330907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/>
                      <wps:cNvSpPr/>
                      <wps:spPr>
                        <a:xfrm rot="1380132">
                          <a:off x="46519" y="330281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1"/>
                      <wps:cNvSpPr/>
                      <wps:spPr>
                        <a:xfrm rot="1380132">
                          <a:off x="0" y="3268583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2"/>
                      <wps:cNvSpPr/>
                      <wps:spPr>
                        <a:xfrm rot="1380132">
                          <a:off x="29609" y="3336479"/>
                          <a:ext cx="28575" cy="28575"/>
                        </a:xfrm>
                        <a:custGeom>
                          <a:avLst/>
                          <a:gdLst>
                            <a:gd name="connsiteX0" fmla="*/ 30004 w 28575"/>
                            <a:gd name="connsiteY0" fmla="*/ 18574 h 28575"/>
                            <a:gd name="connsiteX1" fmla="*/ 18574 w 28575"/>
                            <a:gd name="connsiteY1" fmla="*/ 30004 h 28575"/>
                            <a:gd name="connsiteX2" fmla="*/ 7144 w 28575"/>
                            <a:gd name="connsiteY2" fmla="*/ 18574 h 28575"/>
                            <a:gd name="connsiteX3" fmla="*/ 18574 w 28575"/>
                            <a:gd name="connsiteY3" fmla="*/ 7144 h 28575"/>
                            <a:gd name="connsiteX4" fmla="*/ 30004 w 28575"/>
                            <a:gd name="connsiteY4" fmla="*/ 1857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30004" y="18574"/>
                              </a:moveTo>
                              <a:cubicBezTo>
                                <a:pt x="30004" y="24886"/>
                                <a:pt x="24886" y="30004"/>
                                <a:pt x="18574" y="30004"/>
                              </a:cubicBezTo>
                              <a:cubicBezTo>
                                <a:pt x="12261" y="30004"/>
                                <a:pt x="7144" y="24886"/>
                                <a:pt x="7144" y="18574"/>
                              </a:cubicBezTo>
                              <a:cubicBezTo>
                                <a:pt x="7144" y="12261"/>
                                <a:pt x="12261" y="7144"/>
                                <a:pt x="18574" y="7144"/>
                              </a:cubicBezTo>
                              <a:cubicBezTo>
                                <a:pt x="24886" y="7144"/>
                                <a:pt x="30004" y="12261"/>
                                <a:pt x="30004" y="185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Freeform: Shape 13"/>
                      <wps:cNvSpPr/>
                      <wps:spPr>
                        <a:xfrm rot="1380132">
                          <a:off x="70258" y="336877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4"/>
                      <wps:cNvSpPr/>
                      <wps:spPr>
                        <a:xfrm rot="1380132">
                          <a:off x="104774" y="336790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5"/>
                      <wps:cNvSpPr/>
                      <wps:spPr>
                        <a:xfrm rot="1380132">
                          <a:off x="144278" y="328947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6"/>
                      <wps:cNvSpPr/>
                      <wps:spPr>
                        <a:xfrm rot="1380132">
                          <a:off x="87810" y="3307929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33" name="Freeform: Shape 2833"/>
                      <wps:cNvSpPr/>
                      <wps:spPr>
                        <a:xfrm rot="1380132">
                          <a:off x="68794" y="326984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34" name="Freeform: Shape 2834"/>
                      <wps:cNvSpPr/>
                      <wps:spPr>
                        <a:xfrm rot="1380132">
                          <a:off x="33905" y="3271593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5" name="Freeform: Shape 65"/>
                      <wps:cNvSpPr/>
                      <wps:spPr>
                        <a:xfrm rot="1380132">
                          <a:off x="16361" y="3298294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3782" y="30450"/>
                                <a:pt x="16162" y="31402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6" name="Freeform: Shape 66"/>
                      <wps:cNvSpPr/>
                      <wps:spPr>
                        <a:xfrm rot="1380132">
                          <a:off x="97595" y="3280005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7" name="Freeform: Shape 67"/>
                      <wps:cNvSpPr/>
                      <wps:spPr>
                        <a:xfrm rot="1380132">
                          <a:off x="123558" y="3265158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30450"/>
                                <a:pt x="16162" y="31402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8" name="Freeform: Shape 68"/>
                      <wps:cNvSpPr/>
                      <wps:spPr>
                        <a:xfrm rot="1380132">
                          <a:off x="53299" y="3253239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7442" y="21252"/>
                                <a:pt x="12679" y="22204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9" name="Freeform: Shape 69"/>
                      <wps:cNvSpPr/>
                      <wps:spPr>
                        <a:xfrm rot="1380132">
                          <a:off x="94831" y="325534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7442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0" name="Freeform: Shape 70"/>
                      <wps:cNvSpPr/>
                      <wps:spPr>
                        <a:xfrm rot="1380132">
                          <a:off x="154889" y="333568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1" name="Freeform: Shape 71"/>
                      <wps:cNvSpPr/>
                      <wps:spPr>
                        <a:xfrm rot="1380132">
                          <a:off x="51175" y="3363057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2" name="Freeform: Shape 72"/>
                      <wps:cNvSpPr/>
                      <wps:spPr>
                        <a:xfrm rot="1380132">
                          <a:off x="129190" y="3354785"/>
                          <a:ext cx="19050" cy="19050"/>
                        </a:xfrm>
                        <a:custGeom>
                          <a:avLst/>
                          <a:gdLst>
                            <a:gd name="connsiteX0" fmla="*/ 9822 w 19050"/>
                            <a:gd name="connsiteY0" fmla="*/ 19347 h 19050"/>
                            <a:gd name="connsiteX1" fmla="*/ 8869 w 19050"/>
                            <a:gd name="connsiteY1" fmla="*/ 9822 h 19050"/>
                            <a:gd name="connsiteX2" fmla="*/ 18394 w 19050"/>
                            <a:gd name="connsiteY2" fmla="*/ 8869 h 19050"/>
                            <a:gd name="connsiteX3" fmla="*/ 19347 w 19050"/>
                            <a:gd name="connsiteY3" fmla="*/ 18394 h 19050"/>
                            <a:gd name="connsiteX4" fmla="*/ 9822 w 19050"/>
                            <a:gd name="connsiteY4" fmla="*/ 19347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822" y="19347"/>
                              </a:moveTo>
                              <a:cubicBezTo>
                                <a:pt x="6964" y="16489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5537" y="6012"/>
                                <a:pt x="18394" y="8869"/>
                              </a:cubicBezTo>
                              <a:cubicBezTo>
                                <a:pt x="21252" y="11727"/>
                                <a:pt x="22204" y="15537"/>
                                <a:pt x="19347" y="18394"/>
                              </a:cubicBezTo>
                              <a:cubicBezTo>
                                <a:pt x="16489" y="21252"/>
                                <a:pt x="12679" y="21252"/>
                                <a:pt x="9822" y="193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3" name="Freeform: Shape 73"/>
                      <wps:cNvSpPr/>
                      <wps:spPr>
                        <a:xfrm rot="1380132">
                          <a:off x="114235" y="3301583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7707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4" name="Freeform: Shape 74"/>
                      <wps:cNvSpPr/>
                      <wps:spPr>
                        <a:xfrm rot="1380132">
                          <a:off x="68628" y="3294612"/>
                          <a:ext cx="28575" cy="28575"/>
                        </a:xfrm>
                        <a:custGeom>
                          <a:avLst/>
                          <a:gdLst>
                            <a:gd name="connsiteX0" fmla="*/ 11400 w 28575"/>
                            <a:gd name="connsiteY0" fmla="*/ 26640 h 28575"/>
                            <a:gd name="connsiteX1" fmla="*/ 9495 w 28575"/>
                            <a:gd name="connsiteY1" fmla="*/ 11400 h 28575"/>
                            <a:gd name="connsiteX2" fmla="*/ 24735 w 28575"/>
                            <a:gd name="connsiteY2" fmla="*/ 9495 h 28575"/>
                            <a:gd name="connsiteX3" fmla="*/ 26640 w 28575"/>
                            <a:gd name="connsiteY3" fmla="*/ 24735 h 28575"/>
                            <a:gd name="connsiteX4" fmla="*/ 11400 w 28575"/>
                            <a:gd name="connsiteY4" fmla="*/ 2664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1400" y="26640"/>
                              </a:moveTo>
                              <a:cubicBezTo>
                                <a:pt x="6637" y="22830"/>
                                <a:pt x="5685" y="16162"/>
                                <a:pt x="9495" y="11400"/>
                              </a:cubicBezTo>
                              <a:cubicBezTo>
                                <a:pt x="13305" y="6637"/>
                                <a:pt x="19972" y="5685"/>
                                <a:pt x="24735" y="9495"/>
                              </a:cubicBezTo>
                              <a:cubicBezTo>
                                <a:pt x="29497" y="13305"/>
                                <a:pt x="30450" y="19972"/>
                                <a:pt x="26640" y="24735"/>
                              </a:cubicBezTo>
                              <a:cubicBezTo>
                                <a:pt x="22830" y="29497"/>
                                <a:pt x="16162" y="30450"/>
                                <a:pt x="11400" y="26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5" name="Freeform: Shape 75"/>
                      <wps:cNvSpPr/>
                      <wps:spPr>
                        <a:xfrm rot="1380132">
                          <a:off x="78912" y="3350636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2427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6714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6" name="Freeform: Shape 76"/>
                      <wps:cNvSpPr/>
                      <wps:spPr>
                        <a:xfrm rot="1380132">
                          <a:off x="143196" y="3313770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2427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6714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7" name="Freeform: Shape 77"/>
                      <wps:cNvSpPr/>
                      <wps:spPr>
                        <a:xfrm rot="1380132">
                          <a:off x="72187" y="3249477"/>
                          <a:ext cx="28575" cy="28575"/>
                        </a:xfrm>
                        <a:custGeom>
                          <a:avLst/>
                          <a:gdLst>
                            <a:gd name="connsiteX0" fmla="*/ 10522 w 28575"/>
                            <a:gd name="connsiteY0" fmla="*/ 23857 h 28575"/>
                            <a:gd name="connsiteX1" fmla="*/ 9569 w 28575"/>
                            <a:gd name="connsiteY1" fmla="*/ 10522 h 28575"/>
                            <a:gd name="connsiteX2" fmla="*/ 22904 w 28575"/>
                            <a:gd name="connsiteY2" fmla="*/ 9569 h 28575"/>
                            <a:gd name="connsiteX3" fmla="*/ 23857 w 28575"/>
                            <a:gd name="connsiteY3" fmla="*/ 22904 h 28575"/>
                            <a:gd name="connsiteX4" fmla="*/ 10522 w 28575"/>
                            <a:gd name="connsiteY4" fmla="*/ 23857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522" y="23857"/>
                              </a:moveTo>
                              <a:cubicBezTo>
                                <a:pt x="6712" y="20999"/>
                                <a:pt x="5759" y="14332"/>
                                <a:pt x="9569" y="10522"/>
                              </a:cubicBezTo>
                              <a:cubicBezTo>
                                <a:pt x="13379" y="6712"/>
                                <a:pt x="19094" y="5759"/>
                                <a:pt x="22904" y="9569"/>
                              </a:cubicBezTo>
                              <a:cubicBezTo>
                                <a:pt x="26714" y="12427"/>
                                <a:pt x="27667" y="19094"/>
                                <a:pt x="23857" y="22904"/>
                              </a:cubicBezTo>
                              <a:cubicBezTo>
                                <a:pt x="20047" y="26714"/>
                                <a:pt x="14332" y="27667"/>
                                <a:pt x="10522" y="238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8" name="Freeform: Shape 78"/>
                      <wps:cNvSpPr/>
                      <wps:spPr>
                        <a:xfrm rot="1380132">
                          <a:off x="30617" y="3321581"/>
                          <a:ext cx="28575" cy="28575"/>
                        </a:xfrm>
                        <a:custGeom>
                          <a:avLst/>
                          <a:gdLst>
                            <a:gd name="connsiteX0" fmla="*/ 10133 w 28575"/>
                            <a:gd name="connsiteY0" fmla="*/ 20299 h 28575"/>
                            <a:gd name="connsiteX1" fmla="*/ 9181 w 28575"/>
                            <a:gd name="connsiteY1" fmla="*/ 9822 h 28575"/>
                            <a:gd name="connsiteX2" fmla="*/ 19658 w 28575"/>
                            <a:gd name="connsiteY2" fmla="*/ 8869 h 28575"/>
                            <a:gd name="connsiteX3" fmla="*/ 20611 w 28575"/>
                            <a:gd name="connsiteY3" fmla="*/ 19347 h 28575"/>
                            <a:gd name="connsiteX4" fmla="*/ 10133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10133" y="20299"/>
                              </a:moveTo>
                              <a:cubicBezTo>
                                <a:pt x="6323" y="17442"/>
                                <a:pt x="6323" y="12679"/>
                                <a:pt x="9181" y="9822"/>
                              </a:cubicBezTo>
                              <a:cubicBezTo>
                                <a:pt x="12038" y="6964"/>
                                <a:pt x="16801" y="6012"/>
                                <a:pt x="19658" y="8869"/>
                              </a:cubicBezTo>
                              <a:cubicBezTo>
                                <a:pt x="22516" y="11727"/>
                                <a:pt x="23468" y="16489"/>
                                <a:pt x="20611" y="19347"/>
                              </a:cubicBezTo>
                              <a:cubicBezTo>
                                <a:pt x="17753" y="22204"/>
                                <a:pt x="12991" y="22204"/>
                                <a:pt x="10133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9" name="Freeform: Shape 79"/>
                      <wps:cNvSpPr/>
                      <wps:spPr>
                        <a:xfrm rot="1380132">
                          <a:off x="21192" y="3261702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0774" y="6964"/>
                                <a:pt x="15537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0" name="Freeform: Shape 80"/>
                      <wps:cNvSpPr/>
                      <wps:spPr>
                        <a:xfrm rot="1380132">
                          <a:off x="53922" y="3286979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1" name="Freeform: Shape 81"/>
                      <wps:cNvSpPr/>
                      <wps:spPr>
                        <a:xfrm rot="1380132">
                          <a:off x="84468" y="3332025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2204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2" name="Freeform: Shape 82"/>
                      <wps:cNvSpPr/>
                      <wps:spPr>
                        <a:xfrm rot="1380132">
                          <a:off x="73370" y="331910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0854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3" name="Freeform: Shape 83"/>
                      <wps:cNvSpPr/>
                      <wps:spPr>
                        <a:xfrm rot="1380132">
                          <a:off x="108829" y="3264827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7044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4" name="Freeform: Shape 84"/>
                      <wps:cNvSpPr/>
                      <wps:spPr>
                        <a:xfrm rot="1380132">
                          <a:off x="113627" y="331446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5" name="Freeform: Shape 85"/>
                      <wps:cNvSpPr/>
                      <wps:spPr>
                        <a:xfrm rot="1380132">
                          <a:off x="64992" y="3355904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6091" y="20854"/>
                                <a:pt x="12281" y="20854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8" name="Freeform: Shape 88"/>
                      <wps:cNvSpPr/>
                      <wps:spPr>
                        <a:xfrm rot="1380132">
                          <a:off x="21592" y="3282636"/>
                          <a:ext cx="19050" cy="19050"/>
                        </a:xfrm>
                        <a:custGeom>
                          <a:avLst/>
                          <a:gdLst>
                            <a:gd name="connsiteX0" fmla="*/ 9424 w 19050"/>
                            <a:gd name="connsiteY0" fmla="*/ 18949 h 19050"/>
                            <a:gd name="connsiteX1" fmla="*/ 8471 w 19050"/>
                            <a:gd name="connsiteY1" fmla="*/ 9424 h 19050"/>
                            <a:gd name="connsiteX2" fmla="*/ 17996 w 19050"/>
                            <a:gd name="connsiteY2" fmla="*/ 8471 h 19050"/>
                            <a:gd name="connsiteX3" fmla="*/ 18949 w 19050"/>
                            <a:gd name="connsiteY3" fmla="*/ 17996 h 19050"/>
                            <a:gd name="connsiteX4" fmla="*/ 9424 w 19050"/>
                            <a:gd name="connsiteY4" fmla="*/ 1894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424" y="18949"/>
                              </a:moveTo>
                              <a:cubicBezTo>
                                <a:pt x="6566" y="17044"/>
                                <a:pt x="6566" y="12281"/>
                                <a:pt x="8471" y="9424"/>
                              </a:cubicBezTo>
                              <a:cubicBezTo>
                                <a:pt x="10376" y="6566"/>
                                <a:pt x="15139" y="6566"/>
                                <a:pt x="17996" y="8471"/>
                              </a:cubicBezTo>
                              <a:cubicBezTo>
                                <a:pt x="20854" y="10376"/>
                                <a:pt x="20854" y="15139"/>
                                <a:pt x="18949" y="17996"/>
                              </a:cubicBezTo>
                              <a:cubicBezTo>
                                <a:pt x="17044" y="20854"/>
                                <a:pt x="12281" y="21806"/>
                                <a:pt x="9424" y="18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9" name="Freeform: Shape 89"/>
                      <wps:cNvSpPr/>
                      <wps:spPr>
                        <a:xfrm rot="1380132">
                          <a:off x="127604" y="3291355"/>
                          <a:ext cx="28575" cy="28575"/>
                        </a:xfrm>
                        <a:custGeom>
                          <a:avLst/>
                          <a:gdLst>
                            <a:gd name="connsiteX0" fmla="*/ 9822 w 28575"/>
                            <a:gd name="connsiteY0" fmla="*/ 20299 h 28575"/>
                            <a:gd name="connsiteX1" fmla="*/ 8869 w 28575"/>
                            <a:gd name="connsiteY1" fmla="*/ 9822 h 28575"/>
                            <a:gd name="connsiteX2" fmla="*/ 19347 w 28575"/>
                            <a:gd name="connsiteY2" fmla="*/ 8869 h 28575"/>
                            <a:gd name="connsiteX3" fmla="*/ 20299 w 28575"/>
                            <a:gd name="connsiteY3" fmla="*/ 19347 h 28575"/>
                            <a:gd name="connsiteX4" fmla="*/ 9822 w 28575"/>
                            <a:gd name="connsiteY4" fmla="*/ 20299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9822" y="20299"/>
                              </a:moveTo>
                              <a:cubicBezTo>
                                <a:pt x="6964" y="17442"/>
                                <a:pt x="6012" y="12679"/>
                                <a:pt x="8869" y="9822"/>
                              </a:cubicBezTo>
                              <a:cubicBezTo>
                                <a:pt x="11727" y="6964"/>
                                <a:pt x="16489" y="6012"/>
                                <a:pt x="19347" y="8869"/>
                              </a:cubicBezTo>
                              <a:cubicBezTo>
                                <a:pt x="22204" y="11727"/>
                                <a:pt x="23157" y="16489"/>
                                <a:pt x="20299" y="19347"/>
                              </a:cubicBezTo>
                              <a:cubicBezTo>
                                <a:pt x="17442" y="22204"/>
                                <a:pt x="12679" y="23157"/>
                                <a:pt x="9822" y="20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0" name="Freeform: Shape 90"/>
                      <wps:cNvSpPr/>
                      <wps:spPr>
                        <a:xfrm rot="1380132">
                          <a:off x="131770" y="3309027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6755"/>
                                <a:pt x="11992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8" name="Freeform: Shape 128"/>
                      <wps:cNvSpPr/>
                      <wps:spPr>
                        <a:xfrm rot="1380132">
                          <a:off x="94078" y="3368565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3897" y="17707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9" name="Freeform: Shape 129"/>
                      <wps:cNvSpPr/>
                      <wps:spPr>
                        <a:xfrm rot="1380132">
                          <a:off x="49793" y="3329070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5802 h 19050"/>
                            <a:gd name="connsiteX1" fmla="*/ 8182 w 19050"/>
                            <a:gd name="connsiteY1" fmla="*/ 9135 h 19050"/>
                            <a:gd name="connsiteX2" fmla="*/ 14850 w 19050"/>
                            <a:gd name="connsiteY2" fmla="*/ 8182 h 19050"/>
                            <a:gd name="connsiteX3" fmla="*/ 15802 w 19050"/>
                            <a:gd name="connsiteY3" fmla="*/ 14850 h 19050"/>
                            <a:gd name="connsiteX4" fmla="*/ 9135 w 19050"/>
                            <a:gd name="connsiteY4" fmla="*/ 15802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5802"/>
                              </a:moveTo>
                              <a:cubicBezTo>
                                <a:pt x="7230" y="13897"/>
                                <a:pt x="6277" y="11040"/>
                                <a:pt x="8182" y="9135"/>
                              </a:cubicBezTo>
                              <a:cubicBezTo>
                                <a:pt x="10087" y="7230"/>
                                <a:pt x="12945" y="6277"/>
                                <a:pt x="14850" y="8182"/>
                              </a:cubicBezTo>
                              <a:cubicBezTo>
                                <a:pt x="16755" y="10087"/>
                                <a:pt x="17707" y="12945"/>
                                <a:pt x="15802" y="14850"/>
                              </a:cubicBezTo>
                              <a:cubicBezTo>
                                <a:pt x="14850" y="16755"/>
                                <a:pt x="11040" y="17707"/>
                                <a:pt x="9135" y="15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0" name="Freeform: Shape 130"/>
                      <wps:cNvSpPr/>
                      <wps:spPr>
                        <a:xfrm rot="1380132">
                          <a:off x="56292" y="3272322"/>
                          <a:ext cx="19050" cy="19050"/>
                        </a:xfrm>
                        <a:custGeom>
                          <a:avLst/>
                          <a:gdLst>
                            <a:gd name="connsiteX0" fmla="*/ 9135 w 19050"/>
                            <a:gd name="connsiteY0" fmla="*/ 16286 h 19050"/>
                            <a:gd name="connsiteX1" fmla="*/ 8182 w 19050"/>
                            <a:gd name="connsiteY1" fmla="*/ 9618 h 19050"/>
                            <a:gd name="connsiteX2" fmla="*/ 15802 w 19050"/>
                            <a:gd name="connsiteY2" fmla="*/ 7713 h 19050"/>
                            <a:gd name="connsiteX3" fmla="*/ 16755 w 19050"/>
                            <a:gd name="connsiteY3" fmla="*/ 14381 h 19050"/>
                            <a:gd name="connsiteX4" fmla="*/ 9135 w 19050"/>
                            <a:gd name="connsiteY4" fmla="*/ 16286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9135" y="16286"/>
                              </a:moveTo>
                              <a:cubicBezTo>
                                <a:pt x="7230" y="14381"/>
                                <a:pt x="6277" y="11523"/>
                                <a:pt x="8182" y="9618"/>
                              </a:cubicBezTo>
                              <a:cubicBezTo>
                                <a:pt x="10087" y="6761"/>
                                <a:pt x="12945" y="6761"/>
                                <a:pt x="15802" y="7713"/>
                              </a:cubicBezTo>
                              <a:cubicBezTo>
                                <a:pt x="17707" y="9618"/>
                                <a:pt x="18660" y="12476"/>
                                <a:pt x="16755" y="14381"/>
                              </a:cubicBezTo>
                              <a:cubicBezTo>
                                <a:pt x="14850" y="17238"/>
                                <a:pt x="11040" y="18191"/>
                                <a:pt x="9135" y="162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1" name="Freeform: Shape 131"/>
                      <wps:cNvSpPr/>
                      <wps:spPr>
                        <a:xfrm rot="1380132">
                          <a:off x="240191" y="327156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2" name="Freeform: Shape 132"/>
                      <wps:cNvSpPr/>
                      <wps:spPr>
                        <a:xfrm rot="1380132">
                          <a:off x="211282" y="3266533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3" name="Freeform: Shape 133"/>
                      <wps:cNvSpPr/>
                      <wps:spPr>
                        <a:xfrm rot="1380132">
                          <a:off x="191786" y="323445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4" name="Freeform: Shape 134"/>
                      <wps:cNvSpPr/>
                      <wps:spPr>
                        <a:xfrm rot="1380132">
                          <a:off x="200562" y="320403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5" name="Freeform: Shape 135"/>
                      <wps:cNvSpPr/>
                      <wps:spPr>
                        <a:xfrm rot="1380132">
                          <a:off x="193614" y="314727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6" name="Freeform: Shape 136"/>
                      <wps:cNvSpPr/>
                      <wps:spPr>
                        <a:xfrm rot="1380132">
                          <a:off x="165523" y="3216196"/>
                          <a:ext cx="28575" cy="28575"/>
                        </a:xfrm>
                        <a:custGeom>
                          <a:avLst/>
                          <a:gdLst>
                            <a:gd name="connsiteX0" fmla="*/ 30004 w 28575"/>
                            <a:gd name="connsiteY0" fmla="*/ 18574 h 28575"/>
                            <a:gd name="connsiteX1" fmla="*/ 18574 w 28575"/>
                            <a:gd name="connsiteY1" fmla="*/ 30004 h 28575"/>
                            <a:gd name="connsiteX2" fmla="*/ 7144 w 28575"/>
                            <a:gd name="connsiteY2" fmla="*/ 18574 h 28575"/>
                            <a:gd name="connsiteX3" fmla="*/ 18574 w 28575"/>
                            <a:gd name="connsiteY3" fmla="*/ 7144 h 28575"/>
                            <a:gd name="connsiteX4" fmla="*/ 30004 w 28575"/>
                            <a:gd name="connsiteY4" fmla="*/ 1857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30004" y="18574"/>
                              </a:moveTo>
                              <a:cubicBezTo>
                                <a:pt x="30004" y="24886"/>
                                <a:pt x="24886" y="30004"/>
                                <a:pt x="18574" y="30004"/>
                              </a:cubicBezTo>
                              <a:cubicBezTo>
                                <a:pt x="12261" y="30004"/>
                                <a:pt x="7144" y="24886"/>
                                <a:pt x="7144" y="18574"/>
                              </a:cubicBezTo>
                              <a:cubicBezTo>
                                <a:pt x="7144" y="12261"/>
                                <a:pt x="12261" y="7144"/>
                                <a:pt x="18574" y="7144"/>
                              </a:cubicBezTo>
                              <a:cubicBezTo>
                                <a:pt x="24886" y="7144"/>
                                <a:pt x="30004" y="12261"/>
                                <a:pt x="30004" y="185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7" name="Freeform: Shape 137"/>
                      <wps:cNvSpPr/>
                      <wps:spPr>
                        <a:xfrm rot="1380132">
                          <a:off x="171638" y="326729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1078"/>
                                <a:pt x="7266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0" name="Freeform: Shape 140"/>
                      <wps:cNvSpPr/>
                      <wps:spPr>
                        <a:xfrm rot="1380132">
                          <a:off x="195732" y="329097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1" name="Freeform: Shape 141"/>
                      <wps:cNvSpPr/>
                      <wps:spPr>
                        <a:xfrm rot="1380132">
                          <a:off x="279810" y="326354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1078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2" name="Freeform: Shape 142"/>
                      <wps:cNvSpPr/>
                      <wps:spPr>
                        <a:xfrm rot="1380132">
                          <a:off x="226567" y="3237839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3"/>
                      <wps:cNvSpPr/>
                      <wps:spPr>
                        <a:xfrm rot="1380132">
                          <a:off x="239809" y="3196896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4" name="Freeform: Shape 144"/>
                      <wps:cNvSpPr/>
                      <wps:spPr>
                        <a:xfrm rot="1380132">
                          <a:off x="214838" y="3172843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6316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5" name="Freeform: Shape 145"/>
                      <wps:cNvSpPr/>
                      <wps:spPr>
                        <a:xfrm rot="1380132">
                          <a:off x="182844" y="3179957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3933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6" name="Freeform: Shape 146"/>
                      <wps:cNvSpPr/>
                      <wps:spPr>
                        <a:xfrm rot="1380132">
                          <a:off x="253035" y="3224241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8218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7" name="Freeform: Shape 147"/>
                      <wps:cNvSpPr/>
                      <wps:spPr>
                        <a:xfrm rot="1380132">
                          <a:off x="281657" y="3232385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526 h 28575"/>
                            <a:gd name="connsiteX1" fmla="*/ 16791 w 28575"/>
                            <a:gd name="connsiteY1" fmla="*/ 7144 h 28575"/>
                            <a:gd name="connsiteX2" fmla="*/ 29173 w 28575"/>
                            <a:gd name="connsiteY2" fmla="*/ 17621 h 28575"/>
                            <a:gd name="connsiteX3" fmla="*/ 19648 w 28575"/>
                            <a:gd name="connsiteY3" fmla="*/ 30004 h 28575"/>
                            <a:gd name="connsiteX4" fmla="*/ 7266 w 28575"/>
                            <a:gd name="connsiteY4" fmla="*/ 19526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526"/>
                              </a:moveTo>
                              <a:cubicBezTo>
                                <a:pt x="6313" y="13811"/>
                                <a:pt x="11076" y="8096"/>
                                <a:pt x="16791" y="7144"/>
                              </a:cubicBezTo>
                              <a:cubicBezTo>
                                <a:pt x="23458" y="7144"/>
                                <a:pt x="29173" y="10954"/>
                                <a:pt x="29173" y="17621"/>
                              </a:cubicBezTo>
                              <a:cubicBezTo>
                                <a:pt x="30126" y="23336"/>
                                <a:pt x="25363" y="29051"/>
                                <a:pt x="19648" y="30004"/>
                              </a:cubicBezTo>
                              <a:cubicBezTo>
                                <a:pt x="12981" y="30004"/>
                                <a:pt x="8218" y="25241"/>
                                <a:pt x="7266" y="195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8" name="Freeform: Shape 148"/>
                      <wps:cNvSpPr/>
                      <wps:spPr>
                        <a:xfrm rot="1380132">
                          <a:off x="245786" y="317229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9" name="Freeform: Shape 149"/>
                      <wps:cNvSpPr/>
                      <wps:spPr>
                        <a:xfrm rot="1380132">
                          <a:off x="273785" y="3203845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20479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0" name="Freeform: Shape 150"/>
                      <wps:cNvSpPr/>
                      <wps:spPr>
                        <a:xfrm rot="1380132">
                          <a:off x="258111" y="3301704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8096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1" name="Freeform: Shape 151"/>
                      <wps:cNvSpPr/>
                      <wps:spPr>
                        <a:xfrm rot="1380132">
                          <a:off x="166001" y="3248114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1906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2" name="Freeform: Shape 152"/>
                      <wps:cNvSpPr/>
                      <wps:spPr>
                        <a:xfrm rot="1380132">
                          <a:off x="227077" y="3296807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8096"/>
                                <a:pt x="12859" y="7144"/>
                              </a:cubicBezTo>
                              <a:cubicBezTo>
                                <a:pt x="16669" y="7144"/>
                                <a:pt x="19526" y="10001"/>
                                <a:pt x="20479" y="12859"/>
                              </a:cubicBezTo>
                              <a:cubicBezTo>
                                <a:pt x="20479" y="16669"/>
                                <a:pt x="17621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3" name="Freeform: Shape 153"/>
                      <wps:cNvSpPr/>
                      <wps:spPr>
                        <a:xfrm rot="1380132">
                          <a:off x="256184" y="3250181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4" name="Freeform: Shape 154"/>
                      <wps:cNvSpPr/>
                      <wps:spPr>
                        <a:xfrm rot="1380132">
                          <a:off x="223358" y="321371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9648 h 28575"/>
                            <a:gd name="connsiteX1" fmla="*/ 16791 w 28575"/>
                            <a:gd name="connsiteY1" fmla="*/ 7266 h 28575"/>
                            <a:gd name="connsiteX2" fmla="*/ 29173 w 28575"/>
                            <a:gd name="connsiteY2" fmla="*/ 16791 h 28575"/>
                            <a:gd name="connsiteX3" fmla="*/ 19648 w 28575"/>
                            <a:gd name="connsiteY3" fmla="*/ 29173 h 28575"/>
                            <a:gd name="connsiteX4" fmla="*/ 7266 w 28575"/>
                            <a:gd name="connsiteY4" fmla="*/ 19648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9648"/>
                              </a:moveTo>
                              <a:cubicBezTo>
                                <a:pt x="6313" y="13933"/>
                                <a:pt x="11076" y="8218"/>
                                <a:pt x="16791" y="7266"/>
                              </a:cubicBezTo>
                              <a:cubicBezTo>
                                <a:pt x="22506" y="6313"/>
                                <a:pt x="28221" y="11076"/>
                                <a:pt x="29173" y="16791"/>
                              </a:cubicBezTo>
                              <a:cubicBezTo>
                                <a:pt x="30126" y="22506"/>
                                <a:pt x="25363" y="28221"/>
                                <a:pt x="19648" y="29173"/>
                              </a:cubicBezTo>
                              <a:cubicBezTo>
                                <a:pt x="12981" y="30126"/>
                                <a:pt x="7266" y="25363"/>
                                <a:pt x="7266" y="196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5" name="Freeform: Shape 155"/>
                      <wps:cNvSpPr/>
                      <wps:spPr>
                        <a:xfrm rot="1380132">
                          <a:off x="192125" y="3260470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029" y="26316"/>
                                <a:pt x="7266" y="22506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6" name="Freeform: Shape 156"/>
                      <wps:cNvSpPr/>
                      <wps:spPr>
                        <a:xfrm rot="1380132">
                          <a:off x="263358" y="3280362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029" y="27269"/>
                                <a:pt x="7266" y="23459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7" name="Freeform: Shape 157"/>
                      <wps:cNvSpPr/>
                      <wps:spPr>
                        <a:xfrm rot="1380132">
                          <a:off x="258651" y="3184199"/>
                          <a:ext cx="28575" cy="28575"/>
                        </a:xfrm>
                        <a:custGeom>
                          <a:avLst/>
                          <a:gdLst>
                            <a:gd name="connsiteX0" fmla="*/ 7266 w 28575"/>
                            <a:gd name="connsiteY0" fmla="*/ 17744 h 28575"/>
                            <a:gd name="connsiteX1" fmla="*/ 15839 w 28575"/>
                            <a:gd name="connsiteY1" fmla="*/ 7266 h 28575"/>
                            <a:gd name="connsiteX2" fmla="*/ 26316 w 28575"/>
                            <a:gd name="connsiteY2" fmla="*/ 15839 h 28575"/>
                            <a:gd name="connsiteX3" fmla="*/ 17744 w 28575"/>
                            <a:gd name="connsiteY3" fmla="*/ 26316 h 28575"/>
                            <a:gd name="connsiteX4" fmla="*/ 7266 w 28575"/>
                            <a:gd name="connsiteY4" fmla="*/ 1774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266" y="17744"/>
                              </a:moveTo>
                              <a:cubicBezTo>
                                <a:pt x="6314" y="12981"/>
                                <a:pt x="11076" y="8219"/>
                                <a:pt x="15839" y="7266"/>
                              </a:cubicBezTo>
                              <a:cubicBezTo>
                                <a:pt x="20601" y="6314"/>
                                <a:pt x="25364" y="11076"/>
                                <a:pt x="26316" y="15839"/>
                              </a:cubicBezTo>
                              <a:cubicBezTo>
                                <a:pt x="27269" y="20601"/>
                                <a:pt x="22506" y="25364"/>
                                <a:pt x="17744" y="26316"/>
                              </a:cubicBezTo>
                              <a:cubicBezTo>
                                <a:pt x="12981" y="27269"/>
                                <a:pt x="8219" y="23459"/>
                                <a:pt x="7266" y="177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8" name="Freeform: Shape 158"/>
                      <wps:cNvSpPr/>
                      <wps:spPr>
                        <a:xfrm rot="1380132">
                          <a:off x="181123" y="3206263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7144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9" name="Freeform: Shape 159"/>
                      <wps:cNvSpPr/>
                      <wps:spPr>
                        <a:xfrm rot="1380132">
                          <a:off x="216474" y="3157114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8096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62" name="Freeform: Shape 1762"/>
                      <wps:cNvSpPr/>
                      <wps:spPr>
                        <a:xfrm rot="1380132">
                          <a:off x="221620" y="3198620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2384"/>
                                <a:pt x="7144" y="19526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14" name="Freeform: Shape 514"/>
                      <wps:cNvSpPr/>
                      <wps:spPr>
                        <a:xfrm rot="1380132">
                          <a:off x="211297" y="3252185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18" name="Freeform: Shape 518"/>
                      <wps:cNvSpPr/>
                      <wps:spPr>
                        <a:xfrm rot="1380132">
                          <a:off x="213222" y="3231943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459" name="Freeform: Shape 3459"/>
                      <wps:cNvSpPr/>
                      <wps:spPr>
                        <a:xfrm rot="1380132">
                          <a:off x="276465" y="3219469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81" name="Freeform: Shape 981"/>
                      <wps:cNvSpPr/>
                      <wps:spPr>
                        <a:xfrm rot="1380132">
                          <a:off x="244703" y="3257725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001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3" name="Freeform: Shape 3823"/>
                      <wps:cNvSpPr/>
                      <wps:spPr>
                        <a:xfrm rot="1380132">
                          <a:off x="181651" y="325268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001" y="20479"/>
                                <a:pt x="7144" y="17621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4" name="Freeform: Shape 3824"/>
                      <wps:cNvSpPr/>
                      <wps:spPr>
                        <a:xfrm rot="1380132">
                          <a:off x="202130" y="3170322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4764 h 19050"/>
                            <a:gd name="connsiteX1" fmla="*/ 12859 w 19050"/>
                            <a:gd name="connsiteY1" fmla="*/ 7144 h 19050"/>
                            <a:gd name="connsiteX2" fmla="*/ 20479 w 19050"/>
                            <a:gd name="connsiteY2" fmla="*/ 12859 h 19050"/>
                            <a:gd name="connsiteX3" fmla="*/ 14764 w 19050"/>
                            <a:gd name="connsiteY3" fmla="*/ 20479 h 19050"/>
                            <a:gd name="connsiteX4" fmla="*/ 7144 w 19050"/>
                            <a:gd name="connsiteY4" fmla="*/ 14764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9049" y="8096"/>
                                <a:pt x="12859" y="7144"/>
                              </a:cubicBezTo>
                              <a:cubicBezTo>
                                <a:pt x="16669" y="7144"/>
                                <a:pt x="19526" y="9049"/>
                                <a:pt x="20479" y="12859"/>
                              </a:cubicBezTo>
                              <a:cubicBezTo>
                                <a:pt x="20479" y="16669"/>
                                <a:pt x="18574" y="19526"/>
                                <a:pt x="14764" y="20479"/>
                              </a:cubicBezTo>
                              <a:cubicBezTo>
                                <a:pt x="10954" y="20479"/>
                                <a:pt x="7144" y="17621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5" name="Freeform: Shape 3825"/>
                      <wps:cNvSpPr/>
                      <wps:spPr>
                        <a:xfrm rot="1380132">
                          <a:off x="270338" y="3254484"/>
                          <a:ext cx="28575" cy="28575"/>
                        </a:xfrm>
                        <a:custGeom>
                          <a:avLst/>
                          <a:gdLst>
                            <a:gd name="connsiteX0" fmla="*/ 7144 w 28575"/>
                            <a:gd name="connsiteY0" fmla="*/ 14764 h 28575"/>
                            <a:gd name="connsiteX1" fmla="*/ 13811 w 28575"/>
                            <a:gd name="connsiteY1" fmla="*/ 7144 h 28575"/>
                            <a:gd name="connsiteX2" fmla="*/ 21431 w 28575"/>
                            <a:gd name="connsiteY2" fmla="*/ 13811 h 28575"/>
                            <a:gd name="connsiteX3" fmla="*/ 14764 w 28575"/>
                            <a:gd name="connsiteY3" fmla="*/ 21431 h 28575"/>
                            <a:gd name="connsiteX4" fmla="*/ 7144 w 28575"/>
                            <a:gd name="connsiteY4" fmla="*/ 14764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" h="28575">
                              <a:moveTo>
                                <a:pt x="7144" y="14764"/>
                              </a:moveTo>
                              <a:cubicBezTo>
                                <a:pt x="7144" y="10954"/>
                                <a:pt x="10001" y="7144"/>
                                <a:pt x="13811" y="7144"/>
                              </a:cubicBezTo>
                              <a:cubicBezTo>
                                <a:pt x="17621" y="7144"/>
                                <a:pt x="21431" y="10001"/>
                                <a:pt x="21431" y="13811"/>
                              </a:cubicBezTo>
                              <a:cubicBezTo>
                                <a:pt x="21431" y="17621"/>
                                <a:pt x="18574" y="21431"/>
                                <a:pt x="14764" y="21431"/>
                              </a:cubicBezTo>
                              <a:cubicBezTo>
                                <a:pt x="10954" y="21431"/>
                                <a:pt x="7144" y="18574"/>
                                <a:pt x="7144" y="147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6" name="Freeform: Shape 3826"/>
                      <wps:cNvSpPr/>
                      <wps:spPr>
                        <a:xfrm rot="1380132">
                          <a:off x="263247" y="3267667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7" name="Freeform: Shape 3827"/>
                      <wps:cNvSpPr/>
                      <wps:spPr>
                        <a:xfrm rot="1380132">
                          <a:off x="194133" y="3281786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8" name="Freeform: Shape 3828"/>
                      <wps:cNvSpPr/>
                      <wps:spPr>
                        <a:xfrm rot="1380132">
                          <a:off x="191303" y="3222638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8096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29" name="Freeform: Shape 3829"/>
                      <wps:cNvSpPr/>
                      <wps:spPr>
                        <a:xfrm rot="1380132">
                          <a:off x="236084" y="3187840"/>
                          <a:ext cx="19050" cy="19050"/>
                        </a:xfrm>
                        <a:custGeom>
                          <a:avLst/>
                          <a:gdLst>
                            <a:gd name="connsiteX0" fmla="*/ 7144 w 19050"/>
                            <a:gd name="connsiteY0" fmla="*/ 12859 h 19050"/>
                            <a:gd name="connsiteX1" fmla="*/ 11906 w 19050"/>
                            <a:gd name="connsiteY1" fmla="*/ 7144 h 19050"/>
                            <a:gd name="connsiteX2" fmla="*/ 17621 w 19050"/>
                            <a:gd name="connsiteY2" fmla="*/ 11906 h 19050"/>
                            <a:gd name="connsiteX3" fmla="*/ 12859 w 19050"/>
                            <a:gd name="connsiteY3" fmla="*/ 17621 h 19050"/>
                            <a:gd name="connsiteX4" fmla="*/ 7144 w 19050"/>
                            <a:gd name="connsiteY4" fmla="*/ 12859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9050">
                              <a:moveTo>
                                <a:pt x="7144" y="12859"/>
                              </a:moveTo>
                              <a:cubicBezTo>
                                <a:pt x="7144" y="10001"/>
                                <a:pt x="9049" y="7144"/>
                                <a:pt x="11906" y="7144"/>
                              </a:cubicBezTo>
                              <a:cubicBezTo>
                                <a:pt x="14764" y="7144"/>
                                <a:pt x="17621" y="9049"/>
                                <a:pt x="17621" y="11906"/>
                              </a:cubicBezTo>
                              <a:cubicBezTo>
                                <a:pt x="17621" y="14764"/>
                                <a:pt x="15716" y="17621"/>
                                <a:pt x="12859" y="17621"/>
                              </a:cubicBezTo>
                              <a:cubicBezTo>
                                <a:pt x="10001" y="17621"/>
                                <a:pt x="7144" y="15716"/>
                                <a:pt x="7144" y="128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5E900F8" id="Group 151" o:spid="_x0000_s1026" alt="decorative elements" style="position:absolute;margin-left:101.75pt;margin-top:314.35pt;width:27.45pt;height:29.7pt;z-index:251673600" coordorigin=",31472" coordsize="3102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">
              <v:shape id="Freeform: Shape 6" o:spid="_x0000_s1027" style="position:absolute;left:1359;top:33214;width:1714;height:1620;rotation:1507472fd;visibility:visible;mso-wrap-style:square;v-text-anchor:middle" coordsize="1714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" path="m166211,150019v,,-2857,-1905,-7620,-5715c153829,139541,146209,132874,136684,124301,125254,112871,111919,98584,101441,83344,80486,51911,71914,10001,71914,10001v,-1905,-1905,-2857,-3810,-2857c66199,7144,65246,9049,65246,10954v,1905,8573,43815,31433,76200c100489,92869,104299,97631,108109,102394,102394,98584,95726,94774,90011,90964,55721,71914,12859,68104,10954,67151v-1905,,-3810,953,-3810,2858c7144,71914,8096,73819,10001,73819v,,42863,4762,76200,22860c97631,103346,109061,110966,118586,117634v-9525,-1905,-23812,-5715,-42862,-11430c35719,95726,21431,121444,21431,121444v,,33338,25717,53340,23812c99536,143351,119539,130969,128111,125254v953,952,2858,1905,3810,3810c140494,137636,148114,144304,153829,149066v3810,3810,5715,5715,5715,5715c160496,155734,161449,155734,162401,155734v,,,,,c163354,155734,163354,156686,164306,156686v953,,1905,,2858,-952c168116,153829,167164,151924,166211,150019xe" fillcolor="#9f9e37 [3208]" stroked="f">
                <v:stroke joinstyle="miter"/>
                <v:path arrowok="t" o:connecttype="custom" o:connectlocs="166211,150019;158591,144304;136684,124301;101441,83344;71914,10001;68104,7144;65246,10954;96679,87154;108109,102394;90011,90964;10954,67151;7144,70009;10001,73819;86201,96679;118586,117634;75724,106204;21431,121444;74771,145256;128111,125254;131921,129064;153829,149066;159544,154781;162401,155734;162401,155734;164306,156686;167164,155734;166211,150019" o:connectangles="0,0,0,0,0,0,0,0,0,0,0,0,0,0,0,0,0,0,0,0,0,0,0,0,0,0,0"/>
              </v:shape>
              <v:shape id="Freeform: Shape 7" o:spid="_x0000_s1028" style="position:absolute;left:1220;top:33224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8" o:spid="_x0000_s1029" style="position:absolute;left:979;top:3340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9" o:spid="_x0000_s1030" style="position:absolute;left:614;top:33309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0" o:spid="_x0000_s1031" style="position:absolute;left:465;top:33028;width:285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1" o:spid="_x0000_s1032" style="position:absolute;top:3268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" path="m11400,26640c6637,22830,5685,16162,9495,11400,13305,6637,19972,5685,24735,9495v4762,3810,5715,10477,1905,15240c23782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2" o:spid="_x0000_s1033" style="position:absolute;left:296;top:33364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" path="m30004,18574v,6312,-5118,11430,-11430,11430c12261,30004,7144,24886,7144,18574v,-6313,5117,-11430,11430,-11430c24886,7144,30004,12261,30004,18574xe" fillcolor="#ebc04d [3206]" stroked="f">
                <v:stroke joinstyle="miter"/>
                <v:path arrowok="t" o:connecttype="custom" o:connectlocs="30004,18574;18574,30004;7144,18574;18574,7144;30004,18574" o:connectangles="0,0,0,0,0"/>
              </v:shape>
              <v:shape id="Freeform: Shape 13" o:spid="_x0000_s1034" style="position:absolute;left:702;top:33687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" path="m11400,26640c6637,22830,5685,16162,9495,11400,13305,6637,19972,5685,24735,9495v4762,3810,5715,10477,1905,15240c23782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4" o:spid="_x0000_s1035" style="position:absolute;left:1047;top:33679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5" o:spid="_x0000_s1036" style="position:absolute;left:1442;top:3289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16" o:spid="_x0000_s1037" style="position:absolute;left:878;top:33079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" path="m11400,26640c6637,22830,5685,16162,9495,11400,13305,6637,19972,5685,24735,9495v4762,3810,5715,10477,1905,15240c22830,30450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2833" o:spid="_x0000_s1038" style="position:absolute;left:687;top:3269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" path="m11400,26640c6637,22830,5685,16162,9495,11400,13305,6637,19972,5685,24735,9495v4762,3810,5715,10477,1905,15240c22830,30450,16162,30450,11400,26640xe" fillcolor="#ffd2c5 [3205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2834" o:spid="_x0000_s1039" style="position:absolute;left:339;top:3271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65" o:spid="_x0000_s1040" style="position:absolute;left:163;top:3298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" path="m11400,26640c6637,22830,5685,16162,9495,11400,13305,6637,19972,5685,24735,9495v4762,3810,5715,10477,1905,15240c23782,30450,16162,31402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66" o:spid="_x0000_s1041" style="position:absolute;left:975;top:32800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67" o:spid="_x0000_s1042" style="position:absolute;left:1235;top:3265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" path="m11400,26640c6637,22830,5685,16162,9495,11400,13305,6637,19972,5685,24735,9495v4762,3810,5715,10477,1905,15240c22830,30450,16162,31402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68" o:spid="_x0000_s1043" style="position:absolute;left:532;top:32532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" path="m9822,19347c6964,16489,6012,12679,8869,9822v2858,-2858,6668,-3810,9525,-953c21252,11727,22204,15537,19347,18394v-1905,2858,-6668,3810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69" o:spid="_x0000_s1044" style="position:absolute;left:948;top:32553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" path="m9822,19347c6964,16489,6012,12679,8869,9822v2858,-2858,6668,-3810,9525,-953c21252,11727,22204,15537,19347,18394v-1905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70" o:spid="_x0000_s1045" style="position:absolute;left:1548;top:33356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71" o:spid="_x0000_s1046" style="position:absolute;left:511;top:33630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72" o:spid="_x0000_s1047" style="position:absolute;left:1291;top:33547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" path="m9822,19347c6964,16489,6012,12679,8869,9822v2858,-2858,6668,-3810,9525,-953c21252,11727,22204,15537,19347,18394v-2858,2858,-6668,2858,-9525,953xe" fillcolor="#ebc04d [3206]" stroked="f">
                <v:stroke joinstyle="miter"/>
                <v:path arrowok="t" o:connecttype="custom" o:connectlocs="9822,19347;8869,9822;18394,8869;19347,18394;9822,19347" o:connectangles="0,0,0,0,0"/>
              </v:shape>
              <v:shape id="Freeform: Shape 73" o:spid="_x0000_s1048" style="position:absolute;left:1142;top:33015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" path="m9135,15802c7230,13897,6277,11040,8182,9135v1905,-1905,4763,-2858,6668,-953c16755,10087,17707,12945,15802,14850v-952,2857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74" o:spid="_x0000_s1049" style="position:absolute;left:686;top:32946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" path="m11400,26640c6637,22830,5685,16162,9495,11400,13305,6637,19972,5685,24735,9495v4762,3810,5715,10477,1905,15240c22830,29497,16162,30450,11400,26640xe" fillcolor="#ebc04d [3206]" stroked="f">
                <v:stroke joinstyle="miter"/>
                <v:path arrowok="t" o:connecttype="custom" o:connectlocs="11400,26640;9495,11400;24735,9495;26640,24735;11400,26640" o:connectangles="0,0,0,0,0"/>
              </v:shape>
              <v:shape id="Freeform: Shape 75" o:spid="_x0000_s1050" style="position:absolute;left:789;top:33506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" path="m10522,23857c6712,20999,5759,14332,9569,10522,12427,6712,19094,5759,22904,9569v3810,2858,4763,9525,953,13335c20047,26714,14332,26714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76" o:spid="_x0000_s1051" style="position:absolute;left:1431;top:33137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" path="m10522,23857c6712,20999,5759,14332,9569,10522,12427,6712,19094,5759,22904,9569v3810,2858,4763,9525,953,13335c20047,26714,14332,26714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77" o:spid="_x0000_s1052" style="position:absolute;left:721;top:3249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" path="m10522,23857c6712,20999,5759,14332,9569,10522,13379,6712,19094,5759,22904,9569v3810,2858,4763,9525,953,13335c20047,26714,14332,27667,10522,23857xe" fillcolor="#ebc04d [3206]" stroked="f">
                <v:stroke joinstyle="miter"/>
                <v:path arrowok="t" o:connecttype="custom" o:connectlocs="10522,23857;9569,10522;22904,9569;23857,22904;10522,23857" o:connectangles="0,0,0,0,0"/>
              </v:shape>
              <v:shape id="Freeform: Shape 78" o:spid="_x0000_s1053" style="position:absolute;left:306;top:3321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" path="m10133,20299c6323,17442,6323,12679,9181,9822,12038,6964,16801,6012,19658,8869v2858,2858,3810,7620,953,10478c17753,22204,12991,22204,10133,20299xe" fillcolor="#ebc04d [3206]" stroked="f">
                <v:stroke joinstyle="miter"/>
                <v:path arrowok="t" o:connecttype="custom" o:connectlocs="10133,20299;9181,9822;19658,8869;20611,19347;10133,20299" o:connectangles="0,0,0,0,0"/>
              </v:shape>
              <v:shape id="Freeform: Shape 79" o:spid="_x0000_s1054" style="position:absolute;left:211;top:32617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" path="m9822,20299c6964,17442,6012,12679,8869,9822,10774,6964,15537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80" o:spid="_x0000_s1055" style="position:absolute;left:539;top:32869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" path="m9822,20299c6964,17442,6012,12679,8869,9822,11727,6964,16489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81" o:spid="_x0000_s1056" style="position:absolute;left:844;top:33320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" path="m9822,20299c6964,17442,6012,12679,8869,9822,11727,6964,16489,6012,19347,8869v2857,2858,3810,7620,952,10478c17442,22204,12679,22204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82" o:spid="_x0000_s1057" style="position:absolute;left:733;top:33191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" path="m9424,18949c6566,17044,6566,12281,8471,9424v1905,-2858,6668,-2858,9525,-953c20854,10376,20854,15139,18949,17996v-2858,2858,-6668,2858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83" o:spid="_x0000_s1058" style="position:absolute;left:1088;top:32648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" path="m9424,18949c6566,17044,6566,12281,8471,9424v1905,-2858,6668,-2858,9525,-953c20854,10376,20854,15139,18949,17996v-1905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84" o:spid="_x0000_s1059" style="position:absolute;left:1136;top:33144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" path="m9424,18949c6566,17044,6566,12281,8471,9424v1905,-2858,6668,-2858,9525,-953c20854,10376,20854,15139,18949,17996v-2858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85" o:spid="_x0000_s1060" style="position:absolute;left:649;top:33559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" path="m9424,18949c6566,17044,6566,12281,8471,9424v1905,-2858,6668,-2858,9525,-953c20854,10376,20854,15139,18949,17996v-2858,2858,-6668,2858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88" o:spid="_x0000_s1061" style="position:absolute;left:215;top:32826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" path="m9424,18949c6566,17044,6566,12281,8471,9424v1905,-2858,6668,-2858,9525,-953c20854,10376,20854,15139,18949,17996v-1905,2858,-6668,3810,-9525,953xe" fillcolor="#ebc04d [3206]" stroked="f">
                <v:stroke joinstyle="miter"/>
                <v:path arrowok="t" o:connecttype="custom" o:connectlocs="9424,18949;8471,9424;17996,8471;18949,17996;9424,18949" o:connectangles="0,0,0,0,0"/>
              </v:shape>
              <v:shape id="Freeform: Shape 89" o:spid="_x0000_s1062" style="position:absolute;left:1276;top:32913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" path="m9822,20299c6964,17442,6012,12679,8869,9822,11727,6964,16489,6012,19347,8869v2857,2858,3810,7620,952,10478c17442,22204,12679,23157,9822,20299xe" fillcolor="#ebc04d [3206]" stroked="f">
                <v:stroke joinstyle="miter"/>
                <v:path arrowok="t" o:connecttype="custom" o:connectlocs="9822,20299;8869,9822;19347,8869;20299,19347;9822,20299" o:connectangles="0,0,0,0,0"/>
              </v:shape>
              <v:shape id="Freeform: Shape 90" o:spid="_x0000_s1063" style="position:absolute;left:1317;top:33090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" path="m9135,15802c7230,13897,6277,11040,8182,9135v1905,-1905,4763,-2858,6668,-953c16755,10087,17707,12945,15802,14850v-952,1905,-3810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128" o:spid="_x0000_s1064" style="position:absolute;left:940;top:33685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" path="m9135,15802c7230,13897,6277,11040,8182,9135v1905,-1905,4763,-2858,6668,-953c16755,10087,17707,12945,15802,14850v-1905,2857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129" o:spid="_x0000_s1065" style="position:absolute;left:497;top:33290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" path="m9135,15802c7230,13897,6277,11040,8182,9135v1905,-1905,4763,-2858,6668,-953c16755,10087,17707,12945,15802,14850v-952,1905,-4762,2857,-6667,952xe" fillcolor="#ebc04d [3206]" stroked="f">
                <v:stroke joinstyle="miter"/>
                <v:path arrowok="t" o:connecttype="custom" o:connectlocs="9135,15802;8182,9135;14850,8182;15802,14850;9135,15802" o:connectangles="0,0,0,0,0"/>
              </v:shape>
              <v:shape id="Freeform: Shape 130" o:spid="_x0000_s1066" style="position:absolute;left:562;top:32723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" path="m9135,16286c7230,14381,6277,11523,8182,9618,10087,6761,12945,6761,15802,7713v1905,1905,2858,4763,953,6668c14850,17238,11040,18191,9135,16286xe" fillcolor="#ebc04d [3206]" stroked="f">
                <v:stroke joinstyle="miter"/>
                <v:path arrowok="t" o:connecttype="custom" o:connectlocs="9135,16286;8182,9618;15802,7713;16755,14381;9135,16286" o:connectangles="0,0,0,0,0"/>
              </v:shape>
              <v:shape id="Freeform: Shape 131" o:spid="_x0000_s1067" style="position:absolute;left:2401;top:32715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32" o:spid="_x0000_s1068" style="position:absolute;left:2112;top:32665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" path="m7266,19648c6313,13933,11076,8218,16791,7266v5715,-953,11430,3810,12382,9525c30126,22506,25363,28221,19648,29173,12981,30126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33" o:spid="_x0000_s1069" style="position:absolute;left:1917;top:3234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34" o:spid="_x0000_s1070" style="position:absolute;left:2005;top:32040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35" o:spid="_x0000_s1071" style="position:absolute;left:1936;top:31472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36" o:spid="_x0000_s1072" style="position:absolute;left:1655;top:32161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" path="m30004,18574v,6312,-5118,11430,-11430,11430c12261,30004,7144,24886,7144,18574v,-6313,5117,-11430,11430,-11430c24886,7144,30004,12261,30004,18574xe" fillcolor="#ebc04d [3206]" stroked="f">
                <v:stroke joinstyle="miter"/>
                <v:path arrowok="t" o:connecttype="custom" o:connectlocs="30004,18574;18574,30004;7144,18574;18574,7144;30004,18574" o:connectangles="0,0,0,0,0"/>
              </v:shape>
              <v:shape id="Freeform: Shape 137" o:spid="_x0000_s1073" style="position:absolute;left:1716;top:3267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" path="m7266,19648c6313,13933,11076,8218,16791,7266v5715,-953,11430,3810,12382,9525c30126,22506,25363,28221,19648,29173,12981,31078,7266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0" o:spid="_x0000_s1074" style="position:absolute;left:1957;top:32909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1" o:spid="_x0000_s1075" style="position:absolute;left:2798;top:32635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" path="m7266,19648c6313,13933,11076,8218,16791,7266v5715,-953,11430,3810,12382,9525c30126,22506,25363,28221,19648,29173,12981,31078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2" o:spid="_x0000_s1076" style="position:absolute;left:2265;top:3237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3" o:spid="_x0000_s1077" style="position:absolute;left:2398;top:31968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4" o:spid="_x0000_s1078" style="position:absolute;left:2148;top:31728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" path="m7266,19648c6313,13933,11076,8218,16791,7266v5715,-953,11430,3810,12382,9525c30126,22506,25363,28221,19648,29173,12981,30126,8218,26316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5" o:spid="_x0000_s1079" style="position:absolute;left:1828;top:31799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" path="m7266,19648c6313,13933,11076,8218,16791,7266v5715,-953,11430,3810,12382,9525c30126,22506,25363,28221,19648,29173,13933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6" o:spid="_x0000_s1080" style="position:absolute;left:2530;top:32242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" path="m7266,19648c6313,13933,11076,8218,16791,7266v5715,-953,11430,3810,12382,9525c30126,22506,25363,28221,19648,29173,12981,30126,8218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47" o:spid="_x0000_s1081" style="position:absolute;left:2816;top:32323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" path="m7266,19526c6313,13811,11076,8096,16791,7144v6667,,12382,3810,12382,10477c30126,23336,25363,29051,19648,30004,12981,30004,8218,25241,7266,19526xe" fillcolor="#ebc04d [3206]" stroked="f">
                <v:stroke joinstyle="miter"/>
                <v:path arrowok="t" o:connecttype="custom" o:connectlocs="7266,19526;16791,7144;29173,17621;19648,30004;7266,19526" o:connectangles="0,0,0,0,0"/>
              </v:shape>
              <v:shape id="Freeform: Shape 148" o:spid="_x0000_s1082" style="position:absolute;left:2457;top:31722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" path="m7144,14764v,-3810,2857,-6668,5715,-7620c16669,7144,19526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149" o:spid="_x0000_s1083" style="position:absolute;left:2737;top:3203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" path="m7144,14764v,-3810,2857,-6668,5715,-7620c16669,7144,20479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150" o:spid="_x0000_s1084" style="position:absolute;left:2581;top:33017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" path="m7144,14764v,-3810,2857,-6668,5715,-7620c16669,7144,19526,10001,20479,12859v,3810,-2858,6667,-5715,7620c10954,21431,8096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151" o:spid="_x0000_s1085" style="position:absolute;left:1660;top:32481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" path="m7144,14764v,-3810,2857,-6668,5715,-7620c16669,7144,19526,10001,20479,12859v,3810,-2858,6667,-5715,7620c11906,21431,7144,18574,7144,14764xe" fillcolor="#ffd2c5 [3205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152" o:spid="_x0000_s1086" style="position:absolute;left:2270;top:3296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" path="m7144,14764v,-3810,2857,-6668,5715,-7620c16669,7144,19526,10001,20479,12859v,3810,-2858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153" o:spid="_x0000_s1087" style="position:absolute;left:2561;top:32501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154" o:spid="_x0000_s1088" style="position:absolute;left:2233;top:32137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" path="m7266,19648c6313,13933,11076,8218,16791,7266v5715,-953,11430,3810,12382,9525c30126,22506,25363,28221,19648,29173,12981,30126,7266,25363,7266,19648xe" fillcolor="#ebc04d [3206]" stroked="f">
                <v:stroke joinstyle="miter"/>
                <v:path arrowok="t" o:connecttype="custom" o:connectlocs="7266,19648;16791,7266;29173,16791;19648,29173;7266,19648" o:connectangles="0,0,0,0,0"/>
              </v:shape>
              <v:shape id="Freeform: Shape 155" o:spid="_x0000_s1089" style="position:absolute;left:1921;top:3260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" path="m7266,17744c6314,12981,11076,8219,15839,7266v4762,-952,9525,3810,10477,8573c27269,20601,22506,25364,17744,26316v-5715,,-10478,-3810,-10478,-8572xe" fillcolor="#ebc04d [3206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156" o:spid="_x0000_s1090" style="position:absolute;left:2633;top:32803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" path="m7266,17744c6314,12981,11076,8219,15839,7266v4762,-952,9525,3810,10477,8573c27269,20601,22506,25364,17744,26316,12029,27269,7266,23459,7266,17744xe" fillcolor="#ebc04d [3206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157" o:spid="_x0000_s1091" style="position:absolute;left:2586;top:3184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" path="m7266,17744c6314,12981,11076,8219,15839,7266v4762,-952,9525,3810,10477,8573c27269,20601,22506,25364,17744,26316,12981,27269,8219,23459,7266,17744xe" fillcolor="#ffd2c5 [3205]" stroked="f">
                <v:stroke joinstyle="miter"/>
                <v:path arrowok="t" o:connecttype="custom" o:connectlocs="7266,17744;15839,7266;26316,15839;17744,26316;7266,17744" o:connectangles="0,0,0,0,0"/>
              </v:shape>
              <v:shape id="Freeform: Shape 158" o:spid="_x0000_s1092" style="position:absolute;left:1811;top:32062;width:285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" path="m7144,14764v,-3810,2857,-7620,6667,-7620c17621,7144,21431,10001,21431,13811v,3810,-2857,7620,-6667,7620c10954,22384,7144,19526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159" o:spid="_x0000_s1093" style="position:absolute;left:2164;top:31571;width:286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" path="m7144,14764v,-3810,2857,-7620,6667,-7620c17621,7144,21431,10001,21431,13811v,3810,-2857,7620,-6667,7620c10954,22384,8096,19526,7144,14764xe" fillcolor="#ffd2c5 [3205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1762" o:spid="_x0000_s1094" style="position:absolute;left:2216;top:31986;width:285;height:285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" path="m7144,14764v,-3810,2857,-7620,6667,-7620c17621,7144,21431,10001,21431,13811v,3810,-2857,7620,-6667,7620c10954,22384,7144,19526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514" o:spid="_x0000_s1095" style="position:absolute;left:2112;top:32521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" path="m7144,14764v,-3810,2857,-7620,6667,-7620c17621,7144,21431,10001,21431,13811v,3810,-2857,7620,-6667,7620c10954,21431,7144,18574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518" o:spid="_x0000_s1096" style="position:absolute;left:2132;top:32319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" path="m7144,14764v,-3810,1905,-6668,5715,-7620c16669,7144,19526,9049,20479,12859v,3810,-1905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3459" o:spid="_x0000_s1097" style="position:absolute;left:2764;top:32194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" path="m7144,14764v,-3810,1905,-6668,5715,-7620c16669,7144,19526,9049,20479,12859v,3810,-1905,6667,-5715,7620c10954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981" o:spid="_x0000_s1098" style="position:absolute;left:2447;top:32577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" path="m7144,14764v,-3810,1905,-6668,5715,-7620c16669,7144,19526,9049,20479,12859v,3810,-1905,6667,-5715,7620c10001,21431,7144,18574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3823" o:spid="_x0000_s1099" style="position:absolute;left:1816;top:32526;width:191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" path="m7144,14764v,-3810,1905,-6668,5715,-7620c16669,7144,19526,9049,20479,12859v,3810,-1905,6667,-5715,7620c10001,20479,7144,17621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3824" o:spid="_x0000_s1100" style="position:absolute;left:2021;top:31703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" path="m7144,14764v,-3810,1905,-6668,5715,-7620c16669,7144,19526,9049,20479,12859v,3810,-1905,6667,-5715,7620c10954,20479,7144,17621,7144,14764xe" fillcolor="#ebc04d [3206]" stroked="f">
                <v:stroke joinstyle="miter"/>
                <v:path arrowok="t" o:connecttype="custom" o:connectlocs="7144,14764;12859,7144;20479,12859;14764,20479;7144,14764" o:connectangles="0,0,0,0,0"/>
              </v:shape>
              <v:shape id="Freeform: Shape 3825" o:spid="_x0000_s1101" style="position:absolute;left:2703;top:32544;width:286;height:286;rotation:1507472fd;visibility:visible;mso-wrap-style:square;v-text-anchor:middle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" path="m7144,14764v,-3810,2857,-7620,6667,-7620c17621,7144,21431,10001,21431,13811v,3810,-2857,7620,-6667,7620c10954,21431,7144,18574,7144,14764xe" fillcolor="#ebc04d [3206]" stroked="f">
                <v:stroke joinstyle="miter"/>
                <v:path arrowok="t" o:connecttype="custom" o:connectlocs="7144,14764;13811,7144;21431,13811;14764,21431;7144,14764" o:connectangles="0,0,0,0,0"/>
              </v:shape>
              <v:shape id="Freeform: Shape 3826" o:spid="_x0000_s1102" style="position:absolute;left:2632;top:32676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3827" o:spid="_x0000_s1103" style="position:absolute;left:1941;top:32817;width:190;height:191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3828" o:spid="_x0000_s1104" style="position:absolute;left:1913;top:32226;width:190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" path="m7144,12859v,-2858,1905,-5715,4762,-5715c14764,7144,17621,9049,17621,11906v,2858,-1905,5715,-4762,5715c10001,17621,8096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  <v:shape id="Freeform: Shape 3829" o:spid="_x0000_s1105" style="position:absolute;left:2360;top:31878;width:191;height:190;rotation:1507472fd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" path="m7144,12859v,-2858,1905,-5715,4762,-5715c14764,7144,17621,9049,17621,11906v,2858,-1905,5715,-4762,5715c10001,17621,7144,15716,7144,12859xe" fillcolor="#ebc04d [3206]" stroked="f">
                <v:stroke joinstyle="miter"/>
                <v:path arrowok="t" o:connecttype="custom" o:connectlocs="7144,12859;11906,7144;17621,11906;12859,17621;7144,12859" o:connectangles="0,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0405AE" wp14:editId="365ADDF8">
              <wp:simplePos x="0" y="0"/>
              <wp:positionH relativeFrom="column">
                <wp:posOffset>3958716</wp:posOffset>
              </wp:positionH>
              <wp:positionV relativeFrom="paragraph">
                <wp:posOffset>1088158</wp:posOffset>
              </wp:positionV>
              <wp:extent cx="2736063" cy="2370738"/>
              <wp:effectExtent l="0" t="0" r="7620" b="0"/>
              <wp:wrapNone/>
              <wp:docPr id="3830" name="Group 412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6063" cy="2370738"/>
                        <a:chOff x="2176723" y="1085516"/>
                        <a:chExt cx="4316053" cy="3740251"/>
                      </a:xfrm>
                    </wpg:grpSpPr>
                    <wpg:grpSp>
                      <wpg:cNvPr id="3831" name="Group 3831"/>
                      <wpg:cNvGrpSpPr/>
                      <wpg:grpSpPr>
                        <a:xfrm>
                          <a:off x="3151533" y="3816835"/>
                          <a:ext cx="438295" cy="613562"/>
                          <a:chOff x="3151533" y="3816835"/>
                          <a:chExt cx="438295" cy="613562"/>
                        </a:xfrm>
                        <a:solidFill>
                          <a:schemeClr val="bg1"/>
                        </a:solidFill>
                      </wpg:grpSpPr>
                      <wps:wsp>
                        <wps:cNvPr id="3832" name="Freeform: Shape 3832"/>
                        <wps:cNvSpPr/>
                        <wps:spPr>
                          <a:xfrm>
                            <a:off x="3456478" y="4099073"/>
                            <a:ext cx="133350" cy="133350"/>
                          </a:xfrm>
                          <a:custGeom>
                            <a:avLst/>
                            <a:gdLst>
                              <a:gd name="connsiteX0" fmla="*/ 124156 w 133350"/>
                              <a:gd name="connsiteY0" fmla="*/ 41288 h 133350"/>
                              <a:gd name="connsiteX1" fmla="*/ 41288 w 133350"/>
                              <a:gd name="connsiteY1" fmla="*/ 13666 h 133350"/>
                              <a:gd name="connsiteX2" fmla="*/ 13666 w 133350"/>
                              <a:gd name="connsiteY2" fmla="*/ 96533 h 133350"/>
                              <a:gd name="connsiteX3" fmla="*/ 13666 w 133350"/>
                              <a:gd name="connsiteY3" fmla="*/ 96533 h 133350"/>
                              <a:gd name="connsiteX4" fmla="*/ 81293 w 133350"/>
                              <a:gd name="connsiteY4" fmla="*/ 128918 h 133350"/>
                              <a:gd name="connsiteX5" fmla="*/ 96533 w 133350"/>
                              <a:gd name="connsiteY5" fmla="*/ 123203 h 133350"/>
                              <a:gd name="connsiteX6" fmla="*/ 127013 w 133350"/>
                              <a:gd name="connsiteY6" fmla="*/ 87961 h 133350"/>
                              <a:gd name="connsiteX7" fmla="*/ 124156 w 133350"/>
                              <a:gd name="connsiteY7" fmla="*/ 41288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50" h="133350">
                                <a:moveTo>
                                  <a:pt x="124156" y="41288"/>
                                </a:moveTo>
                                <a:cubicBezTo>
                                  <a:pt x="108916" y="10808"/>
                                  <a:pt x="71768" y="-1574"/>
                                  <a:pt x="41288" y="13666"/>
                                </a:cubicBezTo>
                                <a:cubicBezTo>
                                  <a:pt x="10808" y="28906"/>
                                  <a:pt x="-1574" y="66053"/>
                                  <a:pt x="13666" y="96533"/>
                                </a:cubicBezTo>
                                <a:lnTo>
                                  <a:pt x="13666" y="96533"/>
                                </a:lnTo>
                                <a:cubicBezTo>
                                  <a:pt x="26048" y="122251"/>
                                  <a:pt x="54623" y="134633"/>
                                  <a:pt x="81293" y="128918"/>
                                </a:cubicBezTo>
                                <a:cubicBezTo>
                                  <a:pt x="86056" y="127966"/>
                                  <a:pt x="91771" y="126061"/>
                                  <a:pt x="96533" y="123203"/>
                                </a:cubicBezTo>
                                <a:cubicBezTo>
                                  <a:pt x="110821" y="115583"/>
                                  <a:pt x="122251" y="103201"/>
                                  <a:pt x="127013" y="87961"/>
                                </a:cubicBezTo>
                                <a:cubicBezTo>
                                  <a:pt x="131776" y="72721"/>
                                  <a:pt x="131776" y="55576"/>
                                  <a:pt x="124156" y="412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33" name="Freeform: Shape 3833"/>
                        <wps:cNvSpPr/>
                        <wps:spPr>
                          <a:xfrm>
                            <a:off x="3450465" y="3816835"/>
                            <a:ext cx="85725" cy="85725"/>
                          </a:xfrm>
                          <a:custGeom>
                            <a:avLst/>
                            <a:gdLst>
                              <a:gd name="connsiteX0" fmla="*/ 83496 w 85725"/>
                              <a:gd name="connsiteY0" fmla="*/ 43491 h 85725"/>
                              <a:gd name="connsiteX1" fmla="*/ 42539 w 85725"/>
                              <a:gd name="connsiteY1" fmla="*/ 7296 h 85725"/>
                              <a:gd name="connsiteX2" fmla="*/ 7296 w 85725"/>
                              <a:gd name="connsiteY2" fmla="*/ 49206 h 85725"/>
                              <a:gd name="connsiteX3" fmla="*/ 7296 w 85725"/>
                              <a:gd name="connsiteY3" fmla="*/ 49206 h 85725"/>
                              <a:gd name="connsiteX4" fmla="*/ 38729 w 85725"/>
                              <a:gd name="connsiteY4" fmla="*/ 84449 h 85725"/>
                              <a:gd name="connsiteX5" fmla="*/ 49206 w 85725"/>
                              <a:gd name="connsiteY5" fmla="*/ 85401 h 85725"/>
                              <a:gd name="connsiteX6" fmla="*/ 75876 w 85725"/>
                              <a:gd name="connsiteY6" fmla="*/ 72066 h 85725"/>
                              <a:gd name="connsiteX7" fmla="*/ 83496 w 85725"/>
                              <a:gd name="connsiteY7" fmla="*/ 43491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725" h="85725">
                                <a:moveTo>
                                  <a:pt x="83496" y="43491"/>
                                </a:moveTo>
                                <a:cubicBezTo>
                                  <a:pt x="82544" y="21584"/>
                                  <a:pt x="63494" y="5391"/>
                                  <a:pt x="42539" y="7296"/>
                                </a:cubicBezTo>
                                <a:cubicBezTo>
                                  <a:pt x="21584" y="9201"/>
                                  <a:pt x="5391" y="27299"/>
                                  <a:pt x="7296" y="49206"/>
                                </a:cubicBezTo>
                                <a:lnTo>
                                  <a:pt x="7296" y="49206"/>
                                </a:lnTo>
                                <a:cubicBezTo>
                                  <a:pt x="8249" y="67304"/>
                                  <a:pt x="21584" y="81591"/>
                                  <a:pt x="38729" y="84449"/>
                                </a:cubicBezTo>
                                <a:cubicBezTo>
                                  <a:pt x="41586" y="85401"/>
                                  <a:pt x="45396" y="85401"/>
                                  <a:pt x="49206" y="85401"/>
                                </a:cubicBezTo>
                                <a:cubicBezTo>
                                  <a:pt x="59684" y="84449"/>
                                  <a:pt x="69209" y="79686"/>
                                  <a:pt x="75876" y="72066"/>
                                </a:cubicBezTo>
                                <a:cubicBezTo>
                                  <a:pt x="81591" y="63494"/>
                                  <a:pt x="84449" y="53016"/>
                                  <a:pt x="83496" y="434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34" name="Freeform: Shape 3834"/>
                        <wps:cNvSpPr/>
                        <wps:spPr>
                          <a:xfrm>
                            <a:off x="3239963" y="4294037"/>
                            <a:ext cx="85725" cy="85725"/>
                          </a:xfrm>
                          <a:custGeom>
                            <a:avLst/>
                            <a:gdLst>
                              <a:gd name="connsiteX0" fmla="*/ 84449 w 85725"/>
                              <a:gd name="connsiteY0" fmla="*/ 42539 h 85725"/>
                              <a:gd name="connsiteX1" fmla="*/ 42539 w 85725"/>
                              <a:gd name="connsiteY1" fmla="*/ 7296 h 85725"/>
                              <a:gd name="connsiteX2" fmla="*/ 7296 w 85725"/>
                              <a:gd name="connsiteY2" fmla="*/ 49206 h 85725"/>
                              <a:gd name="connsiteX3" fmla="*/ 7296 w 85725"/>
                              <a:gd name="connsiteY3" fmla="*/ 49206 h 85725"/>
                              <a:gd name="connsiteX4" fmla="*/ 38729 w 85725"/>
                              <a:gd name="connsiteY4" fmla="*/ 84449 h 85725"/>
                              <a:gd name="connsiteX5" fmla="*/ 49206 w 85725"/>
                              <a:gd name="connsiteY5" fmla="*/ 85401 h 85725"/>
                              <a:gd name="connsiteX6" fmla="*/ 75876 w 85725"/>
                              <a:gd name="connsiteY6" fmla="*/ 72066 h 85725"/>
                              <a:gd name="connsiteX7" fmla="*/ 84449 w 85725"/>
                              <a:gd name="connsiteY7" fmla="*/ 42539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725" h="85725">
                                <a:moveTo>
                                  <a:pt x="84449" y="42539"/>
                                </a:moveTo>
                                <a:cubicBezTo>
                                  <a:pt x="82544" y="21584"/>
                                  <a:pt x="64446" y="5391"/>
                                  <a:pt x="42539" y="7296"/>
                                </a:cubicBezTo>
                                <a:cubicBezTo>
                                  <a:pt x="21584" y="9201"/>
                                  <a:pt x="5391" y="27299"/>
                                  <a:pt x="7296" y="49206"/>
                                </a:cubicBezTo>
                                <a:lnTo>
                                  <a:pt x="7296" y="49206"/>
                                </a:lnTo>
                                <a:cubicBezTo>
                                  <a:pt x="8249" y="67304"/>
                                  <a:pt x="21584" y="81591"/>
                                  <a:pt x="38729" y="84449"/>
                                </a:cubicBezTo>
                                <a:cubicBezTo>
                                  <a:pt x="41586" y="85401"/>
                                  <a:pt x="45396" y="85401"/>
                                  <a:pt x="49206" y="85401"/>
                                </a:cubicBezTo>
                                <a:cubicBezTo>
                                  <a:pt x="59684" y="84449"/>
                                  <a:pt x="69209" y="79686"/>
                                  <a:pt x="75876" y="72066"/>
                                </a:cubicBezTo>
                                <a:cubicBezTo>
                                  <a:pt x="82544" y="62541"/>
                                  <a:pt x="85401" y="53016"/>
                                  <a:pt x="84449" y="425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35" name="Freeform: Shape 3835"/>
                        <wps:cNvSpPr/>
                        <wps:spPr>
                          <a:xfrm>
                            <a:off x="3513483" y="4382772"/>
                            <a:ext cx="47625" cy="47625"/>
                          </a:xfrm>
                          <a:custGeom>
                            <a:avLst/>
                            <a:gdLst>
                              <a:gd name="connsiteX0" fmla="*/ 46196 w 47625"/>
                              <a:gd name="connsiteY0" fmla="*/ 25241 h 47625"/>
                              <a:gd name="connsiteX1" fmla="*/ 25241 w 47625"/>
                              <a:gd name="connsiteY1" fmla="*/ 7144 h 47625"/>
                              <a:gd name="connsiteX2" fmla="*/ 7144 w 47625"/>
                              <a:gd name="connsiteY2" fmla="*/ 28099 h 47625"/>
                              <a:gd name="connsiteX3" fmla="*/ 7144 w 47625"/>
                              <a:gd name="connsiteY3" fmla="*/ 28099 h 47625"/>
                              <a:gd name="connsiteX4" fmla="*/ 22384 w 47625"/>
                              <a:gd name="connsiteY4" fmla="*/ 45244 h 47625"/>
                              <a:gd name="connsiteX5" fmla="*/ 27146 w 47625"/>
                              <a:gd name="connsiteY5" fmla="*/ 45244 h 47625"/>
                              <a:gd name="connsiteX6" fmla="*/ 40481 w 47625"/>
                              <a:gd name="connsiteY6" fmla="*/ 38576 h 47625"/>
                              <a:gd name="connsiteX7" fmla="*/ 46196 w 47625"/>
                              <a:gd name="connsiteY7" fmla="*/ 25241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6196" y="25241"/>
                                </a:moveTo>
                                <a:cubicBezTo>
                                  <a:pt x="45244" y="14764"/>
                                  <a:pt x="35719" y="7144"/>
                                  <a:pt x="25241" y="7144"/>
                                </a:cubicBezTo>
                                <a:cubicBezTo>
                                  <a:pt x="14764" y="8096"/>
                                  <a:pt x="7144" y="17621"/>
                                  <a:pt x="7144" y="28099"/>
                                </a:cubicBezTo>
                                <a:lnTo>
                                  <a:pt x="7144" y="28099"/>
                                </a:lnTo>
                                <a:cubicBezTo>
                                  <a:pt x="8096" y="36671"/>
                                  <a:pt x="14764" y="44291"/>
                                  <a:pt x="22384" y="45244"/>
                                </a:cubicBezTo>
                                <a:cubicBezTo>
                                  <a:pt x="24289" y="45244"/>
                                  <a:pt x="25241" y="45244"/>
                                  <a:pt x="27146" y="45244"/>
                                </a:cubicBezTo>
                                <a:cubicBezTo>
                                  <a:pt x="31909" y="45244"/>
                                  <a:pt x="36671" y="42386"/>
                                  <a:pt x="40481" y="38576"/>
                                </a:cubicBezTo>
                                <a:cubicBezTo>
                                  <a:pt x="44291" y="35719"/>
                                  <a:pt x="46196" y="30956"/>
                                  <a:pt x="46196" y="252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36" name="Freeform: Shape 3836"/>
                        <wps:cNvSpPr/>
                        <wps:spPr>
                          <a:xfrm>
                            <a:off x="3151533" y="411512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6196 w 47625"/>
                              <a:gd name="connsiteY0" fmla="*/ 25241 h 47625"/>
                              <a:gd name="connsiteX1" fmla="*/ 25241 w 47625"/>
                              <a:gd name="connsiteY1" fmla="*/ 7144 h 47625"/>
                              <a:gd name="connsiteX2" fmla="*/ 7144 w 47625"/>
                              <a:gd name="connsiteY2" fmla="*/ 28099 h 47625"/>
                              <a:gd name="connsiteX3" fmla="*/ 7144 w 47625"/>
                              <a:gd name="connsiteY3" fmla="*/ 28099 h 47625"/>
                              <a:gd name="connsiteX4" fmla="*/ 22384 w 47625"/>
                              <a:gd name="connsiteY4" fmla="*/ 45244 h 47625"/>
                              <a:gd name="connsiteX5" fmla="*/ 27146 w 47625"/>
                              <a:gd name="connsiteY5" fmla="*/ 45244 h 47625"/>
                              <a:gd name="connsiteX6" fmla="*/ 40481 w 47625"/>
                              <a:gd name="connsiteY6" fmla="*/ 38576 h 47625"/>
                              <a:gd name="connsiteX7" fmla="*/ 46196 w 47625"/>
                              <a:gd name="connsiteY7" fmla="*/ 25241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6196" y="25241"/>
                                </a:moveTo>
                                <a:cubicBezTo>
                                  <a:pt x="45244" y="14764"/>
                                  <a:pt x="35719" y="7144"/>
                                  <a:pt x="25241" y="7144"/>
                                </a:cubicBezTo>
                                <a:cubicBezTo>
                                  <a:pt x="14764" y="8096"/>
                                  <a:pt x="7144" y="17621"/>
                                  <a:pt x="7144" y="28099"/>
                                </a:cubicBezTo>
                                <a:lnTo>
                                  <a:pt x="7144" y="28099"/>
                                </a:lnTo>
                                <a:cubicBezTo>
                                  <a:pt x="8096" y="36671"/>
                                  <a:pt x="14764" y="44291"/>
                                  <a:pt x="22384" y="45244"/>
                                </a:cubicBezTo>
                                <a:cubicBezTo>
                                  <a:pt x="24289" y="45244"/>
                                  <a:pt x="25241" y="45244"/>
                                  <a:pt x="27146" y="45244"/>
                                </a:cubicBezTo>
                                <a:cubicBezTo>
                                  <a:pt x="31909" y="45244"/>
                                  <a:pt x="36671" y="42386"/>
                                  <a:pt x="40481" y="38576"/>
                                </a:cubicBezTo>
                                <a:cubicBezTo>
                                  <a:pt x="45244" y="35719"/>
                                  <a:pt x="47149" y="30004"/>
                                  <a:pt x="46196" y="252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837" name="Freeform: Shape 3837"/>
                      <wps:cNvSpPr/>
                      <wps:spPr>
                        <a:xfrm>
                          <a:off x="2737604" y="1085516"/>
                          <a:ext cx="3682311" cy="3740251"/>
                        </a:xfrm>
                        <a:custGeom>
                          <a:avLst/>
                          <a:gdLst>
                            <a:gd name="connsiteX0" fmla="*/ 2392031 w 3682310"/>
                            <a:gd name="connsiteY0" fmla="*/ 3337495 h 3740249"/>
                            <a:gd name="connsiteX1" fmla="*/ 2478947 w 3682310"/>
                            <a:gd name="connsiteY1" fmla="*/ 3351664 h 3740249"/>
                            <a:gd name="connsiteX2" fmla="*/ 2551337 w 3682310"/>
                            <a:gd name="connsiteY2" fmla="*/ 3431674 h 3740249"/>
                            <a:gd name="connsiteX3" fmla="*/ 2549432 w 3682310"/>
                            <a:gd name="connsiteY3" fmla="*/ 3436436 h 3740249"/>
                            <a:gd name="connsiteX4" fmla="*/ 2425607 w 3682310"/>
                            <a:gd name="connsiteY4" fmla="*/ 3438341 h 3740249"/>
                            <a:gd name="connsiteX5" fmla="*/ 2392818 w 3682310"/>
                            <a:gd name="connsiteY5" fmla="*/ 3426280 h 3740249"/>
                            <a:gd name="connsiteX6" fmla="*/ 2423404 w 3682310"/>
                            <a:gd name="connsiteY6" fmla="*/ 3476858 h 3740249"/>
                            <a:gd name="connsiteX7" fmla="*/ 2437989 w 3682310"/>
                            <a:gd name="connsiteY7" fmla="*/ 3532639 h 3740249"/>
                            <a:gd name="connsiteX8" fmla="*/ 2398937 w 3682310"/>
                            <a:gd name="connsiteY8" fmla="*/ 3676466 h 3740249"/>
                            <a:gd name="connsiteX9" fmla="*/ 2392269 w 3682310"/>
                            <a:gd name="connsiteY9" fmla="*/ 3677419 h 3740249"/>
                            <a:gd name="connsiteX10" fmla="*/ 2297972 w 3682310"/>
                            <a:gd name="connsiteY10" fmla="*/ 3534544 h 3740249"/>
                            <a:gd name="connsiteX11" fmla="*/ 2320832 w 3682310"/>
                            <a:gd name="connsiteY11" fmla="*/ 3349759 h 3740249"/>
                            <a:gd name="connsiteX12" fmla="*/ 2322370 w 3682310"/>
                            <a:gd name="connsiteY12" fmla="*/ 3349539 h 3740249"/>
                            <a:gd name="connsiteX13" fmla="*/ 2323689 w 3682310"/>
                            <a:gd name="connsiteY13" fmla="*/ 3346901 h 3740249"/>
                            <a:gd name="connsiteX14" fmla="*/ 2392031 w 3682310"/>
                            <a:gd name="connsiteY14" fmla="*/ 3337495 h 3740249"/>
                            <a:gd name="connsiteX15" fmla="*/ 806357 w 3682310"/>
                            <a:gd name="connsiteY15" fmla="*/ 3336424 h 3740249"/>
                            <a:gd name="connsiteX16" fmla="*/ 808262 w 3682310"/>
                            <a:gd name="connsiteY16" fmla="*/ 3339281 h 3740249"/>
                            <a:gd name="connsiteX17" fmla="*/ 805405 w 3682310"/>
                            <a:gd name="connsiteY17" fmla="*/ 3341186 h 3740249"/>
                            <a:gd name="connsiteX18" fmla="*/ 803500 w 3682310"/>
                            <a:gd name="connsiteY18" fmla="*/ 3338329 h 3740249"/>
                            <a:gd name="connsiteX19" fmla="*/ 806357 w 3682310"/>
                            <a:gd name="connsiteY19" fmla="*/ 3336424 h 3740249"/>
                            <a:gd name="connsiteX20" fmla="*/ 796832 w 3682310"/>
                            <a:gd name="connsiteY20" fmla="*/ 3334519 h 3740249"/>
                            <a:gd name="connsiteX21" fmla="*/ 799690 w 3682310"/>
                            <a:gd name="connsiteY21" fmla="*/ 3337376 h 3740249"/>
                            <a:gd name="connsiteX22" fmla="*/ 796832 w 3682310"/>
                            <a:gd name="connsiteY22" fmla="*/ 3340234 h 3740249"/>
                            <a:gd name="connsiteX23" fmla="*/ 793975 w 3682310"/>
                            <a:gd name="connsiteY23" fmla="*/ 3337376 h 3740249"/>
                            <a:gd name="connsiteX24" fmla="*/ 796832 w 3682310"/>
                            <a:gd name="connsiteY24" fmla="*/ 3334519 h 3740249"/>
                            <a:gd name="connsiteX25" fmla="*/ 813977 w 3682310"/>
                            <a:gd name="connsiteY25" fmla="*/ 3331661 h 3740249"/>
                            <a:gd name="connsiteX26" fmla="*/ 815882 w 3682310"/>
                            <a:gd name="connsiteY26" fmla="*/ 3334518 h 3740249"/>
                            <a:gd name="connsiteX27" fmla="*/ 813024 w 3682310"/>
                            <a:gd name="connsiteY27" fmla="*/ 3336423 h 3740249"/>
                            <a:gd name="connsiteX28" fmla="*/ 811119 w 3682310"/>
                            <a:gd name="connsiteY28" fmla="*/ 3333566 h 3740249"/>
                            <a:gd name="connsiteX29" fmla="*/ 813977 w 3682310"/>
                            <a:gd name="connsiteY29" fmla="*/ 3331661 h 3740249"/>
                            <a:gd name="connsiteX30" fmla="*/ 791117 w 3682310"/>
                            <a:gd name="connsiteY30" fmla="*/ 3330709 h 3740249"/>
                            <a:gd name="connsiteX31" fmla="*/ 793975 w 3682310"/>
                            <a:gd name="connsiteY31" fmla="*/ 3333566 h 3740249"/>
                            <a:gd name="connsiteX32" fmla="*/ 791117 w 3682310"/>
                            <a:gd name="connsiteY32" fmla="*/ 3336424 h 3740249"/>
                            <a:gd name="connsiteX33" fmla="*/ 788260 w 3682310"/>
                            <a:gd name="connsiteY33" fmla="*/ 3333566 h 3740249"/>
                            <a:gd name="connsiteX34" fmla="*/ 791117 w 3682310"/>
                            <a:gd name="connsiteY34" fmla="*/ 3330709 h 3740249"/>
                            <a:gd name="connsiteX35" fmla="*/ 806357 w 3682310"/>
                            <a:gd name="connsiteY35" fmla="*/ 3329756 h 3740249"/>
                            <a:gd name="connsiteX36" fmla="*/ 808262 w 3682310"/>
                            <a:gd name="connsiteY36" fmla="*/ 3332613 h 3740249"/>
                            <a:gd name="connsiteX37" fmla="*/ 805405 w 3682310"/>
                            <a:gd name="connsiteY37" fmla="*/ 3334518 h 3740249"/>
                            <a:gd name="connsiteX38" fmla="*/ 803500 w 3682310"/>
                            <a:gd name="connsiteY38" fmla="*/ 3331661 h 3740249"/>
                            <a:gd name="connsiteX39" fmla="*/ 806357 w 3682310"/>
                            <a:gd name="connsiteY39" fmla="*/ 3329756 h 3740249"/>
                            <a:gd name="connsiteX40" fmla="*/ 797784 w 3682310"/>
                            <a:gd name="connsiteY40" fmla="*/ 3325946 h 3740249"/>
                            <a:gd name="connsiteX41" fmla="*/ 799689 w 3682310"/>
                            <a:gd name="connsiteY41" fmla="*/ 3328803 h 3740249"/>
                            <a:gd name="connsiteX42" fmla="*/ 796832 w 3682310"/>
                            <a:gd name="connsiteY42" fmla="*/ 3330708 h 3740249"/>
                            <a:gd name="connsiteX43" fmla="*/ 794927 w 3682310"/>
                            <a:gd name="connsiteY43" fmla="*/ 3327851 h 3740249"/>
                            <a:gd name="connsiteX44" fmla="*/ 797784 w 3682310"/>
                            <a:gd name="connsiteY44" fmla="*/ 3325946 h 3740249"/>
                            <a:gd name="connsiteX45" fmla="*/ 816834 w 3682310"/>
                            <a:gd name="connsiteY45" fmla="*/ 3324994 h 3740249"/>
                            <a:gd name="connsiteX46" fmla="*/ 818739 w 3682310"/>
                            <a:gd name="connsiteY46" fmla="*/ 3327851 h 3740249"/>
                            <a:gd name="connsiteX47" fmla="*/ 815882 w 3682310"/>
                            <a:gd name="connsiteY47" fmla="*/ 3329756 h 3740249"/>
                            <a:gd name="connsiteX48" fmla="*/ 813977 w 3682310"/>
                            <a:gd name="connsiteY48" fmla="*/ 3326899 h 3740249"/>
                            <a:gd name="connsiteX49" fmla="*/ 816834 w 3682310"/>
                            <a:gd name="connsiteY49" fmla="*/ 3324994 h 3740249"/>
                            <a:gd name="connsiteX50" fmla="*/ 806357 w 3682310"/>
                            <a:gd name="connsiteY50" fmla="*/ 3322136 h 3740249"/>
                            <a:gd name="connsiteX51" fmla="*/ 808262 w 3682310"/>
                            <a:gd name="connsiteY51" fmla="*/ 3324993 h 3740249"/>
                            <a:gd name="connsiteX52" fmla="*/ 805405 w 3682310"/>
                            <a:gd name="connsiteY52" fmla="*/ 3326898 h 3740249"/>
                            <a:gd name="connsiteX53" fmla="*/ 803500 w 3682310"/>
                            <a:gd name="connsiteY53" fmla="*/ 3324041 h 3740249"/>
                            <a:gd name="connsiteX54" fmla="*/ 806357 w 3682310"/>
                            <a:gd name="connsiteY54" fmla="*/ 3322136 h 3740249"/>
                            <a:gd name="connsiteX55" fmla="*/ 789212 w 3682310"/>
                            <a:gd name="connsiteY55" fmla="*/ 3322136 h 3740249"/>
                            <a:gd name="connsiteX56" fmla="*/ 792070 w 3682310"/>
                            <a:gd name="connsiteY56" fmla="*/ 3324993 h 3740249"/>
                            <a:gd name="connsiteX57" fmla="*/ 789212 w 3682310"/>
                            <a:gd name="connsiteY57" fmla="*/ 3327851 h 3740249"/>
                            <a:gd name="connsiteX58" fmla="*/ 786355 w 3682310"/>
                            <a:gd name="connsiteY58" fmla="*/ 3324993 h 3740249"/>
                            <a:gd name="connsiteX59" fmla="*/ 789212 w 3682310"/>
                            <a:gd name="connsiteY59" fmla="*/ 3322136 h 3740249"/>
                            <a:gd name="connsiteX60" fmla="*/ 812072 w 3682310"/>
                            <a:gd name="connsiteY60" fmla="*/ 3315469 h 3740249"/>
                            <a:gd name="connsiteX61" fmla="*/ 814930 w 3682310"/>
                            <a:gd name="connsiteY61" fmla="*/ 3318326 h 3740249"/>
                            <a:gd name="connsiteX62" fmla="*/ 812072 w 3682310"/>
                            <a:gd name="connsiteY62" fmla="*/ 3321184 h 3740249"/>
                            <a:gd name="connsiteX63" fmla="*/ 809215 w 3682310"/>
                            <a:gd name="connsiteY63" fmla="*/ 3318326 h 3740249"/>
                            <a:gd name="connsiteX64" fmla="*/ 812072 w 3682310"/>
                            <a:gd name="connsiteY64" fmla="*/ 3315469 h 3740249"/>
                            <a:gd name="connsiteX65" fmla="*/ 799689 w 3682310"/>
                            <a:gd name="connsiteY65" fmla="*/ 3315469 h 3740249"/>
                            <a:gd name="connsiteX66" fmla="*/ 801594 w 3682310"/>
                            <a:gd name="connsiteY66" fmla="*/ 3318326 h 3740249"/>
                            <a:gd name="connsiteX67" fmla="*/ 798737 w 3682310"/>
                            <a:gd name="connsiteY67" fmla="*/ 3320231 h 3740249"/>
                            <a:gd name="connsiteX68" fmla="*/ 796832 w 3682310"/>
                            <a:gd name="connsiteY68" fmla="*/ 3317374 h 3740249"/>
                            <a:gd name="connsiteX69" fmla="*/ 799689 w 3682310"/>
                            <a:gd name="connsiteY69" fmla="*/ 3315469 h 3740249"/>
                            <a:gd name="connsiteX70" fmla="*/ 790164 w 3682310"/>
                            <a:gd name="connsiteY70" fmla="*/ 3314516 h 3740249"/>
                            <a:gd name="connsiteX71" fmla="*/ 793022 w 3682310"/>
                            <a:gd name="connsiteY71" fmla="*/ 3317373 h 3740249"/>
                            <a:gd name="connsiteX72" fmla="*/ 790164 w 3682310"/>
                            <a:gd name="connsiteY72" fmla="*/ 3320231 h 3740249"/>
                            <a:gd name="connsiteX73" fmla="*/ 787307 w 3682310"/>
                            <a:gd name="connsiteY73" fmla="*/ 3317373 h 3740249"/>
                            <a:gd name="connsiteX74" fmla="*/ 790164 w 3682310"/>
                            <a:gd name="connsiteY74" fmla="*/ 3314516 h 3740249"/>
                            <a:gd name="connsiteX75" fmla="*/ 806357 w 3682310"/>
                            <a:gd name="connsiteY75" fmla="*/ 3306896 h 3740249"/>
                            <a:gd name="connsiteX76" fmla="*/ 809215 w 3682310"/>
                            <a:gd name="connsiteY76" fmla="*/ 3309753 h 3740249"/>
                            <a:gd name="connsiteX77" fmla="*/ 806357 w 3682310"/>
                            <a:gd name="connsiteY77" fmla="*/ 3312611 h 3740249"/>
                            <a:gd name="connsiteX78" fmla="*/ 803500 w 3682310"/>
                            <a:gd name="connsiteY78" fmla="*/ 3309753 h 3740249"/>
                            <a:gd name="connsiteX79" fmla="*/ 806357 w 3682310"/>
                            <a:gd name="connsiteY79" fmla="*/ 3306896 h 3740249"/>
                            <a:gd name="connsiteX80" fmla="*/ 797785 w 3682310"/>
                            <a:gd name="connsiteY80" fmla="*/ 3306896 h 3740249"/>
                            <a:gd name="connsiteX81" fmla="*/ 799690 w 3682310"/>
                            <a:gd name="connsiteY81" fmla="*/ 3309753 h 3740249"/>
                            <a:gd name="connsiteX82" fmla="*/ 796832 w 3682310"/>
                            <a:gd name="connsiteY82" fmla="*/ 3311658 h 3740249"/>
                            <a:gd name="connsiteX83" fmla="*/ 794927 w 3682310"/>
                            <a:gd name="connsiteY83" fmla="*/ 3308801 h 3740249"/>
                            <a:gd name="connsiteX84" fmla="*/ 797785 w 3682310"/>
                            <a:gd name="connsiteY84" fmla="*/ 3306896 h 3740249"/>
                            <a:gd name="connsiteX85" fmla="*/ 558707 w 3682310"/>
                            <a:gd name="connsiteY85" fmla="*/ 3278322 h 3740249"/>
                            <a:gd name="connsiteX86" fmla="*/ 562517 w 3682310"/>
                            <a:gd name="connsiteY86" fmla="*/ 3284036 h 3740249"/>
                            <a:gd name="connsiteX87" fmla="*/ 556802 w 3682310"/>
                            <a:gd name="connsiteY87" fmla="*/ 3287847 h 3740249"/>
                            <a:gd name="connsiteX88" fmla="*/ 552992 w 3682310"/>
                            <a:gd name="connsiteY88" fmla="*/ 3282132 h 3740249"/>
                            <a:gd name="connsiteX89" fmla="*/ 558707 w 3682310"/>
                            <a:gd name="connsiteY89" fmla="*/ 3278322 h 3740249"/>
                            <a:gd name="connsiteX90" fmla="*/ 539657 w 3682310"/>
                            <a:gd name="connsiteY90" fmla="*/ 3275464 h 3740249"/>
                            <a:gd name="connsiteX91" fmla="*/ 544420 w 3682310"/>
                            <a:gd name="connsiteY91" fmla="*/ 3280226 h 3740249"/>
                            <a:gd name="connsiteX92" fmla="*/ 539657 w 3682310"/>
                            <a:gd name="connsiteY92" fmla="*/ 3284989 h 3740249"/>
                            <a:gd name="connsiteX93" fmla="*/ 534895 w 3682310"/>
                            <a:gd name="connsiteY93" fmla="*/ 3280226 h 3740249"/>
                            <a:gd name="connsiteX94" fmla="*/ 539657 w 3682310"/>
                            <a:gd name="connsiteY94" fmla="*/ 3275464 h 3740249"/>
                            <a:gd name="connsiteX95" fmla="*/ 572042 w 3682310"/>
                            <a:gd name="connsiteY95" fmla="*/ 3268797 h 3740249"/>
                            <a:gd name="connsiteX96" fmla="*/ 575852 w 3682310"/>
                            <a:gd name="connsiteY96" fmla="*/ 3274511 h 3740249"/>
                            <a:gd name="connsiteX97" fmla="*/ 570137 w 3682310"/>
                            <a:gd name="connsiteY97" fmla="*/ 3278322 h 3740249"/>
                            <a:gd name="connsiteX98" fmla="*/ 566327 w 3682310"/>
                            <a:gd name="connsiteY98" fmla="*/ 3272607 h 3740249"/>
                            <a:gd name="connsiteX99" fmla="*/ 572042 w 3682310"/>
                            <a:gd name="connsiteY99" fmla="*/ 3268797 h 3740249"/>
                            <a:gd name="connsiteX100" fmla="*/ 526322 w 3682310"/>
                            <a:gd name="connsiteY100" fmla="*/ 3266891 h 3740249"/>
                            <a:gd name="connsiteX101" fmla="*/ 531085 w 3682310"/>
                            <a:gd name="connsiteY101" fmla="*/ 3271653 h 3740249"/>
                            <a:gd name="connsiteX102" fmla="*/ 526322 w 3682310"/>
                            <a:gd name="connsiteY102" fmla="*/ 3276416 h 3740249"/>
                            <a:gd name="connsiteX103" fmla="*/ 521560 w 3682310"/>
                            <a:gd name="connsiteY103" fmla="*/ 3271653 h 3740249"/>
                            <a:gd name="connsiteX104" fmla="*/ 526322 w 3682310"/>
                            <a:gd name="connsiteY104" fmla="*/ 3266891 h 3740249"/>
                            <a:gd name="connsiteX105" fmla="*/ 557755 w 3682310"/>
                            <a:gd name="connsiteY105" fmla="*/ 3264985 h 3740249"/>
                            <a:gd name="connsiteX106" fmla="*/ 561565 w 3682310"/>
                            <a:gd name="connsiteY106" fmla="*/ 3270700 h 3740249"/>
                            <a:gd name="connsiteX107" fmla="*/ 555850 w 3682310"/>
                            <a:gd name="connsiteY107" fmla="*/ 3274510 h 3740249"/>
                            <a:gd name="connsiteX108" fmla="*/ 552040 w 3682310"/>
                            <a:gd name="connsiteY108" fmla="*/ 3268796 h 3740249"/>
                            <a:gd name="connsiteX109" fmla="*/ 557755 w 3682310"/>
                            <a:gd name="connsiteY109" fmla="*/ 3264985 h 3740249"/>
                            <a:gd name="connsiteX110" fmla="*/ 540610 w 3682310"/>
                            <a:gd name="connsiteY110" fmla="*/ 3257366 h 3740249"/>
                            <a:gd name="connsiteX111" fmla="*/ 544420 w 3682310"/>
                            <a:gd name="connsiteY111" fmla="*/ 3263081 h 3740249"/>
                            <a:gd name="connsiteX112" fmla="*/ 538705 w 3682310"/>
                            <a:gd name="connsiteY112" fmla="*/ 3266891 h 3740249"/>
                            <a:gd name="connsiteX113" fmla="*/ 534895 w 3682310"/>
                            <a:gd name="connsiteY113" fmla="*/ 3261175 h 3740249"/>
                            <a:gd name="connsiteX114" fmla="*/ 540610 w 3682310"/>
                            <a:gd name="connsiteY114" fmla="*/ 3257366 h 3740249"/>
                            <a:gd name="connsiteX115" fmla="*/ 578710 w 3682310"/>
                            <a:gd name="connsiteY115" fmla="*/ 3254509 h 3740249"/>
                            <a:gd name="connsiteX116" fmla="*/ 582520 w 3682310"/>
                            <a:gd name="connsiteY116" fmla="*/ 3260223 h 3740249"/>
                            <a:gd name="connsiteX117" fmla="*/ 576805 w 3682310"/>
                            <a:gd name="connsiteY117" fmla="*/ 3264034 h 3740249"/>
                            <a:gd name="connsiteX118" fmla="*/ 572995 w 3682310"/>
                            <a:gd name="connsiteY118" fmla="*/ 3258319 h 3740249"/>
                            <a:gd name="connsiteX119" fmla="*/ 578710 w 3682310"/>
                            <a:gd name="connsiteY119" fmla="*/ 3254509 h 3740249"/>
                            <a:gd name="connsiteX120" fmla="*/ 522512 w 3682310"/>
                            <a:gd name="connsiteY120" fmla="*/ 3250699 h 3740249"/>
                            <a:gd name="connsiteX121" fmla="*/ 527275 w 3682310"/>
                            <a:gd name="connsiteY121" fmla="*/ 3255461 h 3740249"/>
                            <a:gd name="connsiteX122" fmla="*/ 522512 w 3682310"/>
                            <a:gd name="connsiteY122" fmla="*/ 3260224 h 3740249"/>
                            <a:gd name="connsiteX123" fmla="*/ 517750 w 3682310"/>
                            <a:gd name="connsiteY123" fmla="*/ 3255461 h 3740249"/>
                            <a:gd name="connsiteX124" fmla="*/ 522512 w 3682310"/>
                            <a:gd name="connsiteY124" fmla="*/ 3250699 h 3740249"/>
                            <a:gd name="connsiteX125" fmla="*/ 557755 w 3682310"/>
                            <a:gd name="connsiteY125" fmla="*/ 3248794 h 3740249"/>
                            <a:gd name="connsiteX126" fmla="*/ 561565 w 3682310"/>
                            <a:gd name="connsiteY126" fmla="*/ 3254509 h 3740249"/>
                            <a:gd name="connsiteX127" fmla="*/ 555850 w 3682310"/>
                            <a:gd name="connsiteY127" fmla="*/ 3258319 h 3740249"/>
                            <a:gd name="connsiteX128" fmla="*/ 552040 w 3682310"/>
                            <a:gd name="connsiteY128" fmla="*/ 3252603 h 3740249"/>
                            <a:gd name="connsiteX129" fmla="*/ 557755 w 3682310"/>
                            <a:gd name="connsiteY129" fmla="*/ 3248794 h 3740249"/>
                            <a:gd name="connsiteX130" fmla="*/ 570137 w 3682310"/>
                            <a:gd name="connsiteY130" fmla="*/ 3236411 h 3740249"/>
                            <a:gd name="connsiteX131" fmla="*/ 574900 w 3682310"/>
                            <a:gd name="connsiteY131" fmla="*/ 3241173 h 3740249"/>
                            <a:gd name="connsiteX132" fmla="*/ 570137 w 3682310"/>
                            <a:gd name="connsiteY132" fmla="*/ 3245936 h 3740249"/>
                            <a:gd name="connsiteX133" fmla="*/ 565375 w 3682310"/>
                            <a:gd name="connsiteY133" fmla="*/ 3241173 h 3740249"/>
                            <a:gd name="connsiteX134" fmla="*/ 570137 w 3682310"/>
                            <a:gd name="connsiteY134" fmla="*/ 3236411 h 3740249"/>
                            <a:gd name="connsiteX135" fmla="*/ 545372 w 3682310"/>
                            <a:gd name="connsiteY135" fmla="*/ 3235459 h 3740249"/>
                            <a:gd name="connsiteX136" fmla="*/ 549182 w 3682310"/>
                            <a:gd name="connsiteY136" fmla="*/ 3241173 h 3740249"/>
                            <a:gd name="connsiteX137" fmla="*/ 543467 w 3682310"/>
                            <a:gd name="connsiteY137" fmla="*/ 3244984 h 3740249"/>
                            <a:gd name="connsiteX138" fmla="*/ 539657 w 3682310"/>
                            <a:gd name="connsiteY138" fmla="*/ 3239269 h 3740249"/>
                            <a:gd name="connsiteX139" fmla="*/ 545372 w 3682310"/>
                            <a:gd name="connsiteY139" fmla="*/ 3235459 h 3740249"/>
                            <a:gd name="connsiteX140" fmla="*/ 525369 w 3682310"/>
                            <a:gd name="connsiteY140" fmla="*/ 3233554 h 3740249"/>
                            <a:gd name="connsiteX141" fmla="*/ 530132 w 3682310"/>
                            <a:gd name="connsiteY141" fmla="*/ 3238316 h 3740249"/>
                            <a:gd name="connsiteX142" fmla="*/ 525369 w 3682310"/>
                            <a:gd name="connsiteY142" fmla="*/ 3243079 h 3740249"/>
                            <a:gd name="connsiteX143" fmla="*/ 520607 w 3682310"/>
                            <a:gd name="connsiteY143" fmla="*/ 3238316 h 3740249"/>
                            <a:gd name="connsiteX144" fmla="*/ 525369 w 3682310"/>
                            <a:gd name="connsiteY144" fmla="*/ 3233554 h 3740249"/>
                            <a:gd name="connsiteX145" fmla="*/ 558707 w 3682310"/>
                            <a:gd name="connsiteY145" fmla="*/ 3219266 h 3740249"/>
                            <a:gd name="connsiteX146" fmla="*/ 563470 w 3682310"/>
                            <a:gd name="connsiteY146" fmla="*/ 3224028 h 3740249"/>
                            <a:gd name="connsiteX147" fmla="*/ 558707 w 3682310"/>
                            <a:gd name="connsiteY147" fmla="*/ 3228791 h 3740249"/>
                            <a:gd name="connsiteX148" fmla="*/ 553945 w 3682310"/>
                            <a:gd name="connsiteY148" fmla="*/ 3224028 h 3740249"/>
                            <a:gd name="connsiteX149" fmla="*/ 558707 w 3682310"/>
                            <a:gd name="connsiteY149" fmla="*/ 3219266 h 3740249"/>
                            <a:gd name="connsiteX150" fmla="*/ 539657 w 3682310"/>
                            <a:gd name="connsiteY150" fmla="*/ 3218314 h 3740249"/>
                            <a:gd name="connsiteX151" fmla="*/ 543467 w 3682310"/>
                            <a:gd name="connsiteY151" fmla="*/ 3224029 h 3740249"/>
                            <a:gd name="connsiteX152" fmla="*/ 537752 w 3682310"/>
                            <a:gd name="connsiteY152" fmla="*/ 3227839 h 3740249"/>
                            <a:gd name="connsiteX153" fmla="*/ 533942 w 3682310"/>
                            <a:gd name="connsiteY153" fmla="*/ 3222123 h 3740249"/>
                            <a:gd name="connsiteX154" fmla="*/ 539657 w 3682310"/>
                            <a:gd name="connsiteY154" fmla="*/ 3218314 h 3740249"/>
                            <a:gd name="connsiteX155" fmla="*/ 2293210 w 3682310"/>
                            <a:gd name="connsiteY155" fmla="*/ 3122111 h 3740249"/>
                            <a:gd name="connsiteX156" fmla="*/ 2297020 w 3682310"/>
                            <a:gd name="connsiteY156" fmla="*/ 3130684 h 3740249"/>
                            <a:gd name="connsiteX157" fmla="*/ 2272135 w 3682310"/>
                            <a:gd name="connsiteY157" fmla="*/ 3194502 h 3740249"/>
                            <a:gd name="connsiteX158" fmla="*/ 2252143 w 3682310"/>
                            <a:gd name="connsiteY158" fmla="*/ 3240479 h 3740249"/>
                            <a:gd name="connsiteX159" fmla="*/ 2258920 w 3682310"/>
                            <a:gd name="connsiteY159" fmla="*/ 3250699 h 3740249"/>
                            <a:gd name="connsiteX160" fmla="*/ 2239870 w 3682310"/>
                            <a:gd name="connsiteY160" fmla="*/ 3293561 h 3740249"/>
                            <a:gd name="connsiteX161" fmla="*/ 2228154 w 3682310"/>
                            <a:gd name="connsiteY161" fmla="*/ 3291350 h 3740249"/>
                            <a:gd name="connsiteX162" fmla="*/ 2212247 w 3682310"/>
                            <a:gd name="connsiteY162" fmla="*/ 3324041 h 3740249"/>
                            <a:gd name="connsiteX163" fmla="*/ 2213200 w 3682310"/>
                            <a:gd name="connsiteY163" fmla="*/ 3326899 h 3740249"/>
                            <a:gd name="connsiteX164" fmla="*/ 2214152 w 3682310"/>
                            <a:gd name="connsiteY164" fmla="*/ 3326899 h 3740249"/>
                            <a:gd name="connsiteX165" fmla="*/ 2214152 w 3682310"/>
                            <a:gd name="connsiteY165" fmla="*/ 3328804 h 3740249"/>
                            <a:gd name="connsiteX166" fmla="*/ 2221772 w 3682310"/>
                            <a:gd name="connsiteY166" fmla="*/ 3375476 h 3740249"/>
                            <a:gd name="connsiteX167" fmla="*/ 2230345 w 3682310"/>
                            <a:gd name="connsiteY167" fmla="*/ 3465964 h 3740249"/>
                            <a:gd name="connsiteX168" fmla="*/ 2235107 w 3682310"/>
                            <a:gd name="connsiteY168" fmla="*/ 3470726 h 3740249"/>
                            <a:gd name="connsiteX169" fmla="*/ 2250347 w 3682310"/>
                            <a:gd name="connsiteY169" fmla="*/ 3486919 h 3740249"/>
                            <a:gd name="connsiteX170" fmla="*/ 2232250 w 3682310"/>
                            <a:gd name="connsiteY170" fmla="*/ 3512636 h 3740249"/>
                            <a:gd name="connsiteX171" fmla="*/ 2207485 w 3682310"/>
                            <a:gd name="connsiteY171" fmla="*/ 3496444 h 3740249"/>
                            <a:gd name="connsiteX172" fmla="*/ 2216057 w 3682310"/>
                            <a:gd name="connsiteY172" fmla="*/ 3475489 h 3740249"/>
                            <a:gd name="connsiteX173" fmla="*/ 2207485 w 3682310"/>
                            <a:gd name="connsiteY173" fmla="*/ 3377382 h 3740249"/>
                            <a:gd name="connsiteX174" fmla="*/ 2201770 w 3682310"/>
                            <a:gd name="connsiteY174" fmla="*/ 3342139 h 3740249"/>
                            <a:gd name="connsiteX175" fmla="*/ 2149382 w 3682310"/>
                            <a:gd name="connsiteY175" fmla="*/ 3425959 h 3740249"/>
                            <a:gd name="connsiteX176" fmla="*/ 2148430 w 3682310"/>
                            <a:gd name="connsiteY176" fmla="*/ 3428816 h 3740249"/>
                            <a:gd name="connsiteX177" fmla="*/ 2137952 w 3682310"/>
                            <a:gd name="connsiteY177" fmla="*/ 3529782 h 3740249"/>
                            <a:gd name="connsiteX178" fmla="*/ 2103662 w 3682310"/>
                            <a:gd name="connsiteY178" fmla="*/ 3618364 h 3740249"/>
                            <a:gd name="connsiteX179" fmla="*/ 2085564 w 3682310"/>
                            <a:gd name="connsiteY179" fmla="*/ 3642176 h 3740249"/>
                            <a:gd name="connsiteX180" fmla="*/ 2060800 w 3682310"/>
                            <a:gd name="connsiteY180" fmla="*/ 3625984 h 3740249"/>
                            <a:gd name="connsiteX181" fmla="*/ 2078897 w 3682310"/>
                            <a:gd name="connsiteY181" fmla="*/ 3600266 h 3740249"/>
                            <a:gd name="connsiteX182" fmla="*/ 2096995 w 3682310"/>
                            <a:gd name="connsiteY182" fmla="*/ 3605029 h 3740249"/>
                            <a:gd name="connsiteX183" fmla="*/ 2123664 w 3682310"/>
                            <a:gd name="connsiteY183" fmla="*/ 3527876 h 3740249"/>
                            <a:gd name="connsiteX184" fmla="*/ 2132237 w 3682310"/>
                            <a:gd name="connsiteY184" fmla="*/ 3447866 h 3740249"/>
                            <a:gd name="connsiteX185" fmla="*/ 2124617 w 3682310"/>
                            <a:gd name="connsiteY185" fmla="*/ 3456439 h 3740249"/>
                            <a:gd name="connsiteX186" fmla="*/ 2049370 w 3682310"/>
                            <a:gd name="connsiteY186" fmla="*/ 3526924 h 3740249"/>
                            <a:gd name="connsiteX187" fmla="*/ 2047464 w 3682310"/>
                            <a:gd name="connsiteY187" fmla="*/ 3529782 h 3740249"/>
                            <a:gd name="connsiteX188" fmla="*/ 2013175 w 3682310"/>
                            <a:gd name="connsiteY188" fmla="*/ 3613601 h 3740249"/>
                            <a:gd name="connsiteX189" fmla="*/ 1980789 w 3682310"/>
                            <a:gd name="connsiteY189" fmla="*/ 3691707 h 3740249"/>
                            <a:gd name="connsiteX190" fmla="*/ 1990314 w 3682310"/>
                            <a:gd name="connsiteY190" fmla="*/ 3707899 h 3740249"/>
                            <a:gd name="connsiteX191" fmla="*/ 1967455 w 3682310"/>
                            <a:gd name="connsiteY191" fmla="*/ 3739332 h 3740249"/>
                            <a:gd name="connsiteX192" fmla="*/ 1939832 w 3682310"/>
                            <a:gd name="connsiteY192" fmla="*/ 3723139 h 3740249"/>
                            <a:gd name="connsiteX193" fmla="*/ 1962692 w 3682310"/>
                            <a:gd name="connsiteY193" fmla="*/ 3691707 h 3740249"/>
                            <a:gd name="connsiteX194" fmla="*/ 1970312 w 3682310"/>
                            <a:gd name="connsiteY194" fmla="*/ 3690754 h 3740249"/>
                            <a:gd name="connsiteX195" fmla="*/ 2002697 w 3682310"/>
                            <a:gd name="connsiteY195" fmla="*/ 3611697 h 3740249"/>
                            <a:gd name="connsiteX196" fmla="*/ 2021747 w 3682310"/>
                            <a:gd name="connsiteY196" fmla="*/ 3566929 h 3740249"/>
                            <a:gd name="connsiteX197" fmla="*/ 2013175 w 3682310"/>
                            <a:gd name="connsiteY197" fmla="*/ 3560261 h 3740249"/>
                            <a:gd name="connsiteX198" fmla="*/ 1963645 w 3682310"/>
                            <a:gd name="connsiteY198" fmla="*/ 3590741 h 3740249"/>
                            <a:gd name="connsiteX199" fmla="*/ 1960787 w 3682310"/>
                            <a:gd name="connsiteY199" fmla="*/ 3594551 h 3740249"/>
                            <a:gd name="connsiteX200" fmla="*/ 1938880 w 3682310"/>
                            <a:gd name="connsiteY200" fmla="*/ 3615507 h 3740249"/>
                            <a:gd name="connsiteX201" fmla="*/ 1908400 w 3682310"/>
                            <a:gd name="connsiteY201" fmla="*/ 3595504 h 3740249"/>
                            <a:gd name="connsiteX202" fmla="*/ 1931259 w 3682310"/>
                            <a:gd name="connsiteY202" fmla="*/ 3564072 h 3740249"/>
                            <a:gd name="connsiteX203" fmla="*/ 1956977 w 3682310"/>
                            <a:gd name="connsiteY203" fmla="*/ 3573597 h 3740249"/>
                            <a:gd name="connsiteX204" fmla="*/ 1964597 w 3682310"/>
                            <a:gd name="connsiteY204" fmla="*/ 3574549 h 3740249"/>
                            <a:gd name="connsiteX205" fmla="*/ 2116045 w 3682310"/>
                            <a:gd name="connsiteY205" fmla="*/ 3450724 h 3740249"/>
                            <a:gd name="connsiteX206" fmla="*/ 2141762 w 3682310"/>
                            <a:gd name="connsiteY206" fmla="*/ 3419291 h 3740249"/>
                            <a:gd name="connsiteX207" fmla="*/ 2137952 w 3682310"/>
                            <a:gd name="connsiteY207" fmla="*/ 3409766 h 3740249"/>
                            <a:gd name="connsiteX208" fmla="*/ 2053180 w 3682310"/>
                            <a:gd name="connsiteY208" fmla="*/ 3416434 h 3740249"/>
                            <a:gd name="connsiteX209" fmla="*/ 1954120 w 3682310"/>
                            <a:gd name="connsiteY209" fmla="*/ 3454534 h 3740249"/>
                            <a:gd name="connsiteX210" fmla="*/ 1951262 w 3682310"/>
                            <a:gd name="connsiteY210" fmla="*/ 3458344 h 3740249"/>
                            <a:gd name="connsiteX211" fmla="*/ 1933164 w 3682310"/>
                            <a:gd name="connsiteY211" fmla="*/ 3477394 h 3740249"/>
                            <a:gd name="connsiteX212" fmla="*/ 1908400 w 3682310"/>
                            <a:gd name="connsiteY212" fmla="*/ 3461201 h 3740249"/>
                            <a:gd name="connsiteX213" fmla="*/ 1926497 w 3682310"/>
                            <a:gd name="connsiteY213" fmla="*/ 3435484 h 3740249"/>
                            <a:gd name="connsiteX214" fmla="*/ 1942689 w 3682310"/>
                            <a:gd name="connsiteY214" fmla="*/ 3439294 h 3740249"/>
                            <a:gd name="connsiteX215" fmla="*/ 1949357 w 3682310"/>
                            <a:gd name="connsiteY215" fmla="*/ 3440247 h 3740249"/>
                            <a:gd name="connsiteX216" fmla="*/ 2048417 w 3682310"/>
                            <a:gd name="connsiteY216" fmla="*/ 3402147 h 3740249"/>
                            <a:gd name="connsiteX217" fmla="*/ 2150334 w 3682310"/>
                            <a:gd name="connsiteY217" fmla="*/ 3397384 h 3740249"/>
                            <a:gd name="connsiteX218" fmla="*/ 2156050 w 3682310"/>
                            <a:gd name="connsiteY218" fmla="*/ 3394526 h 3740249"/>
                            <a:gd name="connsiteX219" fmla="*/ 2206145 w 3682310"/>
                            <a:gd name="connsiteY219" fmla="*/ 3307164 h 3740249"/>
                            <a:gd name="connsiteX220" fmla="*/ 2215406 w 3682310"/>
                            <a:gd name="connsiteY220" fmla="*/ 3287456 h 3740249"/>
                            <a:gd name="connsiteX221" fmla="*/ 2201770 w 3682310"/>
                            <a:gd name="connsiteY221" fmla="*/ 3266891 h 3740249"/>
                            <a:gd name="connsiteX222" fmla="*/ 2220820 w 3682310"/>
                            <a:gd name="connsiteY222" fmla="*/ 3224029 h 3740249"/>
                            <a:gd name="connsiteX223" fmla="*/ 2243222 w 3682310"/>
                            <a:gd name="connsiteY223" fmla="*/ 3228258 h 3740249"/>
                            <a:gd name="connsiteX224" fmla="*/ 2246775 w 3682310"/>
                            <a:gd name="connsiteY224" fmla="*/ 3220695 h 3740249"/>
                            <a:gd name="connsiteX225" fmla="*/ 2284637 w 3682310"/>
                            <a:gd name="connsiteY225" fmla="*/ 3126874 h 3740249"/>
                            <a:gd name="connsiteX226" fmla="*/ 2286542 w 3682310"/>
                            <a:gd name="connsiteY226" fmla="*/ 3124016 h 3740249"/>
                            <a:gd name="connsiteX227" fmla="*/ 2293210 w 3682310"/>
                            <a:gd name="connsiteY227" fmla="*/ 3122111 h 3740249"/>
                            <a:gd name="connsiteX228" fmla="*/ 791117 w 3682310"/>
                            <a:gd name="connsiteY228" fmla="*/ 3117349 h 3740249"/>
                            <a:gd name="connsiteX229" fmla="*/ 798737 w 3682310"/>
                            <a:gd name="connsiteY229" fmla="*/ 3124969 h 3740249"/>
                            <a:gd name="connsiteX230" fmla="*/ 791117 w 3682310"/>
                            <a:gd name="connsiteY230" fmla="*/ 3132589 h 3740249"/>
                            <a:gd name="connsiteX231" fmla="*/ 783497 w 3682310"/>
                            <a:gd name="connsiteY231" fmla="*/ 3124969 h 3740249"/>
                            <a:gd name="connsiteX232" fmla="*/ 791117 w 3682310"/>
                            <a:gd name="connsiteY232" fmla="*/ 3117349 h 3740249"/>
                            <a:gd name="connsiteX233" fmla="*/ 767305 w 3682310"/>
                            <a:gd name="connsiteY233" fmla="*/ 3112586 h 3740249"/>
                            <a:gd name="connsiteX234" fmla="*/ 774925 w 3682310"/>
                            <a:gd name="connsiteY234" fmla="*/ 3120206 h 3740249"/>
                            <a:gd name="connsiteX235" fmla="*/ 767305 w 3682310"/>
                            <a:gd name="connsiteY235" fmla="*/ 3127826 h 3740249"/>
                            <a:gd name="connsiteX236" fmla="*/ 759685 w 3682310"/>
                            <a:gd name="connsiteY236" fmla="*/ 3120206 h 3740249"/>
                            <a:gd name="connsiteX237" fmla="*/ 767305 w 3682310"/>
                            <a:gd name="connsiteY237" fmla="*/ 3112586 h 3740249"/>
                            <a:gd name="connsiteX238" fmla="*/ 818740 w 3682310"/>
                            <a:gd name="connsiteY238" fmla="*/ 3109728 h 3740249"/>
                            <a:gd name="connsiteX239" fmla="*/ 828265 w 3682310"/>
                            <a:gd name="connsiteY239" fmla="*/ 3116396 h 3740249"/>
                            <a:gd name="connsiteX240" fmla="*/ 821597 w 3682310"/>
                            <a:gd name="connsiteY240" fmla="*/ 3125921 h 3740249"/>
                            <a:gd name="connsiteX241" fmla="*/ 812072 w 3682310"/>
                            <a:gd name="connsiteY241" fmla="*/ 3119253 h 3740249"/>
                            <a:gd name="connsiteX242" fmla="*/ 818740 w 3682310"/>
                            <a:gd name="connsiteY242" fmla="*/ 3109728 h 3740249"/>
                            <a:gd name="connsiteX243" fmla="*/ 752065 w 3682310"/>
                            <a:gd name="connsiteY243" fmla="*/ 3091631 h 3740249"/>
                            <a:gd name="connsiteX244" fmla="*/ 759685 w 3682310"/>
                            <a:gd name="connsiteY244" fmla="*/ 3099251 h 3740249"/>
                            <a:gd name="connsiteX245" fmla="*/ 752065 w 3682310"/>
                            <a:gd name="connsiteY245" fmla="*/ 3106871 h 3740249"/>
                            <a:gd name="connsiteX246" fmla="*/ 744445 w 3682310"/>
                            <a:gd name="connsiteY246" fmla="*/ 3099251 h 3740249"/>
                            <a:gd name="connsiteX247" fmla="*/ 752065 w 3682310"/>
                            <a:gd name="connsiteY247" fmla="*/ 3091631 h 3740249"/>
                            <a:gd name="connsiteX248" fmla="*/ 809215 w 3682310"/>
                            <a:gd name="connsiteY248" fmla="*/ 3090678 h 3740249"/>
                            <a:gd name="connsiteX249" fmla="*/ 818740 w 3682310"/>
                            <a:gd name="connsiteY249" fmla="*/ 3097346 h 3740249"/>
                            <a:gd name="connsiteX250" fmla="*/ 812072 w 3682310"/>
                            <a:gd name="connsiteY250" fmla="*/ 3106871 h 3740249"/>
                            <a:gd name="connsiteX251" fmla="*/ 802547 w 3682310"/>
                            <a:gd name="connsiteY251" fmla="*/ 3100203 h 3740249"/>
                            <a:gd name="connsiteX252" fmla="*/ 809215 w 3682310"/>
                            <a:gd name="connsiteY252" fmla="*/ 3090678 h 3740249"/>
                            <a:gd name="connsiteX253" fmla="*/ 780640 w 3682310"/>
                            <a:gd name="connsiteY253" fmla="*/ 3090678 h 3740249"/>
                            <a:gd name="connsiteX254" fmla="*/ 790165 w 3682310"/>
                            <a:gd name="connsiteY254" fmla="*/ 3097346 h 3740249"/>
                            <a:gd name="connsiteX255" fmla="*/ 783497 w 3682310"/>
                            <a:gd name="connsiteY255" fmla="*/ 3106871 h 3740249"/>
                            <a:gd name="connsiteX256" fmla="*/ 773972 w 3682310"/>
                            <a:gd name="connsiteY256" fmla="*/ 3100203 h 3740249"/>
                            <a:gd name="connsiteX257" fmla="*/ 780640 w 3682310"/>
                            <a:gd name="connsiteY257" fmla="*/ 3090678 h 3740249"/>
                            <a:gd name="connsiteX258" fmla="*/ 833027 w 3682310"/>
                            <a:gd name="connsiteY258" fmla="*/ 3087821 h 3740249"/>
                            <a:gd name="connsiteX259" fmla="*/ 842552 w 3682310"/>
                            <a:gd name="connsiteY259" fmla="*/ 3094489 h 3740249"/>
                            <a:gd name="connsiteX260" fmla="*/ 835884 w 3682310"/>
                            <a:gd name="connsiteY260" fmla="*/ 3104014 h 3740249"/>
                            <a:gd name="connsiteX261" fmla="*/ 826359 w 3682310"/>
                            <a:gd name="connsiteY261" fmla="*/ 3097346 h 3740249"/>
                            <a:gd name="connsiteX262" fmla="*/ 833027 w 3682310"/>
                            <a:gd name="connsiteY262" fmla="*/ 3087821 h 3740249"/>
                            <a:gd name="connsiteX263" fmla="*/ 1025432 w 3682310"/>
                            <a:gd name="connsiteY263" fmla="*/ 3080201 h 3740249"/>
                            <a:gd name="connsiteX264" fmla="*/ 1034957 w 3682310"/>
                            <a:gd name="connsiteY264" fmla="*/ 3091631 h 3740249"/>
                            <a:gd name="connsiteX265" fmla="*/ 1002572 w 3682310"/>
                            <a:gd name="connsiteY265" fmla="*/ 3144019 h 3740249"/>
                            <a:gd name="connsiteX266" fmla="*/ 963520 w 3682310"/>
                            <a:gd name="connsiteY266" fmla="*/ 3157354 h 3740249"/>
                            <a:gd name="connsiteX267" fmla="*/ 960662 w 3682310"/>
                            <a:gd name="connsiteY267" fmla="*/ 3169736 h 3740249"/>
                            <a:gd name="connsiteX268" fmla="*/ 992095 w 3682310"/>
                            <a:gd name="connsiteY268" fmla="*/ 3185929 h 3740249"/>
                            <a:gd name="connsiteX269" fmla="*/ 1000667 w 3682310"/>
                            <a:gd name="connsiteY269" fmla="*/ 3183071 h 3740249"/>
                            <a:gd name="connsiteX270" fmla="*/ 1060675 w 3682310"/>
                            <a:gd name="connsiteY270" fmla="*/ 3129731 h 3740249"/>
                            <a:gd name="connsiteX271" fmla="*/ 1106395 w 3682310"/>
                            <a:gd name="connsiteY271" fmla="*/ 3120206 h 3740249"/>
                            <a:gd name="connsiteX272" fmla="*/ 1115920 w 3682310"/>
                            <a:gd name="connsiteY272" fmla="*/ 3131636 h 3740249"/>
                            <a:gd name="connsiteX273" fmla="*/ 1083535 w 3682310"/>
                            <a:gd name="connsiteY273" fmla="*/ 3184024 h 3740249"/>
                            <a:gd name="connsiteX274" fmla="*/ 1008287 w 3682310"/>
                            <a:gd name="connsiteY274" fmla="*/ 3193549 h 3740249"/>
                            <a:gd name="connsiteX275" fmla="*/ 1069247 w 3682310"/>
                            <a:gd name="connsiteY275" fmla="*/ 3222124 h 3740249"/>
                            <a:gd name="connsiteX276" fmla="*/ 1077820 w 3682310"/>
                            <a:gd name="connsiteY276" fmla="*/ 3219266 h 3740249"/>
                            <a:gd name="connsiteX277" fmla="*/ 1131160 w 3682310"/>
                            <a:gd name="connsiteY277" fmla="*/ 3161164 h 3740249"/>
                            <a:gd name="connsiteX278" fmla="*/ 1175927 w 3682310"/>
                            <a:gd name="connsiteY278" fmla="*/ 3146876 h 3740249"/>
                            <a:gd name="connsiteX279" fmla="*/ 1186405 w 3682310"/>
                            <a:gd name="connsiteY279" fmla="*/ 3157354 h 3740249"/>
                            <a:gd name="connsiteX280" fmla="*/ 1159735 w 3682310"/>
                            <a:gd name="connsiteY280" fmla="*/ 3213551 h 3740249"/>
                            <a:gd name="connsiteX281" fmla="*/ 1120682 w 3682310"/>
                            <a:gd name="connsiteY281" fmla="*/ 3231649 h 3740249"/>
                            <a:gd name="connsiteX282" fmla="*/ 1118777 w 3682310"/>
                            <a:gd name="connsiteY282" fmla="*/ 3244031 h 3740249"/>
                            <a:gd name="connsiteX283" fmla="*/ 1161640 w 3682310"/>
                            <a:gd name="connsiteY283" fmla="*/ 3261176 h 3740249"/>
                            <a:gd name="connsiteX284" fmla="*/ 1170212 w 3682310"/>
                            <a:gd name="connsiteY284" fmla="*/ 3256414 h 3740249"/>
                            <a:gd name="connsiteX285" fmla="*/ 1210217 w 3682310"/>
                            <a:gd name="connsiteY285" fmla="*/ 3190691 h 3740249"/>
                            <a:gd name="connsiteX286" fmla="*/ 1240697 w 3682310"/>
                            <a:gd name="connsiteY286" fmla="*/ 3172594 h 3740249"/>
                            <a:gd name="connsiteX287" fmla="*/ 1263557 w 3682310"/>
                            <a:gd name="connsiteY287" fmla="*/ 3187834 h 3740249"/>
                            <a:gd name="connsiteX288" fmla="*/ 1248317 w 3682310"/>
                            <a:gd name="connsiteY288" fmla="*/ 3237364 h 3740249"/>
                            <a:gd name="connsiteX289" fmla="*/ 1204502 w 3682310"/>
                            <a:gd name="connsiteY289" fmla="*/ 3264986 h 3740249"/>
                            <a:gd name="connsiteX290" fmla="*/ 1203550 w 3682310"/>
                            <a:gd name="connsiteY290" fmla="*/ 3277369 h 3740249"/>
                            <a:gd name="connsiteX291" fmla="*/ 1251175 w 3682310"/>
                            <a:gd name="connsiteY291" fmla="*/ 3293561 h 3740249"/>
                            <a:gd name="connsiteX292" fmla="*/ 1259747 w 3682310"/>
                            <a:gd name="connsiteY292" fmla="*/ 3287846 h 3740249"/>
                            <a:gd name="connsiteX293" fmla="*/ 1294037 w 3682310"/>
                            <a:gd name="connsiteY293" fmla="*/ 3219266 h 3740249"/>
                            <a:gd name="connsiteX294" fmla="*/ 1333090 w 3682310"/>
                            <a:gd name="connsiteY294" fmla="*/ 3193549 h 3740249"/>
                            <a:gd name="connsiteX295" fmla="*/ 1346425 w 3682310"/>
                            <a:gd name="connsiteY295" fmla="*/ 3201169 h 3740249"/>
                            <a:gd name="connsiteX296" fmla="*/ 1336900 w 3682310"/>
                            <a:gd name="connsiteY296" fmla="*/ 3262129 h 3740249"/>
                            <a:gd name="connsiteX297" fmla="*/ 1269272 w 3682310"/>
                            <a:gd name="connsiteY297" fmla="*/ 3299276 h 3740249"/>
                            <a:gd name="connsiteX298" fmla="*/ 1307372 w 3682310"/>
                            <a:gd name="connsiteY298" fmla="*/ 3310706 h 3740249"/>
                            <a:gd name="connsiteX299" fmla="*/ 1334995 w 3682310"/>
                            <a:gd name="connsiteY299" fmla="*/ 3317374 h 3740249"/>
                            <a:gd name="connsiteX300" fmla="*/ 1342615 w 3682310"/>
                            <a:gd name="connsiteY300" fmla="*/ 3311659 h 3740249"/>
                            <a:gd name="connsiteX301" fmla="*/ 1376905 w 3682310"/>
                            <a:gd name="connsiteY301" fmla="*/ 3244031 h 3740249"/>
                            <a:gd name="connsiteX302" fmla="*/ 1406432 w 3682310"/>
                            <a:gd name="connsiteY302" fmla="*/ 3223076 h 3740249"/>
                            <a:gd name="connsiteX303" fmla="*/ 1431197 w 3682310"/>
                            <a:gd name="connsiteY303" fmla="*/ 3236411 h 3740249"/>
                            <a:gd name="connsiteX304" fmla="*/ 1419767 w 3682310"/>
                            <a:gd name="connsiteY304" fmla="*/ 3286894 h 3740249"/>
                            <a:gd name="connsiteX305" fmla="*/ 1387382 w 3682310"/>
                            <a:gd name="connsiteY305" fmla="*/ 3314516 h 3740249"/>
                            <a:gd name="connsiteX306" fmla="*/ 1389287 w 3682310"/>
                            <a:gd name="connsiteY306" fmla="*/ 3326899 h 3740249"/>
                            <a:gd name="connsiteX307" fmla="*/ 1455962 w 3682310"/>
                            <a:gd name="connsiteY307" fmla="*/ 3335471 h 3740249"/>
                            <a:gd name="connsiteX308" fmla="*/ 1463582 w 3682310"/>
                            <a:gd name="connsiteY308" fmla="*/ 3329756 h 3740249"/>
                            <a:gd name="connsiteX309" fmla="*/ 1498825 w 3682310"/>
                            <a:gd name="connsiteY309" fmla="*/ 3259271 h 3740249"/>
                            <a:gd name="connsiteX310" fmla="*/ 1537877 w 3682310"/>
                            <a:gd name="connsiteY310" fmla="*/ 3233554 h 3740249"/>
                            <a:gd name="connsiteX311" fmla="*/ 1551212 w 3682310"/>
                            <a:gd name="connsiteY311" fmla="*/ 3241174 h 3740249"/>
                            <a:gd name="connsiteX312" fmla="*/ 1541687 w 3682310"/>
                            <a:gd name="connsiteY312" fmla="*/ 3302134 h 3740249"/>
                            <a:gd name="connsiteX313" fmla="*/ 1479775 w 3682310"/>
                            <a:gd name="connsiteY313" fmla="*/ 3338329 h 3740249"/>
                            <a:gd name="connsiteX314" fmla="*/ 1619792 w 3682310"/>
                            <a:gd name="connsiteY314" fmla="*/ 3346901 h 3740249"/>
                            <a:gd name="connsiteX315" fmla="*/ 1632175 w 3682310"/>
                            <a:gd name="connsiteY315" fmla="*/ 3355474 h 3740249"/>
                            <a:gd name="connsiteX316" fmla="*/ 1627412 w 3682310"/>
                            <a:gd name="connsiteY316" fmla="*/ 3360236 h 3740249"/>
                            <a:gd name="connsiteX317" fmla="*/ 1475965 w 3682310"/>
                            <a:gd name="connsiteY317" fmla="*/ 3350711 h 3740249"/>
                            <a:gd name="connsiteX318" fmla="*/ 1506445 w 3682310"/>
                            <a:gd name="connsiteY318" fmla="*/ 3383096 h 3740249"/>
                            <a:gd name="connsiteX319" fmla="*/ 1526447 w 3682310"/>
                            <a:gd name="connsiteY319" fmla="*/ 3456439 h 3740249"/>
                            <a:gd name="connsiteX320" fmla="*/ 1513112 w 3682310"/>
                            <a:gd name="connsiteY320" fmla="*/ 3465011 h 3740249"/>
                            <a:gd name="connsiteX321" fmla="*/ 1455962 w 3682310"/>
                            <a:gd name="connsiteY321" fmla="*/ 3414529 h 3740249"/>
                            <a:gd name="connsiteX322" fmla="*/ 1456915 w 3682310"/>
                            <a:gd name="connsiteY322" fmla="*/ 3356426 h 3740249"/>
                            <a:gd name="connsiteX323" fmla="*/ 1451200 w 3682310"/>
                            <a:gd name="connsiteY323" fmla="*/ 3347854 h 3740249"/>
                            <a:gd name="connsiteX324" fmla="*/ 1375952 w 3682310"/>
                            <a:gd name="connsiteY324" fmla="*/ 3337376 h 3740249"/>
                            <a:gd name="connsiteX325" fmla="*/ 1407385 w 3682310"/>
                            <a:gd name="connsiteY325" fmla="*/ 3369761 h 3740249"/>
                            <a:gd name="connsiteX326" fmla="*/ 1427387 w 3682310"/>
                            <a:gd name="connsiteY326" fmla="*/ 3443104 h 3740249"/>
                            <a:gd name="connsiteX327" fmla="*/ 1414052 w 3682310"/>
                            <a:gd name="connsiteY327" fmla="*/ 3451676 h 3740249"/>
                            <a:gd name="connsiteX328" fmla="*/ 1356902 w 3682310"/>
                            <a:gd name="connsiteY328" fmla="*/ 3401194 h 3740249"/>
                            <a:gd name="connsiteX329" fmla="*/ 1358807 w 3682310"/>
                            <a:gd name="connsiteY329" fmla="*/ 3341186 h 3740249"/>
                            <a:gd name="connsiteX330" fmla="*/ 1354045 w 3682310"/>
                            <a:gd name="connsiteY330" fmla="*/ 3332614 h 3740249"/>
                            <a:gd name="connsiteX331" fmla="*/ 1312135 w 3682310"/>
                            <a:gd name="connsiteY331" fmla="*/ 3323089 h 3740249"/>
                            <a:gd name="connsiteX332" fmla="*/ 1266415 w 3682310"/>
                            <a:gd name="connsiteY332" fmla="*/ 3309754 h 3740249"/>
                            <a:gd name="connsiteX333" fmla="*/ 1298800 w 3682310"/>
                            <a:gd name="connsiteY333" fmla="*/ 3343091 h 3740249"/>
                            <a:gd name="connsiteX334" fmla="*/ 1318802 w 3682310"/>
                            <a:gd name="connsiteY334" fmla="*/ 3416434 h 3740249"/>
                            <a:gd name="connsiteX335" fmla="*/ 1305467 w 3682310"/>
                            <a:gd name="connsiteY335" fmla="*/ 3425006 h 3740249"/>
                            <a:gd name="connsiteX336" fmla="*/ 1248317 w 3682310"/>
                            <a:gd name="connsiteY336" fmla="*/ 3374524 h 3740249"/>
                            <a:gd name="connsiteX337" fmla="*/ 1251175 w 3682310"/>
                            <a:gd name="connsiteY337" fmla="*/ 3311659 h 3740249"/>
                            <a:gd name="connsiteX338" fmla="*/ 1247365 w 3682310"/>
                            <a:gd name="connsiteY338" fmla="*/ 3303086 h 3740249"/>
                            <a:gd name="connsiteX339" fmla="*/ 1173070 w 3682310"/>
                            <a:gd name="connsiteY339" fmla="*/ 3277369 h 3740249"/>
                            <a:gd name="connsiteX340" fmla="*/ 1202597 w 3682310"/>
                            <a:gd name="connsiteY340" fmla="*/ 3313564 h 3740249"/>
                            <a:gd name="connsiteX341" fmla="*/ 1216885 w 3682310"/>
                            <a:gd name="connsiteY341" fmla="*/ 3378334 h 3740249"/>
                            <a:gd name="connsiteX342" fmla="*/ 1192120 w 3682310"/>
                            <a:gd name="connsiteY342" fmla="*/ 3391669 h 3740249"/>
                            <a:gd name="connsiteX343" fmla="*/ 1149257 w 3682310"/>
                            <a:gd name="connsiteY343" fmla="*/ 3342139 h 3740249"/>
                            <a:gd name="connsiteX344" fmla="*/ 1157830 w 3682310"/>
                            <a:gd name="connsiteY344" fmla="*/ 3280226 h 3740249"/>
                            <a:gd name="connsiteX345" fmla="*/ 1154020 w 3682310"/>
                            <a:gd name="connsiteY345" fmla="*/ 3270701 h 3740249"/>
                            <a:gd name="connsiteX346" fmla="*/ 1084487 w 3682310"/>
                            <a:gd name="connsiteY346" fmla="*/ 3242126 h 3740249"/>
                            <a:gd name="connsiteX347" fmla="*/ 1112110 w 3682310"/>
                            <a:gd name="connsiteY347" fmla="*/ 3289751 h 3740249"/>
                            <a:gd name="connsiteX348" fmla="*/ 1111157 w 3682310"/>
                            <a:gd name="connsiteY348" fmla="*/ 3365951 h 3740249"/>
                            <a:gd name="connsiteX349" fmla="*/ 1095917 w 3682310"/>
                            <a:gd name="connsiteY349" fmla="*/ 3370714 h 3740249"/>
                            <a:gd name="connsiteX350" fmla="*/ 1054960 w 3682310"/>
                            <a:gd name="connsiteY350" fmla="*/ 3306896 h 3740249"/>
                            <a:gd name="connsiteX351" fmla="*/ 1075915 w 3682310"/>
                            <a:gd name="connsiteY351" fmla="*/ 3246889 h 3740249"/>
                            <a:gd name="connsiteX352" fmla="*/ 1073057 w 3682310"/>
                            <a:gd name="connsiteY352" fmla="*/ 3236411 h 3740249"/>
                            <a:gd name="connsiteX353" fmla="*/ 1001620 w 3682310"/>
                            <a:gd name="connsiteY353" fmla="*/ 3203074 h 3740249"/>
                            <a:gd name="connsiteX354" fmla="*/ 1018765 w 3682310"/>
                            <a:gd name="connsiteY354" fmla="*/ 3244984 h 3740249"/>
                            <a:gd name="connsiteX355" fmla="*/ 1009240 w 3682310"/>
                            <a:gd name="connsiteY355" fmla="*/ 3320231 h 3740249"/>
                            <a:gd name="connsiteX356" fmla="*/ 994000 w 3682310"/>
                            <a:gd name="connsiteY356" fmla="*/ 3323089 h 3740249"/>
                            <a:gd name="connsiteX357" fmla="*/ 959710 w 3682310"/>
                            <a:gd name="connsiteY357" fmla="*/ 3255461 h 3740249"/>
                            <a:gd name="connsiteX358" fmla="*/ 982570 w 3682310"/>
                            <a:gd name="connsiteY358" fmla="*/ 3202121 h 3740249"/>
                            <a:gd name="connsiteX359" fmla="*/ 980665 w 3682310"/>
                            <a:gd name="connsiteY359" fmla="*/ 3191644 h 3740249"/>
                            <a:gd name="connsiteX360" fmla="*/ 923515 w 3682310"/>
                            <a:gd name="connsiteY360" fmla="*/ 3160211 h 3740249"/>
                            <a:gd name="connsiteX361" fmla="*/ 938755 w 3682310"/>
                            <a:gd name="connsiteY361" fmla="*/ 3200216 h 3740249"/>
                            <a:gd name="connsiteX362" fmla="*/ 929230 w 3682310"/>
                            <a:gd name="connsiteY362" fmla="*/ 3275464 h 3740249"/>
                            <a:gd name="connsiteX363" fmla="*/ 913990 w 3682310"/>
                            <a:gd name="connsiteY363" fmla="*/ 3278321 h 3740249"/>
                            <a:gd name="connsiteX364" fmla="*/ 879700 w 3682310"/>
                            <a:gd name="connsiteY364" fmla="*/ 3210694 h 3740249"/>
                            <a:gd name="connsiteX365" fmla="*/ 902560 w 3682310"/>
                            <a:gd name="connsiteY365" fmla="*/ 3157354 h 3740249"/>
                            <a:gd name="connsiteX366" fmla="*/ 900655 w 3682310"/>
                            <a:gd name="connsiteY366" fmla="*/ 3146876 h 3740249"/>
                            <a:gd name="connsiteX367" fmla="*/ 851125 w 3682310"/>
                            <a:gd name="connsiteY367" fmla="*/ 3116396 h 3740249"/>
                            <a:gd name="connsiteX368" fmla="*/ 850172 w 3682310"/>
                            <a:gd name="connsiteY368" fmla="*/ 3109729 h 3740249"/>
                            <a:gd name="connsiteX369" fmla="*/ 856840 w 3682310"/>
                            <a:gd name="connsiteY369" fmla="*/ 3108776 h 3740249"/>
                            <a:gd name="connsiteX370" fmla="*/ 912085 w 3682310"/>
                            <a:gd name="connsiteY370" fmla="*/ 3143066 h 3740249"/>
                            <a:gd name="connsiteX371" fmla="*/ 921610 w 3682310"/>
                            <a:gd name="connsiteY371" fmla="*/ 3141161 h 3740249"/>
                            <a:gd name="connsiteX372" fmla="*/ 979712 w 3682310"/>
                            <a:gd name="connsiteY372" fmla="*/ 3089726 h 3740249"/>
                            <a:gd name="connsiteX373" fmla="*/ 1025432 w 3682310"/>
                            <a:gd name="connsiteY373" fmla="*/ 3080201 h 3740249"/>
                            <a:gd name="connsiteX374" fmla="*/ 445359 w 3682310"/>
                            <a:gd name="connsiteY374" fmla="*/ 3068771 h 3740249"/>
                            <a:gd name="connsiteX375" fmla="*/ 447264 w 3682310"/>
                            <a:gd name="connsiteY375" fmla="*/ 3071628 h 3740249"/>
                            <a:gd name="connsiteX376" fmla="*/ 444407 w 3682310"/>
                            <a:gd name="connsiteY376" fmla="*/ 3073533 h 3740249"/>
                            <a:gd name="connsiteX377" fmla="*/ 442502 w 3682310"/>
                            <a:gd name="connsiteY377" fmla="*/ 3070676 h 3740249"/>
                            <a:gd name="connsiteX378" fmla="*/ 445359 w 3682310"/>
                            <a:gd name="connsiteY378" fmla="*/ 3068771 h 3740249"/>
                            <a:gd name="connsiteX379" fmla="*/ 800642 w 3682310"/>
                            <a:gd name="connsiteY379" fmla="*/ 3066866 h 3740249"/>
                            <a:gd name="connsiteX380" fmla="*/ 810167 w 3682310"/>
                            <a:gd name="connsiteY380" fmla="*/ 3073534 h 3740249"/>
                            <a:gd name="connsiteX381" fmla="*/ 803499 w 3682310"/>
                            <a:gd name="connsiteY381" fmla="*/ 3083059 h 3740249"/>
                            <a:gd name="connsiteX382" fmla="*/ 793974 w 3682310"/>
                            <a:gd name="connsiteY382" fmla="*/ 3076391 h 3740249"/>
                            <a:gd name="connsiteX383" fmla="*/ 800642 w 3682310"/>
                            <a:gd name="connsiteY383" fmla="*/ 3066866 h 3740249"/>
                            <a:gd name="connsiteX384" fmla="*/ 435834 w 3682310"/>
                            <a:gd name="connsiteY384" fmla="*/ 3066866 h 3740249"/>
                            <a:gd name="connsiteX385" fmla="*/ 438692 w 3682310"/>
                            <a:gd name="connsiteY385" fmla="*/ 3069723 h 3740249"/>
                            <a:gd name="connsiteX386" fmla="*/ 435834 w 3682310"/>
                            <a:gd name="connsiteY386" fmla="*/ 3072581 h 3740249"/>
                            <a:gd name="connsiteX387" fmla="*/ 432977 w 3682310"/>
                            <a:gd name="connsiteY387" fmla="*/ 3069723 h 3740249"/>
                            <a:gd name="connsiteX388" fmla="*/ 435834 w 3682310"/>
                            <a:gd name="connsiteY388" fmla="*/ 3066866 h 3740249"/>
                            <a:gd name="connsiteX389" fmla="*/ 745397 w 3682310"/>
                            <a:gd name="connsiteY389" fmla="*/ 3064961 h 3740249"/>
                            <a:gd name="connsiteX390" fmla="*/ 753017 w 3682310"/>
                            <a:gd name="connsiteY390" fmla="*/ 3072581 h 3740249"/>
                            <a:gd name="connsiteX391" fmla="*/ 745397 w 3682310"/>
                            <a:gd name="connsiteY391" fmla="*/ 3080201 h 3740249"/>
                            <a:gd name="connsiteX392" fmla="*/ 737777 w 3682310"/>
                            <a:gd name="connsiteY392" fmla="*/ 3072581 h 3740249"/>
                            <a:gd name="connsiteX393" fmla="*/ 745397 w 3682310"/>
                            <a:gd name="connsiteY393" fmla="*/ 3064961 h 3740249"/>
                            <a:gd name="connsiteX394" fmla="*/ 452027 w 3682310"/>
                            <a:gd name="connsiteY394" fmla="*/ 3064009 h 3740249"/>
                            <a:gd name="connsiteX395" fmla="*/ 453932 w 3682310"/>
                            <a:gd name="connsiteY395" fmla="*/ 3066866 h 3740249"/>
                            <a:gd name="connsiteX396" fmla="*/ 451075 w 3682310"/>
                            <a:gd name="connsiteY396" fmla="*/ 3068771 h 3740249"/>
                            <a:gd name="connsiteX397" fmla="*/ 449170 w 3682310"/>
                            <a:gd name="connsiteY397" fmla="*/ 3065914 h 3740249"/>
                            <a:gd name="connsiteX398" fmla="*/ 452027 w 3682310"/>
                            <a:gd name="connsiteY398" fmla="*/ 3064009 h 3740249"/>
                            <a:gd name="connsiteX399" fmla="*/ 833980 w 3682310"/>
                            <a:gd name="connsiteY399" fmla="*/ 3063056 h 3740249"/>
                            <a:gd name="connsiteX400" fmla="*/ 843505 w 3682310"/>
                            <a:gd name="connsiteY400" fmla="*/ 3069724 h 3740249"/>
                            <a:gd name="connsiteX401" fmla="*/ 836837 w 3682310"/>
                            <a:gd name="connsiteY401" fmla="*/ 3079249 h 3740249"/>
                            <a:gd name="connsiteX402" fmla="*/ 827312 w 3682310"/>
                            <a:gd name="connsiteY402" fmla="*/ 3072581 h 3740249"/>
                            <a:gd name="connsiteX403" fmla="*/ 833980 w 3682310"/>
                            <a:gd name="connsiteY403" fmla="*/ 3063056 h 3740249"/>
                            <a:gd name="connsiteX404" fmla="*/ 429167 w 3682310"/>
                            <a:gd name="connsiteY404" fmla="*/ 3063056 h 3740249"/>
                            <a:gd name="connsiteX405" fmla="*/ 432025 w 3682310"/>
                            <a:gd name="connsiteY405" fmla="*/ 3065913 h 3740249"/>
                            <a:gd name="connsiteX406" fmla="*/ 429167 w 3682310"/>
                            <a:gd name="connsiteY406" fmla="*/ 3068771 h 3740249"/>
                            <a:gd name="connsiteX407" fmla="*/ 426310 w 3682310"/>
                            <a:gd name="connsiteY407" fmla="*/ 3065913 h 3740249"/>
                            <a:gd name="connsiteX408" fmla="*/ 429167 w 3682310"/>
                            <a:gd name="connsiteY408" fmla="*/ 3063056 h 3740249"/>
                            <a:gd name="connsiteX409" fmla="*/ 444407 w 3682310"/>
                            <a:gd name="connsiteY409" fmla="*/ 3062104 h 3740249"/>
                            <a:gd name="connsiteX410" fmla="*/ 446312 w 3682310"/>
                            <a:gd name="connsiteY410" fmla="*/ 3064961 h 3740249"/>
                            <a:gd name="connsiteX411" fmla="*/ 443455 w 3682310"/>
                            <a:gd name="connsiteY411" fmla="*/ 3066866 h 3740249"/>
                            <a:gd name="connsiteX412" fmla="*/ 441550 w 3682310"/>
                            <a:gd name="connsiteY412" fmla="*/ 3064009 h 3740249"/>
                            <a:gd name="connsiteX413" fmla="*/ 444407 w 3682310"/>
                            <a:gd name="connsiteY413" fmla="*/ 3062104 h 3740249"/>
                            <a:gd name="connsiteX414" fmla="*/ 436787 w 3682310"/>
                            <a:gd name="connsiteY414" fmla="*/ 3058294 h 3740249"/>
                            <a:gd name="connsiteX415" fmla="*/ 438692 w 3682310"/>
                            <a:gd name="connsiteY415" fmla="*/ 3061151 h 3740249"/>
                            <a:gd name="connsiteX416" fmla="*/ 435834 w 3682310"/>
                            <a:gd name="connsiteY416" fmla="*/ 3063056 h 3740249"/>
                            <a:gd name="connsiteX417" fmla="*/ 433929 w 3682310"/>
                            <a:gd name="connsiteY417" fmla="*/ 3060199 h 3740249"/>
                            <a:gd name="connsiteX418" fmla="*/ 436787 w 3682310"/>
                            <a:gd name="connsiteY418" fmla="*/ 3058294 h 3740249"/>
                            <a:gd name="connsiteX419" fmla="*/ 454884 w 3682310"/>
                            <a:gd name="connsiteY419" fmla="*/ 3056389 h 3740249"/>
                            <a:gd name="connsiteX420" fmla="*/ 456789 w 3682310"/>
                            <a:gd name="connsiteY420" fmla="*/ 3059246 h 3740249"/>
                            <a:gd name="connsiteX421" fmla="*/ 453932 w 3682310"/>
                            <a:gd name="connsiteY421" fmla="*/ 3061151 h 3740249"/>
                            <a:gd name="connsiteX422" fmla="*/ 452027 w 3682310"/>
                            <a:gd name="connsiteY422" fmla="*/ 3058294 h 3740249"/>
                            <a:gd name="connsiteX423" fmla="*/ 454884 w 3682310"/>
                            <a:gd name="connsiteY423" fmla="*/ 3056389 h 3740249"/>
                            <a:gd name="connsiteX424" fmla="*/ 445360 w 3682310"/>
                            <a:gd name="connsiteY424" fmla="*/ 3054484 h 3740249"/>
                            <a:gd name="connsiteX425" fmla="*/ 447265 w 3682310"/>
                            <a:gd name="connsiteY425" fmla="*/ 3057341 h 3740249"/>
                            <a:gd name="connsiteX426" fmla="*/ 444407 w 3682310"/>
                            <a:gd name="connsiteY426" fmla="*/ 3059246 h 3740249"/>
                            <a:gd name="connsiteX427" fmla="*/ 442502 w 3682310"/>
                            <a:gd name="connsiteY427" fmla="*/ 3056389 h 3740249"/>
                            <a:gd name="connsiteX428" fmla="*/ 445360 w 3682310"/>
                            <a:gd name="connsiteY428" fmla="*/ 3054484 h 3740249"/>
                            <a:gd name="connsiteX429" fmla="*/ 427262 w 3682310"/>
                            <a:gd name="connsiteY429" fmla="*/ 3054484 h 3740249"/>
                            <a:gd name="connsiteX430" fmla="*/ 430120 w 3682310"/>
                            <a:gd name="connsiteY430" fmla="*/ 3057341 h 3740249"/>
                            <a:gd name="connsiteX431" fmla="*/ 427262 w 3682310"/>
                            <a:gd name="connsiteY431" fmla="*/ 3060199 h 3740249"/>
                            <a:gd name="connsiteX432" fmla="*/ 424405 w 3682310"/>
                            <a:gd name="connsiteY432" fmla="*/ 3057341 h 3740249"/>
                            <a:gd name="connsiteX433" fmla="*/ 427262 w 3682310"/>
                            <a:gd name="connsiteY433" fmla="*/ 3054484 h 3740249"/>
                            <a:gd name="connsiteX434" fmla="*/ 773020 w 3682310"/>
                            <a:gd name="connsiteY434" fmla="*/ 3054483 h 3740249"/>
                            <a:gd name="connsiteX435" fmla="*/ 782545 w 3682310"/>
                            <a:gd name="connsiteY435" fmla="*/ 3061151 h 3740249"/>
                            <a:gd name="connsiteX436" fmla="*/ 775877 w 3682310"/>
                            <a:gd name="connsiteY436" fmla="*/ 3070676 h 3740249"/>
                            <a:gd name="connsiteX437" fmla="*/ 766352 w 3682310"/>
                            <a:gd name="connsiteY437" fmla="*/ 3064008 h 3740249"/>
                            <a:gd name="connsiteX438" fmla="*/ 773020 w 3682310"/>
                            <a:gd name="connsiteY438" fmla="*/ 3054483 h 3740249"/>
                            <a:gd name="connsiteX439" fmla="*/ 451074 w 3682310"/>
                            <a:gd name="connsiteY439" fmla="*/ 3047816 h 3740249"/>
                            <a:gd name="connsiteX440" fmla="*/ 453932 w 3682310"/>
                            <a:gd name="connsiteY440" fmla="*/ 3050673 h 3740249"/>
                            <a:gd name="connsiteX441" fmla="*/ 451074 w 3682310"/>
                            <a:gd name="connsiteY441" fmla="*/ 3053531 h 3740249"/>
                            <a:gd name="connsiteX442" fmla="*/ 448217 w 3682310"/>
                            <a:gd name="connsiteY442" fmla="*/ 3050673 h 3740249"/>
                            <a:gd name="connsiteX443" fmla="*/ 451074 w 3682310"/>
                            <a:gd name="connsiteY443" fmla="*/ 3047816 h 3740249"/>
                            <a:gd name="connsiteX444" fmla="*/ 438692 w 3682310"/>
                            <a:gd name="connsiteY444" fmla="*/ 3046864 h 3740249"/>
                            <a:gd name="connsiteX445" fmla="*/ 440597 w 3682310"/>
                            <a:gd name="connsiteY445" fmla="*/ 3049721 h 3740249"/>
                            <a:gd name="connsiteX446" fmla="*/ 437740 w 3682310"/>
                            <a:gd name="connsiteY446" fmla="*/ 3051626 h 3740249"/>
                            <a:gd name="connsiteX447" fmla="*/ 435835 w 3682310"/>
                            <a:gd name="connsiteY447" fmla="*/ 3048769 h 3740249"/>
                            <a:gd name="connsiteX448" fmla="*/ 438692 w 3682310"/>
                            <a:gd name="connsiteY448" fmla="*/ 3046864 h 3740249"/>
                            <a:gd name="connsiteX449" fmla="*/ 428214 w 3682310"/>
                            <a:gd name="connsiteY449" fmla="*/ 3045911 h 3740249"/>
                            <a:gd name="connsiteX450" fmla="*/ 431072 w 3682310"/>
                            <a:gd name="connsiteY450" fmla="*/ 3048768 h 3740249"/>
                            <a:gd name="connsiteX451" fmla="*/ 428214 w 3682310"/>
                            <a:gd name="connsiteY451" fmla="*/ 3051626 h 3740249"/>
                            <a:gd name="connsiteX452" fmla="*/ 425357 w 3682310"/>
                            <a:gd name="connsiteY452" fmla="*/ 3048768 h 3740249"/>
                            <a:gd name="connsiteX453" fmla="*/ 428214 w 3682310"/>
                            <a:gd name="connsiteY453" fmla="*/ 3045911 h 3740249"/>
                            <a:gd name="connsiteX454" fmla="*/ 813025 w 3682310"/>
                            <a:gd name="connsiteY454" fmla="*/ 3041149 h 3740249"/>
                            <a:gd name="connsiteX455" fmla="*/ 820645 w 3682310"/>
                            <a:gd name="connsiteY455" fmla="*/ 3048769 h 3740249"/>
                            <a:gd name="connsiteX456" fmla="*/ 813025 w 3682310"/>
                            <a:gd name="connsiteY456" fmla="*/ 3056389 h 3740249"/>
                            <a:gd name="connsiteX457" fmla="*/ 805405 w 3682310"/>
                            <a:gd name="connsiteY457" fmla="*/ 3048769 h 3740249"/>
                            <a:gd name="connsiteX458" fmla="*/ 813025 w 3682310"/>
                            <a:gd name="connsiteY458" fmla="*/ 3041149 h 3740249"/>
                            <a:gd name="connsiteX459" fmla="*/ 445359 w 3682310"/>
                            <a:gd name="connsiteY459" fmla="*/ 3039244 h 3740249"/>
                            <a:gd name="connsiteX460" fmla="*/ 448217 w 3682310"/>
                            <a:gd name="connsiteY460" fmla="*/ 3042101 h 3740249"/>
                            <a:gd name="connsiteX461" fmla="*/ 445359 w 3682310"/>
                            <a:gd name="connsiteY461" fmla="*/ 3044959 h 3740249"/>
                            <a:gd name="connsiteX462" fmla="*/ 442502 w 3682310"/>
                            <a:gd name="connsiteY462" fmla="*/ 3042101 h 3740249"/>
                            <a:gd name="connsiteX463" fmla="*/ 445359 w 3682310"/>
                            <a:gd name="connsiteY463" fmla="*/ 3039244 h 3740249"/>
                            <a:gd name="connsiteX464" fmla="*/ 435834 w 3682310"/>
                            <a:gd name="connsiteY464" fmla="*/ 3039244 h 3740249"/>
                            <a:gd name="connsiteX465" fmla="*/ 437739 w 3682310"/>
                            <a:gd name="connsiteY465" fmla="*/ 3042101 h 3740249"/>
                            <a:gd name="connsiteX466" fmla="*/ 434882 w 3682310"/>
                            <a:gd name="connsiteY466" fmla="*/ 3044006 h 3740249"/>
                            <a:gd name="connsiteX467" fmla="*/ 432977 w 3682310"/>
                            <a:gd name="connsiteY467" fmla="*/ 3041149 h 3740249"/>
                            <a:gd name="connsiteX468" fmla="*/ 435834 w 3682310"/>
                            <a:gd name="connsiteY468" fmla="*/ 3039244 h 3740249"/>
                            <a:gd name="connsiteX469" fmla="*/ 754922 w 3682310"/>
                            <a:gd name="connsiteY469" fmla="*/ 3033528 h 3740249"/>
                            <a:gd name="connsiteX470" fmla="*/ 764447 w 3682310"/>
                            <a:gd name="connsiteY470" fmla="*/ 3040196 h 3740249"/>
                            <a:gd name="connsiteX471" fmla="*/ 757779 w 3682310"/>
                            <a:gd name="connsiteY471" fmla="*/ 3049721 h 3740249"/>
                            <a:gd name="connsiteX472" fmla="*/ 748254 w 3682310"/>
                            <a:gd name="connsiteY472" fmla="*/ 3043053 h 3740249"/>
                            <a:gd name="connsiteX473" fmla="*/ 754922 w 3682310"/>
                            <a:gd name="connsiteY473" fmla="*/ 3033528 h 3740249"/>
                            <a:gd name="connsiteX474" fmla="*/ 785402 w 3682310"/>
                            <a:gd name="connsiteY474" fmla="*/ 3024004 h 3740249"/>
                            <a:gd name="connsiteX475" fmla="*/ 793022 w 3682310"/>
                            <a:gd name="connsiteY475" fmla="*/ 3031624 h 3740249"/>
                            <a:gd name="connsiteX476" fmla="*/ 785402 w 3682310"/>
                            <a:gd name="connsiteY476" fmla="*/ 3039244 h 3740249"/>
                            <a:gd name="connsiteX477" fmla="*/ 777782 w 3682310"/>
                            <a:gd name="connsiteY477" fmla="*/ 3031624 h 3740249"/>
                            <a:gd name="connsiteX478" fmla="*/ 785402 w 3682310"/>
                            <a:gd name="connsiteY478" fmla="*/ 3024004 h 3740249"/>
                            <a:gd name="connsiteX479" fmla="*/ 768257 w 3682310"/>
                            <a:gd name="connsiteY479" fmla="*/ 2801119 h 3740249"/>
                            <a:gd name="connsiteX480" fmla="*/ 772067 w 3682310"/>
                            <a:gd name="connsiteY480" fmla="*/ 2806834 h 3740249"/>
                            <a:gd name="connsiteX481" fmla="*/ 766352 w 3682310"/>
                            <a:gd name="connsiteY481" fmla="*/ 2810644 h 3740249"/>
                            <a:gd name="connsiteX482" fmla="*/ 762542 w 3682310"/>
                            <a:gd name="connsiteY482" fmla="*/ 2804928 h 3740249"/>
                            <a:gd name="connsiteX483" fmla="*/ 768257 w 3682310"/>
                            <a:gd name="connsiteY483" fmla="*/ 2801119 h 3740249"/>
                            <a:gd name="connsiteX484" fmla="*/ 749207 w 3682310"/>
                            <a:gd name="connsiteY484" fmla="*/ 2799214 h 3740249"/>
                            <a:gd name="connsiteX485" fmla="*/ 753970 w 3682310"/>
                            <a:gd name="connsiteY485" fmla="*/ 2803976 h 3740249"/>
                            <a:gd name="connsiteX486" fmla="*/ 749207 w 3682310"/>
                            <a:gd name="connsiteY486" fmla="*/ 2808739 h 3740249"/>
                            <a:gd name="connsiteX487" fmla="*/ 744445 w 3682310"/>
                            <a:gd name="connsiteY487" fmla="*/ 2803976 h 3740249"/>
                            <a:gd name="connsiteX488" fmla="*/ 749207 w 3682310"/>
                            <a:gd name="connsiteY488" fmla="*/ 2799214 h 3740249"/>
                            <a:gd name="connsiteX489" fmla="*/ 782545 w 3682310"/>
                            <a:gd name="connsiteY489" fmla="*/ 2792547 h 3740249"/>
                            <a:gd name="connsiteX490" fmla="*/ 786355 w 3682310"/>
                            <a:gd name="connsiteY490" fmla="*/ 2798261 h 3740249"/>
                            <a:gd name="connsiteX491" fmla="*/ 780640 w 3682310"/>
                            <a:gd name="connsiteY491" fmla="*/ 2802072 h 3740249"/>
                            <a:gd name="connsiteX492" fmla="*/ 776830 w 3682310"/>
                            <a:gd name="connsiteY492" fmla="*/ 2796357 h 3740249"/>
                            <a:gd name="connsiteX493" fmla="*/ 782545 w 3682310"/>
                            <a:gd name="connsiteY493" fmla="*/ 2792547 h 3740249"/>
                            <a:gd name="connsiteX494" fmla="*/ 735872 w 3682310"/>
                            <a:gd name="connsiteY494" fmla="*/ 2790641 h 3740249"/>
                            <a:gd name="connsiteX495" fmla="*/ 740635 w 3682310"/>
                            <a:gd name="connsiteY495" fmla="*/ 2795403 h 3740249"/>
                            <a:gd name="connsiteX496" fmla="*/ 735872 w 3682310"/>
                            <a:gd name="connsiteY496" fmla="*/ 2800166 h 3740249"/>
                            <a:gd name="connsiteX497" fmla="*/ 731110 w 3682310"/>
                            <a:gd name="connsiteY497" fmla="*/ 2795403 h 3740249"/>
                            <a:gd name="connsiteX498" fmla="*/ 735872 w 3682310"/>
                            <a:gd name="connsiteY498" fmla="*/ 2790641 h 3740249"/>
                            <a:gd name="connsiteX499" fmla="*/ 767305 w 3682310"/>
                            <a:gd name="connsiteY499" fmla="*/ 2788735 h 3740249"/>
                            <a:gd name="connsiteX500" fmla="*/ 771115 w 3682310"/>
                            <a:gd name="connsiteY500" fmla="*/ 2794450 h 3740249"/>
                            <a:gd name="connsiteX501" fmla="*/ 765400 w 3682310"/>
                            <a:gd name="connsiteY501" fmla="*/ 2798260 h 3740249"/>
                            <a:gd name="connsiteX502" fmla="*/ 761590 w 3682310"/>
                            <a:gd name="connsiteY502" fmla="*/ 2792546 h 3740249"/>
                            <a:gd name="connsiteX503" fmla="*/ 767305 w 3682310"/>
                            <a:gd name="connsiteY503" fmla="*/ 2788735 h 3740249"/>
                            <a:gd name="connsiteX504" fmla="*/ 750160 w 3682310"/>
                            <a:gd name="connsiteY504" fmla="*/ 2781116 h 3740249"/>
                            <a:gd name="connsiteX505" fmla="*/ 753970 w 3682310"/>
                            <a:gd name="connsiteY505" fmla="*/ 2786831 h 3740249"/>
                            <a:gd name="connsiteX506" fmla="*/ 748255 w 3682310"/>
                            <a:gd name="connsiteY506" fmla="*/ 2790641 h 3740249"/>
                            <a:gd name="connsiteX507" fmla="*/ 744445 w 3682310"/>
                            <a:gd name="connsiteY507" fmla="*/ 2784925 h 3740249"/>
                            <a:gd name="connsiteX508" fmla="*/ 750160 w 3682310"/>
                            <a:gd name="connsiteY508" fmla="*/ 2781116 h 3740249"/>
                            <a:gd name="connsiteX509" fmla="*/ 788260 w 3682310"/>
                            <a:gd name="connsiteY509" fmla="*/ 2777307 h 3740249"/>
                            <a:gd name="connsiteX510" fmla="*/ 792070 w 3682310"/>
                            <a:gd name="connsiteY510" fmla="*/ 2783022 h 3740249"/>
                            <a:gd name="connsiteX511" fmla="*/ 786355 w 3682310"/>
                            <a:gd name="connsiteY511" fmla="*/ 2786832 h 3740249"/>
                            <a:gd name="connsiteX512" fmla="*/ 782545 w 3682310"/>
                            <a:gd name="connsiteY512" fmla="*/ 2781116 h 3740249"/>
                            <a:gd name="connsiteX513" fmla="*/ 788260 w 3682310"/>
                            <a:gd name="connsiteY513" fmla="*/ 2777307 h 3740249"/>
                            <a:gd name="connsiteX514" fmla="*/ 732062 w 3682310"/>
                            <a:gd name="connsiteY514" fmla="*/ 2774449 h 3740249"/>
                            <a:gd name="connsiteX515" fmla="*/ 736825 w 3682310"/>
                            <a:gd name="connsiteY515" fmla="*/ 2779211 h 3740249"/>
                            <a:gd name="connsiteX516" fmla="*/ 732062 w 3682310"/>
                            <a:gd name="connsiteY516" fmla="*/ 2783974 h 3740249"/>
                            <a:gd name="connsiteX517" fmla="*/ 727300 w 3682310"/>
                            <a:gd name="connsiteY517" fmla="*/ 2779211 h 3740249"/>
                            <a:gd name="connsiteX518" fmla="*/ 732062 w 3682310"/>
                            <a:gd name="connsiteY518" fmla="*/ 2774449 h 3740249"/>
                            <a:gd name="connsiteX519" fmla="*/ 767305 w 3682310"/>
                            <a:gd name="connsiteY519" fmla="*/ 2772544 h 3740249"/>
                            <a:gd name="connsiteX520" fmla="*/ 771115 w 3682310"/>
                            <a:gd name="connsiteY520" fmla="*/ 2778259 h 3740249"/>
                            <a:gd name="connsiteX521" fmla="*/ 765400 w 3682310"/>
                            <a:gd name="connsiteY521" fmla="*/ 2782069 h 3740249"/>
                            <a:gd name="connsiteX522" fmla="*/ 761590 w 3682310"/>
                            <a:gd name="connsiteY522" fmla="*/ 2776353 h 3740249"/>
                            <a:gd name="connsiteX523" fmla="*/ 767305 w 3682310"/>
                            <a:gd name="connsiteY523" fmla="*/ 2772544 h 3740249"/>
                            <a:gd name="connsiteX524" fmla="*/ 779687 w 3682310"/>
                            <a:gd name="connsiteY524" fmla="*/ 2760161 h 3740249"/>
                            <a:gd name="connsiteX525" fmla="*/ 784450 w 3682310"/>
                            <a:gd name="connsiteY525" fmla="*/ 2764923 h 3740249"/>
                            <a:gd name="connsiteX526" fmla="*/ 779687 w 3682310"/>
                            <a:gd name="connsiteY526" fmla="*/ 2769686 h 3740249"/>
                            <a:gd name="connsiteX527" fmla="*/ 774925 w 3682310"/>
                            <a:gd name="connsiteY527" fmla="*/ 2764923 h 3740249"/>
                            <a:gd name="connsiteX528" fmla="*/ 779687 w 3682310"/>
                            <a:gd name="connsiteY528" fmla="*/ 2760161 h 3740249"/>
                            <a:gd name="connsiteX529" fmla="*/ 754922 w 3682310"/>
                            <a:gd name="connsiteY529" fmla="*/ 2758257 h 3740249"/>
                            <a:gd name="connsiteX530" fmla="*/ 758732 w 3682310"/>
                            <a:gd name="connsiteY530" fmla="*/ 2763972 h 3740249"/>
                            <a:gd name="connsiteX531" fmla="*/ 753017 w 3682310"/>
                            <a:gd name="connsiteY531" fmla="*/ 2767782 h 3740249"/>
                            <a:gd name="connsiteX532" fmla="*/ 749207 w 3682310"/>
                            <a:gd name="connsiteY532" fmla="*/ 2762066 h 3740249"/>
                            <a:gd name="connsiteX533" fmla="*/ 754922 w 3682310"/>
                            <a:gd name="connsiteY533" fmla="*/ 2758257 h 3740249"/>
                            <a:gd name="connsiteX534" fmla="*/ 734919 w 3682310"/>
                            <a:gd name="connsiteY534" fmla="*/ 2757304 h 3740249"/>
                            <a:gd name="connsiteX535" fmla="*/ 739682 w 3682310"/>
                            <a:gd name="connsiteY535" fmla="*/ 2762066 h 3740249"/>
                            <a:gd name="connsiteX536" fmla="*/ 734919 w 3682310"/>
                            <a:gd name="connsiteY536" fmla="*/ 2766829 h 3740249"/>
                            <a:gd name="connsiteX537" fmla="*/ 730157 w 3682310"/>
                            <a:gd name="connsiteY537" fmla="*/ 2762066 h 3740249"/>
                            <a:gd name="connsiteX538" fmla="*/ 734919 w 3682310"/>
                            <a:gd name="connsiteY538" fmla="*/ 2757304 h 3740249"/>
                            <a:gd name="connsiteX539" fmla="*/ 768257 w 3682310"/>
                            <a:gd name="connsiteY539" fmla="*/ 2743016 h 3740249"/>
                            <a:gd name="connsiteX540" fmla="*/ 773020 w 3682310"/>
                            <a:gd name="connsiteY540" fmla="*/ 2747778 h 3740249"/>
                            <a:gd name="connsiteX541" fmla="*/ 768257 w 3682310"/>
                            <a:gd name="connsiteY541" fmla="*/ 2752541 h 3740249"/>
                            <a:gd name="connsiteX542" fmla="*/ 763495 w 3682310"/>
                            <a:gd name="connsiteY542" fmla="*/ 2747778 h 3740249"/>
                            <a:gd name="connsiteX543" fmla="*/ 768257 w 3682310"/>
                            <a:gd name="connsiteY543" fmla="*/ 2743016 h 3740249"/>
                            <a:gd name="connsiteX544" fmla="*/ 749207 w 3682310"/>
                            <a:gd name="connsiteY544" fmla="*/ 2742064 h 3740249"/>
                            <a:gd name="connsiteX545" fmla="*/ 753017 w 3682310"/>
                            <a:gd name="connsiteY545" fmla="*/ 2747779 h 3740249"/>
                            <a:gd name="connsiteX546" fmla="*/ 747302 w 3682310"/>
                            <a:gd name="connsiteY546" fmla="*/ 2751589 h 3740249"/>
                            <a:gd name="connsiteX547" fmla="*/ 743492 w 3682310"/>
                            <a:gd name="connsiteY547" fmla="*/ 2745873 h 3740249"/>
                            <a:gd name="connsiteX548" fmla="*/ 749207 w 3682310"/>
                            <a:gd name="connsiteY548" fmla="*/ 2742064 h 3740249"/>
                            <a:gd name="connsiteX549" fmla="*/ 2939957 w 3682310"/>
                            <a:gd name="connsiteY549" fmla="*/ 2574424 h 3740249"/>
                            <a:gd name="connsiteX550" fmla="*/ 2979962 w 3682310"/>
                            <a:gd name="connsiteY550" fmla="*/ 2614429 h 3740249"/>
                            <a:gd name="connsiteX551" fmla="*/ 2939957 w 3682310"/>
                            <a:gd name="connsiteY551" fmla="*/ 2654434 h 3740249"/>
                            <a:gd name="connsiteX552" fmla="*/ 2899952 w 3682310"/>
                            <a:gd name="connsiteY552" fmla="*/ 2614429 h 3740249"/>
                            <a:gd name="connsiteX553" fmla="*/ 2939957 w 3682310"/>
                            <a:gd name="connsiteY553" fmla="*/ 2574424 h 3740249"/>
                            <a:gd name="connsiteX554" fmla="*/ 211997 w 3682310"/>
                            <a:gd name="connsiteY554" fmla="*/ 2409641 h 3740249"/>
                            <a:gd name="connsiteX555" fmla="*/ 218664 w 3682310"/>
                            <a:gd name="connsiteY555" fmla="*/ 2412498 h 3740249"/>
                            <a:gd name="connsiteX556" fmla="*/ 247239 w 3682310"/>
                            <a:gd name="connsiteY556" fmla="*/ 2471553 h 3740249"/>
                            <a:gd name="connsiteX557" fmla="*/ 255812 w 3682310"/>
                            <a:gd name="connsiteY557" fmla="*/ 2474411 h 3740249"/>
                            <a:gd name="connsiteX558" fmla="*/ 332012 w 3682310"/>
                            <a:gd name="connsiteY558" fmla="*/ 2462028 h 3740249"/>
                            <a:gd name="connsiteX559" fmla="*/ 375827 w 3682310"/>
                            <a:gd name="connsiteY559" fmla="*/ 2478221 h 3740249"/>
                            <a:gd name="connsiteX560" fmla="*/ 377732 w 3682310"/>
                            <a:gd name="connsiteY560" fmla="*/ 2493461 h 3740249"/>
                            <a:gd name="connsiteX561" fmla="*/ 322487 w 3682310"/>
                            <a:gd name="connsiteY561" fmla="*/ 2521084 h 3740249"/>
                            <a:gd name="connsiteX562" fmla="*/ 282482 w 3682310"/>
                            <a:gd name="connsiteY562" fmla="*/ 2511559 h 3740249"/>
                            <a:gd name="connsiteX563" fmla="*/ 272957 w 3682310"/>
                            <a:gd name="connsiteY563" fmla="*/ 2520131 h 3740249"/>
                            <a:gd name="connsiteX564" fmla="*/ 291054 w 3682310"/>
                            <a:gd name="connsiteY564" fmla="*/ 2550611 h 3740249"/>
                            <a:gd name="connsiteX565" fmla="*/ 299627 w 3682310"/>
                            <a:gd name="connsiteY565" fmla="*/ 2553469 h 3740249"/>
                            <a:gd name="connsiteX566" fmla="*/ 378684 w 3682310"/>
                            <a:gd name="connsiteY566" fmla="*/ 2540134 h 3740249"/>
                            <a:gd name="connsiteX567" fmla="*/ 422499 w 3682310"/>
                            <a:gd name="connsiteY567" fmla="*/ 2556326 h 3740249"/>
                            <a:gd name="connsiteX568" fmla="*/ 424404 w 3682310"/>
                            <a:gd name="connsiteY568" fmla="*/ 2571566 h 3740249"/>
                            <a:gd name="connsiteX569" fmla="*/ 369159 w 3682310"/>
                            <a:gd name="connsiteY569" fmla="*/ 2599188 h 3740249"/>
                            <a:gd name="connsiteX570" fmla="*/ 300579 w 3682310"/>
                            <a:gd name="connsiteY570" fmla="*/ 2567756 h 3740249"/>
                            <a:gd name="connsiteX571" fmla="*/ 336774 w 3682310"/>
                            <a:gd name="connsiteY571" fmla="*/ 2624906 h 3740249"/>
                            <a:gd name="connsiteX572" fmla="*/ 346299 w 3682310"/>
                            <a:gd name="connsiteY572" fmla="*/ 2626811 h 3740249"/>
                            <a:gd name="connsiteX573" fmla="*/ 421547 w 3682310"/>
                            <a:gd name="connsiteY573" fmla="*/ 2605856 h 3740249"/>
                            <a:gd name="connsiteX574" fmla="*/ 467267 w 3682310"/>
                            <a:gd name="connsiteY574" fmla="*/ 2617286 h 3740249"/>
                            <a:gd name="connsiteX575" fmla="*/ 471077 w 3682310"/>
                            <a:gd name="connsiteY575" fmla="*/ 2632526 h 3740249"/>
                            <a:gd name="connsiteX576" fmla="*/ 418689 w 3682310"/>
                            <a:gd name="connsiteY576" fmla="*/ 2665863 h 3740249"/>
                            <a:gd name="connsiteX577" fmla="*/ 375827 w 3682310"/>
                            <a:gd name="connsiteY577" fmla="*/ 2660148 h 3740249"/>
                            <a:gd name="connsiteX578" fmla="*/ 367254 w 3682310"/>
                            <a:gd name="connsiteY578" fmla="*/ 2669673 h 3740249"/>
                            <a:gd name="connsiteX579" fmla="*/ 393924 w 3682310"/>
                            <a:gd name="connsiteY579" fmla="*/ 2706821 h 3740249"/>
                            <a:gd name="connsiteX580" fmla="*/ 404402 w 3682310"/>
                            <a:gd name="connsiteY580" fmla="*/ 2707773 h 3740249"/>
                            <a:gd name="connsiteX581" fmla="*/ 473934 w 3682310"/>
                            <a:gd name="connsiteY581" fmla="*/ 2673484 h 3740249"/>
                            <a:gd name="connsiteX582" fmla="*/ 510129 w 3682310"/>
                            <a:gd name="connsiteY582" fmla="*/ 2674436 h 3740249"/>
                            <a:gd name="connsiteX583" fmla="*/ 521559 w 3682310"/>
                            <a:gd name="connsiteY583" fmla="*/ 2699201 h 3740249"/>
                            <a:gd name="connsiteX584" fmla="*/ 482507 w 3682310"/>
                            <a:gd name="connsiteY584" fmla="*/ 2732538 h 3740249"/>
                            <a:gd name="connsiteX585" fmla="*/ 430119 w 3682310"/>
                            <a:gd name="connsiteY585" fmla="*/ 2732538 h 3740249"/>
                            <a:gd name="connsiteX586" fmla="*/ 422499 w 3682310"/>
                            <a:gd name="connsiteY586" fmla="*/ 2743016 h 3740249"/>
                            <a:gd name="connsiteX587" fmla="*/ 454884 w 3682310"/>
                            <a:gd name="connsiteY587" fmla="*/ 2782069 h 3740249"/>
                            <a:gd name="connsiteX588" fmla="*/ 465362 w 3682310"/>
                            <a:gd name="connsiteY588" fmla="*/ 2782069 h 3740249"/>
                            <a:gd name="connsiteX589" fmla="*/ 531084 w 3682310"/>
                            <a:gd name="connsiteY589" fmla="*/ 2742063 h 3740249"/>
                            <a:gd name="connsiteX590" fmla="*/ 577757 w 3682310"/>
                            <a:gd name="connsiteY590" fmla="*/ 2741111 h 3740249"/>
                            <a:gd name="connsiteX591" fmla="*/ 585377 w 3682310"/>
                            <a:gd name="connsiteY591" fmla="*/ 2754446 h 3740249"/>
                            <a:gd name="connsiteX592" fmla="*/ 544419 w 3682310"/>
                            <a:gd name="connsiteY592" fmla="*/ 2800166 h 3740249"/>
                            <a:gd name="connsiteX593" fmla="*/ 467267 w 3682310"/>
                            <a:gd name="connsiteY593" fmla="*/ 2795403 h 3740249"/>
                            <a:gd name="connsiteX594" fmla="*/ 493937 w 3682310"/>
                            <a:gd name="connsiteY594" fmla="*/ 2824931 h 3740249"/>
                            <a:gd name="connsiteX595" fmla="*/ 513939 w 3682310"/>
                            <a:gd name="connsiteY595" fmla="*/ 2844934 h 3740249"/>
                            <a:gd name="connsiteX596" fmla="*/ 523464 w 3682310"/>
                            <a:gd name="connsiteY596" fmla="*/ 2844934 h 3740249"/>
                            <a:gd name="connsiteX597" fmla="*/ 588234 w 3682310"/>
                            <a:gd name="connsiteY597" fmla="*/ 2805881 h 3740249"/>
                            <a:gd name="connsiteX598" fmla="*/ 624429 w 3682310"/>
                            <a:gd name="connsiteY598" fmla="*/ 2803976 h 3740249"/>
                            <a:gd name="connsiteX599" fmla="*/ 637764 w 3682310"/>
                            <a:gd name="connsiteY599" fmla="*/ 2827788 h 3740249"/>
                            <a:gd name="connsiteX600" fmla="*/ 601569 w 3682310"/>
                            <a:gd name="connsiteY600" fmla="*/ 2864936 h 3740249"/>
                            <a:gd name="connsiteX601" fmla="*/ 559659 w 3682310"/>
                            <a:gd name="connsiteY601" fmla="*/ 2871603 h 3740249"/>
                            <a:gd name="connsiteX602" fmla="*/ 553944 w 3682310"/>
                            <a:gd name="connsiteY602" fmla="*/ 2883034 h 3740249"/>
                            <a:gd name="connsiteX603" fmla="*/ 605379 w 3682310"/>
                            <a:gd name="connsiteY603" fmla="*/ 2925896 h 3740249"/>
                            <a:gd name="connsiteX604" fmla="*/ 614904 w 3682310"/>
                            <a:gd name="connsiteY604" fmla="*/ 2924944 h 3740249"/>
                            <a:gd name="connsiteX605" fmla="*/ 681579 w 3682310"/>
                            <a:gd name="connsiteY605" fmla="*/ 2883986 h 3740249"/>
                            <a:gd name="connsiteX606" fmla="*/ 728252 w 3682310"/>
                            <a:gd name="connsiteY606" fmla="*/ 2883034 h 3740249"/>
                            <a:gd name="connsiteX607" fmla="*/ 735872 w 3682310"/>
                            <a:gd name="connsiteY607" fmla="*/ 2896369 h 3740249"/>
                            <a:gd name="connsiteX608" fmla="*/ 694914 w 3682310"/>
                            <a:gd name="connsiteY608" fmla="*/ 2942088 h 3740249"/>
                            <a:gd name="connsiteX609" fmla="*/ 623477 w 3682310"/>
                            <a:gd name="connsiteY609" fmla="*/ 2940184 h 3740249"/>
                            <a:gd name="connsiteX610" fmla="*/ 737777 w 3682310"/>
                            <a:gd name="connsiteY610" fmla="*/ 3022098 h 3740249"/>
                            <a:gd name="connsiteX611" fmla="*/ 742539 w 3682310"/>
                            <a:gd name="connsiteY611" fmla="*/ 3028766 h 3740249"/>
                            <a:gd name="connsiteX612" fmla="*/ 735872 w 3682310"/>
                            <a:gd name="connsiteY612" fmla="*/ 3030671 h 3740249"/>
                            <a:gd name="connsiteX613" fmla="*/ 612999 w 3682310"/>
                            <a:gd name="connsiteY613" fmla="*/ 2942088 h 3740249"/>
                            <a:gd name="connsiteX614" fmla="*/ 621572 w 3682310"/>
                            <a:gd name="connsiteY614" fmla="*/ 2985903 h 3740249"/>
                            <a:gd name="connsiteX615" fmla="*/ 598712 w 3682310"/>
                            <a:gd name="connsiteY615" fmla="*/ 3059246 h 3740249"/>
                            <a:gd name="connsiteX616" fmla="*/ 582519 w 3682310"/>
                            <a:gd name="connsiteY616" fmla="*/ 3059246 h 3740249"/>
                            <a:gd name="connsiteX617" fmla="*/ 560612 w 3682310"/>
                            <a:gd name="connsiteY617" fmla="*/ 2985903 h 3740249"/>
                            <a:gd name="connsiteX618" fmla="*/ 592997 w 3682310"/>
                            <a:gd name="connsiteY618" fmla="*/ 2937326 h 3740249"/>
                            <a:gd name="connsiteX619" fmla="*/ 592997 w 3682310"/>
                            <a:gd name="connsiteY619" fmla="*/ 2926848 h 3740249"/>
                            <a:gd name="connsiteX620" fmla="*/ 534894 w 3682310"/>
                            <a:gd name="connsiteY620" fmla="*/ 2877319 h 3740249"/>
                            <a:gd name="connsiteX621" fmla="*/ 544419 w 3682310"/>
                            <a:gd name="connsiteY621" fmla="*/ 2922086 h 3740249"/>
                            <a:gd name="connsiteX622" fmla="*/ 521559 w 3682310"/>
                            <a:gd name="connsiteY622" fmla="*/ 2995428 h 3740249"/>
                            <a:gd name="connsiteX623" fmla="*/ 505367 w 3682310"/>
                            <a:gd name="connsiteY623" fmla="*/ 2995428 h 3740249"/>
                            <a:gd name="connsiteX624" fmla="*/ 483459 w 3682310"/>
                            <a:gd name="connsiteY624" fmla="*/ 2922086 h 3740249"/>
                            <a:gd name="connsiteX625" fmla="*/ 516797 w 3682310"/>
                            <a:gd name="connsiteY625" fmla="*/ 2872556 h 3740249"/>
                            <a:gd name="connsiteX626" fmla="*/ 517749 w 3682310"/>
                            <a:gd name="connsiteY626" fmla="*/ 2862078 h 3740249"/>
                            <a:gd name="connsiteX627" fmla="*/ 488222 w 3682310"/>
                            <a:gd name="connsiteY627" fmla="*/ 2831598 h 3740249"/>
                            <a:gd name="connsiteX628" fmla="*/ 456789 w 3682310"/>
                            <a:gd name="connsiteY628" fmla="*/ 2796356 h 3740249"/>
                            <a:gd name="connsiteX629" fmla="*/ 466314 w 3682310"/>
                            <a:gd name="connsiteY629" fmla="*/ 2842076 h 3740249"/>
                            <a:gd name="connsiteX630" fmla="*/ 443454 w 3682310"/>
                            <a:gd name="connsiteY630" fmla="*/ 2915419 h 3740249"/>
                            <a:gd name="connsiteX631" fmla="*/ 427262 w 3682310"/>
                            <a:gd name="connsiteY631" fmla="*/ 2915419 h 3740249"/>
                            <a:gd name="connsiteX632" fmla="*/ 405354 w 3682310"/>
                            <a:gd name="connsiteY632" fmla="*/ 2842076 h 3740249"/>
                            <a:gd name="connsiteX633" fmla="*/ 441549 w 3682310"/>
                            <a:gd name="connsiteY633" fmla="*/ 2790641 h 3740249"/>
                            <a:gd name="connsiteX634" fmla="*/ 442502 w 3682310"/>
                            <a:gd name="connsiteY634" fmla="*/ 2781116 h 3740249"/>
                            <a:gd name="connsiteX635" fmla="*/ 393924 w 3682310"/>
                            <a:gd name="connsiteY635" fmla="*/ 2720156 h 3740249"/>
                            <a:gd name="connsiteX636" fmla="*/ 399639 w 3682310"/>
                            <a:gd name="connsiteY636" fmla="*/ 2766828 h 3740249"/>
                            <a:gd name="connsiteX637" fmla="*/ 377732 w 3682310"/>
                            <a:gd name="connsiteY637" fmla="*/ 2828741 h 3740249"/>
                            <a:gd name="connsiteX638" fmla="*/ 350109 w 3682310"/>
                            <a:gd name="connsiteY638" fmla="*/ 2826836 h 3740249"/>
                            <a:gd name="connsiteX639" fmla="*/ 340584 w 3682310"/>
                            <a:gd name="connsiteY639" fmla="*/ 2762066 h 3740249"/>
                            <a:gd name="connsiteX640" fmla="*/ 380589 w 3682310"/>
                            <a:gd name="connsiteY640" fmla="*/ 2714441 h 3740249"/>
                            <a:gd name="connsiteX641" fmla="*/ 382494 w 3682310"/>
                            <a:gd name="connsiteY641" fmla="*/ 2704916 h 3740249"/>
                            <a:gd name="connsiteX642" fmla="*/ 338679 w 3682310"/>
                            <a:gd name="connsiteY642" fmla="*/ 2643956 h 3740249"/>
                            <a:gd name="connsiteX643" fmla="*/ 336774 w 3682310"/>
                            <a:gd name="connsiteY643" fmla="*/ 2699201 h 3740249"/>
                            <a:gd name="connsiteX644" fmla="*/ 294864 w 3682310"/>
                            <a:gd name="connsiteY644" fmla="*/ 2763019 h 3740249"/>
                            <a:gd name="connsiteX645" fmla="*/ 279624 w 3682310"/>
                            <a:gd name="connsiteY645" fmla="*/ 2759209 h 3740249"/>
                            <a:gd name="connsiteX646" fmla="*/ 278672 w 3682310"/>
                            <a:gd name="connsiteY646" fmla="*/ 2683009 h 3740249"/>
                            <a:gd name="connsiteX647" fmla="*/ 328202 w 3682310"/>
                            <a:gd name="connsiteY647" fmla="*/ 2643956 h 3740249"/>
                            <a:gd name="connsiteX648" fmla="*/ 331059 w 3682310"/>
                            <a:gd name="connsiteY648" fmla="*/ 2633478 h 3740249"/>
                            <a:gd name="connsiteX649" fmla="*/ 289149 w 3682310"/>
                            <a:gd name="connsiteY649" fmla="*/ 2566803 h 3740249"/>
                            <a:gd name="connsiteX650" fmla="*/ 281529 w 3682310"/>
                            <a:gd name="connsiteY650" fmla="*/ 2611571 h 3740249"/>
                            <a:gd name="connsiteX651" fmla="*/ 232952 w 3682310"/>
                            <a:gd name="connsiteY651" fmla="*/ 2670626 h 3740249"/>
                            <a:gd name="connsiteX652" fmla="*/ 218664 w 3682310"/>
                            <a:gd name="connsiteY652" fmla="*/ 2664911 h 3740249"/>
                            <a:gd name="connsiteX653" fmla="*/ 226284 w 3682310"/>
                            <a:gd name="connsiteY653" fmla="*/ 2589663 h 3740249"/>
                            <a:gd name="connsiteX654" fmla="*/ 273909 w 3682310"/>
                            <a:gd name="connsiteY654" fmla="*/ 2557278 h 3740249"/>
                            <a:gd name="connsiteX655" fmla="*/ 277719 w 3682310"/>
                            <a:gd name="connsiteY655" fmla="*/ 2547753 h 3740249"/>
                            <a:gd name="connsiteX656" fmla="*/ 245334 w 3682310"/>
                            <a:gd name="connsiteY656" fmla="*/ 2490603 h 3740249"/>
                            <a:gd name="connsiteX657" fmla="*/ 237714 w 3682310"/>
                            <a:gd name="connsiteY657" fmla="*/ 2532513 h 3740249"/>
                            <a:gd name="connsiteX658" fmla="*/ 189137 w 3682310"/>
                            <a:gd name="connsiteY658" fmla="*/ 2591569 h 3740249"/>
                            <a:gd name="connsiteX659" fmla="*/ 174849 w 3682310"/>
                            <a:gd name="connsiteY659" fmla="*/ 2585853 h 3740249"/>
                            <a:gd name="connsiteX660" fmla="*/ 182469 w 3682310"/>
                            <a:gd name="connsiteY660" fmla="*/ 2510606 h 3740249"/>
                            <a:gd name="connsiteX661" fmla="*/ 230094 w 3682310"/>
                            <a:gd name="connsiteY661" fmla="*/ 2478221 h 3740249"/>
                            <a:gd name="connsiteX662" fmla="*/ 233904 w 3682310"/>
                            <a:gd name="connsiteY662" fmla="*/ 2468696 h 3740249"/>
                            <a:gd name="connsiteX663" fmla="*/ 209139 w 3682310"/>
                            <a:gd name="connsiteY663" fmla="*/ 2416308 h 3740249"/>
                            <a:gd name="connsiteX664" fmla="*/ 211997 w 3682310"/>
                            <a:gd name="connsiteY664" fmla="*/ 2409641 h 3740249"/>
                            <a:gd name="connsiteX665" fmla="*/ 3305241 w 3682310"/>
                            <a:gd name="connsiteY665" fmla="*/ 2318677 h 3740249"/>
                            <a:gd name="connsiteX666" fmla="*/ 3321910 w 3682310"/>
                            <a:gd name="connsiteY666" fmla="*/ 2321058 h 3740249"/>
                            <a:gd name="connsiteX667" fmla="*/ 3328577 w 3682310"/>
                            <a:gd name="connsiteY667" fmla="*/ 2349633 h 3740249"/>
                            <a:gd name="connsiteX668" fmla="*/ 3307622 w 3682310"/>
                            <a:gd name="connsiteY668" fmla="*/ 2359158 h 3740249"/>
                            <a:gd name="connsiteX669" fmla="*/ 3247615 w 3682310"/>
                            <a:gd name="connsiteY669" fmla="*/ 2437263 h 3740249"/>
                            <a:gd name="connsiteX670" fmla="*/ 3227612 w 3682310"/>
                            <a:gd name="connsiteY670" fmla="*/ 2466791 h 3740249"/>
                            <a:gd name="connsiteX671" fmla="*/ 3322862 w 3682310"/>
                            <a:gd name="connsiteY671" fmla="*/ 2441073 h 3740249"/>
                            <a:gd name="connsiteX672" fmla="*/ 3325720 w 3682310"/>
                            <a:gd name="connsiteY672" fmla="*/ 2440121 h 3740249"/>
                            <a:gd name="connsiteX673" fmla="*/ 3401920 w 3682310"/>
                            <a:gd name="connsiteY673" fmla="*/ 2373446 h 3740249"/>
                            <a:gd name="connsiteX674" fmla="*/ 3487645 w 3682310"/>
                            <a:gd name="connsiteY674" fmla="*/ 2331536 h 3740249"/>
                            <a:gd name="connsiteX675" fmla="*/ 3517172 w 3682310"/>
                            <a:gd name="connsiteY675" fmla="*/ 2325821 h 3740249"/>
                            <a:gd name="connsiteX676" fmla="*/ 3523840 w 3682310"/>
                            <a:gd name="connsiteY676" fmla="*/ 2354396 h 3740249"/>
                            <a:gd name="connsiteX677" fmla="*/ 3493360 w 3682310"/>
                            <a:gd name="connsiteY677" fmla="*/ 2361063 h 3740249"/>
                            <a:gd name="connsiteX678" fmla="*/ 3482882 w 3682310"/>
                            <a:gd name="connsiteY678" fmla="*/ 2345823 h 3740249"/>
                            <a:gd name="connsiteX679" fmla="*/ 3410492 w 3682310"/>
                            <a:gd name="connsiteY679" fmla="*/ 2383923 h 3740249"/>
                            <a:gd name="connsiteX680" fmla="*/ 3349532 w 3682310"/>
                            <a:gd name="connsiteY680" fmla="*/ 2437263 h 3740249"/>
                            <a:gd name="connsiteX681" fmla="*/ 3361915 w 3682310"/>
                            <a:gd name="connsiteY681" fmla="*/ 2436311 h 3740249"/>
                            <a:gd name="connsiteX682" fmla="*/ 3464785 w 3682310"/>
                            <a:gd name="connsiteY682" fmla="*/ 2435358 h 3740249"/>
                            <a:gd name="connsiteX683" fmla="*/ 3467642 w 3682310"/>
                            <a:gd name="connsiteY683" fmla="*/ 2434406 h 3740249"/>
                            <a:gd name="connsiteX684" fmla="*/ 3549557 w 3682310"/>
                            <a:gd name="connsiteY684" fmla="*/ 2396306 h 3740249"/>
                            <a:gd name="connsiteX685" fmla="*/ 3626710 w 3682310"/>
                            <a:gd name="connsiteY685" fmla="*/ 2361063 h 3740249"/>
                            <a:gd name="connsiteX686" fmla="*/ 3630520 w 3682310"/>
                            <a:gd name="connsiteY686" fmla="*/ 2342013 h 3740249"/>
                            <a:gd name="connsiteX687" fmla="*/ 3668620 w 3682310"/>
                            <a:gd name="connsiteY687" fmla="*/ 2333441 h 3740249"/>
                            <a:gd name="connsiteX688" fmla="*/ 3679097 w 3682310"/>
                            <a:gd name="connsiteY688" fmla="*/ 2365825 h 3740249"/>
                            <a:gd name="connsiteX689" fmla="*/ 3640997 w 3682310"/>
                            <a:gd name="connsiteY689" fmla="*/ 2374398 h 3740249"/>
                            <a:gd name="connsiteX690" fmla="*/ 3635282 w 3682310"/>
                            <a:gd name="connsiteY690" fmla="*/ 2369636 h 3740249"/>
                            <a:gd name="connsiteX691" fmla="*/ 3557177 w 3682310"/>
                            <a:gd name="connsiteY691" fmla="*/ 2405831 h 3740249"/>
                            <a:gd name="connsiteX692" fmla="*/ 3513362 w 3682310"/>
                            <a:gd name="connsiteY692" fmla="*/ 2425833 h 3740249"/>
                            <a:gd name="connsiteX693" fmla="*/ 3515267 w 3682310"/>
                            <a:gd name="connsiteY693" fmla="*/ 2437263 h 3740249"/>
                            <a:gd name="connsiteX694" fmla="*/ 3572417 w 3682310"/>
                            <a:gd name="connsiteY694" fmla="*/ 2448693 h 3740249"/>
                            <a:gd name="connsiteX695" fmla="*/ 3577180 w 3682310"/>
                            <a:gd name="connsiteY695" fmla="*/ 2447741 h 3740249"/>
                            <a:gd name="connsiteX696" fmla="*/ 3607660 w 3682310"/>
                            <a:gd name="connsiteY696" fmla="*/ 2446788 h 3740249"/>
                            <a:gd name="connsiteX697" fmla="*/ 3616232 w 3682310"/>
                            <a:gd name="connsiteY697" fmla="*/ 2482031 h 3740249"/>
                            <a:gd name="connsiteX698" fmla="*/ 3578132 w 3682310"/>
                            <a:gd name="connsiteY698" fmla="*/ 2490603 h 3740249"/>
                            <a:gd name="connsiteX699" fmla="*/ 3565750 w 3682310"/>
                            <a:gd name="connsiteY699" fmla="*/ 2466791 h 3740249"/>
                            <a:gd name="connsiteX700" fmla="*/ 3560987 w 3682310"/>
                            <a:gd name="connsiteY700" fmla="*/ 2461075 h 3740249"/>
                            <a:gd name="connsiteX701" fmla="*/ 3365725 w 3682310"/>
                            <a:gd name="connsiteY701" fmla="*/ 2448693 h 3740249"/>
                            <a:gd name="connsiteX702" fmla="*/ 3325720 w 3682310"/>
                            <a:gd name="connsiteY702" fmla="*/ 2454408 h 3740249"/>
                            <a:gd name="connsiteX703" fmla="*/ 3321910 w 3682310"/>
                            <a:gd name="connsiteY703" fmla="*/ 2463933 h 3740249"/>
                            <a:gd name="connsiteX704" fmla="*/ 3388585 w 3682310"/>
                            <a:gd name="connsiteY704" fmla="*/ 2516321 h 3740249"/>
                            <a:gd name="connsiteX705" fmla="*/ 3486692 w 3682310"/>
                            <a:gd name="connsiteY705" fmla="*/ 2555373 h 3740249"/>
                            <a:gd name="connsiteX706" fmla="*/ 3491455 w 3682310"/>
                            <a:gd name="connsiteY706" fmla="*/ 2554421 h 3740249"/>
                            <a:gd name="connsiteX707" fmla="*/ 3517172 w 3682310"/>
                            <a:gd name="connsiteY707" fmla="*/ 2552516 h 3740249"/>
                            <a:gd name="connsiteX708" fmla="*/ 3523840 w 3682310"/>
                            <a:gd name="connsiteY708" fmla="*/ 2581091 h 3740249"/>
                            <a:gd name="connsiteX709" fmla="*/ 3493360 w 3682310"/>
                            <a:gd name="connsiteY709" fmla="*/ 2587758 h 3740249"/>
                            <a:gd name="connsiteX710" fmla="*/ 3483835 w 3682310"/>
                            <a:gd name="connsiteY710" fmla="*/ 2574423 h 3740249"/>
                            <a:gd name="connsiteX711" fmla="*/ 3479072 w 3682310"/>
                            <a:gd name="connsiteY711" fmla="*/ 2569660 h 3740249"/>
                            <a:gd name="connsiteX712" fmla="*/ 3380965 w 3682310"/>
                            <a:gd name="connsiteY712" fmla="*/ 2529656 h 3740249"/>
                            <a:gd name="connsiteX713" fmla="*/ 3302860 w 3682310"/>
                            <a:gd name="connsiteY713" fmla="*/ 2463933 h 3740249"/>
                            <a:gd name="connsiteX714" fmla="*/ 3297145 w 3682310"/>
                            <a:gd name="connsiteY714" fmla="*/ 2462028 h 3740249"/>
                            <a:gd name="connsiteX715" fmla="*/ 3020920 w 3682310"/>
                            <a:gd name="connsiteY715" fmla="*/ 2570613 h 3740249"/>
                            <a:gd name="connsiteX716" fmla="*/ 3018062 w 3682310"/>
                            <a:gd name="connsiteY716" fmla="*/ 2571566 h 3740249"/>
                            <a:gd name="connsiteX717" fmla="*/ 3012347 w 3682310"/>
                            <a:gd name="connsiteY717" fmla="*/ 2567756 h 3740249"/>
                            <a:gd name="connsiteX718" fmla="*/ 3015205 w 3682310"/>
                            <a:gd name="connsiteY718" fmla="*/ 2558231 h 3740249"/>
                            <a:gd name="connsiteX719" fmla="*/ 3209515 w 3682310"/>
                            <a:gd name="connsiteY719" fmla="*/ 2473458 h 3740249"/>
                            <a:gd name="connsiteX720" fmla="*/ 3210467 w 3682310"/>
                            <a:gd name="connsiteY720" fmla="*/ 2470600 h 3740249"/>
                            <a:gd name="connsiteX721" fmla="*/ 3211420 w 3682310"/>
                            <a:gd name="connsiteY721" fmla="*/ 2469648 h 3740249"/>
                            <a:gd name="connsiteX722" fmla="*/ 3237137 w 3682310"/>
                            <a:gd name="connsiteY722" fmla="*/ 2429643 h 3740249"/>
                            <a:gd name="connsiteX723" fmla="*/ 3292382 w 3682310"/>
                            <a:gd name="connsiteY723" fmla="*/ 2357253 h 3740249"/>
                            <a:gd name="connsiteX724" fmla="*/ 3292382 w 3682310"/>
                            <a:gd name="connsiteY724" fmla="*/ 2349633 h 3740249"/>
                            <a:gd name="connsiteX725" fmla="*/ 3291430 w 3682310"/>
                            <a:gd name="connsiteY725" fmla="*/ 2327725 h 3740249"/>
                            <a:gd name="connsiteX726" fmla="*/ 3305241 w 3682310"/>
                            <a:gd name="connsiteY726" fmla="*/ 2318677 h 3740249"/>
                            <a:gd name="connsiteX727" fmla="*/ 156857 w 3682310"/>
                            <a:gd name="connsiteY727" fmla="*/ 2182232 h 3740249"/>
                            <a:gd name="connsiteX728" fmla="*/ 189137 w 3682310"/>
                            <a:gd name="connsiteY728" fmla="*/ 2214378 h 3740249"/>
                            <a:gd name="connsiteX729" fmla="*/ 166277 w 3682310"/>
                            <a:gd name="connsiteY729" fmla="*/ 2265813 h 3740249"/>
                            <a:gd name="connsiteX730" fmla="*/ 119605 w 3682310"/>
                            <a:gd name="connsiteY730" fmla="*/ 2234381 h 3740249"/>
                            <a:gd name="connsiteX731" fmla="*/ 142465 w 3682310"/>
                            <a:gd name="connsiteY731" fmla="*/ 2182946 h 3740249"/>
                            <a:gd name="connsiteX732" fmla="*/ 156857 w 3682310"/>
                            <a:gd name="connsiteY732" fmla="*/ 2182232 h 3740249"/>
                            <a:gd name="connsiteX733" fmla="*/ 3183797 w 3682310"/>
                            <a:gd name="connsiteY733" fmla="*/ 1744796 h 3740249"/>
                            <a:gd name="connsiteX734" fmla="*/ 3209515 w 3682310"/>
                            <a:gd name="connsiteY734" fmla="*/ 1770513 h 3740249"/>
                            <a:gd name="connsiteX735" fmla="*/ 3183797 w 3682310"/>
                            <a:gd name="connsiteY735" fmla="*/ 1796231 h 3740249"/>
                            <a:gd name="connsiteX736" fmla="*/ 3158080 w 3682310"/>
                            <a:gd name="connsiteY736" fmla="*/ 1770513 h 3740249"/>
                            <a:gd name="connsiteX737" fmla="*/ 3183797 w 3682310"/>
                            <a:gd name="connsiteY737" fmla="*/ 1744796 h 3740249"/>
                            <a:gd name="connsiteX738" fmla="*/ 167468 w 3682310"/>
                            <a:gd name="connsiteY738" fmla="*/ 1591325 h 3740249"/>
                            <a:gd name="connsiteX739" fmla="*/ 177707 w 3682310"/>
                            <a:gd name="connsiteY739" fmla="*/ 1600969 h 3740249"/>
                            <a:gd name="connsiteX740" fmla="*/ 168182 w 3682310"/>
                            <a:gd name="connsiteY740" fmla="*/ 1627639 h 3740249"/>
                            <a:gd name="connsiteX741" fmla="*/ 163419 w 3682310"/>
                            <a:gd name="connsiteY741" fmla="*/ 1629544 h 3740249"/>
                            <a:gd name="connsiteX742" fmla="*/ 154847 w 3682310"/>
                            <a:gd name="connsiteY742" fmla="*/ 1691456 h 3740249"/>
                            <a:gd name="connsiteX743" fmla="*/ 150084 w 3682310"/>
                            <a:gd name="connsiteY743" fmla="*/ 1726699 h 3740249"/>
                            <a:gd name="connsiteX744" fmla="*/ 157704 w 3682310"/>
                            <a:gd name="connsiteY744" fmla="*/ 1729556 h 3740249"/>
                            <a:gd name="connsiteX745" fmla="*/ 187232 w 3682310"/>
                            <a:gd name="connsiteY745" fmla="*/ 1699076 h 3740249"/>
                            <a:gd name="connsiteX746" fmla="*/ 188184 w 3682310"/>
                            <a:gd name="connsiteY746" fmla="*/ 1696219 h 3740249"/>
                            <a:gd name="connsiteX747" fmla="*/ 199614 w 3682310"/>
                            <a:gd name="connsiteY747" fmla="*/ 1677169 h 3740249"/>
                            <a:gd name="connsiteX748" fmla="*/ 224379 w 3682310"/>
                            <a:gd name="connsiteY748" fmla="*/ 1685741 h 3740249"/>
                            <a:gd name="connsiteX749" fmla="*/ 214854 w 3682310"/>
                            <a:gd name="connsiteY749" fmla="*/ 1712411 h 3740249"/>
                            <a:gd name="connsiteX750" fmla="*/ 194852 w 3682310"/>
                            <a:gd name="connsiteY750" fmla="*/ 1710506 h 3740249"/>
                            <a:gd name="connsiteX751" fmla="*/ 189137 w 3682310"/>
                            <a:gd name="connsiteY751" fmla="*/ 1710506 h 3740249"/>
                            <a:gd name="connsiteX752" fmla="*/ 105317 w 3682310"/>
                            <a:gd name="connsiteY752" fmla="*/ 1825759 h 3740249"/>
                            <a:gd name="connsiteX753" fmla="*/ 92934 w 3682310"/>
                            <a:gd name="connsiteY753" fmla="*/ 1852429 h 3740249"/>
                            <a:gd name="connsiteX754" fmla="*/ 97697 w 3682310"/>
                            <a:gd name="connsiteY754" fmla="*/ 1858144 h 3740249"/>
                            <a:gd name="connsiteX755" fmla="*/ 155799 w 3682310"/>
                            <a:gd name="connsiteY755" fmla="*/ 1838141 h 3740249"/>
                            <a:gd name="connsiteX756" fmla="*/ 217712 w 3682310"/>
                            <a:gd name="connsiteY756" fmla="*/ 1793374 h 3740249"/>
                            <a:gd name="connsiteX757" fmla="*/ 218664 w 3682310"/>
                            <a:gd name="connsiteY757" fmla="*/ 1789564 h 3740249"/>
                            <a:gd name="connsiteX758" fmla="*/ 227237 w 3682310"/>
                            <a:gd name="connsiteY758" fmla="*/ 1772419 h 3740249"/>
                            <a:gd name="connsiteX759" fmla="*/ 247239 w 3682310"/>
                            <a:gd name="connsiteY759" fmla="*/ 1779086 h 3740249"/>
                            <a:gd name="connsiteX760" fmla="*/ 239619 w 3682310"/>
                            <a:gd name="connsiteY760" fmla="*/ 1800041 h 3740249"/>
                            <a:gd name="connsiteX761" fmla="*/ 227237 w 3682310"/>
                            <a:gd name="connsiteY761" fmla="*/ 1800994 h 3740249"/>
                            <a:gd name="connsiteX762" fmla="*/ 222474 w 3682310"/>
                            <a:gd name="connsiteY762" fmla="*/ 1801946 h 3740249"/>
                            <a:gd name="connsiteX763" fmla="*/ 159609 w 3682310"/>
                            <a:gd name="connsiteY763" fmla="*/ 1846714 h 3740249"/>
                            <a:gd name="connsiteX764" fmla="*/ 89124 w 3682310"/>
                            <a:gd name="connsiteY764" fmla="*/ 1868621 h 3740249"/>
                            <a:gd name="connsiteX765" fmla="*/ 85314 w 3682310"/>
                            <a:gd name="connsiteY765" fmla="*/ 1871479 h 3740249"/>
                            <a:gd name="connsiteX766" fmla="*/ 44357 w 3682310"/>
                            <a:gd name="connsiteY766" fmla="*/ 2082934 h 3740249"/>
                            <a:gd name="connsiteX767" fmla="*/ 43404 w 3682310"/>
                            <a:gd name="connsiteY767" fmla="*/ 2084839 h 3740249"/>
                            <a:gd name="connsiteX768" fmla="*/ 38642 w 3682310"/>
                            <a:gd name="connsiteY768" fmla="*/ 2086744 h 3740249"/>
                            <a:gd name="connsiteX769" fmla="*/ 33879 w 3682310"/>
                            <a:gd name="connsiteY769" fmla="*/ 2081029 h 3740249"/>
                            <a:gd name="connsiteX770" fmla="*/ 57692 w 3682310"/>
                            <a:gd name="connsiteY770" fmla="*/ 1929581 h 3740249"/>
                            <a:gd name="connsiteX771" fmla="*/ 56739 w 3682310"/>
                            <a:gd name="connsiteY771" fmla="*/ 1927676 h 3740249"/>
                            <a:gd name="connsiteX772" fmla="*/ 56739 w 3682310"/>
                            <a:gd name="connsiteY772" fmla="*/ 1926724 h 3740249"/>
                            <a:gd name="connsiteX773" fmla="*/ 42452 w 3682310"/>
                            <a:gd name="connsiteY773" fmla="*/ 1895291 h 3740249"/>
                            <a:gd name="connsiteX774" fmla="*/ 19592 w 3682310"/>
                            <a:gd name="connsiteY774" fmla="*/ 1833379 h 3740249"/>
                            <a:gd name="connsiteX775" fmla="*/ 14829 w 3682310"/>
                            <a:gd name="connsiteY775" fmla="*/ 1830521 h 3740249"/>
                            <a:gd name="connsiteX776" fmla="*/ 1494 w 3682310"/>
                            <a:gd name="connsiteY776" fmla="*/ 1821949 h 3740249"/>
                            <a:gd name="connsiteX777" fmla="*/ 9114 w 3682310"/>
                            <a:gd name="connsiteY777" fmla="*/ 1800994 h 3740249"/>
                            <a:gd name="connsiteX778" fmla="*/ 29117 w 3682310"/>
                            <a:gd name="connsiteY778" fmla="*/ 1807661 h 3740249"/>
                            <a:gd name="connsiteX779" fmla="*/ 27212 w 3682310"/>
                            <a:gd name="connsiteY779" fmla="*/ 1823854 h 3740249"/>
                            <a:gd name="connsiteX780" fmla="*/ 51977 w 3682310"/>
                            <a:gd name="connsiteY780" fmla="*/ 1891481 h 3740249"/>
                            <a:gd name="connsiteX781" fmla="*/ 62454 w 3682310"/>
                            <a:gd name="connsiteY781" fmla="*/ 1915294 h 3740249"/>
                            <a:gd name="connsiteX782" fmla="*/ 84362 w 3682310"/>
                            <a:gd name="connsiteY782" fmla="*/ 1846714 h 3740249"/>
                            <a:gd name="connsiteX783" fmla="*/ 84362 w 3682310"/>
                            <a:gd name="connsiteY783" fmla="*/ 1844809 h 3740249"/>
                            <a:gd name="connsiteX784" fmla="*/ 72932 w 3682310"/>
                            <a:gd name="connsiteY784" fmla="*/ 1771466 h 3740249"/>
                            <a:gd name="connsiteX785" fmla="*/ 80552 w 3682310"/>
                            <a:gd name="connsiteY785" fmla="*/ 1702886 h 3740249"/>
                            <a:gd name="connsiteX786" fmla="*/ 89124 w 3682310"/>
                            <a:gd name="connsiteY786" fmla="*/ 1682884 h 3740249"/>
                            <a:gd name="connsiteX787" fmla="*/ 109127 w 3682310"/>
                            <a:gd name="connsiteY787" fmla="*/ 1689551 h 3740249"/>
                            <a:gd name="connsiteX788" fmla="*/ 101507 w 3682310"/>
                            <a:gd name="connsiteY788" fmla="*/ 1710506 h 3740249"/>
                            <a:gd name="connsiteX789" fmla="*/ 88172 w 3682310"/>
                            <a:gd name="connsiteY789" fmla="*/ 1710506 h 3740249"/>
                            <a:gd name="connsiteX790" fmla="*/ 83409 w 3682310"/>
                            <a:gd name="connsiteY790" fmla="*/ 1769561 h 3740249"/>
                            <a:gd name="connsiteX791" fmla="*/ 91982 w 3682310"/>
                            <a:gd name="connsiteY791" fmla="*/ 1827664 h 3740249"/>
                            <a:gd name="connsiteX792" fmla="*/ 95792 w 3682310"/>
                            <a:gd name="connsiteY792" fmla="*/ 1820044 h 3740249"/>
                            <a:gd name="connsiteX793" fmla="*/ 134844 w 3682310"/>
                            <a:gd name="connsiteY793" fmla="*/ 1756226 h 3740249"/>
                            <a:gd name="connsiteX794" fmla="*/ 135797 w 3682310"/>
                            <a:gd name="connsiteY794" fmla="*/ 1754321 h 3740249"/>
                            <a:gd name="connsiteX795" fmla="*/ 144369 w 3682310"/>
                            <a:gd name="connsiteY795" fmla="*/ 1689551 h 3740249"/>
                            <a:gd name="connsiteX796" fmla="*/ 152942 w 3682310"/>
                            <a:gd name="connsiteY796" fmla="*/ 1628591 h 3740249"/>
                            <a:gd name="connsiteX797" fmla="*/ 143417 w 3682310"/>
                            <a:gd name="connsiteY797" fmla="*/ 1619066 h 3740249"/>
                            <a:gd name="connsiteX798" fmla="*/ 152942 w 3682310"/>
                            <a:gd name="connsiteY798" fmla="*/ 1592396 h 3740249"/>
                            <a:gd name="connsiteX799" fmla="*/ 167468 w 3682310"/>
                            <a:gd name="connsiteY799" fmla="*/ 1591325 h 3740249"/>
                            <a:gd name="connsiteX800" fmla="*/ 164372 w 3682310"/>
                            <a:gd name="connsiteY800" fmla="*/ 1307599 h 3740249"/>
                            <a:gd name="connsiteX801" fmla="*/ 204377 w 3682310"/>
                            <a:gd name="connsiteY801" fmla="*/ 1347604 h 3740249"/>
                            <a:gd name="connsiteX802" fmla="*/ 164372 w 3682310"/>
                            <a:gd name="connsiteY802" fmla="*/ 1387609 h 3740249"/>
                            <a:gd name="connsiteX803" fmla="*/ 124367 w 3682310"/>
                            <a:gd name="connsiteY803" fmla="*/ 1347604 h 3740249"/>
                            <a:gd name="connsiteX804" fmla="*/ 164372 w 3682310"/>
                            <a:gd name="connsiteY804" fmla="*/ 1307599 h 3740249"/>
                            <a:gd name="connsiteX805" fmla="*/ 3159137 w 3682310"/>
                            <a:gd name="connsiteY805" fmla="*/ 1224970 h 3740249"/>
                            <a:gd name="connsiteX806" fmla="*/ 3191417 w 3682310"/>
                            <a:gd name="connsiteY806" fmla="*/ 1257116 h 3740249"/>
                            <a:gd name="connsiteX807" fmla="*/ 3190982 w 3682310"/>
                            <a:gd name="connsiteY807" fmla="*/ 1265068 h 3740249"/>
                            <a:gd name="connsiteX808" fmla="*/ 3192488 w 3682310"/>
                            <a:gd name="connsiteY808" fmla="*/ 1267593 h 3740249"/>
                            <a:gd name="connsiteX809" fmla="*/ 3190393 w 3682310"/>
                            <a:gd name="connsiteY809" fmla="*/ 1275829 h 3740249"/>
                            <a:gd name="connsiteX810" fmla="*/ 3189631 w 3682310"/>
                            <a:gd name="connsiteY810" fmla="*/ 1289740 h 3740249"/>
                            <a:gd name="connsiteX811" fmla="*/ 3185983 w 3682310"/>
                            <a:gd name="connsiteY811" fmla="*/ 1293162 h 3740249"/>
                            <a:gd name="connsiteX812" fmla="*/ 3185702 w 3682310"/>
                            <a:gd name="connsiteY812" fmla="*/ 1294263 h 3740249"/>
                            <a:gd name="connsiteX813" fmla="*/ 3180148 w 3682310"/>
                            <a:gd name="connsiteY813" fmla="*/ 1298634 h 3740249"/>
                            <a:gd name="connsiteX814" fmla="*/ 3168557 w 3682310"/>
                            <a:gd name="connsiteY814" fmla="*/ 1309504 h 3740249"/>
                            <a:gd name="connsiteX815" fmla="*/ 3166184 w 3682310"/>
                            <a:gd name="connsiteY815" fmla="*/ 1309622 h 3740249"/>
                            <a:gd name="connsiteX816" fmla="*/ 3163914 w 3682310"/>
                            <a:gd name="connsiteY816" fmla="*/ 1311408 h 3740249"/>
                            <a:gd name="connsiteX817" fmla="*/ 3139982 w 3682310"/>
                            <a:gd name="connsiteY817" fmla="*/ 1308551 h 3740249"/>
                            <a:gd name="connsiteX818" fmla="*/ 3127480 w 3682310"/>
                            <a:gd name="connsiteY818" fmla="*/ 1287596 h 3740249"/>
                            <a:gd name="connsiteX819" fmla="*/ 3127782 w 3682310"/>
                            <a:gd name="connsiteY819" fmla="*/ 1286410 h 3740249"/>
                            <a:gd name="connsiteX820" fmla="*/ 3121885 w 3682310"/>
                            <a:gd name="connsiteY820" fmla="*/ 1278071 h 3740249"/>
                            <a:gd name="connsiteX821" fmla="*/ 3144745 w 3682310"/>
                            <a:gd name="connsiteY821" fmla="*/ 1225684 h 3740249"/>
                            <a:gd name="connsiteX822" fmla="*/ 3159137 w 3682310"/>
                            <a:gd name="connsiteY822" fmla="*/ 1224970 h 3740249"/>
                            <a:gd name="connsiteX823" fmla="*/ 2619203 w 3682310"/>
                            <a:gd name="connsiteY823" fmla="*/ 491187 h 3740249"/>
                            <a:gd name="connsiteX824" fmla="*/ 2627537 w 3682310"/>
                            <a:gd name="connsiteY824" fmla="*/ 494163 h 3740249"/>
                            <a:gd name="connsiteX825" fmla="*/ 2654207 w 3682310"/>
                            <a:gd name="connsiteY825" fmla="*/ 565601 h 3740249"/>
                            <a:gd name="connsiteX826" fmla="*/ 2625632 w 3682310"/>
                            <a:gd name="connsiteY826" fmla="*/ 616083 h 3740249"/>
                            <a:gd name="connsiteX827" fmla="*/ 2626585 w 3682310"/>
                            <a:gd name="connsiteY827" fmla="*/ 626561 h 3740249"/>
                            <a:gd name="connsiteX828" fmla="*/ 2687545 w 3682310"/>
                            <a:gd name="connsiteY828" fmla="*/ 671328 h 3740249"/>
                            <a:gd name="connsiteX829" fmla="*/ 2675162 w 3682310"/>
                            <a:gd name="connsiteY829" fmla="*/ 627513 h 3740249"/>
                            <a:gd name="connsiteX830" fmla="*/ 2692307 w 3682310"/>
                            <a:gd name="connsiteY830" fmla="*/ 553218 h 3740249"/>
                            <a:gd name="connsiteX831" fmla="*/ 2707547 w 3682310"/>
                            <a:gd name="connsiteY831" fmla="*/ 551313 h 3740249"/>
                            <a:gd name="connsiteX832" fmla="*/ 2734217 w 3682310"/>
                            <a:gd name="connsiteY832" fmla="*/ 622751 h 3740249"/>
                            <a:gd name="connsiteX833" fmla="*/ 2703737 w 3682310"/>
                            <a:gd name="connsiteY833" fmla="*/ 675138 h 3740249"/>
                            <a:gd name="connsiteX834" fmla="*/ 2703737 w 3682310"/>
                            <a:gd name="connsiteY834" fmla="*/ 685616 h 3740249"/>
                            <a:gd name="connsiteX835" fmla="*/ 2736122 w 3682310"/>
                            <a:gd name="connsiteY835" fmla="*/ 714191 h 3740249"/>
                            <a:gd name="connsiteX836" fmla="*/ 2770412 w 3682310"/>
                            <a:gd name="connsiteY836" fmla="*/ 747528 h 3740249"/>
                            <a:gd name="connsiteX837" fmla="*/ 2758030 w 3682310"/>
                            <a:gd name="connsiteY837" fmla="*/ 702761 h 3740249"/>
                            <a:gd name="connsiteX838" fmla="*/ 2775175 w 3682310"/>
                            <a:gd name="connsiteY838" fmla="*/ 628466 h 3740249"/>
                            <a:gd name="connsiteX839" fmla="*/ 2790415 w 3682310"/>
                            <a:gd name="connsiteY839" fmla="*/ 626561 h 3740249"/>
                            <a:gd name="connsiteX840" fmla="*/ 2817085 w 3682310"/>
                            <a:gd name="connsiteY840" fmla="*/ 697998 h 3740249"/>
                            <a:gd name="connsiteX841" fmla="*/ 2784700 w 3682310"/>
                            <a:gd name="connsiteY841" fmla="*/ 751338 h 3740249"/>
                            <a:gd name="connsiteX842" fmla="*/ 2783747 w 3682310"/>
                            <a:gd name="connsiteY842" fmla="*/ 760863 h 3740249"/>
                            <a:gd name="connsiteX843" fmla="*/ 2837087 w 3682310"/>
                            <a:gd name="connsiteY843" fmla="*/ 818013 h 3740249"/>
                            <a:gd name="connsiteX844" fmla="*/ 2828515 w 3682310"/>
                            <a:gd name="connsiteY844" fmla="*/ 772293 h 3740249"/>
                            <a:gd name="connsiteX845" fmla="*/ 2846612 w 3682310"/>
                            <a:gd name="connsiteY845" fmla="*/ 708476 h 3740249"/>
                            <a:gd name="connsiteX846" fmla="*/ 2874235 w 3682310"/>
                            <a:gd name="connsiteY846" fmla="*/ 708476 h 3740249"/>
                            <a:gd name="connsiteX847" fmla="*/ 2888522 w 3682310"/>
                            <a:gd name="connsiteY847" fmla="*/ 772293 h 3740249"/>
                            <a:gd name="connsiteX848" fmla="*/ 2852327 w 3682310"/>
                            <a:gd name="connsiteY848" fmla="*/ 822776 h 3740249"/>
                            <a:gd name="connsiteX849" fmla="*/ 2851375 w 3682310"/>
                            <a:gd name="connsiteY849" fmla="*/ 832301 h 3740249"/>
                            <a:gd name="connsiteX850" fmla="*/ 2899000 w 3682310"/>
                            <a:gd name="connsiteY850" fmla="*/ 890403 h 3740249"/>
                            <a:gd name="connsiteX851" fmla="*/ 2897095 w 3682310"/>
                            <a:gd name="connsiteY851" fmla="*/ 835158 h 3740249"/>
                            <a:gd name="connsiteX852" fmla="*/ 2934242 w 3682310"/>
                            <a:gd name="connsiteY852" fmla="*/ 768483 h 3740249"/>
                            <a:gd name="connsiteX853" fmla="*/ 2949482 w 3682310"/>
                            <a:gd name="connsiteY853" fmla="*/ 771341 h 3740249"/>
                            <a:gd name="connsiteX854" fmla="*/ 2955197 w 3682310"/>
                            <a:gd name="connsiteY854" fmla="*/ 846588 h 3740249"/>
                            <a:gd name="connsiteX855" fmla="*/ 2908525 w 3682310"/>
                            <a:gd name="connsiteY855" fmla="*/ 889451 h 3740249"/>
                            <a:gd name="connsiteX856" fmla="*/ 2905667 w 3682310"/>
                            <a:gd name="connsiteY856" fmla="*/ 899928 h 3740249"/>
                            <a:gd name="connsiteX857" fmla="*/ 2952340 w 3682310"/>
                            <a:gd name="connsiteY857" fmla="*/ 963746 h 3740249"/>
                            <a:gd name="connsiteX858" fmla="*/ 2957102 w 3682310"/>
                            <a:gd name="connsiteY858" fmla="*/ 918978 h 3740249"/>
                            <a:gd name="connsiteX859" fmla="*/ 3000917 w 3682310"/>
                            <a:gd name="connsiteY859" fmla="*/ 857066 h 3740249"/>
                            <a:gd name="connsiteX860" fmla="*/ 3016157 w 3682310"/>
                            <a:gd name="connsiteY860" fmla="*/ 861828 h 3740249"/>
                            <a:gd name="connsiteX861" fmla="*/ 3014252 w 3682310"/>
                            <a:gd name="connsiteY861" fmla="*/ 938028 h 3740249"/>
                            <a:gd name="connsiteX862" fmla="*/ 2968532 w 3682310"/>
                            <a:gd name="connsiteY862" fmla="*/ 974223 h 3740249"/>
                            <a:gd name="connsiteX863" fmla="*/ 2965675 w 3682310"/>
                            <a:gd name="connsiteY863" fmla="*/ 984701 h 3740249"/>
                            <a:gd name="connsiteX864" fmla="*/ 3001870 w 3682310"/>
                            <a:gd name="connsiteY864" fmla="*/ 1038993 h 3740249"/>
                            <a:gd name="connsiteX865" fmla="*/ 3006632 w 3682310"/>
                            <a:gd name="connsiteY865" fmla="*/ 996131 h 3740249"/>
                            <a:gd name="connsiteX866" fmla="*/ 3050447 w 3682310"/>
                            <a:gd name="connsiteY866" fmla="*/ 934218 h 3740249"/>
                            <a:gd name="connsiteX867" fmla="*/ 3065687 w 3682310"/>
                            <a:gd name="connsiteY867" fmla="*/ 938981 h 3740249"/>
                            <a:gd name="connsiteX868" fmla="*/ 3063782 w 3682310"/>
                            <a:gd name="connsiteY868" fmla="*/ 1015181 h 3740249"/>
                            <a:gd name="connsiteX869" fmla="*/ 3018062 w 3682310"/>
                            <a:gd name="connsiteY869" fmla="*/ 1051376 h 3740249"/>
                            <a:gd name="connsiteX870" fmla="*/ 3015205 w 3682310"/>
                            <a:gd name="connsiteY870" fmla="*/ 1060901 h 3740249"/>
                            <a:gd name="connsiteX871" fmla="*/ 3043780 w 3682310"/>
                            <a:gd name="connsiteY871" fmla="*/ 1111383 h 3740249"/>
                            <a:gd name="connsiteX872" fmla="*/ 3041875 w 3682310"/>
                            <a:gd name="connsiteY872" fmla="*/ 1118051 h 3740249"/>
                            <a:gd name="connsiteX873" fmla="*/ 3035207 w 3682310"/>
                            <a:gd name="connsiteY873" fmla="*/ 1116146 h 3740249"/>
                            <a:gd name="connsiteX874" fmla="*/ 3002822 w 3682310"/>
                            <a:gd name="connsiteY874" fmla="*/ 1058996 h 3740249"/>
                            <a:gd name="connsiteX875" fmla="*/ 2993297 w 3682310"/>
                            <a:gd name="connsiteY875" fmla="*/ 1056138 h 3740249"/>
                            <a:gd name="connsiteX876" fmla="*/ 2918050 w 3682310"/>
                            <a:gd name="connsiteY876" fmla="*/ 1073283 h 3740249"/>
                            <a:gd name="connsiteX877" fmla="*/ 2873282 w 3682310"/>
                            <a:gd name="connsiteY877" fmla="*/ 1059948 h 3740249"/>
                            <a:gd name="connsiteX878" fmla="*/ 2870425 w 3682310"/>
                            <a:gd name="connsiteY878" fmla="*/ 1044708 h 3740249"/>
                            <a:gd name="connsiteX879" fmla="*/ 2923765 w 3682310"/>
                            <a:gd name="connsiteY879" fmla="*/ 1013276 h 3740249"/>
                            <a:gd name="connsiteX880" fmla="*/ 2964722 w 3682310"/>
                            <a:gd name="connsiteY880" fmla="*/ 1019943 h 3740249"/>
                            <a:gd name="connsiteX881" fmla="*/ 2973295 w 3682310"/>
                            <a:gd name="connsiteY881" fmla="*/ 1010418 h 3740249"/>
                            <a:gd name="connsiteX882" fmla="*/ 2953292 w 3682310"/>
                            <a:gd name="connsiteY882" fmla="*/ 980891 h 3740249"/>
                            <a:gd name="connsiteX883" fmla="*/ 2944720 w 3682310"/>
                            <a:gd name="connsiteY883" fmla="*/ 978986 h 3740249"/>
                            <a:gd name="connsiteX884" fmla="*/ 2866615 w 3682310"/>
                            <a:gd name="connsiteY884" fmla="*/ 998036 h 3740249"/>
                            <a:gd name="connsiteX885" fmla="*/ 2821847 w 3682310"/>
                            <a:gd name="connsiteY885" fmla="*/ 984701 h 3740249"/>
                            <a:gd name="connsiteX886" fmla="*/ 2818990 w 3682310"/>
                            <a:gd name="connsiteY886" fmla="*/ 969461 h 3740249"/>
                            <a:gd name="connsiteX887" fmla="*/ 2872330 w 3682310"/>
                            <a:gd name="connsiteY887" fmla="*/ 938028 h 3740249"/>
                            <a:gd name="connsiteX888" fmla="*/ 2942815 w 3682310"/>
                            <a:gd name="connsiteY888" fmla="*/ 964698 h 3740249"/>
                            <a:gd name="connsiteX889" fmla="*/ 2902810 w 3682310"/>
                            <a:gd name="connsiteY889" fmla="*/ 910406 h 3740249"/>
                            <a:gd name="connsiteX890" fmla="*/ 2893285 w 3682310"/>
                            <a:gd name="connsiteY890" fmla="*/ 909453 h 3740249"/>
                            <a:gd name="connsiteX891" fmla="*/ 2818990 w 3682310"/>
                            <a:gd name="connsiteY891" fmla="*/ 935171 h 3740249"/>
                            <a:gd name="connsiteX892" fmla="*/ 2772317 w 3682310"/>
                            <a:gd name="connsiteY892" fmla="*/ 926598 h 3740249"/>
                            <a:gd name="connsiteX893" fmla="*/ 2767555 w 3682310"/>
                            <a:gd name="connsiteY893" fmla="*/ 912311 h 3740249"/>
                            <a:gd name="connsiteX894" fmla="*/ 2817085 w 3682310"/>
                            <a:gd name="connsiteY894" fmla="*/ 875163 h 3740249"/>
                            <a:gd name="connsiteX895" fmla="*/ 2859947 w 3682310"/>
                            <a:gd name="connsiteY895" fmla="*/ 878021 h 3740249"/>
                            <a:gd name="connsiteX896" fmla="*/ 2867567 w 3682310"/>
                            <a:gd name="connsiteY896" fmla="*/ 867543 h 3740249"/>
                            <a:gd name="connsiteX897" fmla="*/ 2838040 w 3682310"/>
                            <a:gd name="connsiteY897" fmla="*/ 832301 h 3740249"/>
                            <a:gd name="connsiteX898" fmla="*/ 2827562 w 3682310"/>
                            <a:gd name="connsiteY898" fmla="*/ 832301 h 3740249"/>
                            <a:gd name="connsiteX899" fmla="*/ 2760887 w 3682310"/>
                            <a:gd name="connsiteY899" fmla="*/ 871353 h 3740249"/>
                            <a:gd name="connsiteX900" fmla="*/ 2724692 w 3682310"/>
                            <a:gd name="connsiteY900" fmla="*/ 873258 h 3740249"/>
                            <a:gd name="connsiteX901" fmla="*/ 2711357 w 3682310"/>
                            <a:gd name="connsiteY901" fmla="*/ 849446 h 3740249"/>
                            <a:gd name="connsiteX902" fmla="*/ 2747552 w 3682310"/>
                            <a:gd name="connsiteY902" fmla="*/ 813251 h 3740249"/>
                            <a:gd name="connsiteX903" fmla="*/ 2798987 w 3682310"/>
                            <a:gd name="connsiteY903" fmla="*/ 809441 h 3740249"/>
                            <a:gd name="connsiteX904" fmla="*/ 2805655 w 3682310"/>
                            <a:gd name="connsiteY904" fmla="*/ 798963 h 3740249"/>
                            <a:gd name="connsiteX905" fmla="*/ 2771365 w 3682310"/>
                            <a:gd name="connsiteY905" fmla="*/ 761816 h 3740249"/>
                            <a:gd name="connsiteX906" fmla="*/ 2760887 w 3682310"/>
                            <a:gd name="connsiteY906" fmla="*/ 762768 h 3740249"/>
                            <a:gd name="connsiteX907" fmla="*/ 2698022 w 3682310"/>
                            <a:gd name="connsiteY907" fmla="*/ 806583 h 3740249"/>
                            <a:gd name="connsiteX908" fmla="*/ 2651350 w 3682310"/>
                            <a:gd name="connsiteY908" fmla="*/ 811346 h 3740249"/>
                            <a:gd name="connsiteX909" fmla="*/ 2642777 w 3682310"/>
                            <a:gd name="connsiteY909" fmla="*/ 798011 h 3740249"/>
                            <a:gd name="connsiteX910" fmla="*/ 2679925 w 3682310"/>
                            <a:gd name="connsiteY910" fmla="*/ 749433 h 3740249"/>
                            <a:gd name="connsiteX911" fmla="*/ 2757077 w 3682310"/>
                            <a:gd name="connsiteY911" fmla="*/ 748481 h 3740249"/>
                            <a:gd name="connsiteX912" fmla="*/ 2728502 w 3682310"/>
                            <a:gd name="connsiteY912" fmla="*/ 720858 h 3740249"/>
                            <a:gd name="connsiteX913" fmla="*/ 2707547 w 3682310"/>
                            <a:gd name="connsiteY913" fmla="*/ 701808 h 3740249"/>
                            <a:gd name="connsiteX914" fmla="*/ 2698022 w 3682310"/>
                            <a:gd name="connsiteY914" fmla="*/ 702761 h 3740249"/>
                            <a:gd name="connsiteX915" fmla="*/ 2636110 w 3682310"/>
                            <a:gd name="connsiteY915" fmla="*/ 745623 h 3740249"/>
                            <a:gd name="connsiteX916" fmla="*/ 2600867 w 3682310"/>
                            <a:gd name="connsiteY916" fmla="*/ 750386 h 3740249"/>
                            <a:gd name="connsiteX917" fmla="*/ 2585627 w 3682310"/>
                            <a:gd name="connsiteY917" fmla="*/ 727526 h 3740249"/>
                            <a:gd name="connsiteX918" fmla="*/ 2618965 w 3682310"/>
                            <a:gd name="connsiteY918" fmla="*/ 688473 h 3740249"/>
                            <a:gd name="connsiteX919" fmla="*/ 2660875 w 3682310"/>
                            <a:gd name="connsiteY919" fmla="*/ 678948 h 3740249"/>
                            <a:gd name="connsiteX920" fmla="*/ 2665637 w 3682310"/>
                            <a:gd name="connsiteY920" fmla="*/ 666566 h 3740249"/>
                            <a:gd name="connsiteX921" fmla="*/ 2611345 w 3682310"/>
                            <a:gd name="connsiteY921" fmla="*/ 627513 h 3740249"/>
                            <a:gd name="connsiteX922" fmla="*/ 2601820 w 3682310"/>
                            <a:gd name="connsiteY922" fmla="*/ 629418 h 3740249"/>
                            <a:gd name="connsiteX923" fmla="*/ 2538002 w 3682310"/>
                            <a:gd name="connsiteY923" fmla="*/ 675138 h 3740249"/>
                            <a:gd name="connsiteX924" fmla="*/ 2491330 w 3682310"/>
                            <a:gd name="connsiteY924" fmla="*/ 679901 h 3740249"/>
                            <a:gd name="connsiteX925" fmla="*/ 2482757 w 3682310"/>
                            <a:gd name="connsiteY925" fmla="*/ 666566 h 3740249"/>
                            <a:gd name="connsiteX926" fmla="*/ 2519905 w 3682310"/>
                            <a:gd name="connsiteY926" fmla="*/ 617988 h 3740249"/>
                            <a:gd name="connsiteX927" fmla="*/ 2591342 w 3682310"/>
                            <a:gd name="connsiteY927" fmla="*/ 615131 h 3740249"/>
                            <a:gd name="connsiteX928" fmla="*/ 2472280 w 3682310"/>
                            <a:gd name="connsiteY928" fmla="*/ 541788 h 3740249"/>
                            <a:gd name="connsiteX929" fmla="*/ 2472280 w 3682310"/>
                            <a:gd name="connsiteY929" fmla="*/ 535121 h 3740249"/>
                            <a:gd name="connsiteX930" fmla="*/ 2478947 w 3682310"/>
                            <a:gd name="connsiteY930" fmla="*/ 533216 h 3740249"/>
                            <a:gd name="connsiteX931" fmla="*/ 2607535 w 3682310"/>
                            <a:gd name="connsiteY931" fmla="*/ 613226 h 3740249"/>
                            <a:gd name="connsiteX932" fmla="*/ 2595152 w 3682310"/>
                            <a:gd name="connsiteY932" fmla="*/ 570363 h 3740249"/>
                            <a:gd name="connsiteX933" fmla="*/ 2612297 w 3682310"/>
                            <a:gd name="connsiteY933" fmla="*/ 496068 h 3740249"/>
                            <a:gd name="connsiteX934" fmla="*/ 2619203 w 3682310"/>
                            <a:gd name="connsiteY934" fmla="*/ 491187 h 3740249"/>
                            <a:gd name="connsiteX935" fmla="*/ 414284 w 3682310"/>
                            <a:gd name="connsiteY935" fmla="*/ 440467 h 3740249"/>
                            <a:gd name="connsiteX936" fmla="*/ 525369 w 3682310"/>
                            <a:gd name="connsiteY936" fmla="*/ 453206 h 3740249"/>
                            <a:gd name="connsiteX937" fmla="*/ 659672 w 3682310"/>
                            <a:gd name="connsiteY937" fmla="*/ 581794 h 3740249"/>
                            <a:gd name="connsiteX938" fmla="*/ 659128 w 3682310"/>
                            <a:gd name="connsiteY938" fmla="*/ 582610 h 3740249"/>
                            <a:gd name="connsiteX939" fmla="*/ 660625 w 3682310"/>
                            <a:gd name="connsiteY939" fmla="*/ 585603 h 3740249"/>
                            <a:gd name="connsiteX940" fmla="*/ 563470 w 3682310"/>
                            <a:gd name="connsiteY940" fmla="*/ 706571 h 3740249"/>
                            <a:gd name="connsiteX941" fmla="*/ 455837 w 3682310"/>
                            <a:gd name="connsiteY941" fmla="*/ 716096 h 3740249"/>
                            <a:gd name="connsiteX942" fmla="*/ 453932 w 3682310"/>
                            <a:gd name="connsiteY942" fmla="*/ 711333 h 3740249"/>
                            <a:gd name="connsiteX943" fmla="*/ 527275 w 3682310"/>
                            <a:gd name="connsiteY943" fmla="*/ 611321 h 3740249"/>
                            <a:gd name="connsiteX944" fmla="*/ 555256 w 3682310"/>
                            <a:gd name="connsiteY944" fmla="*/ 593199 h 3740249"/>
                            <a:gd name="connsiteX945" fmla="*/ 495797 w 3682310"/>
                            <a:gd name="connsiteY945" fmla="*/ 587241 h 3740249"/>
                            <a:gd name="connsiteX946" fmla="*/ 442502 w 3682310"/>
                            <a:gd name="connsiteY946" fmla="*/ 565601 h 3740249"/>
                            <a:gd name="connsiteX947" fmla="*/ 351062 w 3682310"/>
                            <a:gd name="connsiteY947" fmla="*/ 448444 h 3740249"/>
                            <a:gd name="connsiteX948" fmla="*/ 353919 w 3682310"/>
                            <a:gd name="connsiteY948" fmla="*/ 442729 h 3740249"/>
                            <a:gd name="connsiteX949" fmla="*/ 414284 w 3682310"/>
                            <a:gd name="connsiteY949" fmla="*/ 440467 h 3740249"/>
                            <a:gd name="connsiteX950" fmla="*/ 2281780 w 3682310"/>
                            <a:gd name="connsiteY950" fmla="*/ 338906 h 3740249"/>
                            <a:gd name="connsiteX951" fmla="*/ 2321785 w 3682310"/>
                            <a:gd name="connsiteY951" fmla="*/ 378911 h 3740249"/>
                            <a:gd name="connsiteX952" fmla="*/ 2281780 w 3682310"/>
                            <a:gd name="connsiteY952" fmla="*/ 418916 h 3740249"/>
                            <a:gd name="connsiteX953" fmla="*/ 2241775 w 3682310"/>
                            <a:gd name="connsiteY953" fmla="*/ 378911 h 3740249"/>
                            <a:gd name="connsiteX954" fmla="*/ 2281780 w 3682310"/>
                            <a:gd name="connsiteY954" fmla="*/ 338906 h 3740249"/>
                            <a:gd name="connsiteX955" fmla="*/ 2597057 w 3682310"/>
                            <a:gd name="connsiteY955" fmla="*/ 153169 h 3740249"/>
                            <a:gd name="connsiteX956" fmla="*/ 2600867 w 3682310"/>
                            <a:gd name="connsiteY956" fmla="*/ 156979 h 3740249"/>
                            <a:gd name="connsiteX957" fmla="*/ 2564672 w 3682310"/>
                            <a:gd name="connsiteY957" fmla="*/ 275089 h 3740249"/>
                            <a:gd name="connsiteX958" fmla="*/ 2543097 w 3682310"/>
                            <a:gd name="connsiteY958" fmla="*/ 302414 h 3740249"/>
                            <a:gd name="connsiteX959" fmla="*/ 2601046 w 3682310"/>
                            <a:gd name="connsiteY959" fmla="*/ 288840 h 3740249"/>
                            <a:gd name="connsiteX960" fmla="*/ 2658970 w 3682310"/>
                            <a:gd name="connsiteY960" fmla="*/ 292233 h 3740249"/>
                            <a:gd name="connsiteX961" fmla="*/ 2740289 w 3682310"/>
                            <a:gd name="connsiteY961" fmla="*/ 334858 h 3740249"/>
                            <a:gd name="connsiteX962" fmla="*/ 2748887 w 3682310"/>
                            <a:gd name="connsiteY962" fmla="*/ 341933 h 3740249"/>
                            <a:gd name="connsiteX963" fmla="*/ 2750410 w 3682310"/>
                            <a:gd name="connsiteY963" fmla="*/ 339858 h 3740249"/>
                            <a:gd name="connsiteX964" fmla="*/ 2781842 w 3682310"/>
                            <a:gd name="connsiteY964" fmla="*/ 344621 h 3740249"/>
                            <a:gd name="connsiteX965" fmla="*/ 2786843 w 3682310"/>
                            <a:gd name="connsiteY965" fmla="*/ 360456 h 3740249"/>
                            <a:gd name="connsiteX966" fmla="*/ 2781052 w 3682310"/>
                            <a:gd name="connsiteY966" fmla="*/ 370548 h 3740249"/>
                            <a:gd name="connsiteX967" fmla="*/ 2783747 w 3682310"/>
                            <a:gd name="connsiteY967" fmla="*/ 373196 h 3740249"/>
                            <a:gd name="connsiteX968" fmla="*/ 2782795 w 3682310"/>
                            <a:gd name="connsiteY968" fmla="*/ 379863 h 3740249"/>
                            <a:gd name="connsiteX969" fmla="*/ 2726717 w 3682310"/>
                            <a:gd name="connsiteY969" fmla="*/ 401652 h 3740249"/>
                            <a:gd name="connsiteX970" fmla="*/ 2704411 w 3682310"/>
                            <a:gd name="connsiteY970" fmla="*/ 407672 h 3740249"/>
                            <a:gd name="connsiteX971" fmla="*/ 2673257 w 3682310"/>
                            <a:gd name="connsiteY971" fmla="*/ 428441 h 3740249"/>
                            <a:gd name="connsiteX972" fmla="*/ 2644682 w 3682310"/>
                            <a:gd name="connsiteY972" fmla="*/ 449396 h 3740249"/>
                            <a:gd name="connsiteX973" fmla="*/ 2742790 w 3682310"/>
                            <a:gd name="connsiteY973" fmla="*/ 457968 h 3740249"/>
                            <a:gd name="connsiteX974" fmla="*/ 2745647 w 3682310"/>
                            <a:gd name="connsiteY974" fmla="*/ 457968 h 3740249"/>
                            <a:gd name="connsiteX975" fmla="*/ 2840897 w 3682310"/>
                            <a:gd name="connsiteY975" fmla="*/ 421773 h 3740249"/>
                            <a:gd name="connsiteX976" fmla="*/ 2935195 w 3682310"/>
                            <a:gd name="connsiteY976" fmla="*/ 411296 h 3740249"/>
                            <a:gd name="connsiteX977" fmla="*/ 2964722 w 3682310"/>
                            <a:gd name="connsiteY977" fmla="*/ 416058 h 3740249"/>
                            <a:gd name="connsiteX978" fmla="*/ 2961865 w 3682310"/>
                            <a:gd name="connsiteY978" fmla="*/ 445586 h 3740249"/>
                            <a:gd name="connsiteX979" fmla="*/ 2930432 w 3682310"/>
                            <a:gd name="connsiteY979" fmla="*/ 440823 h 3740249"/>
                            <a:gd name="connsiteX980" fmla="*/ 2926622 w 3682310"/>
                            <a:gd name="connsiteY980" fmla="*/ 422726 h 3740249"/>
                            <a:gd name="connsiteX981" fmla="*/ 2845660 w 3682310"/>
                            <a:gd name="connsiteY981" fmla="*/ 434156 h 3740249"/>
                            <a:gd name="connsiteX982" fmla="*/ 2770412 w 3682310"/>
                            <a:gd name="connsiteY982" fmla="*/ 463683 h 3740249"/>
                            <a:gd name="connsiteX983" fmla="*/ 2781842 w 3682310"/>
                            <a:gd name="connsiteY983" fmla="*/ 466541 h 3740249"/>
                            <a:gd name="connsiteX984" fmla="*/ 2878997 w 3682310"/>
                            <a:gd name="connsiteY984" fmla="*/ 500831 h 3740249"/>
                            <a:gd name="connsiteX985" fmla="*/ 2881855 w 3682310"/>
                            <a:gd name="connsiteY985" fmla="*/ 500831 h 3740249"/>
                            <a:gd name="connsiteX986" fmla="*/ 2972342 w 3682310"/>
                            <a:gd name="connsiteY986" fmla="*/ 493211 h 3740249"/>
                            <a:gd name="connsiteX987" fmla="*/ 3056162 w 3682310"/>
                            <a:gd name="connsiteY987" fmla="*/ 486543 h 3740249"/>
                            <a:gd name="connsiteX988" fmla="*/ 3065687 w 3682310"/>
                            <a:gd name="connsiteY988" fmla="*/ 470351 h 3740249"/>
                            <a:gd name="connsiteX989" fmla="*/ 3104740 w 3682310"/>
                            <a:gd name="connsiteY989" fmla="*/ 476066 h 3740249"/>
                            <a:gd name="connsiteX990" fmla="*/ 3102835 w 3682310"/>
                            <a:gd name="connsiteY990" fmla="*/ 512261 h 3740249"/>
                            <a:gd name="connsiteX991" fmla="*/ 3063782 w 3682310"/>
                            <a:gd name="connsiteY991" fmla="*/ 506546 h 3740249"/>
                            <a:gd name="connsiteX992" fmla="*/ 3059972 w 3682310"/>
                            <a:gd name="connsiteY992" fmla="*/ 500831 h 3740249"/>
                            <a:gd name="connsiteX993" fmla="*/ 2974247 w 3682310"/>
                            <a:gd name="connsiteY993" fmla="*/ 507498 h 3740249"/>
                            <a:gd name="connsiteX994" fmla="*/ 2925670 w 3682310"/>
                            <a:gd name="connsiteY994" fmla="*/ 511308 h 3740249"/>
                            <a:gd name="connsiteX995" fmla="*/ 2923765 w 3682310"/>
                            <a:gd name="connsiteY995" fmla="*/ 522738 h 3740249"/>
                            <a:gd name="connsiteX996" fmla="*/ 2973295 w 3682310"/>
                            <a:gd name="connsiteY996" fmla="*/ 553218 h 3740249"/>
                            <a:gd name="connsiteX997" fmla="*/ 2978057 w 3682310"/>
                            <a:gd name="connsiteY997" fmla="*/ 554171 h 3740249"/>
                            <a:gd name="connsiteX998" fmla="*/ 3006632 w 3682310"/>
                            <a:gd name="connsiteY998" fmla="*/ 563696 h 3740249"/>
                            <a:gd name="connsiteX999" fmla="*/ 3002822 w 3682310"/>
                            <a:gd name="connsiteY999" fmla="*/ 599891 h 3740249"/>
                            <a:gd name="connsiteX1000" fmla="*/ 2963770 w 3682310"/>
                            <a:gd name="connsiteY1000" fmla="*/ 594176 h 3740249"/>
                            <a:gd name="connsiteX1001" fmla="*/ 2959960 w 3682310"/>
                            <a:gd name="connsiteY1001" fmla="*/ 567506 h 3740249"/>
                            <a:gd name="connsiteX1002" fmla="*/ 2958055 w 3682310"/>
                            <a:gd name="connsiteY1002" fmla="*/ 559886 h 3740249"/>
                            <a:gd name="connsiteX1003" fmla="*/ 2778985 w 3682310"/>
                            <a:gd name="connsiteY1003" fmla="*/ 480828 h 3740249"/>
                            <a:gd name="connsiteX1004" fmla="*/ 2739932 w 3682310"/>
                            <a:gd name="connsiteY1004" fmla="*/ 472256 h 3740249"/>
                            <a:gd name="connsiteX1005" fmla="*/ 2733265 w 3682310"/>
                            <a:gd name="connsiteY1005" fmla="*/ 479876 h 3740249"/>
                            <a:gd name="connsiteX1006" fmla="*/ 2777080 w 3682310"/>
                            <a:gd name="connsiteY1006" fmla="*/ 552266 h 3740249"/>
                            <a:gd name="connsiteX1007" fmla="*/ 2856137 w 3682310"/>
                            <a:gd name="connsiteY1007" fmla="*/ 622751 h 3740249"/>
                            <a:gd name="connsiteX1008" fmla="*/ 2860900 w 3682310"/>
                            <a:gd name="connsiteY1008" fmla="*/ 622751 h 3740249"/>
                            <a:gd name="connsiteX1009" fmla="*/ 2885665 w 3682310"/>
                            <a:gd name="connsiteY1009" fmla="*/ 629418 h 3740249"/>
                            <a:gd name="connsiteX1010" fmla="*/ 2882807 w 3682310"/>
                            <a:gd name="connsiteY1010" fmla="*/ 658946 h 3740249"/>
                            <a:gd name="connsiteX1011" fmla="*/ 2851375 w 3682310"/>
                            <a:gd name="connsiteY1011" fmla="*/ 654183 h 3740249"/>
                            <a:gd name="connsiteX1012" fmla="*/ 2846612 w 3682310"/>
                            <a:gd name="connsiteY1012" fmla="*/ 637991 h 3740249"/>
                            <a:gd name="connsiteX1013" fmla="*/ 2844707 w 3682310"/>
                            <a:gd name="connsiteY1013" fmla="*/ 631323 h 3740249"/>
                            <a:gd name="connsiteX1014" fmla="*/ 2765650 w 3682310"/>
                            <a:gd name="connsiteY1014" fmla="*/ 559886 h 3740249"/>
                            <a:gd name="connsiteX1015" fmla="*/ 2715167 w 3682310"/>
                            <a:gd name="connsiteY1015" fmla="*/ 471303 h 3740249"/>
                            <a:gd name="connsiteX1016" fmla="*/ 2710405 w 3682310"/>
                            <a:gd name="connsiteY1016" fmla="*/ 466541 h 3740249"/>
                            <a:gd name="connsiteX1017" fmla="*/ 2414177 w 3682310"/>
                            <a:gd name="connsiteY1017" fmla="*/ 474161 h 3740249"/>
                            <a:gd name="connsiteX1018" fmla="*/ 2411320 w 3682310"/>
                            <a:gd name="connsiteY1018" fmla="*/ 474161 h 3740249"/>
                            <a:gd name="connsiteX1019" fmla="*/ 2406557 w 3682310"/>
                            <a:gd name="connsiteY1019" fmla="*/ 468446 h 3740249"/>
                            <a:gd name="connsiteX1020" fmla="*/ 2412272 w 3682310"/>
                            <a:gd name="connsiteY1020" fmla="*/ 460826 h 3740249"/>
                            <a:gd name="connsiteX1021" fmla="*/ 2623727 w 3682310"/>
                            <a:gd name="connsiteY1021" fmla="*/ 448443 h 3740249"/>
                            <a:gd name="connsiteX1022" fmla="*/ 2625632 w 3682310"/>
                            <a:gd name="connsiteY1022" fmla="*/ 446538 h 3740249"/>
                            <a:gd name="connsiteX1023" fmla="*/ 2627537 w 3682310"/>
                            <a:gd name="connsiteY1023" fmla="*/ 445586 h 3740249"/>
                            <a:gd name="connsiteX1024" fmla="*/ 2665637 w 3682310"/>
                            <a:gd name="connsiteY1024" fmla="*/ 417011 h 3740249"/>
                            <a:gd name="connsiteX1025" fmla="*/ 2665671 w 3682310"/>
                            <a:gd name="connsiteY1025" fmla="*/ 416988 h 3740249"/>
                            <a:gd name="connsiteX1026" fmla="*/ 2617060 w 3682310"/>
                            <a:gd name="connsiteY1026" fmla="*/ 425583 h 3740249"/>
                            <a:gd name="connsiteX1027" fmla="*/ 2448467 w 3682310"/>
                            <a:gd name="connsiteY1027" fmla="*/ 347478 h 3740249"/>
                            <a:gd name="connsiteX1028" fmla="*/ 2448705 w 3682310"/>
                            <a:gd name="connsiteY1028" fmla="*/ 345812 h 3740249"/>
                            <a:gd name="connsiteX1029" fmla="*/ 2446562 w 3682310"/>
                            <a:gd name="connsiteY1029" fmla="*/ 343669 h 3740249"/>
                            <a:gd name="connsiteX1030" fmla="*/ 2498950 w 3682310"/>
                            <a:gd name="connsiteY1030" fmla="*/ 197936 h 3740249"/>
                            <a:gd name="connsiteX1031" fmla="*/ 2597057 w 3682310"/>
                            <a:gd name="connsiteY1031" fmla="*/ 153169 h 3740249"/>
                            <a:gd name="connsiteX1032" fmla="*/ 1817912 w 3682310"/>
                            <a:gd name="connsiteY1032" fmla="*/ 150311 h 3740249"/>
                            <a:gd name="connsiteX1033" fmla="*/ 1874109 w 3682310"/>
                            <a:gd name="connsiteY1033" fmla="*/ 201746 h 3740249"/>
                            <a:gd name="connsiteX1034" fmla="*/ 1869347 w 3682310"/>
                            <a:gd name="connsiteY1034" fmla="*/ 264611 h 3740249"/>
                            <a:gd name="connsiteX1035" fmla="*/ 1874109 w 3682310"/>
                            <a:gd name="connsiteY1035" fmla="*/ 274136 h 3740249"/>
                            <a:gd name="connsiteX1036" fmla="*/ 1951262 w 3682310"/>
                            <a:gd name="connsiteY1036" fmla="*/ 288423 h 3740249"/>
                            <a:gd name="connsiteX1037" fmla="*/ 1924592 w 3682310"/>
                            <a:gd name="connsiteY1037" fmla="*/ 252228 h 3740249"/>
                            <a:gd name="connsiteX1038" fmla="*/ 1914114 w 3682310"/>
                            <a:gd name="connsiteY1038" fmla="*/ 176981 h 3740249"/>
                            <a:gd name="connsiteX1039" fmla="*/ 1928402 w 3682310"/>
                            <a:gd name="connsiteY1039" fmla="*/ 170313 h 3740249"/>
                            <a:gd name="connsiteX1040" fmla="*/ 1978884 w 3682310"/>
                            <a:gd name="connsiteY1040" fmla="*/ 227463 h 3740249"/>
                            <a:gd name="connsiteX1041" fmla="*/ 1969359 w 3682310"/>
                            <a:gd name="connsiteY1041" fmla="*/ 284613 h 3740249"/>
                            <a:gd name="connsiteX1042" fmla="*/ 1974122 w 3682310"/>
                            <a:gd name="connsiteY1042" fmla="*/ 294138 h 3740249"/>
                            <a:gd name="connsiteX1043" fmla="*/ 2037939 w 3682310"/>
                            <a:gd name="connsiteY1043" fmla="*/ 309378 h 3740249"/>
                            <a:gd name="connsiteX1044" fmla="*/ 2013174 w 3682310"/>
                            <a:gd name="connsiteY1044" fmla="*/ 275088 h 3740249"/>
                            <a:gd name="connsiteX1045" fmla="*/ 2002697 w 3682310"/>
                            <a:gd name="connsiteY1045" fmla="*/ 199841 h 3740249"/>
                            <a:gd name="connsiteX1046" fmla="*/ 2016984 w 3682310"/>
                            <a:gd name="connsiteY1046" fmla="*/ 193173 h 3740249"/>
                            <a:gd name="connsiteX1047" fmla="*/ 2067467 w 3682310"/>
                            <a:gd name="connsiteY1047" fmla="*/ 250323 h 3740249"/>
                            <a:gd name="connsiteX1048" fmla="*/ 2057942 w 3682310"/>
                            <a:gd name="connsiteY1048" fmla="*/ 307473 h 3740249"/>
                            <a:gd name="connsiteX1049" fmla="*/ 2061752 w 3682310"/>
                            <a:gd name="connsiteY1049" fmla="*/ 316998 h 3740249"/>
                            <a:gd name="connsiteX1050" fmla="*/ 2116997 w 3682310"/>
                            <a:gd name="connsiteY1050" fmla="*/ 334143 h 3740249"/>
                            <a:gd name="connsiteX1051" fmla="*/ 2119854 w 3682310"/>
                            <a:gd name="connsiteY1051" fmla="*/ 340811 h 3740249"/>
                            <a:gd name="connsiteX1052" fmla="*/ 2113187 w 3682310"/>
                            <a:gd name="connsiteY1052" fmla="*/ 343668 h 3740249"/>
                            <a:gd name="connsiteX1053" fmla="*/ 2050322 w 3682310"/>
                            <a:gd name="connsiteY1053" fmla="*/ 324618 h 3740249"/>
                            <a:gd name="connsiteX1054" fmla="*/ 2041749 w 3682310"/>
                            <a:gd name="connsiteY1054" fmla="*/ 329381 h 3740249"/>
                            <a:gd name="connsiteX1055" fmla="*/ 1997934 w 3682310"/>
                            <a:gd name="connsiteY1055" fmla="*/ 393198 h 3740249"/>
                            <a:gd name="connsiteX1056" fmla="*/ 1956024 w 3682310"/>
                            <a:gd name="connsiteY1056" fmla="*/ 414153 h 3740249"/>
                            <a:gd name="connsiteX1057" fmla="*/ 1943642 w 3682310"/>
                            <a:gd name="connsiteY1057" fmla="*/ 405581 h 3740249"/>
                            <a:gd name="connsiteX1058" fmla="*/ 1961739 w 3682310"/>
                            <a:gd name="connsiteY1058" fmla="*/ 346526 h 3740249"/>
                            <a:gd name="connsiteX1059" fmla="*/ 1996029 w 3682310"/>
                            <a:gd name="connsiteY1059" fmla="*/ 323666 h 3740249"/>
                            <a:gd name="connsiteX1060" fmla="*/ 1996029 w 3682310"/>
                            <a:gd name="connsiteY1060" fmla="*/ 311283 h 3740249"/>
                            <a:gd name="connsiteX1061" fmla="*/ 1961739 w 3682310"/>
                            <a:gd name="connsiteY1061" fmla="*/ 303663 h 3740249"/>
                            <a:gd name="connsiteX1062" fmla="*/ 1954119 w 3682310"/>
                            <a:gd name="connsiteY1062" fmla="*/ 308426 h 3740249"/>
                            <a:gd name="connsiteX1063" fmla="*/ 1910304 w 3682310"/>
                            <a:gd name="connsiteY1063" fmla="*/ 375101 h 3740249"/>
                            <a:gd name="connsiteX1064" fmla="*/ 1868394 w 3682310"/>
                            <a:gd name="connsiteY1064" fmla="*/ 396056 h 3740249"/>
                            <a:gd name="connsiteX1065" fmla="*/ 1856012 w 3682310"/>
                            <a:gd name="connsiteY1065" fmla="*/ 387483 h 3740249"/>
                            <a:gd name="connsiteX1066" fmla="*/ 1874109 w 3682310"/>
                            <a:gd name="connsiteY1066" fmla="*/ 328428 h 3740249"/>
                            <a:gd name="connsiteX1067" fmla="*/ 1943642 w 3682310"/>
                            <a:gd name="connsiteY1067" fmla="*/ 299853 h 3740249"/>
                            <a:gd name="connsiteX1068" fmla="*/ 1876967 w 3682310"/>
                            <a:gd name="connsiteY1068" fmla="*/ 287471 h 3740249"/>
                            <a:gd name="connsiteX1069" fmla="*/ 1869347 w 3682310"/>
                            <a:gd name="connsiteY1069" fmla="*/ 293186 h 3740249"/>
                            <a:gd name="connsiteX1070" fmla="*/ 1833152 w 3682310"/>
                            <a:gd name="connsiteY1070" fmla="*/ 362718 h 3740249"/>
                            <a:gd name="connsiteX1071" fmla="*/ 1793147 w 3682310"/>
                            <a:gd name="connsiteY1071" fmla="*/ 387483 h 3740249"/>
                            <a:gd name="connsiteX1072" fmla="*/ 1779812 w 3682310"/>
                            <a:gd name="connsiteY1072" fmla="*/ 379863 h 3740249"/>
                            <a:gd name="connsiteX1073" fmla="*/ 1791242 w 3682310"/>
                            <a:gd name="connsiteY1073" fmla="*/ 318903 h 3740249"/>
                            <a:gd name="connsiteX1074" fmla="*/ 1824579 w 3682310"/>
                            <a:gd name="connsiteY1074" fmla="*/ 291281 h 3740249"/>
                            <a:gd name="connsiteX1075" fmla="*/ 1822674 w 3682310"/>
                            <a:gd name="connsiteY1075" fmla="*/ 278898 h 3740249"/>
                            <a:gd name="connsiteX1076" fmla="*/ 1776954 w 3682310"/>
                            <a:gd name="connsiteY1076" fmla="*/ 273183 h 3740249"/>
                            <a:gd name="connsiteX1077" fmla="*/ 1769334 w 3682310"/>
                            <a:gd name="connsiteY1077" fmla="*/ 279851 h 3740249"/>
                            <a:gd name="connsiteX1078" fmla="*/ 1746474 w 3682310"/>
                            <a:gd name="connsiteY1078" fmla="*/ 353193 h 3740249"/>
                            <a:gd name="connsiteX1079" fmla="*/ 1720757 w 3682310"/>
                            <a:gd name="connsiteY1079" fmla="*/ 378911 h 3740249"/>
                            <a:gd name="connsiteX1080" fmla="*/ 1694087 w 3682310"/>
                            <a:gd name="connsiteY1080" fmla="*/ 370338 h 3740249"/>
                            <a:gd name="connsiteX1081" fmla="*/ 1696944 w 3682310"/>
                            <a:gd name="connsiteY1081" fmla="*/ 318903 h 3740249"/>
                            <a:gd name="connsiteX1082" fmla="*/ 1732187 w 3682310"/>
                            <a:gd name="connsiteY1082" fmla="*/ 280803 h 3740249"/>
                            <a:gd name="connsiteX1083" fmla="*/ 1729329 w 3682310"/>
                            <a:gd name="connsiteY1083" fmla="*/ 268421 h 3740249"/>
                            <a:gd name="connsiteX1084" fmla="*/ 1678847 w 3682310"/>
                            <a:gd name="connsiteY1084" fmla="*/ 264611 h 3740249"/>
                            <a:gd name="connsiteX1085" fmla="*/ 1672179 w 3682310"/>
                            <a:gd name="connsiteY1085" fmla="*/ 272231 h 3740249"/>
                            <a:gd name="connsiteX1086" fmla="*/ 1655987 w 3682310"/>
                            <a:gd name="connsiteY1086" fmla="*/ 347478 h 3740249"/>
                            <a:gd name="connsiteX1087" fmla="*/ 1624554 w 3682310"/>
                            <a:gd name="connsiteY1087" fmla="*/ 382721 h 3740249"/>
                            <a:gd name="connsiteX1088" fmla="*/ 1609314 w 3682310"/>
                            <a:gd name="connsiteY1088" fmla="*/ 378911 h 3740249"/>
                            <a:gd name="connsiteX1089" fmla="*/ 1603599 w 3682310"/>
                            <a:gd name="connsiteY1089" fmla="*/ 317951 h 3740249"/>
                            <a:gd name="connsiteX1090" fmla="*/ 1659797 w 3682310"/>
                            <a:gd name="connsiteY1090" fmla="*/ 264611 h 3740249"/>
                            <a:gd name="connsiteX1091" fmla="*/ 1619792 w 3682310"/>
                            <a:gd name="connsiteY1091" fmla="*/ 263658 h 3740249"/>
                            <a:gd name="connsiteX1092" fmla="*/ 1591217 w 3682310"/>
                            <a:gd name="connsiteY1092" fmla="*/ 263658 h 3740249"/>
                            <a:gd name="connsiteX1093" fmla="*/ 1584549 w 3682310"/>
                            <a:gd name="connsiteY1093" fmla="*/ 271278 h 3740249"/>
                            <a:gd name="connsiteX1094" fmla="*/ 1568357 w 3682310"/>
                            <a:gd name="connsiteY1094" fmla="*/ 345573 h 3740249"/>
                            <a:gd name="connsiteX1095" fmla="*/ 1545497 w 3682310"/>
                            <a:gd name="connsiteY1095" fmla="*/ 373196 h 3740249"/>
                            <a:gd name="connsiteX1096" fmla="*/ 1518827 w 3682310"/>
                            <a:gd name="connsiteY1096" fmla="*/ 366528 h 3740249"/>
                            <a:gd name="connsiteX1097" fmla="*/ 1516922 w 3682310"/>
                            <a:gd name="connsiteY1097" fmla="*/ 315093 h 3740249"/>
                            <a:gd name="connsiteX1098" fmla="*/ 1541687 w 3682310"/>
                            <a:gd name="connsiteY1098" fmla="*/ 279851 h 3740249"/>
                            <a:gd name="connsiteX1099" fmla="*/ 1536924 w 3682310"/>
                            <a:gd name="connsiteY1099" fmla="*/ 267468 h 3740249"/>
                            <a:gd name="connsiteX1100" fmla="*/ 1470249 w 3682310"/>
                            <a:gd name="connsiteY1100" fmla="*/ 276041 h 3740249"/>
                            <a:gd name="connsiteX1101" fmla="*/ 1464534 w 3682310"/>
                            <a:gd name="connsiteY1101" fmla="*/ 283661 h 3740249"/>
                            <a:gd name="connsiteX1102" fmla="*/ 1448342 w 3682310"/>
                            <a:gd name="connsiteY1102" fmla="*/ 360813 h 3740249"/>
                            <a:gd name="connsiteX1103" fmla="*/ 1416909 w 3682310"/>
                            <a:gd name="connsiteY1103" fmla="*/ 396056 h 3740249"/>
                            <a:gd name="connsiteX1104" fmla="*/ 1401669 w 3682310"/>
                            <a:gd name="connsiteY1104" fmla="*/ 392246 h 3740249"/>
                            <a:gd name="connsiteX1105" fmla="*/ 1395954 w 3682310"/>
                            <a:gd name="connsiteY1105" fmla="*/ 331286 h 3740249"/>
                            <a:gd name="connsiteX1106" fmla="*/ 1446437 w 3682310"/>
                            <a:gd name="connsiteY1106" fmla="*/ 280803 h 3740249"/>
                            <a:gd name="connsiteX1107" fmla="*/ 1308324 w 3682310"/>
                            <a:gd name="connsiteY1107" fmla="*/ 307473 h 3740249"/>
                            <a:gd name="connsiteX1108" fmla="*/ 1308324 w 3682310"/>
                            <a:gd name="connsiteY1108" fmla="*/ 301758 h 3740249"/>
                            <a:gd name="connsiteX1109" fmla="*/ 1312134 w 3682310"/>
                            <a:gd name="connsiteY1109" fmla="*/ 296043 h 3740249"/>
                            <a:gd name="connsiteX1110" fmla="*/ 1460724 w 3682310"/>
                            <a:gd name="connsiteY1110" fmla="*/ 267468 h 3740249"/>
                            <a:gd name="connsiteX1111" fmla="*/ 1422624 w 3682310"/>
                            <a:gd name="connsiteY1111" fmla="*/ 243656 h 3740249"/>
                            <a:gd name="connsiteX1112" fmla="*/ 1384524 w 3682310"/>
                            <a:gd name="connsiteY1112" fmla="*/ 176981 h 3740249"/>
                            <a:gd name="connsiteX1113" fmla="*/ 1395002 w 3682310"/>
                            <a:gd name="connsiteY1113" fmla="*/ 165551 h 3740249"/>
                            <a:gd name="connsiteX1114" fmla="*/ 1462629 w 3682310"/>
                            <a:gd name="connsiteY1114" fmla="*/ 199841 h 3740249"/>
                            <a:gd name="connsiteX1115" fmla="*/ 1475964 w 3682310"/>
                            <a:gd name="connsiteY1115" fmla="*/ 256038 h 3740249"/>
                            <a:gd name="connsiteX1116" fmla="*/ 1483584 w 3682310"/>
                            <a:gd name="connsiteY1116" fmla="*/ 263658 h 3740249"/>
                            <a:gd name="connsiteX1117" fmla="*/ 1558832 w 3682310"/>
                            <a:gd name="connsiteY1117" fmla="*/ 255086 h 3740249"/>
                            <a:gd name="connsiteX1118" fmla="*/ 1520732 w 3682310"/>
                            <a:gd name="connsiteY1118" fmla="*/ 231273 h 3740249"/>
                            <a:gd name="connsiteX1119" fmla="*/ 1482632 w 3682310"/>
                            <a:gd name="connsiteY1119" fmla="*/ 164598 h 3740249"/>
                            <a:gd name="connsiteX1120" fmla="*/ 1493109 w 3682310"/>
                            <a:gd name="connsiteY1120" fmla="*/ 153168 h 3740249"/>
                            <a:gd name="connsiteX1121" fmla="*/ 1560737 w 3682310"/>
                            <a:gd name="connsiteY1121" fmla="*/ 187458 h 3740249"/>
                            <a:gd name="connsiteX1122" fmla="*/ 1574072 w 3682310"/>
                            <a:gd name="connsiteY1122" fmla="*/ 245561 h 3740249"/>
                            <a:gd name="connsiteX1123" fmla="*/ 1580739 w 3682310"/>
                            <a:gd name="connsiteY1123" fmla="*/ 253181 h 3740249"/>
                            <a:gd name="connsiteX1124" fmla="*/ 1623602 w 3682310"/>
                            <a:gd name="connsiteY1124" fmla="*/ 252228 h 3740249"/>
                            <a:gd name="connsiteX1125" fmla="*/ 1671227 w 3682310"/>
                            <a:gd name="connsiteY1125" fmla="*/ 253181 h 3740249"/>
                            <a:gd name="connsiteX1126" fmla="*/ 1631222 w 3682310"/>
                            <a:gd name="connsiteY1126" fmla="*/ 229368 h 3740249"/>
                            <a:gd name="connsiteX1127" fmla="*/ 1593122 w 3682310"/>
                            <a:gd name="connsiteY1127" fmla="*/ 162693 h 3740249"/>
                            <a:gd name="connsiteX1128" fmla="*/ 1603599 w 3682310"/>
                            <a:gd name="connsiteY1128" fmla="*/ 151263 h 3740249"/>
                            <a:gd name="connsiteX1129" fmla="*/ 1671227 w 3682310"/>
                            <a:gd name="connsiteY1129" fmla="*/ 185553 h 3740249"/>
                            <a:gd name="connsiteX1130" fmla="*/ 1683609 w 3682310"/>
                            <a:gd name="connsiteY1130" fmla="*/ 246513 h 3740249"/>
                            <a:gd name="connsiteX1131" fmla="*/ 1690277 w 3682310"/>
                            <a:gd name="connsiteY1131" fmla="*/ 254133 h 3740249"/>
                            <a:gd name="connsiteX1132" fmla="*/ 1768382 w 3682310"/>
                            <a:gd name="connsiteY1132" fmla="*/ 259848 h 3740249"/>
                            <a:gd name="connsiteX1133" fmla="*/ 1730282 w 3682310"/>
                            <a:gd name="connsiteY1133" fmla="*/ 232226 h 3740249"/>
                            <a:gd name="connsiteX1134" fmla="*/ 1699802 w 3682310"/>
                            <a:gd name="connsiteY1134" fmla="*/ 173171 h 3740249"/>
                            <a:gd name="connsiteX1135" fmla="*/ 1719804 w 3682310"/>
                            <a:gd name="connsiteY1135" fmla="*/ 154121 h 3740249"/>
                            <a:gd name="connsiteX1136" fmla="*/ 1774097 w 3682310"/>
                            <a:gd name="connsiteY1136" fmla="*/ 191268 h 3740249"/>
                            <a:gd name="connsiteX1137" fmla="*/ 1781717 w 3682310"/>
                            <a:gd name="connsiteY1137" fmla="*/ 253181 h 3740249"/>
                            <a:gd name="connsiteX1138" fmla="*/ 1787432 w 3682310"/>
                            <a:gd name="connsiteY1138" fmla="*/ 261753 h 3740249"/>
                            <a:gd name="connsiteX1139" fmla="*/ 1861727 w 3682310"/>
                            <a:gd name="connsiteY1139" fmla="*/ 272231 h 3740249"/>
                            <a:gd name="connsiteX1140" fmla="*/ 1822674 w 3682310"/>
                            <a:gd name="connsiteY1140" fmla="*/ 233178 h 3740249"/>
                            <a:gd name="connsiteX1141" fmla="*/ 1804577 w 3682310"/>
                            <a:gd name="connsiteY1141" fmla="*/ 158883 h 3740249"/>
                            <a:gd name="connsiteX1142" fmla="*/ 1817912 w 3682310"/>
                            <a:gd name="connsiteY1142" fmla="*/ 150311 h 3740249"/>
                            <a:gd name="connsiteX1143" fmla="*/ 683008 w 3682310"/>
                            <a:gd name="connsiteY1143" fmla="*/ 54 h 3740249"/>
                            <a:gd name="connsiteX1144" fmla="*/ 699677 w 3682310"/>
                            <a:gd name="connsiteY1144" fmla="*/ 8389 h 3740249"/>
                            <a:gd name="connsiteX1145" fmla="*/ 703487 w 3682310"/>
                            <a:gd name="connsiteY1145" fmla="*/ 47441 h 3740249"/>
                            <a:gd name="connsiteX1146" fmla="*/ 698724 w 3682310"/>
                            <a:gd name="connsiteY1146" fmla="*/ 52204 h 3740249"/>
                            <a:gd name="connsiteX1147" fmla="*/ 725394 w 3682310"/>
                            <a:gd name="connsiteY1147" fmla="*/ 134119 h 3740249"/>
                            <a:gd name="connsiteX1148" fmla="*/ 739682 w 3682310"/>
                            <a:gd name="connsiteY1148" fmla="*/ 180791 h 3740249"/>
                            <a:gd name="connsiteX1149" fmla="*/ 751112 w 3682310"/>
                            <a:gd name="connsiteY1149" fmla="*/ 179839 h 3740249"/>
                            <a:gd name="connsiteX1150" fmla="*/ 769209 w 3682310"/>
                            <a:gd name="connsiteY1150" fmla="*/ 124594 h 3740249"/>
                            <a:gd name="connsiteX1151" fmla="*/ 769209 w 3682310"/>
                            <a:gd name="connsiteY1151" fmla="*/ 119831 h 3740249"/>
                            <a:gd name="connsiteX1152" fmla="*/ 772067 w 3682310"/>
                            <a:gd name="connsiteY1152" fmla="*/ 89351 h 3740249"/>
                            <a:gd name="connsiteX1153" fmla="*/ 808262 w 3682310"/>
                            <a:gd name="connsiteY1153" fmla="*/ 84589 h 3740249"/>
                            <a:gd name="connsiteX1154" fmla="*/ 812072 w 3682310"/>
                            <a:gd name="connsiteY1154" fmla="*/ 123641 h 3740249"/>
                            <a:gd name="connsiteX1155" fmla="*/ 786354 w 3682310"/>
                            <a:gd name="connsiteY1155" fmla="*/ 133166 h 3740249"/>
                            <a:gd name="connsiteX1156" fmla="*/ 779687 w 3682310"/>
                            <a:gd name="connsiteY1156" fmla="*/ 136976 h 3740249"/>
                            <a:gd name="connsiteX1157" fmla="*/ 743492 w 3682310"/>
                            <a:gd name="connsiteY1157" fmla="*/ 329381 h 3740249"/>
                            <a:gd name="connsiteX1158" fmla="*/ 744444 w 3682310"/>
                            <a:gd name="connsiteY1158" fmla="*/ 369386 h 3740249"/>
                            <a:gd name="connsiteX1159" fmla="*/ 753017 w 3682310"/>
                            <a:gd name="connsiteY1159" fmla="*/ 374149 h 3740249"/>
                            <a:gd name="connsiteX1160" fmla="*/ 813024 w 3682310"/>
                            <a:gd name="connsiteY1160" fmla="*/ 314141 h 3740249"/>
                            <a:gd name="connsiteX1161" fmla="*/ 863507 w 3682310"/>
                            <a:gd name="connsiteY1161" fmla="*/ 220796 h 3740249"/>
                            <a:gd name="connsiteX1162" fmla="*/ 862554 w 3682310"/>
                            <a:gd name="connsiteY1162" fmla="*/ 216034 h 3740249"/>
                            <a:gd name="connsiteX1163" fmla="*/ 863507 w 3682310"/>
                            <a:gd name="connsiteY1163" fmla="*/ 190316 h 3740249"/>
                            <a:gd name="connsiteX1164" fmla="*/ 893034 w 3682310"/>
                            <a:gd name="connsiteY1164" fmla="*/ 186506 h 3740249"/>
                            <a:gd name="connsiteX1165" fmla="*/ 895892 w 3682310"/>
                            <a:gd name="connsiteY1165" fmla="*/ 217939 h 3740249"/>
                            <a:gd name="connsiteX1166" fmla="*/ 880652 w 3682310"/>
                            <a:gd name="connsiteY1166" fmla="*/ 225559 h 3740249"/>
                            <a:gd name="connsiteX1167" fmla="*/ 874937 w 3682310"/>
                            <a:gd name="connsiteY1167" fmla="*/ 229369 h 3740249"/>
                            <a:gd name="connsiteX1168" fmla="*/ 823502 w 3682310"/>
                            <a:gd name="connsiteY1168" fmla="*/ 322714 h 3740249"/>
                            <a:gd name="connsiteX1169" fmla="*/ 749207 w 3682310"/>
                            <a:gd name="connsiteY1169" fmla="*/ 392246 h 3740249"/>
                            <a:gd name="connsiteX1170" fmla="*/ 746349 w 3682310"/>
                            <a:gd name="connsiteY1170" fmla="*/ 397961 h 3740249"/>
                            <a:gd name="connsiteX1171" fmla="*/ 764253 w 3682310"/>
                            <a:gd name="connsiteY1171" fmla="*/ 496739 h 3740249"/>
                            <a:gd name="connsiteX1172" fmla="*/ 774373 w 3682310"/>
                            <a:gd name="connsiteY1172" fmla="*/ 534617 h 3740249"/>
                            <a:gd name="connsiteX1173" fmla="*/ 796832 w 3682310"/>
                            <a:gd name="connsiteY1173" fmla="*/ 535121 h 3740249"/>
                            <a:gd name="connsiteX1174" fmla="*/ 819692 w 3682310"/>
                            <a:gd name="connsiteY1174" fmla="*/ 576078 h 3740249"/>
                            <a:gd name="connsiteX1175" fmla="*/ 802428 w 3682310"/>
                            <a:gd name="connsiteY1175" fmla="*/ 591914 h 3740249"/>
                            <a:gd name="connsiteX1176" fmla="*/ 789729 w 3682310"/>
                            <a:gd name="connsiteY1176" fmla="*/ 591629 h 3740249"/>
                            <a:gd name="connsiteX1177" fmla="*/ 800737 w 3682310"/>
                            <a:gd name="connsiteY1177" fmla="*/ 627017 h 3740249"/>
                            <a:gd name="connsiteX1178" fmla="*/ 820644 w 3682310"/>
                            <a:gd name="connsiteY1178" fmla="*/ 684664 h 3740249"/>
                            <a:gd name="connsiteX1179" fmla="*/ 820644 w 3682310"/>
                            <a:gd name="connsiteY1179" fmla="*/ 687521 h 3740249"/>
                            <a:gd name="connsiteX1180" fmla="*/ 815882 w 3682310"/>
                            <a:gd name="connsiteY1180" fmla="*/ 693236 h 3740249"/>
                            <a:gd name="connsiteX1181" fmla="*/ 807309 w 3682310"/>
                            <a:gd name="connsiteY1181" fmla="*/ 689426 h 3740249"/>
                            <a:gd name="connsiteX1182" fmla="*/ 785164 w 3682310"/>
                            <a:gd name="connsiteY1182" fmla="*/ 624418 h 3740249"/>
                            <a:gd name="connsiteX1183" fmla="*/ 774982 w 3682310"/>
                            <a:gd name="connsiteY1183" fmla="*/ 590544 h 3740249"/>
                            <a:gd name="connsiteX1184" fmla="*/ 755517 w 3682310"/>
                            <a:gd name="connsiteY1184" fmla="*/ 573697 h 3740249"/>
                            <a:gd name="connsiteX1185" fmla="*/ 753017 w 3682310"/>
                            <a:gd name="connsiteY1185" fmla="*/ 550361 h 3740249"/>
                            <a:gd name="connsiteX1186" fmla="*/ 761456 w 3682310"/>
                            <a:gd name="connsiteY1186" fmla="*/ 542621 h 3740249"/>
                            <a:gd name="connsiteX1187" fmla="*/ 747302 w 3682310"/>
                            <a:gd name="connsiteY1187" fmla="*/ 486544 h 3740249"/>
                            <a:gd name="connsiteX1188" fmla="*/ 745397 w 3682310"/>
                            <a:gd name="connsiteY1188" fmla="*/ 485591 h 3740249"/>
                            <a:gd name="connsiteX1189" fmla="*/ 744444 w 3682310"/>
                            <a:gd name="connsiteY1189" fmla="*/ 483686 h 3740249"/>
                            <a:gd name="connsiteX1190" fmla="*/ 708249 w 3682310"/>
                            <a:gd name="connsiteY1190" fmla="*/ 453206 h 3740249"/>
                            <a:gd name="connsiteX1191" fmla="*/ 643479 w 3682310"/>
                            <a:gd name="connsiteY1191" fmla="*/ 389389 h 3740249"/>
                            <a:gd name="connsiteX1192" fmla="*/ 635859 w 3682310"/>
                            <a:gd name="connsiteY1192" fmla="*/ 388436 h 3740249"/>
                            <a:gd name="connsiteX1193" fmla="*/ 613952 w 3682310"/>
                            <a:gd name="connsiteY1193" fmla="*/ 386531 h 3740249"/>
                            <a:gd name="connsiteX1194" fmla="*/ 611094 w 3682310"/>
                            <a:gd name="connsiteY1194" fmla="*/ 355099 h 3740249"/>
                            <a:gd name="connsiteX1195" fmla="*/ 640622 w 3682310"/>
                            <a:gd name="connsiteY1195" fmla="*/ 351289 h 3740249"/>
                            <a:gd name="connsiteX1196" fmla="*/ 647289 w 3682310"/>
                            <a:gd name="connsiteY1196" fmla="*/ 373196 h 3740249"/>
                            <a:gd name="connsiteX1197" fmla="*/ 717774 w 3682310"/>
                            <a:gd name="connsiteY1197" fmla="*/ 441776 h 3740249"/>
                            <a:gd name="connsiteX1198" fmla="*/ 744444 w 3682310"/>
                            <a:gd name="connsiteY1198" fmla="*/ 464636 h 3740249"/>
                            <a:gd name="connsiteX1199" fmla="*/ 731109 w 3682310"/>
                            <a:gd name="connsiteY1199" fmla="*/ 366529 h 3740249"/>
                            <a:gd name="connsiteX1200" fmla="*/ 730157 w 3682310"/>
                            <a:gd name="connsiteY1200" fmla="*/ 363671 h 3740249"/>
                            <a:gd name="connsiteX1201" fmla="*/ 673007 w 3682310"/>
                            <a:gd name="connsiteY1201" fmla="*/ 279851 h 3740249"/>
                            <a:gd name="connsiteX1202" fmla="*/ 641574 w 3682310"/>
                            <a:gd name="connsiteY1202" fmla="*/ 190316 h 3740249"/>
                            <a:gd name="connsiteX1203" fmla="*/ 639669 w 3682310"/>
                            <a:gd name="connsiteY1203" fmla="*/ 160789 h 3740249"/>
                            <a:gd name="connsiteX1204" fmla="*/ 669197 w 3682310"/>
                            <a:gd name="connsiteY1204" fmla="*/ 156979 h 3740249"/>
                            <a:gd name="connsiteX1205" fmla="*/ 672054 w 3682310"/>
                            <a:gd name="connsiteY1205" fmla="*/ 188411 h 3740249"/>
                            <a:gd name="connsiteX1206" fmla="*/ 654909 w 3682310"/>
                            <a:gd name="connsiteY1206" fmla="*/ 196031 h 3740249"/>
                            <a:gd name="connsiteX1207" fmla="*/ 684437 w 3682310"/>
                            <a:gd name="connsiteY1207" fmla="*/ 272231 h 3740249"/>
                            <a:gd name="connsiteX1208" fmla="*/ 730157 w 3682310"/>
                            <a:gd name="connsiteY1208" fmla="*/ 338906 h 3740249"/>
                            <a:gd name="connsiteX1209" fmla="*/ 730157 w 3682310"/>
                            <a:gd name="connsiteY1209" fmla="*/ 326524 h 3740249"/>
                            <a:gd name="connsiteX1210" fmla="*/ 741587 w 3682310"/>
                            <a:gd name="connsiteY1210" fmla="*/ 224606 h 3740249"/>
                            <a:gd name="connsiteX1211" fmla="*/ 741587 w 3682310"/>
                            <a:gd name="connsiteY1211" fmla="*/ 221749 h 3740249"/>
                            <a:gd name="connsiteX1212" fmla="*/ 713964 w 3682310"/>
                            <a:gd name="connsiteY1212" fmla="*/ 136024 h 3740249"/>
                            <a:gd name="connsiteX1213" fmla="*/ 688247 w 3682310"/>
                            <a:gd name="connsiteY1213" fmla="*/ 55061 h 3740249"/>
                            <a:gd name="connsiteX1214" fmla="*/ 670149 w 3682310"/>
                            <a:gd name="connsiteY1214" fmla="*/ 49346 h 3740249"/>
                            <a:gd name="connsiteX1215" fmla="*/ 666339 w 3682310"/>
                            <a:gd name="connsiteY1215" fmla="*/ 10294 h 3740249"/>
                            <a:gd name="connsiteX1216" fmla="*/ 683008 w 3682310"/>
                            <a:gd name="connsiteY1216" fmla="*/ 54 h 37402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</a:cxnLst>
                          <a:rect l="l" t="t" r="r" b="b"/>
                          <a:pathLst>
                            <a:path w="3682310" h="3740249">
                              <a:moveTo>
                                <a:pt x="2392031" y="3337495"/>
                              </a:moveTo>
                              <a:cubicBezTo>
                                <a:pt x="2422987" y="3335710"/>
                                <a:pt x="2457040" y="3337853"/>
                                <a:pt x="2478947" y="3351664"/>
                              </a:cubicBezTo>
                              <a:cubicBezTo>
                                <a:pt x="2519904" y="3377381"/>
                                <a:pt x="2544669" y="3419291"/>
                                <a:pt x="2551337" y="3431674"/>
                              </a:cubicBezTo>
                              <a:cubicBezTo>
                                <a:pt x="2552289" y="3433579"/>
                                <a:pt x="2551337" y="3435484"/>
                                <a:pt x="2549432" y="3436436"/>
                              </a:cubicBezTo>
                              <a:cubicBezTo>
                                <a:pt x="2536097" y="3439294"/>
                                <a:pt x="2489424" y="3445961"/>
                                <a:pt x="2425607" y="3438341"/>
                              </a:cubicBezTo>
                              <a:lnTo>
                                <a:pt x="2392818" y="3426280"/>
                              </a:lnTo>
                              <a:lnTo>
                                <a:pt x="2423404" y="3476858"/>
                              </a:lnTo>
                              <a:cubicBezTo>
                                <a:pt x="2432274" y="3495908"/>
                                <a:pt x="2437989" y="3515018"/>
                                <a:pt x="2437989" y="3532639"/>
                              </a:cubicBezTo>
                              <a:cubicBezTo>
                                <a:pt x="2437989" y="3599314"/>
                                <a:pt x="2408462" y="3659321"/>
                                <a:pt x="2398937" y="3676466"/>
                              </a:cubicBezTo>
                              <a:cubicBezTo>
                                <a:pt x="2397984" y="3679324"/>
                                <a:pt x="2394174" y="3679324"/>
                                <a:pt x="2392269" y="3677419"/>
                              </a:cubicBezTo>
                              <a:cubicBezTo>
                                <a:pt x="2378934" y="3663131"/>
                                <a:pt x="2336072" y="3614554"/>
                                <a:pt x="2297972" y="3534544"/>
                              </a:cubicBezTo>
                              <a:cubicBezTo>
                                <a:pt x="2257967" y="3450724"/>
                                <a:pt x="2308449" y="3368809"/>
                                <a:pt x="2320832" y="3349759"/>
                              </a:cubicBezTo>
                              <a:lnTo>
                                <a:pt x="2322370" y="3349539"/>
                              </a:lnTo>
                              <a:lnTo>
                                <a:pt x="2323689" y="3346901"/>
                              </a:lnTo>
                              <a:cubicBezTo>
                                <a:pt x="2333214" y="3344996"/>
                                <a:pt x="2361075" y="3339281"/>
                                <a:pt x="2392031" y="3337495"/>
                              </a:cubicBezTo>
                              <a:close/>
                              <a:moveTo>
                                <a:pt x="806357" y="3336424"/>
                              </a:moveTo>
                              <a:cubicBezTo>
                                <a:pt x="807310" y="3336424"/>
                                <a:pt x="808262" y="3338329"/>
                                <a:pt x="808262" y="3339281"/>
                              </a:cubicBezTo>
                              <a:cubicBezTo>
                                <a:pt x="808262" y="3340234"/>
                                <a:pt x="806357" y="3341186"/>
                                <a:pt x="805405" y="3341186"/>
                              </a:cubicBezTo>
                              <a:cubicBezTo>
                                <a:pt x="804452" y="3341186"/>
                                <a:pt x="803500" y="3339281"/>
                                <a:pt x="803500" y="3338329"/>
                              </a:cubicBezTo>
                              <a:cubicBezTo>
                                <a:pt x="803500" y="3337376"/>
                                <a:pt x="805405" y="3336424"/>
                                <a:pt x="806357" y="3336424"/>
                              </a:cubicBezTo>
                              <a:close/>
                              <a:moveTo>
                                <a:pt x="796832" y="3334519"/>
                              </a:moveTo>
                              <a:cubicBezTo>
                                <a:pt x="798410" y="3334519"/>
                                <a:pt x="799690" y="3335798"/>
                                <a:pt x="799690" y="3337376"/>
                              </a:cubicBezTo>
                              <a:cubicBezTo>
                                <a:pt x="799690" y="3338954"/>
                                <a:pt x="798410" y="3340234"/>
                                <a:pt x="796832" y="3340234"/>
                              </a:cubicBezTo>
                              <a:cubicBezTo>
                                <a:pt x="795254" y="3340234"/>
                                <a:pt x="793975" y="3338954"/>
                                <a:pt x="793975" y="3337376"/>
                              </a:cubicBezTo>
                              <a:cubicBezTo>
                                <a:pt x="793975" y="3335798"/>
                                <a:pt x="795254" y="3334519"/>
                                <a:pt x="796832" y="3334519"/>
                              </a:cubicBezTo>
                              <a:close/>
                              <a:moveTo>
                                <a:pt x="813977" y="3331661"/>
                              </a:moveTo>
                              <a:cubicBezTo>
                                <a:pt x="814929" y="3331661"/>
                                <a:pt x="815882" y="3333566"/>
                                <a:pt x="815882" y="3334518"/>
                              </a:cubicBezTo>
                              <a:cubicBezTo>
                                <a:pt x="815882" y="3335471"/>
                                <a:pt x="813977" y="3336423"/>
                                <a:pt x="813024" y="3336423"/>
                              </a:cubicBezTo>
                              <a:cubicBezTo>
                                <a:pt x="811119" y="3336423"/>
                                <a:pt x="810167" y="3335471"/>
                                <a:pt x="811119" y="3333566"/>
                              </a:cubicBezTo>
                              <a:cubicBezTo>
                                <a:pt x="811119" y="3332613"/>
                                <a:pt x="813024" y="3331661"/>
                                <a:pt x="813977" y="3331661"/>
                              </a:cubicBezTo>
                              <a:close/>
                              <a:moveTo>
                                <a:pt x="791117" y="3330709"/>
                              </a:moveTo>
                              <a:cubicBezTo>
                                <a:pt x="792695" y="3330709"/>
                                <a:pt x="793975" y="3331988"/>
                                <a:pt x="793975" y="3333566"/>
                              </a:cubicBezTo>
                              <a:cubicBezTo>
                                <a:pt x="793975" y="3335144"/>
                                <a:pt x="792695" y="3336424"/>
                                <a:pt x="791117" y="3336424"/>
                              </a:cubicBezTo>
                              <a:cubicBezTo>
                                <a:pt x="789539" y="3336424"/>
                                <a:pt x="788260" y="3335144"/>
                                <a:pt x="788260" y="3333566"/>
                              </a:cubicBezTo>
                              <a:cubicBezTo>
                                <a:pt x="788260" y="3331988"/>
                                <a:pt x="789539" y="3330709"/>
                                <a:pt x="791117" y="3330709"/>
                              </a:cubicBezTo>
                              <a:close/>
                              <a:moveTo>
                                <a:pt x="806357" y="3329756"/>
                              </a:moveTo>
                              <a:cubicBezTo>
                                <a:pt x="807310" y="3329756"/>
                                <a:pt x="808262" y="3331661"/>
                                <a:pt x="808262" y="3332613"/>
                              </a:cubicBezTo>
                              <a:cubicBezTo>
                                <a:pt x="808262" y="3333566"/>
                                <a:pt x="806357" y="3334518"/>
                                <a:pt x="805405" y="3334518"/>
                              </a:cubicBezTo>
                              <a:cubicBezTo>
                                <a:pt x="804452" y="3334518"/>
                                <a:pt x="803500" y="3333566"/>
                                <a:pt x="803500" y="3331661"/>
                              </a:cubicBezTo>
                              <a:cubicBezTo>
                                <a:pt x="803500" y="3330708"/>
                                <a:pt x="805405" y="3329756"/>
                                <a:pt x="806357" y="3329756"/>
                              </a:cubicBezTo>
                              <a:close/>
                              <a:moveTo>
                                <a:pt x="797784" y="3325946"/>
                              </a:moveTo>
                              <a:cubicBezTo>
                                <a:pt x="798737" y="3325946"/>
                                <a:pt x="799689" y="3327851"/>
                                <a:pt x="799689" y="3328803"/>
                              </a:cubicBezTo>
                              <a:cubicBezTo>
                                <a:pt x="799689" y="3329756"/>
                                <a:pt x="797784" y="3330708"/>
                                <a:pt x="796832" y="3330708"/>
                              </a:cubicBezTo>
                              <a:cubicBezTo>
                                <a:pt x="795879" y="3330708"/>
                                <a:pt x="794927" y="3329756"/>
                                <a:pt x="794927" y="3327851"/>
                              </a:cubicBezTo>
                              <a:cubicBezTo>
                                <a:pt x="794927" y="3326898"/>
                                <a:pt x="796832" y="3325946"/>
                                <a:pt x="797784" y="3325946"/>
                              </a:cubicBezTo>
                              <a:close/>
                              <a:moveTo>
                                <a:pt x="816834" y="3324994"/>
                              </a:moveTo>
                              <a:cubicBezTo>
                                <a:pt x="817787" y="3324994"/>
                                <a:pt x="818739" y="3326899"/>
                                <a:pt x="818739" y="3327851"/>
                              </a:cubicBezTo>
                              <a:cubicBezTo>
                                <a:pt x="818739" y="3328804"/>
                                <a:pt x="816834" y="3329756"/>
                                <a:pt x="815882" y="3329756"/>
                              </a:cubicBezTo>
                              <a:cubicBezTo>
                                <a:pt x="813977" y="3328804"/>
                                <a:pt x="813977" y="3327851"/>
                                <a:pt x="813977" y="3326899"/>
                              </a:cubicBezTo>
                              <a:cubicBezTo>
                                <a:pt x="813977" y="3325946"/>
                                <a:pt x="815882" y="3324994"/>
                                <a:pt x="816834" y="3324994"/>
                              </a:cubicBezTo>
                              <a:close/>
                              <a:moveTo>
                                <a:pt x="806357" y="3322136"/>
                              </a:moveTo>
                              <a:cubicBezTo>
                                <a:pt x="807310" y="3322136"/>
                                <a:pt x="808262" y="3324041"/>
                                <a:pt x="808262" y="3324993"/>
                              </a:cubicBezTo>
                              <a:cubicBezTo>
                                <a:pt x="808262" y="3325946"/>
                                <a:pt x="806357" y="3326898"/>
                                <a:pt x="805405" y="3326898"/>
                              </a:cubicBezTo>
                              <a:cubicBezTo>
                                <a:pt x="804452" y="3326898"/>
                                <a:pt x="803500" y="3324993"/>
                                <a:pt x="803500" y="3324041"/>
                              </a:cubicBezTo>
                              <a:cubicBezTo>
                                <a:pt x="803500" y="3323088"/>
                                <a:pt x="805405" y="3322136"/>
                                <a:pt x="806357" y="3322136"/>
                              </a:cubicBezTo>
                              <a:close/>
                              <a:moveTo>
                                <a:pt x="789212" y="3322136"/>
                              </a:moveTo>
                              <a:cubicBezTo>
                                <a:pt x="790790" y="3322136"/>
                                <a:pt x="792070" y="3323415"/>
                                <a:pt x="792070" y="3324993"/>
                              </a:cubicBezTo>
                              <a:cubicBezTo>
                                <a:pt x="792070" y="3326571"/>
                                <a:pt x="790790" y="3327851"/>
                                <a:pt x="789212" y="3327851"/>
                              </a:cubicBezTo>
                              <a:cubicBezTo>
                                <a:pt x="787634" y="3327851"/>
                                <a:pt x="786355" y="3326571"/>
                                <a:pt x="786355" y="3324993"/>
                              </a:cubicBezTo>
                              <a:cubicBezTo>
                                <a:pt x="786355" y="3323415"/>
                                <a:pt x="787634" y="3322136"/>
                                <a:pt x="789212" y="3322136"/>
                              </a:cubicBezTo>
                              <a:close/>
                              <a:moveTo>
                                <a:pt x="812072" y="3315469"/>
                              </a:moveTo>
                              <a:cubicBezTo>
                                <a:pt x="813650" y="3315469"/>
                                <a:pt x="814930" y="3316748"/>
                                <a:pt x="814930" y="3318326"/>
                              </a:cubicBezTo>
                              <a:cubicBezTo>
                                <a:pt x="814930" y="3319904"/>
                                <a:pt x="813650" y="3321184"/>
                                <a:pt x="812072" y="3321184"/>
                              </a:cubicBezTo>
                              <a:cubicBezTo>
                                <a:pt x="810494" y="3321184"/>
                                <a:pt x="809215" y="3319904"/>
                                <a:pt x="809215" y="3318326"/>
                              </a:cubicBezTo>
                              <a:cubicBezTo>
                                <a:pt x="809215" y="3316748"/>
                                <a:pt x="810494" y="3315469"/>
                                <a:pt x="812072" y="3315469"/>
                              </a:cubicBezTo>
                              <a:close/>
                              <a:moveTo>
                                <a:pt x="799689" y="3315469"/>
                              </a:moveTo>
                              <a:cubicBezTo>
                                <a:pt x="800642" y="3315469"/>
                                <a:pt x="801594" y="3317374"/>
                                <a:pt x="801594" y="3318326"/>
                              </a:cubicBezTo>
                              <a:cubicBezTo>
                                <a:pt x="801594" y="3319279"/>
                                <a:pt x="799689" y="3320231"/>
                                <a:pt x="798737" y="3320231"/>
                              </a:cubicBezTo>
                              <a:cubicBezTo>
                                <a:pt x="797784" y="3320231"/>
                                <a:pt x="796832" y="3318326"/>
                                <a:pt x="796832" y="3317374"/>
                              </a:cubicBezTo>
                              <a:cubicBezTo>
                                <a:pt x="796832" y="3316421"/>
                                <a:pt x="798737" y="3315469"/>
                                <a:pt x="799689" y="3315469"/>
                              </a:cubicBezTo>
                              <a:close/>
                              <a:moveTo>
                                <a:pt x="790164" y="3314516"/>
                              </a:moveTo>
                              <a:cubicBezTo>
                                <a:pt x="791742" y="3314516"/>
                                <a:pt x="793022" y="3315795"/>
                                <a:pt x="793022" y="3317373"/>
                              </a:cubicBezTo>
                              <a:cubicBezTo>
                                <a:pt x="793022" y="3318951"/>
                                <a:pt x="791742" y="3320231"/>
                                <a:pt x="790164" y="3320231"/>
                              </a:cubicBezTo>
                              <a:cubicBezTo>
                                <a:pt x="788586" y="3320231"/>
                                <a:pt x="787307" y="3318951"/>
                                <a:pt x="787307" y="3317373"/>
                              </a:cubicBezTo>
                              <a:cubicBezTo>
                                <a:pt x="787307" y="3315795"/>
                                <a:pt x="788586" y="3314516"/>
                                <a:pt x="790164" y="3314516"/>
                              </a:cubicBezTo>
                              <a:close/>
                              <a:moveTo>
                                <a:pt x="806357" y="3306896"/>
                              </a:moveTo>
                              <a:cubicBezTo>
                                <a:pt x="807935" y="3306896"/>
                                <a:pt x="809215" y="3308175"/>
                                <a:pt x="809215" y="3309753"/>
                              </a:cubicBezTo>
                              <a:cubicBezTo>
                                <a:pt x="809215" y="3311331"/>
                                <a:pt x="807935" y="3312611"/>
                                <a:pt x="806357" y="3312611"/>
                              </a:cubicBezTo>
                              <a:cubicBezTo>
                                <a:pt x="804779" y="3312611"/>
                                <a:pt x="803500" y="3311331"/>
                                <a:pt x="803500" y="3309753"/>
                              </a:cubicBezTo>
                              <a:cubicBezTo>
                                <a:pt x="803500" y="3308175"/>
                                <a:pt x="804779" y="3306896"/>
                                <a:pt x="806357" y="3306896"/>
                              </a:cubicBezTo>
                              <a:close/>
                              <a:moveTo>
                                <a:pt x="797785" y="3306896"/>
                              </a:moveTo>
                              <a:cubicBezTo>
                                <a:pt x="798737" y="3306896"/>
                                <a:pt x="799690" y="3308801"/>
                                <a:pt x="799690" y="3309753"/>
                              </a:cubicBezTo>
                              <a:cubicBezTo>
                                <a:pt x="799690" y="3310706"/>
                                <a:pt x="797785" y="3311658"/>
                                <a:pt x="796832" y="3311658"/>
                              </a:cubicBezTo>
                              <a:cubicBezTo>
                                <a:pt x="794927" y="3311658"/>
                                <a:pt x="793975" y="3310706"/>
                                <a:pt x="794927" y="3308801"/>
                              </a:cubicBezTo>
                              <a:cubicBezTo>
                                <a:pt x="794927" y="3307848"/>
                                <a:pt x="796832" y="3306896"/>
                                <a:pt x="797785" y="3306896"/>
                              </a:cubicBezTo>
                              <a:close/>
                              <a:moveTo>
                                <a:pt x="558707" y="3278322"/>
                              </a:moveTo>
                              <a:cubicBezTo>
                                <a:pt x="561564" y="3279274"/>
                                <a:pt x="563469" y="3281179"/>
                                <a:pt x="562517" y="3284036"/>
                              </a:cubicBezTo>
                              <a:cubicBezTo>
                                <a:pt x="561564" y="3286894"/>
                                <a:pt x="559659" y="3288799"/>
                                <a:pt x="556802" y="3287847"/>
                              </a:cubicBezTo>
                              <a:cubicBezTo>
                                <a:pt x="553944" y="3286894"/>
                                <a:pt x="552039" y="3284989"/>
                                <a:pt x="552992" y="3282132"/>
                              </a:cubicBezTo>
                              <a:cubicBezTo>
                                <a:pt x="553944" y="3279274"/>
                                <a:pt x="555849" y="3277369"/>
                                <a:pt x="558707" y="3278322"/>
                              </a:cubicBezTo>
                              <a:close/>
                              <a:moveTo>
                                <a:pt x="539657" y="3275464"/>
                              </a:moveTo>
                              <a:cubicBezTo>
                                <a:pt x="542287" y="3275464"/>
                                <a:pt x="544420" y="3277596"/>
                                <a:pt x="544420" y="3280226"/>
                              </a:cubicBezTo>
                              <a:cubicBezTo>
                                <a:pt x="544420" y="3282857"/>
                                <a:pt x="542287" y="3284989"/>
                                <a:pt x="539657" y="3284989"/>
                              </a:cubicBezTo>
                              <a:cubicBezTo>
                                <a:pt x="537027" y="3284989"/>
                                <a:pt x="534895" y="3282857"/>
                                <a:pt x="534895" y="3280226"/>
                              </a:cubicBezTo>
                              <a:cubicBezTo>
                                <a:pt x="534895" y="3277596"/>
                                <a:pt x="537027" y="3275464"/>
                                <a:pt x="539657" y="3275464"/>
                              </a:cubicBezTo>
                              <a:close/>
                              <a:moveTo>
                                <a:pt x="572042" y="3268797"/>
                              </a:moveTo>
                              <a:cubicBezTo>
                                <a:pt x="574899" y="3269749"/>
                                <a:pt x="576804" y="3271654"/>
                                <a:pt x="575852" y="3274511"/>
                              </a:cubicBezTo>
                              <a:cubicBezTo>
                                <a:pt x="574899" y="3277369"/>
                                <a:pt x="572994" y="3279274"/>
                                <a:pt x="570137" y="3278322"/>
                              </a:cubicBezTo>
                              <a:cubicBezTo>
                                <a:pt x="568232" y="3278322"/>
                                <a:pt x="566327" y="3275464"/>
                                <a:pt x="566327" y="3272607"/>
                              </a:cubicBezTo>
                              <a:cubicBezTo>
                                <a:pt x="567279" y="3269749"/>
                                <a:pt x="569184" y="3267844"/>
                                <a:pt x="572042" y="3268797"/>
                              </a:cubicBezTo>
                              <a:close/>
                              <a:moveTo>
                                <a:pt x="526322" y="3266891"/>
                              </a:moveTo>
                              <a:cubicBezTo>
                                <a:pt x="528953" y="3266891"/>
                                <a:pt x="531085" y="3269023"/>
                                <a:pt x="531085" y="3271653"/>
                              </a:cubicBezTo>
                              <a:cubicBezTo>
                                <a:pt x="531085" y="3274284"/>
                                <a:pt x="528953" y="3276416"/>
                                <a:pt x="526322" y="3276416"/>
                              </a:cubicBezTo>
                              <a:cubicBezTo>
                                <a:pt x="523692" y="3276416"/>
                                <a:pt x="521560" y="3274284"/>
                                <a:pt x="521560" y="3271653"/>
                              </a:cubicBezTo>
                              <a:cubicBezTo>
                                <a:pt x="521560" y="3269023"/>
                                <a:pt x="523692" y="3266891"/>
                                <a:pt x="526322" y="3266891"/>
                              </a:cubicBezTo>
                              <a:close/>
                              <a:moveTo>
                                <a:pt x="557755" y="3264985"/>
                              </a:moveTo>
                              <a:cubicBezTo>
                                <a:pt x="560612" y="3265938"/>
                                <a:pt x="562517" y="3267843"/>
                                <a:pt x="561565" y="3270700"/>
                              </a:cubicBezTo>
                              <a:cubicBezTo>
                                <a:pt x="560612" y="3273558"/>
                                <a:pt x="558707" y="3275463"/>
                                <a:pt x="555850" y="3274510"/>
                              </a:cubicBezTo>
                              <a:cubicBezTo>
                                <a:pt x="552992" y="3274510"/>
                                <a:pt x="551087" y="3271653"/>
                                <a:pt x="552040" y="3268796"/>
                              </a:cubicBezTo>
                              <a:cubicBezTo>
                                <a:pt x="552992" y="3265938"/>
                                <a:pt x="554897" y="3264033"/>
                                <a:pt x="557755" y="3264985"/>
                              </a:cubicBezTo>
                              <a:close/>
                              <a:moveTo>
                                <a:pt x="540610" y="3257366"/>
                              </a:moveTo>
                              <a:cubicBezTo>
                                <a:pt x="543467" y="3258318"/>
                                <a:pt x="545372" y="3260223"/>
                                <a:pt x="544420" y="3263081"/>
                              </a:cubicBezTo>
                              <a:cubicBezTo>
                                <a:pt x="543467" y="3265938"/>
                                <a:pt x="541562" y="3267843"/>
                                <a:pt x="538705" y="3266891"/>
                              </a:cubicBezTo>
                              <a:cubicBezTo>
                                <a:pt x="536800" y="3266891"/>
                                <a:pt x="534895" y="3264033"/>
                                <a:pt x="534895" y="3261175"/>
                              </a:cubicBezTo>
                              <a:cubicBezTo>
                                <a:pt x="535847" y="3258318"/>
                                <a:pt x="537752" y="3256413"/>
                                <a:pt x="540610" y="3257366"/>
                              </a:cubicBezTo>
                              <a:close/>
                              <a:moveTo>
                                <a:pt x="578710" y="3254509"/>
                              </a:moveTo>
                              <a:cubicBezTo>
                                <a:pt x="581567" y="3255461"/>
                                <a:pt x="583472" y="3257366"/>
                                <a:pt x="582520" y="3260223"/>
                              </a:cubicBezTo>
                              <a:cubicBezTo>
                                <a:pt x="581567" y="3263081"/>
                                <a:pt x="579662" y="3264986"/>
                                <a:pt x="576805" y="3264034"/>
                              </a:cubicBezTo>
                              <a:cubicBezTo>
                                <a:pt x="573947" y="3263081"/>
                                <a:pt x="572042" y="3261176"/>
                                <a:pt x="572995" y="3258319"/>
                              </a:cubicBezTo>
                              <a:cubicBezTo>
                                <a:pt x="573947" y="3255461"/>
                                <a:pt x="575852" y="3253556"/>
                                <a:pt x="578710" y="3254509"/>
                              </a:cubicBezTo>
                              <a:close/>
                              <a:moveTo>
                                <a:pt x="522512" y="3250699"/>
                              </a:moveTo>
                              <a:cubicBezTo>
                                <a:pt x="525142" y="3250699"/>
                                <a:pt x="527275" y="3252831"/>
                                <a:pt x="527275" y="3255461"/>
                              </a:cubicBezTo>
                              <a:cubicBezTo>
                                <a:pt x="527275" y="3258091"/>
                                <a:pt x="525142" y="3260224"/>
                                <a:pt x="522512" y="3260224"/>
                              </a:cubicBezTo>
                              <a:cubicBezTo>
                                <a:pt x="519882" y="3260224"/>
                                <a:pt x="517750" y="3258091"/>
                                <a:pt x="517750" y="3255461"/>
                              </a:cubicBezTo>
                              <a:cubicBezTo>
                                <a:pt x="517750" y="3252831"/>
                                <a:pt x="519882" y="3250699"/>
                                <a:pt x="522512" y="3250699"/>
                              </a:cubicBezTo>
                              <a:close/>
                              <a:moveTo>
                                <a:pt x="557755" y="3248794"/>
                              </a:moveTo>
                              <a:cubicBezTo>
                                <a:pt x="560612" y="3249746"/>
                                <a:pt x="562517" y="3251651"/>
                                <a:pt x="561565" y="3254509"/>
                              </a:cubicBezTo>
                              <a:cubicBezTo>
                                <a:pt x="560612" y="3257366"/>
                                <a:pt x="558707" y="3259271"/>
                                <a:pt x="555850" y="3258319"/>
                              </a:cubicBezTo>
                              <a:cubicBezTo>
                                <a:pt x="553945" y="3258319"/>
                                <a:pt x="552040" y="3255461"/>
                                <a:pt x="552040" y="3252603"/>
                              </a:cubicBezTo>
                              <a:cubicBezTo>
                                <a:pt x="552992" y="3249746"/>
                                <a:pt x="554897" y="3247841"/>
                                <a:pt x="557755" y="3248794"/>
                              </a:cubicBezTo>
                              <a:close/>
                              <a:moveTo>
                                <a:pt x="570137" y="3236411"/>
                              </a:moveTo>
                              <a:cubicBezTo>
                                <a:pt x="572767" y="3236411"/>
                                <a:pt x="574900" y="3238543"/>
                                <a:pt x="574900" y="3241173"/>
                              </a:cubicBezTo>
                              <a:cubicBezTo>
                                <a:pt x="574900" y="3243803"/>
                                <a:pt x="572767" y="3245936"/>
                                <a:pt x="570137" y="3245936"/>
                              </a:cubicBezTo>
                              <a:cubicBezTo>
                                <a:pt x="567507" y="3245936"/>
                                <a:pt x="565375" y="3243803"/>
                                <a:pt x="565375" y="3241173"/>
                              </a:cubicBezTo>
                              <a:cubicBezTo>
                                <a:pt x="565375" y="3238543"/>
                                <a:pt x="567507" y="3236411"/>
                                <a:pt x="570137" y="3236411"/>
                              </a:cubicBezTo>
                              <a:close/>
                              <a:moveTo>
                                <a:pt x="545372" y="3235459"/>
                              </a:moveTo>
                              <a:cubicBezTo>
                                <a:pt x="548229" y="3236411"/>
                                <a:pt x="550134" y="3238316"/>
                                <a:pt x="549182" y="3241173"/>
                              </a:cubicBezTo>
                              <a:cubicBezTo>
                                <a:pt x="548229" y="3244031"/>
                                <a:pt x="546324" y="3245936"/>
                                <a:pt x="543467" y="3244984"/>
                              </a:cubicBezTo>
                              <a:cubicBezTo>
                                <a:pt x="540609" y="3244031"/>
                                <a:pt x="538704" y="3242126"/>
                                <a:pt x="539657" y="3239269"/>
                              </a:cubicBezTo>
                              <a:cubicBezTo>
                                <a:pt x="540609" y="3236411"/>
                                <a:pt x="542514" y="3234506"/>
                                <a:pt x="545372" y="3235459"/>
                              </a:cubicBezTo>
                              <a:close/>
                              <a:moveTo>
                                <a:pt x="525369" y="3233554"/>
                              </a:moveTo>
                              <a:cubicBezTo>
                                <a:pt x="527999" y="3233554"/>
                                <a:pt x="530132" y="3235686"/>
                                <a:pt x="530132" y="3238316"/>
                              </a:cubicBezTo>
                              <a:cubicBezTo>
                                <a:pt x="530132" y="3240947"/>
                                <a:pt x="527999" y="3243079"/>
                                <a:pt x="525369" y="3243079"/>
                              </a:cubicBezTo>
                              <a:cubicBezTo>
                                <a:pt x="522739" y="3243079"/>
                                <a:pt x="520607" y="3240947"/>
                                <a:pt x="520607" y="3238316"/>
                              </a:cubicBezTo>
                              <a:cubicBezTo>
                                <a:pt x="520607" y="3235686"/>
                                <a:pt x="522739" y="3233554"/>
                                <a:pt x="525369" y="3233554"/>
                              </a:cubicBezTo>
                              <a:close/>
                              <a:moveTo>
                                <a:pt x="558707" y="3219266"/>
                              </a:moveTo>
                              <a:cubicBezTo>
                                <a:pt x="561337" y="3219266"/>
                                <a:pt x="563470" y="3221398"/>
                                <a:pt x="563470" y="3224028"/>
                              </a:cubicBezTo>
                              <a:cubicBezTo>
                                <a:pt x="563470" y="3226659"/>
                                <a:pt x="561337" y="3228791"/>
                                <a:pt x="558707" y="3228791"/>
                              </a:cubicBezTo>
                              <a:cubicBezTo>
                                <a:pt x="556077" y="3228791"/>
                                <a:pt x="553945" y="3226659"/>
                                <a:pt x="553945" y="3224028"/>
                              </a:cubicBezTo>
                              <a:cubicBezTo>
                                <a:pt x="553945" y="3221398"/>
                                <a:pt x="556077" y="3219266"/>
                                <a:pt x="558707" y="3219266"/>
                              </a:cubicBezTo>
                              <a:close/>
                              <a:moveTo>
                                <a:pt x="539657" y="3218314"/>
                              </a:moveTo>
                              <a:cubicBezTo>
                                <a:pt x="542514" y="3219266"/>
                                <a:pt x="544419" y="3221171"/>
                                <a:pt x="543467" y="3224029"/>
                              </a:cubicBezTo>
                              <a:cubicBezTo>
                                <a:pt x="542514" y="3226886"/>
                                <a:pt x="540609" y="3228791"/>
                                <a:pt x="537752" y="3227839"/>
                              </a:cubicBezTo>
                              <a:cubicBezTo>
                                <a:pt x="534894" y="3227839"/>
                                <a:pt x="533942" y="3224981"/>
                                <a:pt x="533942" y="3222123"/>
                              </a:cubicBezTo>
                              <a:cubicBezTo>
                                <a:pt x="534894" y="3219266"/>
                                <a:pt x="536799" y="3217361"/>
                                <a:pt x="539657" y="3218314"/>
                              </a:cubicBezTo>
                              <a:close/>
                              <a:moveTo>
                                <a:pt x="2293210" y="3122111"/>
                              </a:moveTo>
                              <a:cubicBezTo>
                                <a:pt x="2296067" y="3123064"/>
                                <a:pt x="2297972" y="3126874"/>
                                <a:pt x="2297020" y="3130684"/>
                              </a:cubicBezTo>
                              <a:cubicBezTo>
                                <a:pt x="2296067" y="3133542"/>
                                <a:pt x="2287018" y="3158545"/>
                                <a:pt x="2272135" y="3194502"/>
                              </a:cubicBezTo>
                              <a:lnTo>
                                <a:pt x="2252143" y="3240479"/>
                              </a:lnTo>
                              <a:lnTo>
                                <a:pt x="2258920" y="3250699"/>
                              </a:lnTo>
                              <a:cubicBezTo>
                                <a:pt x="2263682" y="3269749"/>
                                <a:pt x="2256062" y="3288799"/>
                                <a:pt x="2239870" y="3293561"/>
                              </a:cubicBezTo>
                              <a:lnTo>
                                <a:pt x="2228154" y="3291350"/>
                              </a:lnTo>
                              <a:lnTo>
                                <a:pt x="2212247" y="3324041"/>
                              </a:lnTo>
                              <a:cubicBezTo>
                                <a:pt x="2212247" y="3324994"/>
                                <a:pt x="2213200" y="3325947"/>
                                <a:pt x="2213200" y="3326899"/>
                              </a:cubicBezTo>
                              <a:lnTo>
                                <a:pt x="2214152" y="3326899"/>
                              </a:lnTo>
                              <a:cubicBezTo>
                                <a:pt x="2214152" y="3327851"/>
                                <a:pt x="2214152" y="3327851"/>
                                <a:pt x="2214152" y="3328804"/>
                              </a:cubicBezTo>
                              <a:cubicBezTo>
                                <a:pt x="2216057" y="3336424"/>
                                <a:pt x="2217962" y="3349759"/>
                                <a:pt x="2221772" y="3375476"/>
                              </a:cubicBezTo>
                              <a:cubicBezTo>
                                <a:pt x="2226535" y="3410719"/>
                                <a:pt x="2229392" y="3445009"/>
                                <a:pt x="2230345" y="3465964"/>
                              </a:cubicBezTo>
                              <a:cubicBezTo>
                                <a:pt x="2230345" y="3468822"/>
                                <a:pt x="2232250" y="3469774"/>
                                <a:pt x="2235107" y="3470726"/>
                              </a:cubicBezTo>
                              <a:cubicBezTo>
                                <a:pt x="2242727" y="3472632"/>
                                <a:pt x="2249395" y="3478347"/>
                                <a:pt x="2250347" y="3486919"/>
                              </a:cubicBezTo>
                              <a:cubicBezTo>
                                <a:pt x="2252252" y="3498349"/>
                                <a:pt x="2243680" y="3509779"/>
                                <a:pt x="2232250" y="3512636"/>
                              </a:cubicBezTo>
                              <a:cubicBezTo>
                                <a:pt x="2219867" y="3515494"/>
                                <a:pt x="2209389" y="3507874"/>
                                <a:pt x="2207485" y="3496444"/>
                              </a:cubicBezTo>
                              <a:cubicBezTo>
                                <a:pt x="2205580" y="3488824"/>
                                <a:pt x="2209389" y="3480251"/>
                                <a:pt x="2216057" y="3475489"/>
                              </a:cubicBezTo>
                              <a:cubicBezTo>
                                <a:pt x="2216057" y="3457391"/>
                                <a:pt x="2213200" y="3417386"/>
                                <a:pt x="2207485" y="3377382"/>
                              </a:cubicBezTo>
                              <a:cubicBezTo>
                                <a:pt x="2204627" y="3360236"/>
                                <a:pt x="2202722" y="3349759"/>
                                <a:pt x="2201770" y="3342139"/>
                              </a:cubicBezTo>
                              <a:cubicBezTo>
                                <a:pt x="2185577" y="3371666"/>
                                <a:pt x="2168432" y="3401194"/>
                                <a:pt x="2149382" y="3425959"/>
                              </a:cubicBezTo>
                              <a:cubicBezTo>
                                <a:pt x="2148430" y="3426911"/>
                                <a:pt x="2148430" y="3427864"/>
                                <a:pt x="2148430" y="3428816"/>
                              </a:cubicBezTo>
                              <a:cubicBezTo>
                                <a:pt x="2147477" y="3436436"/>
                                <a:pt x="2144620" y="3462154"/>
                                <a:pt x="2137952" y="3529782"/>
                              </a:cubicBezTo>
                              <a:cubicBezTo>
                                <a:pt x="2132237" y="3581216"/>
                                <a:pt x="2116997" y="3605982"/>
                                <a:pt x="2103662" y="3618364"/>
                              </a:cubicBezTo>
                              <a:cubicBezTo>
                                <a:pt x="2104614" y="3628841"/>
                                <a:pt x="2096995" y="3639319"/>
                                <a:pt x="2085564" y="3642176"/>
                              </a:cubicBezTo>
                              <a:cubicBezTo>
                                <a:pt x="2073182" y="3645034"/>
                                <a:pt x="2062705" y="3637414"/>
                                <a:pt x="2060800" y="3625984"/>
                              </a:cubicBezTo>
                              <a:cubicBezTo>
                                <a:pt x="2058895" y="3614554"/>
                                <a:pt x="2067467" y="3603124"/>
                                <a:pt x="2078897" y="3600266"/>
                              </a:cubicBezTo>
                              <a:cubicBezTo>
                                <a:pt x="2085564" y="3599314"/>
                                <a:pt x="2092232" y="3601219"/>
                                <a:pt x="2096995" y="3605029"/>
                              </a:cubicBezTo>
                              <a:cubicBezTo>
                                <a:pt x="2107472" y="3593599"/>
                                <a:pt x="2119855" y="3571691"/>
                                <a:pt x="2123664" y="3527876"/>
                              </a:cubicBezTo>
                              <a:cubicBezTo>
                                <a:pt x="2127475" y="3488824"/>
                                <a:pt x="2130332" y="3464059"/>
                                <a:pt x="2132237" y="3447866"/>
                              </a:cubicBezTo>
                              <a:cubicBezTo>
                                <a:pt x="2130332" y="3450724"/>
                                <a:pt x="2127475" y="3453582"/>
                                <a:pt x="2124617" y="3456439"/>
                              </a:cubicBezTo>
                              <a:cubicBezTo>
                                <a:pt x="2097947" y="3485014"/>
                                <a:pt x="2072230" y="3507874"/>
                                <a:pt x="2049370" y="3526924"/>
                              </a:cubicBezTo>
                              <a:cubicBezTo>
                                <a:pt x="2048417" y="3527876"/>
                                <a:pt x="2047464" y="3528829"/>
                                <a:pt x="2047464" y="3529782"/>
                              </a:cubicBezTo>
                              <a:cubicBezTo>
                                <a:pt x="2045559" y="3535497"/>
                                <a:pt x="2038892" y="3554547"/>
                                <a:pt x="2013175" y="3613601"/>
                              </a:cubicBezTo>
                              <a:cubicBezTo>
                                <a:pt x="1996982" y="3651701"/>
                                <a:pt x="1986505" y="3676466"/>
                                <a:pt x="1980789" y="3691707"/>
                              </a:cubicBezTo>
                              <a:cubicBezTo>
                                <a:pt x="1985552" y="3695516"/>
                                <a:pt x="1989362" y="3701232"/>
                                <a:pt x="1990314" y="3707899"/>
                              </a:cubicBezTo>
                              <a:cubicBezTo>
                                <a:pt x="1992220" y="3722186"/>
                                <a:pt x="1981742" y="3736474"/>
                                <a:pt x="1967455" y="3739332"/>
                              </a:cubicBezTo>
                              <a:cubicBezTo>
                                <a:pt x="1953167" y="3743141"/>
                                <a:pt x="1939832" y="3734569"/>
                                <a:pt x="1939832" y="3723139"/>
                              </a:cubicBezTo>
                              <a:cubicBezTo>
                                <a:pt x="1937927" y="3708851"/>
                                <a:pt x="1948405" y="3694564"/>
                                <a:pt x="1962692" y="3691707"/>
                              </a:cubicBezTo>
                              <a:cubicBezTo>
                                <a:pt x="1965550" y="3690754"/>
                                <a:pt x="1968407" y="3690754"/>
                                <a:pt x="1970312" y="3690754"/>
                              </a:cubicBezTo>
                              <a:cubicBezTo>
                                <a:pt x="1976027" y="3675514"/>
                                <a:pt x="1986505" y="3650749"/>
                                <a:pt x="2002697" y="3611697"/>
                              </a:cubicBezTo>
                              <a:cubicBezTo>
                                <a:pt x="2011270" y="3592647"/>
                                <a:pt x="2016984" y="3578359"/>
                                <a:pt x="2021747" y="3566929"/>
                              </a:cubicBezTo>
                              <a:cubicBezTo>
                                <a:pt x="2024605" y="3562166"/>
                                <a:pt x="2017937" y="3557404"/>
                                <a:pt x="2013175" y="3560261"/>
                              </a:cubicBezTo>
                              <a:cubicBezTo>
                                <a:pt x="1992220" y="3574549"/>
                                <a:pt x="1975075" y="3584074"/>
                                <a:pt x="1963645" y="3590741"/>
                              </a:cubicBezTo>
                              <a:cubicBezTo>
                                <a:pt x="1961739" y="3591694"/>
                                <a:pt x="1960787" y="3592647"/>
                                <a:pt x="1960787" y="3594551"/>
                              </a:cubicBezTo>
                              <a:cubicBezTo>
                                <a:pt x="1957930" y="3604076"/>
                                <a:pt x="1949357" y="3612649"/>
                                <a:pt x="1938880" y="3615507"/>
                              </a:cubicBezTo>
                              <a:cubicBezTo>
                                <a:pt x="1924592" y="3618364"/>
                                <a:pt x="1910305" y="3609791"/>
                                <a:pt x="1908400" y="3595504"/>
                              </a:cubicBezTo>
                              <a:cubicBezTo>
                                <a:pt x="1906495" y="3581216"/>
                                <a:pt x="1916972" y="3566929"/>
                                <a:pt x="1931259" y="3564072"/>
                              </a:cubicBezTo>
                              <a:cubicBezTo>
                                <a:pt x="1941737" y="3562166"/>
                                <a:pt x="1951262" y="3565976"/>
                                <a:pt x="1956977" y="3573597"/>
                              </a:cubicBezTo>
                              <a:cubicBezTo>
                                <a:pt x="1958882" y="3575501"/>
                                <a:pt x="1961739" y="3575501"/>
                                <a:pt x="1964597" y="3574549"/>
                              </a:cubicBezTo>
                              <a:cubicBezTo>
                                <a:pt x="1996030" y="3556451"/>
                                <a:pt x="2055084" y="3517399"/>
                                <a:pt x="2116045" y="3450724"/>
                              </a:cubicBezTo>
                              <a:cubicBezTo>
                                <a:pt x="2124617" y="3441199"/>
                                <a:pt x="2133189" y="3430722"/>
                                <a:pt x="2141762" y="3419291"/>
                              </a:cubicBezTo>
                              <a:cubicBezTo>
                                <a:pt x="2144620" y="3415482"/>
                                <a:pt x="2142714" y="3410719"/>
                                <a:pt x="2137952" y="3409766"/>
                              </a:cubicBezTo>
                              <a:cubicBezTo>
                                <a:pt x="2121759" y="3407861"/>
                                <a:pt x="2093184" y="3406909"/>
                                <a:pt x="2053180" y="3416434"/>
                              </a:cubicBezTo>
                              <a:cubicBezTo>
                                <a:pt x="2006507" y="3426911"/>
                                <a:pt x="1971264" y="3444057"/>
                                <a:pt x="1954120" y="3454534"/>
                              </a:cubicBezTo>
                              <a:cubicBezTo>
                                <a:pt x="1952214" y="3455486"/>
                                <a:pt x="1951262" y="3456439"/>
                                <a:pt x="1951262" y="3458344"/>
                              </a:cubicBezTo>
                              <a:cubicBezTo>
                                <a:pt x="1949357" y="3466916"/>
                                <a:pt x="1942689" y="3475489"/>
                                <a:pt x="1933164" y="3477394"/>
                              </a:cubicBezTo>
                              <a:cubicBezTo>
                                <a:pt x="1920782" y="3480251"/>
                                <a:pt x="1910305" y="3472632"/>
                                <a:pt x="1908400" y="3461201"/>
                              </a:cubicBezTo>
                              <a:cubicBezTo>
                                <a:pt x="1906495" y="3449772"/>
                                <a:pt x="1915067" y="3438341"/>
                                <a:pt x="1926497" y="3435484"/>
                              </a:cubicBezTo>
                              <a:cubicBezTo>
                                <a:pt x="1932212" y="3434532"/>
                                <a:pt x="1937927" y="3435484"/>
                                <a:pt x="1942689" y="3439294"/>
                              </a:cubicBezTo>
                              <a:cubicBezTo>
                                <a:pt x="1944595" y="3441199"/>
                                <a:pt x="1947452" y="3441199"/>
                                <a:pt x="1949357" y="3440247"/>
                              </a:cubicBezTo>
                              <a:cubicBezTo>
                                <a:pt x="1968407" y="3428816"/>
                                <a:pt x="2002697" y="3412624"/>
                                <a:pt x="2048417" y="3402147"/>
                              </a:cubicBezTo>
                              <a:cubicBezTo>
                                <a:pt x="2102709" y="3389764"/>
                                <a:pt x="2136047" y="3394526"/>
                                <a:pt x="2150334" y="3397384"/>
                              </a:cubicBezTo>
                              <a:cubicBezTo>
                                <a:pt x="2152239" y="3397384"/>
                                <a:pt x="2155097" y="3396432"/>
                                <a:pt x="2156050" y="3394526"/>
                              </a:cubicBezTo>
                              <a:cubicBezTo>
                                <a:pt x="2173909" y="3367380"/>
                                <a:pt x="2190816" y="3337198"/>
                                <a:pt x="2206145" y="3307164"/>
                              </a:cubicBezTo>
                              <a:lnTo>
                                <a:pt x="2215406" y="3287456"/>
                              </a:lnTo>
                              <a:lnTo>
                                <a:pt x="2201770" y="3266891"/>
                              </a:lnTo>
                              <a:cubicBezTo>
                                <a:pt x="2196055" y="3247841"/>
                                <a:pt x="2204627" y="3228791"/>
                                <a:pt x="2220820" y="3224029"/>
                              </a:cubicBezTo>
                              <a:lnTo>
                                <a:pt x="2243222" y="3228258"/>
                              </a:lnTo>
                              <a:lnTo>
                                <a:pt x="2246775" y="3220695"/>
                              </a:lnTo>
                              <a:cubicBezTo>
                                <a:pt x="2269873" y="3167593"/>
                                <a:pt x="2284161" y="3127827"/>
                                <a:pt x="2284637" y="3126874"/>
                              </a:cubicBezTo>
                              <a:cubicBezTo>
                                <a:pt x="2284637" y="3125922"/>
                                <a:pt x="2285589" y="3124969"/>
                                <a:pt x="2286542" y="3124016"/>
                              </a:cubicBezTo>
                              <a:cubicBezTo>
                                <a:pt x="2288447" y="3122111"/>
                                <a:pt x="2290352" y="3121159"/>
                                <a:pt x="2293210" y="3122111"/>
                              </a:cubicBezTo>
                              <a:close/>
                              <a:moveTo>
                                <a:pt x="791117" y="3117349"/>
                              </a:moveTo>
                              <a:cubicBezTo>
                                <a:pt x="795325" y="3117349"/>
                                <a:pt x="798737" y="3120761"/>
                                <a:pt x="798737" y="3124969"/>
                              </a:cubicBezTo>
                              <a:cubicBezTo>
                                <a:pt x="798737" y="3129177"/>
                                <a:pt x="795325" y="3132589"/>
                                <a:pt x="791117" y="3132589"/>
                              </a:cubicBezTo>
                              <a:cubicBezTo>
                                <a:pt x="786908" y="3132589"/>
                                <a:pt x="783497" y="3129177"/>
                                <a:pt x="783497" y="3124969"/>
                              </a:cubicBezTo>
                              <a:cubicBezTo>
                                <a:pt x="783497" y="3120760"/>
                                <a:pt x="786908" y="3117349"/>
                                <a:pt x="791117" y="3117349"/>
                              </a:cubicBezTo>
                              <a:close/>
                              <a:moveTo>
                                <a:pt x="767305" y="3112586"/>
                              </a:moveTo>
                              <a:cubicBezTo>
                                <a:pt x="771513" y="3112586"/>
                                <a:pt x="774925" y="3115998"/>
                                <a:pt x="774925" y="3120206"/>
                              </a:cubicBezTo>
                              <a:cubicBezTo>
                                <a:pt x="774925" y="3124414"/>
                                <a:pt x="771513" y="3127826"/>
                                <a:pt x="767305" y="3127826"/>
                              </a:cubicBezTo>
                              <a:cubicBezTo>
                                <a:pt x="763096" y="3127826"/>
                                <a:pt x="759685" y="3124414"/>
                                <a:pt x="759685" y="3120206"/>
                              </a:cubicBezTo>
                              <a:cubicBezTo>
                                <a:pt x="759685" y="3115997"/>
                                <a:pt x="763096" y="3112586"/>
                                <a:pt x="767305" y="3112586"/>
                              </a:cubicBezTo>
                              <a:close/>
                              <a:moveTo>
                                <a:pt x="818740" y="3109728"/>
                              </a:moveTo>
                              <a:cubicBezTo>
                                <a:pt x="823502" y="3108776"/>
                                <a:pt x="827312" y="3111633"/>
                                <a:pt x="828265" y="3116396"/>
                              </a:cubicBezTo>
                              <a:cubicBezTo>
                                <a:pt x="829217" y="3121158"/>
                                <a:pt x="826360" y="3124968"/>
                                <a:pt x="821597" y="3125921"/>
                              </a:cubicBezTo>
                              <a:cubicBezTo>
                                <a:pt x="817787" y="3125921"/>
                                <a:pt x="813025" y="3123063"/>
                                <a:pt x="812072" y="3119253"/>
                              </a:cubicBezTo>
                              <a:cubicBezTo>
                                <a:pt x="811120" y="3114491"/>
                                <a:pt x="813977" y="3110681"/>
                                <a:pt x="818740" y="3109728"/>
                              </a:cubicBezTo>
                              <a:close/>
                              <a:moveTo>
                                <a:pt x="752065" y="3091631"/>
                              </a:moveTo>
                              <a:cubicBezTo>
                                <a:pt x="756273" y="3091631"/>
                                <a:pt x="759685" y="3095043"/>
                                <a:pt x="759685" y="3099251"/>
                              </a:cubicBezTo>
                              <a:cubicBezTo>
                                <a:pt x="759685" y="3103459"/>
                                <a:pt x="756273" y="3106871"/>
                                <a:pt x="752065" y="3106871"/>
                              </a:cubicBezTo>
                              <a:cubicBezTo>
                                <a:pt x="747856" y="3106871"/>
                                <a:pt x="744445" y="3103459"/>
                                <a:pt x="744445" y="3099251"/>
                              </a:cubicBezTo>
                              <a:cubicBezTo>
                                <a:pt x="744445" y="3095042"/>
                                <a:pt x="747856" y="3091631"/>
                                <a:pt x="752065" y="3091631"/>
                              </a:cubicBezTo>
                              <a:close/>
                              <a:moveTo>
                                <a:pt x="809215" y="3090678"/>
                              </a:moveTo>
                              <a:cubicBezTo>
                                <a:pt x="813977" y="3089726"/>
                                <a:pt x="817787" y="3092583"/>
                                <a:pt x="818740" y="3097346"/>
                              </a:cubicBezTo>
                              <a:cubicBezTo>
                                <a:pt x="819692" y="3102108"/>
                                <a:pt x="816835" y="3105918"/>
                                <a:pt x="812072" y="3106871"/>
                              </a:cubicBezTo>
                              <a:cubicBezTo>
                                <a:pt x="808262" y="3107823"/>
                                <a:pt x="803500" y="3104966"/>
                                <a:pt x="802547" y="3100203"/>
                              </a:cubicBezTo>
                              <a:cubicBezTo>
                                <a:pt x="801595" y="3095441"/>
                                <a:pt x="804452" y="3091631"/>
                                <a:pt x="809215" y="3090678"/>
                              </a:cubicBezTo>
                              <a:close/>
                              <a:moveTo>
                                <a:pt x="780640" y="3090678"/>
                              </a:moveTo>
                              <a:cubicBezTo>
                                <a:pt x="785402" y="3089726"/>
                                <a:pt x="789212" y="3092583"/>
                                <a:pt x="790165" y="3097346"/>
                              </a:cubicBezTo>
                              <a:cubicBezTo>
                                <a:pt x="791117" y="3102108"/>
                                <a:pt x="788260" y="3105918"/>
                                <a:pt x="783497" y="3106871"/>
                              </a:cubicBezTo>
                              <a:cubicBezTo>
                                <a:pt x="778735" y="3106871"/>
                                <a:pt x="774925" y="3104013"/>
                                <a:pt x="773972" y="3100203"/>
                              </a:cubicBezTo>
                              <a:cubicBezTo>
                                <a:pt x="773020" y="3095441"/>
                                <a:pt x="775877" y="3091631"/>
                                <a:pt x="780640" y="3090678"/>
                              </a:cubicBezTo>
                              <a:close/>
                              <a:moveTo>
                                <a:pt x="833027" y="3087821"/>
                              </a:moveTo>
                              <a:cubicBezTo>
                                <a:pt x="837789" y="3086869"/>
                                <a:pt x="841599" y="3089726"/>
                                <a:pt x="842552" y="3094489"/>
                              </a:cubicBezTo>
                              <a:cubicBezTo>
                                <a:pt x="843504" y="3099251"/>
                                <a:pt x="840647" y="3103061"/>
                                <a:pt x="835884" y="3104014"/>
                              </a:cubicBezTo>
                              <a:cubicBezTo>
                                <a:pt x="832074" y="3104014"/>
                                <a:pt x="827312" y="3101156"/>
                                <a:pt x="826359" y="3097346"/>
                              </a:cubicBezTo>
                              <a:cubicBezTo>
                                <a:pt x="825407" y="3092584"/>
                                <a:pt x="828264" y="3088774"/>
                                <a:pt x="833027" y="3087821"/>
                              </a:cubicBezTo>
                              <a:close/>
                              <a:moveTo>
                                <a:pt x="1025432" y="3080201"/>
                              </a:moveTo>
                              <a:cubicBezTo>
                                <a:pt x="1031147" y="3079249"/>
                                <a:pt x="1035910" y="3085916"/>
                                <a:pt x="1034957" y="3091631"/>
                              </a:cubicBezTo>
                              <a:cubicBezTo>
                                <a:pt x="1032100" y="3104014"/>
                                <a:pt x="1023527" y="3125921"/>
                                <a:pt x="1002572" y="3144019"/>
                              </a:cubicBezTo>
                              <a:cubicBezTo>
                                <a:pt x="991142" y="3153544"/>
                                <a:pt x="976855" y="3156401"/>
                                <a:pt x="963520" y="3157354"/>
                              </a:cubicBezTo>
                              <a:cubicBezTo>
                                <a:pt x="956852" y="3157354"/>
                                <a:pt x="954947" y="3166879"/>
                                <a:pt x="960662" y="3169736"/>
                              </a:cubicBezTo>
                              <a:cubicBezTo>
                                <a:pt x="970187" y="3174499"/>
                                <a:pt x="980665" y="3180214"/>
                                <a:pt x="992095" y="3185929"/>
                              </a:cubicBezTo>
                              <a:cubicBezTo>
                                <a:pt x="994952" y="3186881"/>
                                <a:pt x="998762" y="3185929"/>
                                <a:pt x="1000667" y="3183071"/>
                              </a:cubicBezTo>
                              <a:cubicBezTo>
                                <a:pt x="1009240" y="3168784"/>
                                <a:pt x="1029242" y="3140209"/>
                                <a:pt x="1060675" y="3129731"/>
                              </a:cubicBezTo>
                              <a:cubicBezTo>
                                <a:pt x="1082582" y="3122111"/>
                                <a:pt x="1097822" y="3120206"/>
                                <a:pt x="1106395" y="3120206"/>
                              </a:cubicBezTo>
                              <a:cubicBezTo>
                                <a:pt x="1112110" y="3119254"/>
                                <a:pt x="1116872" y="3125921"/>
                                <a:pt x="1115920" y="3131636"/>
                              </a:cubicBezTo>
                              <a:cubicBezTo>
                                <a:pt x="1113062" y="3144019"/>
                                <a:pt x="1104490" y="3165926"/>
                                <a:pt x="1083535" y="3184024"/>
                              </a:cubicBezTo>
                              <a:cubicBezTo>
                                <a:pt x="1060675" y="3203074"/>
                                <a:pt x="1026385" y="3198311"/>
                                <a:pt x="1008287" y="3193549"/>
                              </a:cubicBezTo>
                              <a:cubicBezTo>
                                <a:pt x="1027337" y="3203074"/>
                                <a:pt x="1047340" y="3212599"/>
                                <a:pt x="1069247" y="3222124"/>
                              </a:cubicBezTo>
                              <a:cubicBezTo>
                                <a:pt x="1072105" y="3224029"/>
                                <a:pt x="1075915" y="3223076"/>
                                <a:pt x="1077820" y="3219266"/>
                              </a:cubicBezTo>
                              <a:cubicBezTo>
                                <a:pt x="1085440" y="3204026"/>
                                <a:pt x="1101632" y="3174499"/>
                                <a:pt x="1131160" y="3161164"/>
                              </a:cubicBezTo>
                              <a:cubicBezTo>
                                <a:pt x="1152115" y="3151639"/>
                                <a:pt x="1167355" y="3147829"/>
                                <a:pt x="1175927" y="3146876"/>
                              </a:cubicBezTo>
                              <a:cubicBezTo>
                                <a:pt x="1181642" y="3145924"/>
                                <a:pt x="1187357" y="3150686"/>
                                <a:pt x="1186405" y="3157354"/>
                              </a:cubicBezTo>
                              <a:cubicBezTo>
                                <a:pt x="1184500" y="3170689"/>
                                <a:pt x="1178785" y="3193549"/>
                                <a:pt x="1159735" y="3213551"/>
                              </a:cubicBezTo>
                              <a:cubicBezTo>
                                <a:pt x="1149257" y="3224981"/>
                                <a:pt x="1134970" y="3229744"/>
                                <a:pt x="1120682" y="3231649"/>
                              </a:cubicBezTo>
                              <a:cubicBezTo>
                                <a:pt x="1114015" y="3232601"/>
                                <a:pt x="1112110" y="3241174"/>
                                <a:pt x="1118777" y="3244031"/>
                              </a:cubicBezTo>
                              <a:cubicBezTo>
                                <a:pt x="1133065" y="3249746"/>
                                <a:pt x="1147352" y="3255461"/>
                                <a:pt x="1161640" y="3261176"/>
                              </a:cubicBezTo>
                              <a:cubicBezTo>
                                <a:pt x="1165450" y="3262129"/>
                                <a:pt x="1169260" y="3260224"/>
                                <a:pt x="1170212" y="3256414"/>
                              </a:cubicBezTo>
                              <a:cubicBezTo>
                                <a:pt x="1174022" y="3240221"/>
                                <a:pt x="1184500" y="3208789"/>
                                <a:pt x="1210217" y="3190691"/>
                              </a:cubicBezTo>
                              <a:cubicBezTo>
                                <a:pt x="1222600" y="3182119"/>
                                <a:pt x="1233077" y="3176404"/>
                                <a:pt x="1240697" y="3172594"/>
                              </a:cubicBezTo>
                              <a:cubicBezTo>
                                <a:pt x="1251175" y="3167831"/>
                                <a:pt x="1263557" y="3175451"/>
                                <a:pt x="1263557" y="3187834"/>
                              </a:cubicBezTo>
                              <a:cubicBezTo>
                                <a:pt x="1263557" y="3201169"/>
                                <a:pt x="1259747" y="3219266"/>
                                <a:pt x="1248317" y="3237364"/>
                              </a:cubicBezTo>
                              <a:cubicBezTo>
                                <a:pt x="1237840" y="3253556"/>
                                <a:pt x="1220695" y="3261176"/>
                                <a:pt x="1204502" y="3264986"/>
                              </a:cubicBezTo>
                              <a:cubicBezTo>
                                <a:pt x="1197835" y="3265939"/>
                                <a:pt x="1196882" y="3275464"/>
                                <a:pt x="1203550" y="3277369"/>
                              </a:cubicBezTo>
                              <a:cubicBezTo>
                                <a:pt x="1218790" y="3283084"/>
                                <a:pt x="1234982" y="3288799"/>
                                <a:pt x="1251175" y="3293561"/>
                              </a:cubicBezTo>
                              <a:cubicBezTo>
                                <a:pt x="1254985" y="3294514"/>
                                <a:pt x="1258795" y="3291656"/>
                                <a:pt x="1259747" y="3287846"/>
                              </a:cubicBezTo>
                              <a:cubicBezTo>
                                <a:pt x="1262605" y="3270701"/>
                                <a:pt x="1270225" y="3239269"/>
                                <a:pt x="1294037" y="3219266"/>
                              </a:cubicBezTo>
                              <a:cubicBezTo>
                                <a:pt x="1312135" y="3204979"/>
                                <a:pt x="1324517" y="3197359"/>
                                <a:pt x="1333090" y="3193549"/>
                              </a:cubicBezTo>
                              <a:cubicBezTo>
                                <a:pt x="1338805" y="3190691"/>
                                <a:pt x="1345472" y="3194501"/>
                                <a:pt x="1346425" y="3201169"/>
                              </a:cubicBezTo>
                              <a:cubicBezTo>
                                <a:pt x="1349282" y="3214504"/>
                                <a:pt x="1350235" y="3238316"/>
                                <a:pt x="1336900" y="3262129"/>
                              </a:cubicBezTo>
                              <a:cubicBezTo>
                                <a:pt x="1322612" y="3289751"/>
                                <a:pt x="1287370" y="3297371"/>
                                <a:pt x="1269272" y="3299276"/>
                              </a:cubicBezTo>
                              <a:cubicBezTo>
                                <a:pt x="1281655" y="3303086"/>
                                <a:pt x="1294037" y="3306896"/>
                                <a:pt x="1307372" y="3310706"/>
                              </a:cubicBezTo>
                              <a:cubicBezTo>
                                <a:pt x="1315945" y="3313564"/>
                                <a:pt x="1325470" y="3315469"/>
                                <a:pt x="1334995" y="3317374"/>
                              </a:cubicBezTo>
                              <a:cubicBezTo>
                                <a:pt x="1337852" y="3317374"/>
                                <a:pt x="1341662" y="3315469"/>
                                <a:pt x="1342615" y="3311659"/>
                              </a:cubicBezTo>
                              <a:cubicBezTo>
                                <a:pt x="1345472" y="3294514"/>
                                <a:pt x="1354045" y="3263081"/>
                                <a:pt x="1376905" y="3244031"/>
                              </a:cubicBezTo>
                              <a:cubicBezTo>
                                <a:pt x="1389287" y="3234506"/>
                                <a:pt x="1398812" y="3227839"/>
                                <a:pt x="1406432" y="3223076"/>
                              </a:cubicBezTo>
                              <a:cubicBezTo>
                                <a:pt x="1416910" y="3217361"/>
                                <a:pt x="1430245" y="3224029"/>
                                <a:pt x="1431197" y="3236411"/>
                              </a:cubicBezTo>
                              <a:cubicBezTo>
                                <a:pt x="1431197" y="3249746"/>
                                <a:pt x="1430245" y="3267844"/>
                                <a:pt x="1419767" y="3286894"/>
                              </a:cubicBezTo>
                              <a:cubicBezTo>
                                <a:pt x="1412147" y="3300229"/>
                                <a:pt x="1399765" y="3308801"/>
                                <a:pt x="1387382" y="3314516"/>
                              </a:cubicBezTo>
                              <a:cubicBezTo>
                                <a:pt x="1381667" y="3316421"/>
                                <a:pt x="1382620" y="3325946"/>
                                <a:pt x="1389287" y="3326899"/>
                              </a:cubicBezTo>
                              <a:cubicBezTo>
                                <a:pt x="1411195" y="3329756"/>
                                <a:pt x="1434055" y="3332614"/>
                                <a:pt x="1455962" y="3335471"/>
                              </a:cubicBezTo>
                              <a:cubicBezTo>
                                <a:pt x="1459772" y="3335471"/>
                                <a:pt x="1462630" y="3333566"/>
                                <a:pt x="1463582" y="3329756"/>
                              </a:cubicBezTo>
                              <a:cubicBezTo>
                                <a:pt x="1466440" y="3313564"/>
                                <a:pt x="1474060" y="3280226"/>
                                <a:pt x="1498825" y="3259271"/>
                              </a:cubicBezTo>
                              <a:cubicBezTo>
                                <a:pt x="1516922" y="3244984"/>
                                <a:pt x="1529305" y="3237364"/>
                                <a:pt x="1537877" y="3233554"/>
                              </a:cubicBezTo>
                              <a:cubicBezTo>
                                <a:pt x="1543592" y="3230696"/>
                                <a:pt x="1550260" y="3234506"/>
                                <a:pt x="1551212" y="3241174"/>
                              </a:cubicBezTo>
                              <a:cubicBezTo>
                                <a:pt x="1554070" y="3254509"/>
                                <a:pt x="1555022" y="3278321"/>
                                <a:pt x="1541687" y="3302134"/>
                              </a:cubicBezTo>
                              <a:cubicBezTo>
                                <a:pt x="1528352" y="3326899"/>
                                <a:pt x="1498825" y="3335471"/>
                                <a:pt x="1479775" y="3338329"/>
                              </a:cubicBezTo>
                              <a:cubicBezTo>
                                <a:pt x="1555975" y="3345949"/>
                                <a:pt x="1618840" y="3346901"/>
                                <a:pt x="1619792" y="3346901"/>
                              </a:cubicBezTo>
                              <a:cubicBezTo>
                                <a:pt x="1622650" y="3346901"/>
                                <a:pt x="1624555" y="3349759"/>
                                <a:pt x="1632175" y="3355474"/>
                              </a:cubicBezTo>
                              <a:cubicBezTo>
                                <a:pt x="1632175" y="3358331"/>
                                <a:pt x="1630270" y="3360236"/>
                                <a:pt x="1627412" y="3360236"/>
                              </a:cubicBezTo>
                              <a:cubicBezTo>
                                <a:pt x="1625507" y="3360236"/>
                                <a:pt x="1556927" y="3359284"/>
                                <a:pt x="1475965" y="3350711"/>
                              </a:cubicBezTo>
                              <a:cubicBezTo>
                                <a:pt x="1482632" y="3356426"/>
                                <a:pt x="1493110" y="3365951"/>
                                <a:pt x="1506445" y="3383096"/>
                              </a:cubicBezTo>
                              <a:cubicBezTo>
                                <a:pt x="1525495" y="3406909"/>
                                <a:pt x="1527400" y="3439294"/>
                                <a:pt x="1526447" y="3456439"/>
                              </a:cubicBezTo>
                              <a:cubicBezTo>
                                <a:pt x="1525495" y="3463106"/>
                                <a:pt x="1519780" y="3466916"/>
                                <a:pt x="1513112" y="3465011"/>
                              </a:cubicBezTo>
                              <a:cubicBezTo>
                                <a:pt x="1495967" y="3458344"/>
                                <a:pt x="1464535" y="3443104"/>
                                <a:pt x="1455962" y="3414529"/>
                              </a:cubicBezTo>
                              <a:cubicBezTo>
                                <a:pt x="1448342" y="3389764"/>
                                <a:pt x="1452152" y="3369761"/>
                                <a:pt x="1456915" y="3356426"/>
                              </a:cubicBezTo>
                              <a:cubicBezTo>
                                <a:pt x="1457867" y="3352616"/>
                                <a:pt x="1455962" y="3348806"/>
                                <a:pt x="1451200" y="3347854"/>
                              </a:cubicBezTo>
                              <a:cubicBezTo>
                                <a:pt x="1426435" y="3344996"/>
                                <a:pt x="1400717" y="3342139"/>
                                <a:pt x="1375952" y="3337376"/>
                              </a:cubicBezTo>
                              <a:cubicBezTo>
                                <a:pt x="1383572" y="3343091"/>
                                <a:pt x="1394050" y="3352616"/>
                                <a:pt x="1407385" y="3369761"/>
                              </a:cubicBezTo>
                              <a:cubicBezTo>
                                <a:pt x="1426435" y="3393574"/>
                                <a:pt x="1428340" y="3425959"/>
                                <a:pt x="1427387" y="3443104"/>
                              </a:cubicBezTo>
                              <a:cubicBezTo>
                                <a:pt x="1426435" y="3449771"/>
                                <a:pt x="1420720" y="3453581"/>
                                <a:pt x="1414052" y="3451676"/>
                              </a:cubicBezTo>
                              <a:cubicBezTo>
                                <a:pt x="1396907" y="3445009"/>
                                <a:pt x="1365475" y="3429769"/>
                                <a:pt x="1356902" y="3401194"/>
                              </a:cubicBezTo>
                              <a:cubicBezTo>
                                <a:pt x="1349282" y="3375476"/>
                                <a:pt x="1354045" y="3353569"/>
                                <a:pt x="1358807" y="3341186"/>
                              </a:cubicBezTo>
                              <a:cubicBezTo>
                                <a:pt x="1360712" y="3337376"/>
                                <a:pt x="1357855" y="3333566"/>
                                <a:pt x="1354045" y="3332614"/>
                              </a:cubicBezTo>
                              <a:cubicBezTo>
                                <a:pt x="1338805" y="3329756"/>
                                <a:pt x="1325470" y="3326899"/>
                                <a:pt x="1312135" y="3323089"/>
                              </a:cubicBezTo>
                              <a:cubicBezTo>
                                <a:pt x="1296895" y="3319279"/>
                                <a:pt x="1281655" y="3314516"/>
                                <a:pt x="1266415" y="3309754"/>
                              </a:cubicBezTo>
                              <a:cubicBezTo>
                                <a:pt x="1274035" y="3314516"/>
                                <a:pt x="1284512" y="3324994"/>
                                <a:pt x="1298800" y="3343091"/>
                              </a:cubicBezTo>
                              <a:cubicBezTo>
                                <a:pt x="1317850" y="3366904"/>
                                <a:pt x="1319755" y="3399289"/>
                                <a:pt x="1318802" y="3416434"/>
                              </a:cubicBezTo>
                              <a:cubicBezTo>
                                <a:pt x="1317850" y="3423101"/>
                                <a:pt x="1312135" y="3426911"/>
                                <a:pt x="1305467" y="3425006"/>
                              </a:cubicBezTo>
                              <a:cubicBezTo>
                                <a:pt x="1288322" y="3418339"/>
                                <a:pt x="1256890" y="3403099"/>
                                <a:pt x="1248317" y="3374524"/>
                              </a:cubicBezTo>
                              <a:cubicBezTo>
                                <a:pt x="1239745" y="3346901"/>
                                <a:pt x="1246412" y="3324041"/>
                                <a:pt x="1251175" y="3311659"/>
                              </a:cubicBezTo>
                              <a:cubicBezTo>
                                <a:pt x="1253080" y="3308801"/>
                                <a:pt x="1251175" y="3304039"/>
                                <a:pt x="1247365" y="3303086"/>
                              </a:cubicBezTo>
                              <a:cubicBezTo>
                                <a:pt x="1221647" y="3294514"/>
                                <a:pt x="1196882" y="3285941"/>
                                <a:pt x="1173070" y="3277369"/>
                              </a:cubicBezTo>
                              <a:cubicBezTo>
                                <a:pt x="1179737" y="3283084"/>
                                <a:pt x="1190215" y="3293561"/>
                                <a:pt x="1202597" y="3313564"/>
                              </a:cubicBezTo>
                              <a:cubicBezTo>
                                <a:pt x="1215932" y="3334519"/>
                                <a:pt x="1217837" y="3360236"/>
                                <a:pt x="1216885" y="3378334"/>
                              </a:cubicBezTo>
                              <a:cubicBezTo>
                                <a:pt x="1215932" y="3390716"/>
                                <a:pt x="1202597" y="3397384"/>
                                <a:pt x="1192120" y="3391669"/>
                              </a:cubicBezTo>
                              <a:cubicBezTo>
                                <a:pt x="1174975" y="3383096"/>
                                <a:pt x="1154020" y="3365951"/>
                                <a:pt x="1149257" y="3342139"/>
                              </a:cubicBezTo>
                              <a:cubicBezTo>
                                <a:pt x="1143542" y="3314516"/>
                                <a:pt x="1152115" y="3291656"/>
                                <a:pt x="1157830" y="3280226"/>
                              </a:cubicBezTo>
                              <a:cubicBezTo>
                                <a:pt x="1159735" y="3276416"/>
                                <a:pt x="1157830" y="3272606"/>
                                <a:pt x="1154020" y="3270701"/>
                              </a:cubicBezTo>
                              <a:cubicBezTo>
                                <a:pt x="1129255" y="3261176"/>
                                <a:pt x="1106395" y="3251651"/>
                                <a:pt x="1084487" y="3242126"/>
                              </a:cubicBezTo>
                              <a:cubicBezTo>
                                <a:pt x="1089250" y="3245936"/>
                                <a:pt x="1099727" y="3258319"/>
                                <a:pt x="1112110" y="3289751"/>
                              </a:cubicBezTo>
                              <a:cubicBezTo>
                                <a:pt x="1123540" y="3318326"/>
                                <a:pt x="1116872" y="3349759"/>
                                <a:pt x="1111157" y="3365951"/>
                              </a:cubicBezTo>
                              <a:cubicBezTo>
                                <a:pt x="1109252" y="3372619"/>
                                <a:pt x="1101632" y="3374524"/>
                                <a:pt x="1095917" y="3370714"/>
                              </a:cubicBezTo>
                              <a:cubicBezTo>
                                <a:pt x="1080677" y="3360236"/>
                                <a:pt x="1054960" y="3336424"/>
                                <a:pt x="1054960" y="3306896"/>
                              </a:cubicBezTo>
                              <a:cubicBezTo>
                                <a:pt x="1054960" y="3277369"/>
                                <a:pt x="1068295" y="3256414"/>
                                <a:pt x="1075915" y="3246889"/>
                              </a:cubicBezTo>
                              <a:cubicBezTo>
                                <a:pt x="1078772" y="3243079"/>
                                <a:pt x="1076867" y="3238316"/>
                                <a:pt x="1073057" y="3236411"/>
                              </a:cubicBezTo>
                              <a:cubicBezTo>
                                <a:pt x="1047340" y="3224981"/>
                                <a:pt x="1023527" y="3213551"/>
                                <a:pt x="1001620" y="3203074"/>
                              </a:cubicBezTo>
                              <a:cubicBezTo>
                                <a:pt x="1006382" y="3210694"/>
                                <a:pt x="1013050" y="3224029"/>
                                <a:pt x="1018765" y="3244984"/>
                              </a:cubicBezTo>
                              <a:cubicBezTo>
                                <a:pt x="1027337" y="3274511"/>
                                <a:pt x="1016860" y="3304039"/>
                                <a:pt x="1009240" y="3320231"/>
                              </a:cubicBezTo>
                              <a:cubicBezTo>
                                <a:pt x="1006382" y="3325946"/>
                                <a:pt x="998762" y="3327851"/>
                                <a:pt x="994000" y="3323089"/>
                              </a:cubicBezTo>
                              <a:cubicBezTo>
                                <a:pt x="979712" y="3310706"/>
                                <a:pt x="956852" y="3284989"/>
                                <a:pt x="959710" y="3255461"/>
                              </a:cubicBezTo>
                              <a:cubicBezTo>
                                <a:pt x="961615" y="3229744"/>
                                <a:pt x="973997" y="3212599"/>
                                <a:pt x="982570" y="3202121"/>
                              </a:cubicBezTo>
                              <a:cubicBezTo>
                                <a:pt x="985427" y="3198311"/>
                                <a:pt x="984475" y="3193549"/>
                                <a:pt x="980665" y="3191644"/>
                              </a:cubicBezTo>
                              <a:cubicBezTo>
                                <a:pt x="959710" y="3180214"/>
                                <a:pt x="939707" y="3169736"/>
                                <a:pt x="923515" y="3160211"/>
                              </a:cubicBezTo>
                              <a:cubicBezTo>
                                <a:pt x="927325" y="3168784"/>
                                <a:pt x="933040" y="3181166"/>
                                <a:pt x="938755" y="3200216"/>
                              </a:cubicBezTo>
                              <a:cubicBezTo>
                                <a:pt x="947327" y="3229744"/>
                                <a:pt x="936850" y="3259271"/>
                                <a:pt x="929230" y="3275464"/>
                              </a:cubicBezTo>
                              <a:cubicBezTo>
                                <a:pt x="926372" y="3281179"/>
                                <a:pt x="918752" y="3283084"/>
                                <a:pt x="913990" y="3278321"/>
                              </a:cubicBezTo>
                              <a:cubicBezTo>
                                <a:pt x="899702" y="3265939"/>
                                <a:pt x="876842" y="3240221"/>
                                <a:pt x="879700" y="3210694"/>
                              </a:cubicBezTo>
                              <a:cubicBezTo>
                                <a:pt x="881605" y="3184976"/>
                                <a:pt x="893987" y="3167831"/>
                                <a:pt x="902560" y="3157354"/>
                              </a:cubicBezTo>
                              <a:cubicBezTo>
                                <a:pt x="905417" y="3153544"/>
                                <a:pt x="904465" y="3148781"/>
                                <a:pt x="900655" y="3146876"/>
                              </a:cubicBezTo>
                              <a:cubicBezTo>
                                <a:pt x="869222" y="3128779"/>
                                <a:pt x="852077" y="3116396"/>
                                <a:pt x="851125" y="3116396"/>
                              </a:cubicBezTo>
                              <a:cubicBezTo>
                                <a:pt x="849220" y="3115444"/>
                                <a:pt x="848267" y="3111634"/>
                                <a:pt x="850172" y="3109729"/>
                              </a:cubicBezTo>
                              <a:cubicBezTo>
                                <a:pt x="851125" y="3107824"/>
                                <a:pt x="854935" y="3106871"/>
                                <a:pt x="856840" y="3108776"/>
                              </a:cubicBezTo>
                              <a:cubicBezTo>
                                <a:pt x="856840" y="3108776"/>
                                <a:pt x="876842" y="3122111"/>
                                <a:pt x="912085" y="3143066"/>
                              </a:cubicBezTo>
                              <a:cubicBezTo>
                                <a:pt x="915895" y="3144971"/>
                                <a:pt x="919705" y="3144019"/>
                                <a:pt x="921610" y="3141161"/>
                              </a:cubicBezTo>
                              <a:cubicBezTo>
                                <a:pt x="930182" y="3125921"/>
                                <a:pt x="949232" y="3099251"/>
                                <a:pt x="979712" y="3089726"/>
                              </a:cubicBezTo>
                              <a:cubicBezTo>
                                <a:pt x="1001620" y="3082106"/>
                                <a:pt x="1016860" y="3080201"/>
                                <a:pt x="1025432" y="3080201"/>
                              </a:cubicBezTo>
                              <a:close/>
                              <a:moveTo>
                                <a:pt x="445359" y="3068771"/>
                              </a:moveTo>
                              <a:cubicBezTo>
                                <a:pt x="446312" y="3068771"/>
                                <a:pt x="447264" y="3070676"/>
                                <a:pt x="447264" y="3071628"/>
                              </a:cubicBezTo>
                              <a:cubicBezTo>
                                <a:pt x="447264" y="3072581"/>
                                <a:pt x="445359" y="3073533"/>
                                <a:pt x="444407" y="3073533"/>
                              </a:cubicBezTo>
                              <a:cubicBezTo>
                                <a:pt x="443454" y="3073533"/>
                                <a:pt x="442502" y="3071628"/>
                                <a:pt x="442502" y="3070676"/>
                              </a:cubicBezTo>
                              <a:cubicBezTo>
                                <a:pt x="442502" y="3069723"/>
                                <a:pt x="444407" y="3068771"/>
                                <a:pt x="445359" y="3068771"/>
                              </a:cubicBezTo>
                              <a:close/>
                              <a:moveTo>
                                <a:pt x="800642" y="3066866"/>
                              </a:moveTo>
                              <a:cubicBezTo>
                                <a:pt x="805404" y="3065914"/>
                                <a:pt x="809214" y="3068771"/>
                                <a:pt x="810167" y="3073534"/>
                              </a:cubicBezTo>
                              <a:cubicBezTo>
                                <a:pt x="811119" y="3078296"/>
                                <a:pt x="808262" y="3082106"/>
                                <a:pt x="803499" y="3083059"/>
                              </a:cubicBezTo>
                              <a:cubicBezTo>
                                <a:pt x="798737" y="3084011"/>
                                <a:pt x="794927" y="3081154"/>
                                <a:pt x="793974" y="3076391"/>
                              </a:cubicBezTo>
                              <a:cubicBezTo>
                                <a:pt x="793022" y="3071629"/>
                                <a:pt x="795879" y="3067819"/>
                                <a:pt x="800642" y="3066866"/>
                              </a:cubicBezTo>
                              <a:close/>
                              <a:moveTo>
                                <a:pt x="435834" y="3066866"/>
                              </a:moveTo>
                              <a:cubicBezTo>
                                <a:pt x="437412" y="3066866"/>
                                <a:pt x="438692" y="3068145"/>
                                <a:pt x="438692" y="3069723"/>
                              </a:cubicBezTo>
                              <a:cubicBezTo>
                                <a:pt x="438692" y="3071301"/>
                                <a:pt x="437412" y="3072581"/>
                                <a:pt x="435834" y="3072581"/>
                              </a:cubicBezTo>
                              <a:cubicBezTo>
                                <a:pt x="434256" y="3072581"/>
                                <a:pt x="432977" y="3071301"/>
                                <a:pt x="432977" y="3069723"/>
                              </a:cubicBezTo>
                              <a:cubicBezTo>
                                <a:pt x="432977" y="3068145"/>
                                <a:pt x="434256" y="3066866"/>
                                <a:pt x="435834" y="3066866"/>
                              </a:cubicBezTo>
                              <a:close/>
                              <a:moveTo>
                                <a:pt x="745397" y="3064961"/>
                              </a:moveTo>
                              <a:cubicBezTo>
                                <a:pt x="749605" y="3064961"/>
                                <a:pt x="753017" y="3068373"/>
                                <a:pt x="753017" y="3072581"/>
                              </a:cubicBezTo>
                              <a:cubicBezTo>
                                <a:pt x="753017" y="3076789"/>
                                <a:pt x="749605" y="3080201"/>
                                <a:pt x="745397" y="3080201"/>
                              </a:cubicBezTo>
                              <a:cubicBezTo>
                                <a:pt x="741188" y="3080201"/>
                                <a:pt x="737777" y="3076789"/>
                                <a:pt x="737777" y="3072581"/>
                              </a:cubicBezTo>
                              <a:cubicBezTo>
                                <a:pt x="737777" y="3068372"/>
                                <a:pt x="741188" y="3064961"/>
                                <a:pt x="745397" y="3064961"/>
                              </a:cubicBezTo>
                              <a:close/>
                              <a:moveTo>
                                <a:pt x="452027" y="3064009"/>
                              </a:moveTo>
                              <a:cubicBezTo>
                                <a:pt x="452980" y="3064009"/>
                                <a:pt x="453932" y="3065914"/>
                                <a:pt x="453932" y="3066866"/>
                              </a:cubicBezTo>
                              <a:cubicBezTo>
                                <a:pt x="453932" y="3067819"/>
                                <a:pt x="452027" y="3068771"/>
                                <a:pt x="451075" y="3068771"/>
                              </a:cubicBezTo>
                              <a:cubicBezTo>
                                <a:pt x="450122" y="3068771"/>
                                <a:pt x="449170" y="3066866"/>
                                <a:pt x="449170" y="3065914"/>
                              </a:cubicBezTo>
                              <a:cubicBezTo>
                                <a:pt x="449170" y="3064961"/>
                                <a:pt x="451075" y="3064009"/>
                                <a:pt x="452027" y="3064009"/>
                              </a:cubicBezTo>
                              <a:close/>
                              <a:moveTo>
                                <a:pt x="833980" y="3063056"/>
                              </a:moveTo>
                              <a:cubicBezTo>
                                <a:pt x="838742" y="3062104"/>
                                <a:pt x="842552" y="3064961"/>
                                <a:pt x="843505" y="3069724"/>
                              </a:cubicBezTo>
                              <a:cubicBezTo>
                                <a:pt x="844457" y="3074486"/>
                                <a:pt x="841600" y="3078296"/>
                                <a:pt x="836837" y="3079249"/>
                              </a:cubicBezTo>
                              <a:cubicBezTo>
                                <a:pt x="832075" y="3079249"/>
                                <a:pt x="828265" y="3076391"/>
                                <a:pt x="827312" y="3072581"/>
                              </a:cubicBezTo>
                              <a:cubicBezTo>
                                <a:pt x="826360" y="3067819"/>
                                <a:pt x="829217" y="3064009"/>
                                <a:pt x="833980" y="3063056"/>
                              </a:cubicBezTo>
                              <a:close/>
                              <a:moveTo>
                                <a:pt x="429167" y="3063056"/>
                              </a:moveTo>
                              <a:cubicBezTo>
                                <a:pt x="430745" y="3063056"/>
                                <a:pt x="432025" y="3064335"/>
                                <a:pt x="432025" y="3065913"/>
                              </a:cubicBezTo>
                              <a:cubicBezTo>
                                <a:pt x="432025" y="3067491"/>
                                <a:pt x="430745" y="3068771"/>
                                <a:pt x="429167" y="3068771"/>
                              </a:cubicBezTo>
                              <a:cubicBezTo>
                                <a:pt x="427589" y="3068771"/>
                                <a:pt x="426310" y="3067491"/>
                                <a:pt x="426310" y="3065913"/>
                              </a:cubicBezTo>
                              <a:cubicBezTo>
                                <a:pt x="426310" y="3064335"/>
                                <a:pt x="427589" y="3063056"/>
                                <a:pt x="429167" y="3063056"/>
                              </a:cubicBezTo>
                              <a:close/>
                              <a:moveTo>
                                <a:pt x="444407" y="3062104"/>
                              </a:moveTo>
                              <a:cubicBezTo>
                                <a:pt x="445360" y="3062104"/>
                                <a:pt x="446312" y="3064009"/>
                                <a:pt x="446312" y="3064961"/>
                              </a:cubicBezTo>
                              <a:cubicBezTo>
                                <a:pt x="446312" y="3065914"/>
                                <a:pt x="444407" y="3066866"/>
                                <a:pt x="443455" y="3066866"/>
                              </a:cubicBezTo>
                              <a:cubicBezTo>
                                <a:pt x="442502" y="3066866"/>
                                <a:pt x="441550" y="3064961"/>
                                <a:pt x="441550" y="3064009"/>
                              </a:cubicBezTo>
                              <a:cubicBezTo>
                                <a:pt x="441550" y="3063056"/>
                                <a:pt x="443455" y="3062104"/>
                                <a:pt x="444407" y="3062104"/>
                              </a:cubicBezTo>
                              <a:close/>
                              <a:moveTo>
                                <a:pt x="436787" y="3058294"/>
                              </a:moveTo>
                              <a:cubicBezTo>
                                <a:pt x="437739" y="3058294"/>
                                <a:pt x="438692" y="3060199"/>
                                <a:pt x="438692" y="3061151"/>
                              </a:cubicBezTo>
                              <a:cubicBezTo>
                                <a:pt x="438692" y="3062104"/>
                                <a:pt x="436787" y="3063056"/>
                                <a:pt x="435834" y="3063056"/>
                              </a:cubicBezTo>
                              <a:cubicBezTo>
                                <a:pt x="433929" y="3063056"/>
                                <a:pt x="432977" y="3062104"/>
                                <a:pt x="433929" y="3060199"/>
                              </a:cubicBezTo>
                              <a:cubicBezTo>
                                <a:pt x="433929" y="3059246"/>
                                <a:pt x="435834" y="3058294"/>
                                <a:pt x="436787" y="3058294"/>
                              </a:cubicBezTo>
                              <a:close/>
                              <a:moveTo>
                                <a:pt x="454884" y="3056389"/>
                              </a:moveTo>
                              <a:cubicBezTo>
                                <a:pt x="455837" y="3056389"/>
                                <a:pt x="456789" y="3058294"/>
                                <a:pt x="456789" y="3059246"/>
                              </a:cubicBezTo>
                              <a:cubicBezTo>
                                <a:pt x="456789" y="3060199"/>
                                <a:pt x="454884" y="3061151"/>
                                <a:pt x="453932" y="3061151"/>
                              </a:cubicBezTo>
                              <a:cubicBezTo>
                                <a:pt x="452979" y="3061151"/>
                                <a:pt x="452027" y="3060199"/>
                                <a:pt x="452027" y="3058294"/>
                              </a:cubicBezTo>
                              <a:cubicBezTo>
                                <a:pt x="452027" y="3057341"/>
                                <a:pt x="453932" y="3056389"/>
                                <a:pt x="454884" y="3056389"/>
                              </a:cubicBezTo>
                              <a:close/>
                              <a:moveTo>
                                <a:pt x="445360" y="3054484"/>
                              </a:moveTo>
                              <a:cubicBezTo>
                                <a:pt x="446312" y="3054484"/>
                                <a:pt x="447265" y="3056389"/>
                                <a:pt x="447265" y="3057341"/>
                              </a:cubicBezTo>
                              <a:cubicBezTo>
                                <a:pt x="447265" y="3058294"/>
                                <a:pt x="445360" y="3059246"/>
                                <a:pt x="444407" y="3059246"/>
                              </a:cubicBezTo>
                              <a:cubicBezTo>
                                <a:pt x="442502" y="3058294"/>
                                <a:pt x="441550" y="3057341"/>
                                <a:pt x="442502" y="3056389"/>
                              </a:cubicBezTo>
                              <a:cubicBezTo>
                                <a:pt x="442502" y="3055436"/>
                                <a:pt x="444407" y="3054484"/>
                                <a:pt x="445360" y="3054484"/>
                              </a:cubicBezTo>
                              <a:close/>
                              <a:moveTo>
                                <a:pt x="427262" y="3054484"/>
                              </a:moveTo>
                              <a:cubicBezTo>
                                <a:pt x="428840" y="3054484"/>
                                <a:pt x="430120" y="3055763"/>
                                <a:pt x="430120" y="3057341"/>
                              </a:cubicBezTo>
                              <a:cubicBezTo>
                                <a:pt x="430120" y="3058919"/>
                                <a:pt x="428840" y="3060199"/>
                                <a:pt x="427262" y="3060199"/>
                              </a:cubicBezTo>
                              <a:cubicBezTo>
                                <a:pt x="425684" y="3060199"/>
                                <a:pt x="424405" y="3058919"/>
                                <a:pt x="424405" y="3057341"/>
                              </a:cubicBezTo>
                              <a:cubicBezTo>
                                <a:pt x="424405" y="3055763"/>
                                <a:pt x="425684" y="3054484"/>
                                <a:pt x="427262" y="3054484"/>
                              </a:cubicBezTo>
                              <a:close/>
                              <a:moveTo>
                                <a:pt x="773020" y="3054483"/>
                              </a:moveTo>
                              <a:cubicBezTo>
                                <a:pt x="777782" y="3053531"/>
                                <a:pt x="781592" y="3056388"/>
                                <a:pt x="782545" y="3061151"/>
                              </a:cubicBezTo>
                              <a:cubicBezTo>
                                <a:pt x="783497" y="3065913"/>
                                <a:pt x="780640" y="3069723"/>
                                <a:pt x="775877" y="3070676"/>
                              </a:cubicBezTo>
                              <a:cubicBezTo>
                                <a:pt x="772067" y="3071628"/>
                                <a:pt x="767305" y="3068771"/>
                                <a:pt x="766352" y="3064008"/>
                              </a:cubicBezTo>
                              <a:cubicBezTo>
                                <a:pt x="765400" y="3059246"/>
                                <a:pt x="768257" y="3055436"/>
                                <a:pt x="773020" y="3054483"/>
                              </a:cubicBezTo>
                              <a:close/>
                              <a:moveTo>
                                <a:pt x="451074" y="3047816"/>
                              </a:moveTo>
                              <a:cubicBezTo>
                                <a:pt x="452652" y="3047816"/>
                                <a:pt x="453932" y="3049095"/>
                                <a:pt x="453932" y="3050673"/>
                              </a:cubicBezTo>
                              <a:cubicBezTo>
                                <a:pt x="453932" y="3052251"/>
                                <a:pt x="452652" y="3053531"/>
                                <a:pt x="451074" y="3053531"/>
                              </a:cubicBezTo>
                              <a:cubicBezTo>
                                <a:pt x="449496" y="3053531"/>
                                <a:pt x="448217" y="3052251"/>
                                <a:pt x="448217" y="3050673"/>
                              </a:cubicBezTo>
                              <a:cubicBezTo>
                                <a:pt x="448217" y="3049095"/>
                                <a:pt x="449496" y="3047816"/>
                                <a:pt x="451074" y="3047816"/>
                              </a:cubicBezTo>
                              <a:close/>
                              <a:moveTo>
                                <a:pt x="438692" y="3046864"/>
                              </a:moveTo>
                              <a:cubicBezTo>
                                <a:pt x="439645" y="3046864"/>
                                <a:pt x="440597" y="3048769"/>
                                <a:pt x="440597" y="3049721"/>
                              </a:cubicBezTo>
                              <a:cubicBezTo>
                                <a:pt x="440597" y="3050674"/>
                                <a:pt x="438692" y="3051626"/>
                                <a:pt x="437740" y="3051626"/>
                              </a:cubicBezTo>
                              <a:cubicBezTo>
                                <a:pt x="436787" y="3051626"/>
                                <a:pt x="435835" y="3050674"/>
                                <a:pt x="435835" y="3048769"/>
                              </a:cubicBezTo>
                              <a:cubicBezTo>
                                <a:pt x="435835" y="3047816"/>
                                <a:pt x="437740" y="3046864"/>
                                <a:pt x="438692" y="3046864"/>
                              </a:cubicBezTo>
                              <a:close/>
                              <a:moveTo>
                                <a:pt x="428214" y="3045911"/>
                              </a:moveTo>
                              <a:cubicBezTo>
                                <a:pt x="429792" y="3045911"/>
                                <a:pt x="431072" y="3047190"/>
                                <a:pt x="431072" y="3048768"/>
                              </a:cubicBezTo>
                              <a:cubicBezTo>
                                <a:pt x="431072" y="3050346"/>
                                <a:pt x="429792" y="3051626"/>
                                <a:pt x="428214" y="3051626"/>
                              </a:cubicBezTo>
                              <a:cubicBezTo>
                                <a:pt x="426636" y="3051626"/>
                                <a:pt x="425357" y="3050346"/>
                                <a:pt x="425357" y="3048768"/>
                              </a:cubicBezTo>
                              <a:cubicBezTo>
                                <a:pt x="425357" y="3047190"/>
                                <a:pt x="426636" y="3045911"/>
                                <a:pt x="428214" y="3045911"/>
                              </a:cubicBezTo>
                              <a:close/>
                              <a:moveTo>
                                <a:pt x="813025" y="3041149"/>
                              </a:moveTo>
                              <a:cubicBezTo>
                                <a:pt x="817233" y="3041149"/>
                                <a:pt x="820645" y="3044561"/>
                                <a:pt x="820645" y="3048769"/>
                              </a:cubicBezTo>
                              <a:cubicBezTo>
                                <a:pt x="820645" y="3052977"/>
                                <a:pt x="817233" y="3056389"/>
                                <a:pt x="813025" y="3056389"/>
                              </a:cubicBezTo>
                              <a:cubicBezTo>
                                <a:pt x="808816" y="3056389"/>
                                <a:pt x="805405" y="3052977"/>
                                <a:pt x="805405" y="3048769"/>
                              </a:cubicBezTo>
                              <a:cubicBezTo>
                                <a:pt x="805405" y="3044560"/>
                                <a:pt x="808816" y="3041149"/>
                                <a:pt x="813025" y="3041149"/>
                              </a:cubicBezTo>
                              <a:close/>
                              <a:moveTo>
                                <a:pt x="445359" y="3039244"/>
                              </a:moveTo>
                              <a:cubicBezTo>
                                <a:pt x="446937" y="3039244"/>
                                <a:pt x="448217" y="3040523"/>
                                <a:pt x="448217" y="3042101"/>
                              </a:cubicBezTo>
                              <a:cubicBezTo>
                                <a:pt x="448217" y="3043679"/>
                                <a:pt x="446937" y="3044959"/>
                                <a:pt x="445359" y="3044959"/>
                              </a:cubicBezTo>
                              <a:cubicBezTo>
                                <a:pt x="443781" y="3044959"/>
                                <a:pt x="442502" y="3043679"/>
                                <a:pt x="442502" y="3042101"/>
                              </a:cubicBezTo>
                              <a:cubicBezTo>
                                <a:pt x="442502" y="3040523"/>
                                <a:pt x="443781" y="3039244"/>
                                <a:pt x="445359" y="3039244"/>
                              </a:cubicBezTo>
                              <a:close/>
                              <a:moveTo>
                                <a:pt x="435834" y="3039244"/>
                              </a:moveTo>
                              <a:cubicBezTo>
                                <a:pt x="436787" y="3039244"/>
                                <a:pt x="437739" y="3041149"/>
                                <a:pt x="437739" y="3042101"/>
                              </a:cubicBezTo>
                              <a:cubicBezTo>
                                <a:pt x="437739" y="3043054"/>
                                <a:pt x="435834" y="3044006"/>
                                <a:pt x="434882" y="3044006"/>
                              </a:cubicBezTo>
                              <a:cubicBezTo>
                                <a:pt x="433929" y="3044006"/>
                                <a:pt x="432977" y="3042101"/>
                                <a:pt x="432977" y="3041149"/>
                              </a:cubicBezTo>
                              <a:cubicBezTo>
                                <a:pt x="432977" y="3040196"/>
                                <a:pt x="434882" y="3039244"/>
                                <a:pt x="435834" y="3039244"/>
                              </a:cubicBezTo>
                              <a:close/>
                              <a:moveTo>
                                <a:pt x="754922" y="3033528"/>
                              </a:moveTo>
                              <a:cubicBezTo>
                                <a:pt x="759684" y="3032576"/>
                                <a:pt x="763494" y="3035433"/>
                                <a:pt x="764447" y="3040196"/>
                              </a:cubicBezTo>
                              <a:cubicBezTo>
                                <a:pt x="765399" y="3044958"/>
                                <a:pt x="762542" y="3048768"/>
                                <a:pt x="757779" y="3049721"/>
                              </a:cubicBezTo>
                              <a:cubicBezTo>
                                <a:pt x="753969" y="3050673"/>
                                <a:pt x="749207" y="3047816"/>
                                <a:pt x="748254" y="3043053"/>
                              </a:cubicBezTo>
                              <a:cubicBezTo>
                                <a:pt x="747302" y="3038291"/>
                                <a:pt x="750159" y="3034481"/>
                                <a:pt x="754922" y="3033528"/>
                              </a:cubicBezTo>
                              <a:close/>
                              <a:moveTo>
                                <a:pt x="785402" y="3024004"/>
                              </a:moveTo>
                              <a:cubicBezTo>
                                <a:pt x="789610" y="3024004"/>
                                <a:pt x="793022" y="3027415"/>
                                <a:pt x="793022" y="3031624"/>
                              </a:cubicBezTo>
                              <a:cubicBezTo>
                                <a:pt x="793022" y="3035832"/>
                                <a:pt x="789610" y="3039244"/>
                                <a:pt x="785402" y="3039244"/>
                              </a:cubicBezTo>
                              <a:cubicBezTo>
                                <a:pt x="781193" y="3039244"/>
                                <a:pt x="777782" y="3035832"/>
                                <a:pt x="777782" y="3031624"/>
                              </a:cubicBezTo>
                              <a:cubicBezTo>
                                <a:pt x="777782" y="3027415"/>
                                <a:pt x="781193" y="3024004"/>
                                <a:pt x="785402" y="3024004"/>
                              </a:cubicBezTo>
                              <a:close/>
                              <a:moveTo>
                                <a:pt x="768257" y="2801119"/>
                              </a:moveTo>
                              <a:cubicBezTo>
                                <a:pt x="771114" y="2802071"/>
                                <a:pt x="773019" y="2803976"/>
                                <a:pt x="772067" y="2806834"/>
                              </a:cubicBezTo>
                              <a:cubicBezTo>
                                <a:pt x="771114" y="2809691"/>
                                <a:pt x="769209" y="2811596"/>
                                <a:pt x="766352" y="2810644"/>
                              </a:cubicBezTo>
                              <a:cubicBezTo>
                                <a:pt x="763494" y="2810644"/>
                                <a:pt x="761589" y="2807786"/>
                                <a:pt x="762542" y="2804928"/>
                              </a:cubicBezTo>
                              <a:cubicBezTo>
                                <a:pt x="763494" y="2802071"/>
                                <a:pt x="765399" y="2800166"/>
                                <a:pt x="768257" y="2801119"/>
                              </a:cubicBezTo>
                              <a:close/>
                              <a:moveTo>
                                <a:pt x="749207" y="2799214"/>
                              </a:moveTo>
                              <a:cubicBezTo>
                                <a:pt x="751838" y="2799214"/>
                                <a:pt x="753970" y="2801346"/>
                                <a:pt x="753970" y="2803976"/>
                              </a:cubicBezTo>
                              <a:cubicBezTo>
                                <a:pt x="753970" y="2806607"/>
                                <a:pt x="751838" y="2808739"/>
                                <a:pt x="749207" y="2808739"/>
                              </a:cubicBezTo>
                              <a:cubicBezTo>
                                <a:pt x="746577" y="2808739"/>
                                <a:pt x="744445" y="2806607"/>
                                <a:pt x="744445" y="2803976"/>
                              </a:cubicBezTo>
                              <a:cubicBezTo>
                                <a:pt x="744445" y="2801346"/>
                                <a:pt x="746577" y="2799214"/>
                                <a:pt x="749207" y="2799214"/>
                              </a:cubicBezTo>
                              <a:close/>
                              <a:moveTo>
                                <a:pt x="782545" y="2792547"/>
                              </a:moveTo>
                              <a:cubicBezTo>
                                <a:pt x="785402" y="2793499"/>
                                <a:pt x="787307" y="2795404"/>
                                <a:pt x="786355" y="2798261"/>
                              </a:cubicBezTo>
                              <a:cubicBezTo>
                                <a:pt x="785402" y="2801119"/>
                                <a:pt x="783497" y="2803024"/>
                                <a:pt x="780640" y="2802072"/>
                              </a:cubicBezTo>
                              <a:cubicBezTo>
                                <a:pt x="777782" y="2801119"/>
                                <a:pt x="775877" y="2798261"/>
                                <a:pt x="776830" y="2796357"/>
                              </a:cubicBezTo>
                              <a:cubicBezTo>
                                <a:pt x="777782" y="2793499"/>
                                <a:pt x="779687" y="2791594"/>
                                <a:pt x="782545" y="2792547"/>
                              </a:cubicBezTo>
                              <a:close/>
                              <a:moveTo>
                                <a:pt x="735872" y="2790641"/>
                              </a:moveTo>
                              <a:cubicBezTo>
                                <a:pt x="738503" y="2790641"/>
                                <a:pt x="740635" y="2792773"/>
                                <a:pt x="740635" y="2795403"/>
                              </a:cubicBezTo>
                              <a:cubicBezTo>
                                <a:pt x="740635" y="2798034"/>
                                <a:pt x="738503" y="2800166"/>
                                <a:pt x="735872" y="2800166"/>
                              </a:cubicBezTo>
                              <a:cubicBezTo>
                                <a:pt x="733242" y="2800166"/>
                                <a:pt x="731110" y="2798034"/>
                                <a:pt x="731110" y="2795403"/>
                              </a:cubicBezTo>
                              <a:cubicBezTo>
                                <a:pt x="731110" y="2792773"/>
                                <a:pt x="733242" y="2790641"/>
                                <a:pt x="735872" y="2790641"/>
                              </a:cubicBezTo>
                              <a:close/>
                              <a:moveTo>
                                <a:pt x="767305" y="2788735"/>
                              </a:moveTo>
                              <a:cubicBezTo>
                                <a:pt x="770162" y="2789688"/>
                                <a:pt x="772067" y="2791593"/>
                                <a:pt x="771115" y="2794450"/>
                              </a:cubicBezTo>
                              <a:cubicBezTo>
                                <a:pt x="770162" y="2797308"/>
                                <a:pt x="768257" y="2799213"/>
                                <a:pt x="765400" y="2798260"/>
                              </a:cubicBezTo>
                              <a:cubicBezTo>
                                <a:pt x="762542" y="2797308"/>
                                <a:pt x="760637" y="2795403"/>
                                <a:pt x="761590" y="2792546"/>
                              </a:cubicBezTo>
                              <a:cubicBezTo>
                                <a:pt x="762542" y="2789688"/>
                                <a:pt x="764447" y="2787783"/>
                                <a:pt x="767305" y="2788735"/>
                              </a:cubicBezTo>
                              <a:close/>
                              <a:moveTo>
                                <a:pt x="750160" y="2781116"/>
                              </a:moveTo>
                              <a:cubicBezTo>
                                <a:pt x="753017" y="2782068"/>
                                <a:pt x="754922" y="2783973"/>
                                <a:pt x="753970" y="2786831"/>
                              </a:cubicBezTo>
                              <a:cubicBezTo>
                                <a:pt x="753017" y="2789688"/>
                                <a:pt x="751112" y="2791593"/>
                                <a:pt x="748255" y="2790641"/>
                              </a:cubicBezTo>
                              <a:cubicBezTo>
                                <a:pt x="746350" y="2790641"/>
                                <a:pt x="744445" y="2787783"/>
                                <a:pt x="744445" y="2784925"/>
                              </a:cubicBezTo>
                              <a:cubicBezTo>
                                <a:pt x="745397" y="2782068"/>
                                <a:pt x="747302" y="2780163"/>
                                <a:pt x="750160" y="2781116"/>
                              </a:cubicBezTo>
                              <a:close/>
                              <a:moveTo>
                                <a:pt x="788260" y="2777307"/>
                              </a:moveTo>
                              <a:cubicBezTo>
                                <a:pt x="791117" y="2778259"/>
                                <a:pt x="793022" y="2780164"/>
                                <a:pt x="792070" y="2783022"/>
                              </a:cubicBezTo>
                              <a:cubicBezTo>
                                <a:pt x="791117" y="2785879"/>
                                <a:pt x="789212" y="2787784"/>
                                <a:pt x="786355" y="2786832"/>
                              </a:cubicBezTo>
                              <a:cubicBezTo>
                                <a:pt x="783497" y="2786832"/>
                                <a:pt x="781592" y="2783974"/>
                                <a:pt x="782545" y="2781116"/>
                              </a:cubicBezTo>
                              <a:cubicBezTo>
                                <a:pt x="783497" y="2778259"/>
                                <a:pt x="785402" y="2776354"/>
                                <a:pt x="788260" y="2777307"/>
                              </a:cubicBezTo>
                              <a:close/>
                              <a:moveTo>
                                <a:pt x="732062" y="2774449"/>
                              </a:moveTo>
                              <a:cubicBezTo>
                                <a:pt x="734693" y="2774449"/>
                                <a:pt x="736825" y="2776581"/>
                                <a:pt x="736825" y="2779211"/>
                              </a:cubicBezTo>
                              <a:cubicBezTo>
                                <a:pt x="736825" y="2781841"/>
                                <a:pt x="734693" y="2783974"/>
                                <a:pt x="732062" y="2783974"/>
                              </a:cubicBezTo>
                              <a:cubicBezTo>
                                <a:pt x="729432" y="2783974"/>
                                <a:pt x="727300" y="2781841"/>
                                <a:pt x="727300" y="2779211"/>
                              </a:cubicBezTo>
                              <a:cubicBezTo>
                                <a:pt x="727300" y="2776581"/>
                                <a:pt x="729432" y="2774449"/>
                                <a:pt x="732062" y="2774449"/>
                              </a:cubicBezTo>
                              <a:close/>
                              <a:moveTo>
                                <a:pt x="767305" y="2772544"/>
                              </a:moveTo>
                              <a:cubicBezTo>
                                <a:pt x="770162" y="2773496"/>
                                <a:pt x="772067" y="2775401"/>
                                <a:pt x="771115" y="2778259"/>
                              </a:cubicBezTo>
                              <a:cubicBezTo>
                                <a:pt x="770162" y="2781116"/>
                                <a:pt x="768257" y="2783021"/>
                                <a:pt x="765400" y="2782069"/>
                              </a:cubicBezTo>
                              <a:cubicBezTo>
                                <a:pt x="763495" y="2781116"/>
                                <a:pt x="761590" y="2779211"/>
                                <a:pt x="761590" y="2776353"/>
                              </a:cubicBezTo>
                              <a:cubicBezTo>
                                <a:pt x="762542" y="2773496"/>
                                <a:pt x="764447" y="2771591"/>
                                <a:pt x="767305" y="2772544"/>
                              </a:cubicBezTo>
                              <a:close/>
                              <a:moveTo>
                                <a:pt x="779687" y="2760161"/>
                              </a:moveTo>
                              <a:cubicBezTo>
                                <a:pt x="782318" y="2760161"/>
                                <a:pt x="784450" y="2762293"/>
                                <a:pt x="784450" y="2764923"/>
                              </a:cubicBezTo>
                              <a:cubicBezTo>
                                <a:pt x="784450" y="2767553"/>
                                <a:pt x="782318" y="2769686"/>
                                <a:pt x="779687" y="2769686"/>
                              </a:cubicBezTo>
                              <a:cubicBezTo>
                                <a:pt x="777057" y="2769686"/>
                                <a:pt x="774925" y="2767553"/>
                                <a:pt x="774925" y="2764923"/>
                              </a:cubicBezTo>
                              <a:cubicBezTo>
                                <a:pt x="774925" y="2762293"/>
                                <a:pt x="777057" y="2760161"/>
                                <a:pt x="779687" y="2760161"/>
                              </a:cubicBezTo>
                              <a:close/>
                              <a:moveTo>
                                <a:pt x="754922" y="2758257"/>
                              </a:moveTo>
                              <a:cubicBezTo>
                                <a:pt x="757779" y="2759209"/>
                                <a:pt x="759684" y="2761114"/>
                                <a:pt x="758732" y="2763972"/>
                              </a:cubicBezTo>
                              <a:cubicBezTo>
                                <a:pt x="757779" y="2766829"/>
                                <a:pt x="755874" y="2768734"/>
                                <a:pt x="753017" y="2767782"/>
                              </a:cubicBezTo>
                              <a:cubicBezTo>
                                <a:pt x="750159" y="2767782"/>
                                <a:pt x="748254" y="2764924"/>
                                <a:pt x="749207" y="2762066"/>
                              </a:cubicBezTo>
                              <a:cubicBezTo>
                                <a:pt x="750159" y="2759209"/>
                                <a:pt x="752064" y="2757304"/>
                                <a:pt x="754922" y="2758257"/>
                              </a:cubicBezTo>
                              <a:close/>
                              <a:moveTo>
                                <a:pt x="734919" y="2757304"/>
                              </a:moveTo>
                              <a:cubicBezTo>
                                <a:pt x="737550" y="2757304"/>
                                <a:pt x="739682" y="2759436"/>
                                <a:pt x="739682" y="2762066"/>
                              </a:cubicBezTo>
                              <a:cubicBezTo>
                                <a:pt x="739682" y="2764697"/>
                                <a:pt x="737550" y="2766829"/>
                                <a:pt x="734919" y="2766829"/>
                              </a:cubicBezTo>
                              <a:cubicBezTo>
                                <a:pt x="732289" y="2766829"/>
                                <a:pt x="730157" y="2764697"/>
                                <a:pt x="730157" y="2762066"/>
                              </a:cubicBezTo>
                              <a:cubicBezTo>
                                <a:pt x="730157" y="2759436"/>
                                <a:pt x="732289" y="2757304"/>
                                <a:pt x="734919" y="2757304"/>
                              </a:cubicBezTo>
                              <a:close/>
                              <a:moveTo>
                                <a:pt x="768257" y="2743016"/>
                              </a:moveTo>
                              <a:cubicBezTo>
                                <a:pt x="770888" y="2743016"/>
                                <a:pt x="773020" y="2745148"/>
                                <a:pt x="773020" y="2747778"/>
                              </a:cubicBezTo>
                              <a:cubicBezTo>
                                <a:pt x="773020" y="2750409"/>
                                <a:pt x="770888" y="2752541"/>
                                <a:pt x="768257" y="2752541"/>
                              </a:cubicBezTo>
                              <a:cubicBezTo>
                                <a:pt x="765627" y="2752541"/>
                                <a:pt x="763495" y="2750409"/>
                                <a:pt x="763495" y="2747778"/>
                              </a:cubicBezTo>
                              <a:cubicBezTo>
                                <a:pt x="763495" y="2745148"/>
                                <a:pt x="765627" y="2743016"/>
                                <a:pt x="768257" y="2743016"/>
                              </a:cubicBezTo>
                              <a:close/>
                              <a:moveTo>
                                <a:pt x="749207" y="2742064"/>
                              </a:moveTo>
                              <a:cubicBezTo>
                                <a:pt x="752064" y="2743016"/>
                                <a:pt x="753969" y="2744921"/>
                                <a:pt x="753017" y="2747779"/>
                              </a:cubicBezTo>
                              <a:cubicBezTo>
                                <a:pt x="752064" y="2750636"/>
                                <a:pt x="750159" y="2752541"/>
                                <a:pt x="747302" y="2751589"/>
                              </a:cubicBezTo>
                              <a:cubicBezTo>
                                <a:pt x="745397" y="2751589"/>
                                <a:pt x="743492" y="2748731"/>
                                <a:pt x="743492" y="2745873"/>
                              </a:cubicBezTo>
                              <a:cubicBezTo>
                                <a:pt x="744444" y="2743016"/>
                                <a:pt x="746349" y="2741111"/>
                                <a:pt x="749207" y="2742064"/>
                              </a:cubicBezTo>
                              <a:close/>
                              <a:moveTo>
                                <a:pt x="2939957" y="2574424"/>
                              </a:moveTo>
                              <a:cubicBezTo>
                                <a:pt x="2961864" y="2574424"/>
                                <a:pt x="2979962" y="2592521"/>
                                <a:pt x="2979962" y="2614429"/>
                              </a:cubicBezTo>
                              <a:cubicBezTo>
                                <a:pt x="2979962" y="2636336"/>
                                <a:pt x="2961864" y="2654434"/>
                                <a:pt x="2939957" y="2654434"/>
                              </a:cubicBezTo>
                              <a:cubicBezTo>
                                <a:pt x="2918049" y="2654434"/>
                                <a:pt x="2899952" y="2636336"/>
                                <a:pt x="2899952" y="2614429"/>
                              </a:cubicBezTo>
                              <a:cubicBezTo>
                                <a:pt x="2899952" y="2592521"/>
                                <a:pt x="2918049" y="2574424"/>
                                <a:pt x="2939957" y="2574424"/>
                              </a:cubicBezTo>
                              <a:close/>
                              <a:moveTo>
                                <a:pt x="211997" y="2409641"/>
                              </a:moveTo>
                              <a:cubicBezTo>
                                <a:pt x="214854" y="2408688"/>
                                <a:pt x="217712" y="2409641"/>
                                <a:pt x="218664" y="2412498"/>
                              </a:cubicBezTo>
                              <a:cubicBezTo>
                                <a:pt x="218664" y="2413451"/>
                                <a:pt x="228189" y="2435358"/>
                                <a:pt x="247239" y="2471553"/>
                              </a:cubicBezTo>
                              <a:cubicBezTo>
                                <a:pt x="248192" y="2474411"/>
                                <a:pt x="252954" y="2476316"/>
                                <a:pt x="255812" y="2474411"/>
                              </a:cubicBezTo>
                              <a:cubicBezTo>
                                <a:pt x="271052" y="2466791"/>
                                <a:pt x="301532" y="2454409"/>
                                <a:pt x="332012" y="2462028"/>
                              </a:cubicBezTo>
                              <a:cubicBezTo>
                                <a:pt x="354872" y="2467744"/>
                                <a:pt x="368207" y="2473459"/>
                                <a:pt x="375827" y="2478221"/>
                              </a:cubicBezTo>
                              <a:cubicBezTo>
                                <a:pt x="381542" y="2481078"/>
                                <a:pt x="382494" y="2488698"/>
                                <a:pt x="377732" y="2493461"/>
                              </a:cubicBezTo>
                              <a:cubicBezTo>
                                <a:pt x="368207" y="2502986"/>
                                <a:pt x="350109" y="2517273"/>
                                <a:pt x="322487" y="2521084"/>
                              </a:cubicBezTo>
                              <a:cubicBezTo>
                                <a:pt x="308199" y="2522988"/>
                                <a:pt x="293912" y="2518226"/>
                                <a:pt x="282482" y="2511559"/>
                              </a:cubicBezTo>
                              <a:cubicBezTo>
                                <a:pt x="275814" y="2507748"/>
                                <a:pt x="269147" y="2514416"/>
                                <a:pt x="272957" y="2520131"/>
                              </a:cubicBezTo>
                              <a:cubicBezTo>
                                <a:pt x="278672" y="2529656"/>
                                <a:pt x="284387" y="2540134"/>
                                <a:pt x="291054" y="2550611"/>
                              </a:cubicBezTo>
                              <a:cubicBezTo>
                                <a:pt x="292959" y="2553469"/>
                                <a:pt x="296769" y="2555373"/>
                                <a:pt x="299627" y="2553469"/>
                              </a:cubicBezTo>
                              <a:cubicBezTo>
                                <a:pt x="313914" y="2545848"/>
                                <a:pt x="346299" y="2532513"/>
                                <a:pt x="378684" y="2540134"/>
                              </a:cubicBezTo>
                              <a:cubicBezTo>
                                <a:pt x="401544" y="2545848"/>
                                <a:pt x="414879" y="2551563"/>
                                <a:pt x="422499" y="2556326"/>
                              </a:cubicBezTo>
                              <a:cubicBezTo>
                                <a:pt x="428214" y="2559184"/>
                                <a:pt x="429167" y="2566803"/>
                                <a:pt x="424404" y="2571566"/>
                              </a:cubicBezTo>
                              <a:cubicBezTo>
                                <a:pt x="414879" y="2581091"/>
                                <a:pt x="396782" y="2595378"/>
                                <a:pt x="369159" y="2599188"/>
                              </a:cubicBezTo>
                              <a:cubicBezTo>
                                <a:pt x="339632" y="2602998"/>
                                <a:pt x="313914" y="2581091"/>
                                <a:pt x="300579" y="2567756"/>
                              </a:cubicBezTo>
                              <a:cubicBezTo>
                                <a:pt x="311057" y="2585853"/>
                                <a:pt x="323439" y="2604903"/>
                                <a:pt x="336774" y="2624906"/>
                              </a:cubicBezTo>
                              <a:cubicBezTo>
                                <a:pt x="338679" y="2627763"/>
                                <a:pt x="343442" y="2628716"/>
                                <a:pt x="346299" y="2626811"/>
                              </a:cubicBezTo>
                              <a:cubicBezTo>
                                <a:pt x="359634" y="2617286"/>
                                <a:pt x="390114" y="2601094"/>
                                <a:pt x="421547" y="2605856"/>
                              </a:cubicBezTo>
                              <a:cubicBezTo>
                                <a:pt x="445359" y="2608713"/>
                                <a:pt x="458694" y="2613476"/>
                                <a:pt x="467267" y="2617286"/>
                              </a:cubicBezTo>
                              <a:cubicBezTo>
                                <a:pt x="472982" y="2620144"/>
                                <a:pt x="474887" y="2627763"/>
                                <a:pt x="471077" y="2632526"/>
                              </a:cubicBezTo>
                              <a:cubicBezTo>
                                <a:pt x="462504" y="2643003"/>
                                <a:pt x="445359" y="2659196"/>
                                <a:pt x="418689" y="2665863"/>
                              </a:cubicBezTo>
                              <a:cubicBezTo>
                                <a:pt x="403449" y="2669673"/>
                                <a:pt x="388209" y="2665863"/>
                                <a:pt x="375827" y="2660148"/>
                              </a:cubicBezTo>
                              <a:cubicBezTo>
                                <a:pt x="369159" y="2657291"/>
                                <a:pt x="363444" y="2663959"/>
                                <a:pt x="367254" y="2669673"/>
                              </a:cubicBezTo>
                              <a:cubicBezTo>
                                <a:pt x="375827" y="2682056"/>
                                <a:pt x="384399" y="2694438"/>
                                <a:pt x="393924" y="2706821"/>
                              </a:cubicBezTo>
                              <a:cubicBezTo>
                                <a:pt x="396782" y="2710631"/>
                                <a:pt x="401544" y="2710631"/>
                                <a:pt x="404402" y="2707773"/>
                              </a:cubicBezTo>
                              <a:cubicBezTo>
                                <a:pt x="416784" y="2695391"/>
                                <a:pt x="442502" y="2675388"/>
                                <a:pt x="473934" y="2673484"/>
                              </a:cubicBezTo>
                              <a:cubicBezTo>
                                <a:pt x="490127" y="2672531"/>
                                <a:pt x="501557" y="2673484"/>
                                <a:pt x="510129" y="2674436"/>
                              </a:cubicBezTo>
                              <a:cubicBezTo>
                                <a:pt x="521559" y="2675388"/>
                                <a:pt x="528227" y="2689676"/>
                                <a:pt x="521559" y="2699201"/>
                              </a:cubicBezTo>
                              <a:cubicBezTo>
                                <a:pt x="513939" y="2710631"/>
                                <a:pt x="501557" y="2723966"/>
                                <a:pt x="482507" y="2732538"/>
                              </a:cubicBezTo>
                              <a:cubicBezTo>
                                <a:pt x="465362" y="2740159"/>
                                <a:pt x="446312" y="2738253"/>
                                <a:pt x="430119" y="2732538"/>
                              </a:cubicBezTo>
                              <a:cubicBezTo>
                                <a:pt x="423452" y="2730634"/>
                                <a:pt x="418689" y="2737301"/>
                                <a:pt x="422499" y="2743016"/>
                              </a:cubicBezTo>
                              <a:cubicBezTo>
                                <a:pt x="432977" y="2756351"/>
                                <a:pt x="443454" y="2768734"/>
                                <a:pt x="454884" y="2782069"/>
                              </a:cubicBezTo>
                              <a:cubicBezTo>
                                <a:pt x="457742" y="2784926"/>
                                <a:pt x="462504" y="2784926"/>
                                <a:pt x="465362" y="2782069"/>
                              </a:cubicBezTo>
                              <a:cubicBezTo>
                                <a:pt x="476792" y="2768734"/>
                                <a:pt x="500604" y="2746826"/>
                                <a:pt x="531084" y="2742063"/>
                              </a:cubicBezTo>
                              <a:cubicBezTo>
                                <a:pt x="553944" y="2739206"/>
                                <a:pt x="569184" y="2740159"/>
                                <a:pt x="577757" y="2741111"/>
                              </a:cubicBezTo>
                              <a:cubicBezTo>
                                <a:pt x="584424" y="2742063"/>
                                <a:pt x="588234" y="2748731"/>
                                <a:pt x="585377" y="2754446"/>
                              </a:cubicBezTo>
                              <a:cubicBezTo>
                                <a:pt x="579662" y="2765876"/>
                                <a:pt x="568232" y="2786831"/>
                                <a:pt x="544419" y="2800166"/>
                              </a:cubicBezTo>
                              <a:cubicBezTo>
                                <a:pt x="517749" y="2815406"/>
                                <a:pt x="483459" y="2803023"/>
                                <a:pt x="467267" y="2795403"/>
                              </a:cubicBezTo>
                              <a:cubicBezTo>
                                <a:pt x="475839" y="2804928"/>
                                <a:pt x="485364" y="2815406"/>
                                <a:pt x="493937" y="2824931"/>
                              </a:cubicBezTo>
                              <a:cubicBezTo>
                                <a:pt x="500604" y="2831598"/>
                                <a:pt x="507272" y="2838266"/>
                                <a:pt x="513939" y="2844934"/>
                              </a:cubicBezTo>
                              <a:cubicBezTo>
                                <a:pt x="516797" y="2847791"/>
                                <a:pt x="520607" y="2847791"/>
                                <a:pt x="523464" y="2844934"/>
                              </a:cubicBezTo>
                              <a:cubicBezTo>
                                <a:pt x="534894" y="2831598"/>
                                <a:pt x="558707" y="2809691"/>
                                <a:pt x="588234" y="2805881"/>
                              </a:cubicBezTo>
                              <a:cubicBezTo>
                                <a:pt x="603474" y="2803976"/>
                                <a:pt x="615857" y="2803976"/>
                                <a:pt x="624429" y="2803976"/>
                              </a:cubicBezTo>
                              <a:cubicBezTo>
                                <a:pt x="635859" y="2803976"/>
                                <a:pt x="643479" y="2817311"/>
                                <a:pt x="637764" y="2827788"/>
                              </a:cubicBezTo>
                              <a:cubicBezTo>
                                <a:pt x="631097" y="2840171"/>
                                <a:pt x="619667" y="2854459"/>
                                <a:pt x="601569" y="2864936"/>
                              </a:cubicBezTo>
                              <a:cubicBezTo>
                                <a:pt x="588234" y="2872556"/>
                                <a:pt x="573947" y="2873509"/>
                                <a:pt x="559659" y="2871603"/>
                              </a:cubicBezTo>
                              <a:cubicBezTo>
                                <a:pt x="552992" y="2870651"/>
                                <a:pt x="549182" y="2878271"/>
                                <a:pt x="553944" y="2883034"/>
                              </a:cubicBezTo>
                              <a:cubicBezTo>
                                <a:pt x="570137" y="2897321"/>
                                <a:pt x="588234" y="2912561"/>
                                <a:pt x="605379" y="2925896"/>
                              </a:cubicBezTo>
                              <a:cubicBezTo>
                                <a:pt x="608237" y="2927801"/>
                                <a:pt x="612999" y="2927801"/>
                                <a:pt x="614904" y="2924944"/>
                              </a:cubicBezTo>
                              <a:cubicBezTo>
                                <a:pt x="625382" y="2912561"/>
                                <a:pt x="649194" y="2888748"/>
                                <a:pt x="681579" y="2883986"/>
                              </a:cubicBezTo>
                              <a:cubicBezTo>
                                <a:pt x="704439" y="2881128"/>
                                <a:pt x="719679" y="2882081"/>
                                <a:pt x="728252" y="2883034"/>
                              </a:cubicBezTo>
                              <a:cubicBezTo>
                                <a:pt x="734919" y="2883986"/>
                                <a:pt x="738729" y="2890653"/>
                                <a:pt x="735872" y="2896369"/>
                              </a:cubicBezTo>
                              <a:cubicBezTo>
                                <a:pt x="730157" y="2907798"/>
                                <a:pt x="718727" y="2928753"/>
                                <a:pt x="694914" y="2942088"/>
                              </a:cubicBezTo>
                              <a:cubicBezTo>
                                <a:pt x="671102" y="2956376"/>
                                <a:pt x="640622" y="2947803"/>
                                <a:pt x="623477" y="2940184"/>
                              </a:cubicBezTo>
                              <a:cubicBezTo>
                                <a:pt x="684437" y="2986856"/>
                                <a:pt x="736824" y="3021146"/>
                                <a:pt x="737777" y="3022098"/>
                              </a:cubicBezTo>
                              <a:cubicBezTo>
                                <a:pt x="740634" y="3023051"/>
                                <a:pt x="740634" y="3025909"/>
                                <a:pt x="742539" y="3028766"/>
                              </a:cubicBezTo>
                              <a:cubicBezTo>
                                <a:pt x="741587" y="3031623"/>
                                <a:pt x="737777" y="3032576"/>
                                <a:pt x="735872" y="3030671"/>
                              </a:cubicBezTo>
                              <a:cubicBezTo>
                                <a:pt x="734919" y="3030671"/>
                                <a:pt x="676817" y="2992571"/>
                                <a:pt x="612999" y="2942088"/>
                              </a:cubicBezTo>
                              <a:cubicBezTo>
                                <a:pt x="615857" y="2950661"/>
                                <a:pt x="619667" y="2964948"/>
                                <a:pt x="621572" y="2985903"/>
                              </a:cubicBezTo>
                              <a:cubicBezTo>
                                <a:pt x="624429" y="3016384"/>
                                <a:pt x="608237" y="3044959"/>
                                <a:pt x="598712" y="3059246"/>
                              </a:cubicBezTo>
                              <a:cubicBezTo>
                                <a:pt x="594902" y="3064009"/>
                                <a:pt x="586329" y="3064009"/>
                                <a:pt x="582519" y="3059246"/>
                              </a:cubicBezTo>
                              <a:cubicBezTo>
                                <a:pt x="571089" y="3044006"/>
                                <a:pt x="552039" y="3014478"/>
                                <a:pt x="560612" y="2985903"/>
                              </a:cubicBezTo>
                              <a:cubicBezTo>
                                <a:pt x="568232" y="2961138"/>
                                <a:pt x="582519" y="2945898"/>
                                <a:pt x="592997" y="2937326"/>
                              </a:cubicBezTo>
                              <a:cubicBezTo>
                                <a:pt x="595854" y="2934469"/>
                                <a:pt x="596807" y="2929706"/>
                                <a:pt x="592997" y="2926848"/>
                              </a:cubicBezTo>
                              <a:cubicBezTo>
                                <a:pt x="572994" y="2910656"/>
                                <a:pt x="552992" y="2894463"/>
                                <a:pt x="534894" y="2877319"/>
                              </a:cubicBezTo>
                              <a:cubicBezTo>
                                <a:pt x="538704" y="2885891"/>
                                <a:pt x="542514" y="2900178"/>
                                <a:pt x="544419" y="2922086"/>
                              </a:cubicBezTo>
                              <a:cubicBezTo>
                                <a:pt x="547277" y="2952566"/>
                                <a:pt x="531084" y="2981141"/>
                                <a:pt x="521559" y="2995428"/>
                              </a:cubicBezTo>
                              <a:cubicBezTo>
                                <a:pt x="517749" y="3000191"/>
                                <a:pt x="509177" y="3000191"/>
                                <a:pt x="505367" y="2995428"/>
                              </a:cubicBezTo>
                              <a:cubicBezTo>
                                <a:pt x="493937" y="2980188"/>
                                <a:pt x="474887" y="2950661"/>
                                <a:pt x="483459" y="2922086"/>
                              </a:cubicBezTo>
                              <a:cubicBezTo>
                                <a:pt x="490127" y="2896369"/>
                                <a:pt x="506319" y="2881128"/>
                                <a:pt x="516797" y="2872556"/>
                              </a:cubicBezTo>
                              <a:cubicBezTo>
                                <a:pt x="520607" y="2869698"/>
                                <a:pt x="520607" y="2864936"/>
                                <a:pt x="517749" y="2862078"/>
                              </a:cubicBezTo>
                              <a:cubicBezTo>
                                <a:pt x="507272" y="2851601"/>
                                <a:pt x="497747" y="2841123"/>
                                <a:pt x="488222" y="2831598"/>
                              </a:cubicBezTo>
                              <a:cubicBezTo>
                                <a:pt x="477744" y="2820169"/>
                                <a:pt x="467267" y="2807786"/>
                                <a:pt x="456789" y="2796356"/>
                              </a:cubicBezTo>
                              <a:cubicBezTo>
                                <a:pt x="459647" y="2804928"/>
                                <a:pt x="464409" y="2819216"/>
                                <a:pt x="466314" y="2842076"/>
                              </a:cubicBezTo>
                              <a:cubicBezTo>
                                <a:pt x="469172" y="2872556"/>
                                <a:pt x="452979" y="2901131"/>
                                <a:pt x="443454" y="2915419"/>
                              </a:cubicBezTo>
                              <a:cubicBezTo>
                                <a:pt x="439644" y="2920181"/>
                                <a:pt x="431072" y="2920181"/>
                                <a:pt x="427262" y="2915419"/>
                              </a:cubicBezTo>
                              <a:cubicBezTo>
                                <a:pt x="415832" y="2900178"/>
                                <a:pt x="396782" y="2870651"/>
                                <a:pt x="405354" y="2842076"/>
                              </a:cubicBezTo>
                              <a:cubicBezTo>
                                <a:pt x="412974" y="2814453"/>
                                <a:pt x="431072" y="2798261"/>
                                <a:pt x="441549" y="2790641"/>
                              </a:cubicBezTo>
                              <a:cubicBezTo>
                                <a:pt x="444407" y="2788736"/>
                                <a:pt x="445359" y="2783973"/>
                                <a:pt x="442502" y="2781116"/>
                              </a:cubicBezTo>
                              <a:cubicBezTo>
                                <a:pt x="425357" y="2761113"/>
                                <a:pt x="409164" y="2740159"/>
                                <a:pt x="393924" y="2720156"/>
                              </a:cubicBezTo>
                              <a:cubicBezTo>
                                <a:pt x="396782" y="2728728"/>
                                <a:pt x="399639" y="2743016"/>
                                <a:pt x="399639" y="2766828"/>
                              </a:cubicBezTo>
                              <a:cubicBezTo>
                                <a:pt x="400592" y="2791594"/>
                                <a:pt x="388209" y="2814453"/>
                                <a:pt x="377732" y="2828741"/>
                              </a:cubicBezTo>
                              <a:cubicBezTo>
                                <a:pt x="371064" y="2838266"/>
                                <a:pt x="355824" y="2837313"/>
                                <a:pt x="350109" y="2826836"/>
                              </a:cubicBezTo>
                              <a:cubicBezTo>
                                <a:pt x="340584" y="2810644"/>
                                <a:pt x="332012" y="2784926"/>
                                <a:pt x="340584" y="2762066"/>
                              </a:cubicBezTo>
                              <a:cubicBezTo>
                                <a:pt x="351062" y="2735396"/>
                                <a:pt x="369159" y="2721109"/>
                                <a:pt x="380589" y="2714441"/>
                              </a:cubicBezTo>
                              <a:cubicBezTo>
                                <a:pt x="384399" y="2712536"/>
                                <a:pt x="385352" y="2707773"/>
                                <a:pt x="382494" y="2704916"/>
                              </a:cubicBezTo>
                              <a:cubicBezTo>
                                <a:pt x="366302" y="2683961"/>
                                <a:pt x="352014" y="2663959"/>
                                <a:pt x="338679" y="2643956"/>
                              </a:cubicBezTo>
                              <a:cubicBezTo>
                                <a:pt x="340584" y="2649671"/>
                                <a:pt x="342489" y="2665863"/>
                                <a:pt x="336774" y="2699201"/>
                              </a:cubicBezTo>
                              <a:cubicBezTo>
                                <a:pt x="331059" y="2729681"/>
                                <a:pt x="308199" y="2751588"/>
                                <a:pt x="294864" y="2763019"/>
                              </a:cubicBezTo>
                              <a:cubicBezTo>
                                <a:pt x="290102" y="2766828"/>
                                <a:pt x="282482" y="2764923"/>
                                <a:pt x="279624" y="2759209"/>
                              </a:cubicBezTo>
                              <a:cubicBezTo>
                                <a:pt x="272004" y="2742063"/>
                                <a:pt x="262479" y="2708726"/>
                                <a:pt x="278672" y="2683009"/>
                              </a:cubicBezTo>
                              <a:cubicBezTo>
                                <a:pt x="293912" y="2658244"/>
                                <a:pt x="315819" y="2647766"/>
                                <a:pt x="328202" y="2643956"/>
                              </a:cubicBezTo>
                              <a:cubicBezTo>
                                <a:pt x="332012" y="2642051"/>
                                <a:pt x="333917" y="2637288"/>
                                <a:pt x="331059" y="2633478"/>
                              </a:cubicBezTo>
                              <a:cubicBezTo>
                                <a:pt x="315819" y="2609666"/>
                                <a:pt x="301532" y="2587759"/>
                                <a:pt x="289149" y="2566803"/>
                              </a:cubicBezTo>
                              <a:cubicBezTo>
                                <a:pt x="289149" y="2576328"/>
                                <a:pt x="287244" y="2590616"/>
                                <a:pt x="281529" y="2611571"/>
                              </a:cubicBezTo>
                              <a:cubicBezTo>
                                <a:pt x="272957" y="2641098"/>
                                <a:pt x="247239" y="2661101"/>
                                <a:pt x="232952" y="2670626"/>
                              </a:cubicBezTo>
                              <a:cubicBezTo>
                                <a:pt x="228189" y="2674436"/>
                                <a:pt x="220569" y="2671578"/>
                                <a:pt x="218664" y="2664911"/>
                              </a:cubicBezTo>
                              <a:cubicBezTo>
                                <a:pt x="213902" y="2647766"/>
                                <a:pt x="208187" y="2613476"/>
                                <a:pt x="226284" y="2589663"/>
                              </a:cubicBezTo>
                              <a:cubicBezTo>
                                <a:pt x="241524" y="2569661"/>
                                <a:pt x="260574" y="2561088"/>
                                <a:pt x="273909" y="2557278"/>
                              </a:cubicBezTo>
                              <a:cubicBezTo>
                                <a:pt x="277719" y="2556326"/>
                                <a:pt x="279624" y="2551563"/>
                                <a:pt x="277719" y="2547753"/>
                              </a:cubicBezTo>
                              <a:cubicBezTo>
                                <a:pt x="265337" y="2526798"/>
                                <a:pt x="253907" y="2507748"/>
                                <a:pt x="245334" y="2490603"/>
                              </a:cubicBezTo>
                              <a:cubicBezTo>
                                <a:pt x="245334" y="2500128"/>
                                <a:pt x="243429" y="2513463"/>
                                <a:pt x="237714" y="2532513"/>
                              </a:cubicBezTo>
                              <a:cubicBezTo>
                                <a:pt x="229142" y="2562041"/>
                                <a:pt x="203424" y="2582044"/>
                                <a:pt x="189137" y="2591569"/>
                              </a:cubicBezTo>
                              <a:cubicBezTo>
                                <a:pt x="184374" y="2595378"/>
                                <a:pt x="176754" y="2592521"/>
                                <a:pt x="174849" y="2585853"/>
                              </a:cubicBezTo>
                              <a:cubicBezTo>
                                <a:pt x="170087" y="2568709"/>
                                <a:pt x="164372" y="2534419"/>
                                <a:pt x="182469" y="2510606"/>
                              </a:cubicBezTo>
                              <a:cubicBezTo>
                                <a:pt x="197709" y="2490603"/>
                                <a:pt x="216759" y="2482031"/>
                                <a:pt x="230094" y="2478221"/>
                              </a:cubicBezTo>
                              <a:cubicBezTo>
                                <a:pt x="233904" y="2477269"/>
                                <a:pt x="235809" y="2472506"/>
                                <a:pt x="233904" y="2468696"/>
                              </a:cubicBezTo>
                              <a:cubicBezTo>
                                <a:pt x="217712" y="2436311"/>
                                <a:pt x="209139" y="2417261"/>
                                <a:pt x="209139" y="2416308"/>
                              </a:cubicBezTo>
                              <a:cubicBezTo>
                                <a:pt x="208187" y="2413451"/>
                                <a:pt x="209139" y="2410594"/>
                                <a:pt x="211997" y="2409641"/>
                              </a:cubicBezTo>
                              <a:close/>
                              <a:moveTo>
                                <a:pt x="3305241" y="2318677"/>
                              </a:moveTo>
                              <a:cubicBezTo>
                                <a:pt x="3310718" y="2317486"/>
                                <a:pt x="3316671" y="2318201"/>
                                <a:pt x="3321910" y="2321058"/>
                              </a:cubicBezTo>
                              <a:cubicBezTo>
                                <a:pt x="3332387" y="2326773"/>
                                <a:pt x="3335245" y="2340108"/>
                                <a:pt x="3328577" y="2349633"/>
                              </a:cubicBezTo>
                              <a:cubicBezTo>
                                <a:pt x="3323815" y="2356300"/>
                                <a:pt x="3315242" y="2360111"/>
                                <a:pt x="3307622" y="2359158"/>
                              </a:cubicBezTo>
                              <a:cubicBezTo>
                                <a:pt x="3295240" y="2373446"/>
                                <a:pt x="3270475" y="2403925"/>
                                <a:pt x="3247615" y="2437263"/>
                              </a:cubicBezTo>
                              <a:cubicBezTo>
                                <a:pt x="3238090" y="2451550"/>
                                <a:pt x="3231422" y="2461075"/>
                                <a:pt x="3227612" y="2466791"/>
                              </a:cubicBezTo>
                              <a:cubicBezTo>
                                <a:pt x="3259997" y="2456313"/>
                                <a:pt x="3292382" y="2446788"/>
                                <a:pt x="3322862" y="2441073"/>
                              </a:cubicBezTo>
                              <a:cubicBezTo>
                                <a:pt x="3323815" y="2441073"/>
                                <a:pt x="3324767" y="2441073"/>
                                <a:pt x="3325720" y="2440121"/>
                              </a:cubicBezTo>
                              <a:cubicBezTo>
                                <a:pt x="3331435" y="2435358"/>
                                <a:pt x="3351437" y="2418213"/>
                                <a:pt x="3401920" y="2373446"/>
                              </a:cubicBezTo>
                              <a:cubicBezTo>
                                <a:pt x="3440972" y="2339156"/>
                                <a:pt x="3469547" y="2331536"/>
                                <a:pt x="3487645" y="2331536"/>
                              </a:cubicBezTo>
                              <a:cubicBezTo>
                                <a:pt x="3494312" y="2322963"/>
                                <a:pt x="3507647" y="2320106"/>
                                <a:pt x="3517172" y="2325821"/>
                              </a:cubicBezTo>
                              <a:cubicBezTo>
                                <a:pt x="3527650" y="2331536"/>
                                <a:pt x="3530507" y="2344871"/>
                                <a:pt x="3523840" y="2354396"/>
                              </a:cubicBezTo>
                              <a:cubicBezTo>
                                <a:pt x="3517172" y="2363921"/>
                                <a:pt x="3503837" y="2366778"/>
                                <a:pt x="3493360" y="2361063"/>
                              </a:cubicBezTo>
                              <a:cubicBezTo>
                                <a:pt x="3486692" y="2358206"/>
                                <a:pt x="3483835" y="2351538"/>
                                <a:pt x="3482882" y="2345823"/>
                              </a:cubicBezTo>
                              <a:cubicBezTo>
                                <a:pt x="3467642" y="2346775"/>
                                <a:pt x="3443830" y="2354396"/>
                                <a:pt x="3410492" y="2383923"/>
                              </a:cubicBezTo>
                              <a:cubicBezTo>
                                <a:pt x="3380965" y="2410593"/>
                                <a:pt x="3361915" y="2426786"/>
                                <a:pt x="3349532" y="2437263"/>
                              </a:cubicBezTo>
                              <a:cubicBezTo>
                                <a:pt x="3354295" y="2437263"/>
                                <a:pt x="3358105" y="2436311"/>
                                <a:pt x="3361915" y="2436311"/>
                              </a:cubicBezTo>
                              <a:cubicBezTo>
                                <a:pt x="3400015" y="2433453"/>
                                <a:pt x="3435257" y="2433453"/>
                                <a:pt x="3464785" y="2435358"/>
                              </a:cubicBezTo>
                              <a:cubicBezTo>
                                <a:pt x="3465737" y="2435358"/>
                                <a:pt x="3466690" y="2435358"/>
                                <a:pt x="3467642" y="2434406"/>
                              </a:cubicBezTo>
                              <a:cubicBezTo>
                                <a:pt x="3472405" y="2431548"/>
                                <a:pt x="3491455" y="2422023"/>
                                <a:pt x="3549557" y="2396306"/>
                              </a:cubicBezTo>
                              <a:cubicBezTo>
                                <a:pt x="3587657" y="2380113"/>
                                <a:pt x="3612422" y="2368683"/>
                                <a:pt x="3626710" y="2361063"/>
                              </a:cubicBezTo>
                              <a:cubicBezTo>
                                <a:pt x="3625757" y="2354396"/>
                                <a:pt x="3626710" y="2347728"/>
                                <a:pt x="3630520" y="2342013"/>
                              </a:cubicBezTo>
                              <a:cubicBezTo>
                                <a:pt x="3638140" y="2329631"/>
                                <a:pt x="3655285" y="2325821"/>
                                <a:pt x="3668620" y="2333441"/>
                              </a:cubicBezTo>
                              <a:cubicBezTo>
                                <a:pt x="3681955" y="2340108"/>
                                <a:pt x="3685765" y="2356300"/>
                                <a:pt x="3679097" y="2365825"/>
                              </a:cubicBezTo>
                              <a:cubicBezTo>
                                <a:pt x="3671477" y="2378208"/>
                                <a:pt x="3654332" y="2382018"/>
                                <a:pt x="3640997" y="2374398"/>
                              </a:cubicBezTo>
                              <a:cubicBezTo>
                                <a:pt x="3639092" y="2372493"/>
                                <a:pt x="3637187" y="2371541"/>
                                <a:pt x="3635282" y="2369636"/>
                              </a:cubicBezTo>
                              <a:cubicBezTo>
                                <a:pt x="3620042" y="2377256"/>
                                <a:pt x="3596230" y="2388686"/>
                                <a:pt x="3557177" y="2405831"/>
                              </a:cubicBezTo>
                              <a:cubicBezTo>
                                <a:pt x="3539080" y="2414403"/>
                                <a:pt x="3524792" y="2421071"/>
                                <a:pt x="3513362" y="2425833"/>
                              </a:cubicBezTo>
                              <a:cubicBezTo>
                                <a:pt x="3508600" y="2428691"/>
                                <a:pt x="3509552" y="2436311"/>
                                <a:pt x="3515267" y="2437263"/>
                              </a:cubicBezTo>
                              <a:cubicBezTo>
                                <a:pt x="3540032" y="2441073"/>
                                <a:pt x="3559082" y="2445835"/>
                                <a:pt x="3572417" y="2448693"/>
                              </a:cubicBezTo>
                              <a:cubicBezTo>
                                <a:pt x="3574322" y="2448693"/>
                                <a:pt x="3576227" y="2448693"/>
                                <a:pt x="3577180" y="2447741"/>
                              </a:cubicBezTo>
                              <a:cubicBezTo>
                                <a:pt x="3586705" y="2442025"/>
                                <a:pt x="3598135" y="2441073"/>
                                <a:pt x="3607660" y="2446788"/>
                              </a:cubicBezTo>
                              <a:cubicBezTo>
                                <a:pt x="3620042" y="2454408"/>
                                <a:pt x="3624805" y="2469648"/>
                                <a:pt x="3616232" y="2482031"/>
                              </a:cubicBezTo>
                              <a:cubicBezTo>
                                <a:pt x="3608612" y="2494413"/>
                                <a:pt x="3591467" y="2498223"/>
                                <a:pt x="3578132" y="2490603"/>
                              </a:cubicBezTo>
                              <a:cubicBezTo>
                                <a:pt x="3569560" y="2485841"/>
                                <a:pt x="3564797" y="2476316"/>
                                <a:pt x="3565750" y="2466791"/>
                              </a:cubicBezTo>
                              <a:cubicBezTo>
                                <a:pt x="3565750" y="2463933"/>
                                <a:pt x="3563845" y="2462028"/>
                                <a:pt x="3560987" y="2461075"/>
                              </a:cubicBezTo>
                              <a:cubicBezTo>
                                <a:pt x="3525745" y="2452503"/>
                                <a:pt x="3455260" y="2441073"/>
                                <a:pt x="3365725" y="2448693"/>
                              </a:cubicBezTo>
                              <a:cubicBezTo>
                                <a:pt x="3353342" y="2449646"/>
                                <a:pt x="3340007" y="2451550"/>
                                <a:pt x="3325720" y="2454408"/>
                              </a:cubicBezTo>
                              <a:cubicBezTo>
                                <a:pt x="3320957" y="2455360"/>
                                <a:pt x="3319052" y="2460123"/>
                                <a:pt x="3321910" y="2463933"/>
                              </a:cubicBezTo>
                              <a:cubicBezTo>
                                <a:pt x="3332387" y="2476316"/>
                                <a:pt x="3352390" y="2495366"/>
                                <a:pt x="3388585" y="2516321"/>
                              </a:cubicBezTo>
                              <a:cubicBezTo>
                                <a:pt x="3429542" y="2540133"/>
                                <a:pt x="3466690" y="2550610"/>
                                <a:pt x="3486692" y="2555373"/>
                              </a:cubicBezTo>
                              <a:cubicBezTo>
                                <a:pt x="3488597" y="2556325"/>
                                <a:pt x="3490502" y="2555373"/>
                                <a:pt x="3491455" y="2554421"/>
                              </a:cubicBezTo>
                              <a:cubicBezTo>
                                <a:pt x="3498122" y="2548706"/>
                                <a:pt x="3508600" y="2547753"/>
                                <a:pt x="3517172" y="2552516"/>
                              </a:cubicBezTo>
                              <a:cubicBezTo>
                                <a:pt x="3527650" y="2558231"/>
                                <a:pt x="3530507" y="2571566"/>
                                <a:pt x="3523840" y="2581091"/>
                              </a:cubicBezTo>
                              <a:cubicBezTo>
                                <a:pt x="3517172" y="2590616"/>
                                <a:pt x="3503837" y="2593473"/>
                                <a:pt x="3493360" y="2587758"/>
                              </a:cubicBezTo>
                              <a:cubicBezTo>
                                <a:pt x="3487645" y="2584900"/>
                                <a:pt x="3484787" y="2580138"/>
                                <a:pt x="3483835" y="2574423"/>
                              </a:cubicBezTo>
                              <a:cubicBezTo>
                                <a:pt x="3482882" y="2572518"/>
                                <a:pt x="3481930" y="2570613"/>
                                <a:pt x="3479072" y="2569660"/>
                              </a:cubicBezTo>
                              <a:cubicBezTo>
                                <a:pt x="3458117" y="2563946"/>
                                <a:pt x="3421922" y="2553468"/>
                                <a:pt x="3380965" y="2529656"/>
                              </a:cubicBezTo>
                              <a:cubicBezTo>
                                <a:pt x="3332387" y="2502033"/>
                                <a:pt x="3310480" y="2475363"/>
                                <a:pt x="3302860" y="2463933"/>
                              </a:cubicBezTo>
                              <a:cubicBezTo>
                                <a:pt x="3301907" y="2462028"/>
                                <a:pt x="3299050" y="2461075"/>
                                <a:pt x="3297145" y="2462028"/>
                              </a:cubicBezTo>
                              <a:cubicBezTo>
                                <a:pt x="3171415" y="2492508"/>
                                <a:pt x="3022825" y="2569660"/>
                                <a:pt x="3020920" y="2570613"/>
                              </a:cubicBezTo>
                              <a:cubicBezTo>
                                <a:pt x="3019967" y="2571566"/>
                                <a:pt x="3019015" y="2571566"/>
                                <a:pt x="3018062" y="2571566"/>
                              </a:cubicBezTo>
                              <a:cubicBezTo>
                                <a:pt x="3016157" y="2571566"/>
                                <a:pt x="3013300" y="2569660"/>
                                <a:pt x="3012347" y="2567756"/>
                              </a:cubicBezTo>
                              <a:cubicBezTo>
                                <a:pt x="3010442" y="2563946"/>
                                <a:pt x="3011395" y="2560135"/>
                                <a:pt x="3015205" y="2558231"/>
                              </a:cubicBezTo>
                              <a:cubicBezTo>
                                <a:pt x="3020920" y="2554421"/>
                                <a:pt x="3110455" y="2508700"/>
                                <a:pt x="3209515" y="2473458"/>
                              </a:cubicBezTo>
                              <a:cubicBezTo>
                                <a:pt x="3209515" y="2472506"/>
                                <a:pt x="3209515" y="2471553"/>
                                <a:pt x="3210467" y="2470600"/>
                              </a:cubicBezTo>
                              <a:cubicBezTo>
                                <a:pt x="3210467" y="2470600"/>
                                <a:pt x="3210467" y="2469648"/>
                                <a:pt x="3211420" y="2469648"/>
                              </a:cubicBezTo>
                              <a:cubicBezTo>
                                <a:pt x="3215230" y="2462981"/>
                                <a:pt x="3222850" y="2450598"/>
                                <a:pt x="3237137" y="2429643"/>
                              </a:cubicBezTo>
                              <a:cubicBezTo>
                                <a:pt x="3257140" y="2400116"/>
                                <a:pt x="3279047" y="2373446"/>
                                <a:pt x="3292382" y="2357253"/>
                              </a:cubicBezTo>
                              <a:cubicBezTo>
                                <a:pt x="3294287" y="2354396"/>
                                <a:pt x="3294287" y="2351538"/>
                                <a:pt x="3292382" y="2349633"/>
                              </a:cubicBezTo>
                              <a:cubicBezTo>
                                <a:pt x="3287620" y="2342966"/>
                                <a:pt x="3286667" y="2334393"/>
                                <a:pt x="3291430" y="2327725"/>
                              </a:cubicBezTo>
                              <a:cubicBezTo>
                                <a:pt x="3294764" y="2322963"/>
                                <a:pt x="3299764" y="2319867"/>
                                <a:pt x="3305241" y="2318677"/>
                              </a:cubicBezTo>
                              <a:close/>
                              <a:moveTo>
                                <a:pt x="156857" y="2182232"/>
                              </a:moveTo>
                              <a:cubicBezTo>
                                <a:pt x="171099" y="2184911"/>
                                <a:pt x="184137" y="2197233"/>
                                <a:pt x="189137" y="2214378"/>
                              </a:cubicBezTo>
                              <a:cubicBezTo>
                                <a:pt x="195805" y="2237238"/>
                                <a:pt x="186280" y="2260098"/>
                                <a:pt x="166277" y="2265813"/>
                              </a:cubicBezTo>
                              <a:cubicBezTo>
                                <a:pt x="147227" y="2271528"/>
                                <a:pt x="126272" y="2257241"/>
                                <a:pt x="119605" y="2234381"/>
                              </a:cubicBezTo>
                              <a:cubicBezTo>
                                <a:pt x="112937" y="2211521"/>
                                <a:pt x="123415" y="2187708"/>
                                <a:pt x="142465" y="2182946"/>
                              </a:cubicBezTo>
                              <a:cubicBezTo>
                                <a:pt x="147227" y="2181517"/>
                                <a:pt x="152109" y="2181339"/>
                                <a:pt x="156857" y="2182232"/>
                              </a:cubicBezTo>
                              <a:close/>
                              <a:moveTo>
                                <a:pt x="3183797" y="1744796"/>
                              </a:moveTo>
                              <a:cubicBezTo>
                                <a:pt x="3198085" y="1744796"/>
                                <a:pt x="3209515" y="1756226"/>
                                <a:pt x="3209515" y="1770513"/>
                              </a:cubicBezTo>
                              <a:cubicBezTo>
                                <a:pt x="3209515" y="1784801"/>
                                <a:pt x="3198085" y="1796231"/>
                                <a:pt x="3183797" y="1796231"/>
                              </a:cubicBezTo>
                              <a:cubicBezTo>
                                <a:pt x="3169510" y="1797183"/>
                                <a:pt x="3158080" y="1785753"/>
                                <a:pt x="3158080" y="1770513"/>
                              </a:cubicBezTo>
                              <a:cubicBezTo>
                                <a:pt x="3158080" y="1756226"/>
                                <a:pt x="3169510" y="1744796"/>
                                <a:pt x="3183797" y="1744796"/>
                              </a:cubicBezTo>
                              <a:close/>
                              <a:moveTo>
                                <a:pt x="167468" y="1591325"/>
                              </a:moveTo>
                              <a:cubicBezTo>
                                <a:pt x="171992" y="1592873"/>
                                <a:pt x="175802" y="1596207"/>
                                <a:pt x="177707" y="1600969"/>
                              </a:cubicBezTo>
                              <a:cubicBezTo>
                                <a:pt x="182469" y="1610494"/>
                                <a:pt x="177707" y="1622876"/>
                                <a:pt x="168182" y="1627639"/>
                              </a:cubicBezTo>
                              <a:cubicBezTo>
                                <a:pt x="166277" y="1628591"/>
                                <a:pt x="165324" y="1629544"/>
                                <a:pt x="163419" y="1629544"/>
                              </a:cubicBezTo>
                              <a:cubicBezTo>
                                <a:pt x="161514" y="1641926"/>
                                <a:pt x="159609" y="1660976"/>
                                <a:pt x="154847" y="1691456"/>
                              </a:cubicBezTo>
                              <a:cubicBezTo>
                                <a:pt x="152942" y="1706696"/>
                                <a:pt x="151037" y="1718126"/>
                                <a:pt x="150084" y="1726699"/>
                              </a:cubicBezTo>
                              <a:cubicBezTo>
                                <a:pt x="150084" y="1730509"/>
                                <a:pt x="154847" y="1732414"/>
                                <a:pt x="157704" y="1729556"/>
                              </a:cubicBezTo>
                              <a:cubicBezTo>
                                <a:pt x="170087" y="1716221"/>
                                <a:pt x="180564" y="1705744"/>
                                <a:pt x="187232" y="1699076"/>
                              </a:cubicBezTo>
                              <a:cubicBezTo>
                                <a:pt x="188184" y="1698124"/>
                                <a:pt x="188184" y="1697171"/>
                                <a:pt x="188184" y="1696219"/>
                              </a:cubicBezTo>
                              <a:cubicBezTo>
                                <a:pt x="188184" y="1688599"/>
                                <a:pt x="191994" y="1680979"/>
                                <a:pt x="199614" y="1677169"/>
                              </a:cubicBezTo>
                              <a:cubicBezTo>
                                <a:pt x="209139" y="1672406"/>
                                <a:pt x="220569" y="1676216"/>
                                <a:pt x="224379" y="1685741"/>
                              </a:cubicBezTo>
                              <a:cubicBezTo>
                                <a:pt x="229142" y="1695266"/>
                                <a:pt x="224379" y="1707649"/>
                                <a:pt x="214854" y="1712411"/>
                              </a:cubicBezTo>
                              <a:cubicBezTo>
                                <a:pt x="208187" y="1715269"/>
                                <a:pt x="200567" y="1714316"/>
                                <a:pt x="194852" y="1710506"/>
                              </a:cubicBezTo>
                              <a:cubicBezTo>
                                <a:pt x="192947" y="1708601"/>
                                <a:pt x="191042" y="1708601"/>
                                <a:pt x="189137" y="1710506"/>
                              </a:cubicBezTo>
                              <a:cubicBezTo>
                                <a:pt x="170087" y="1729556"/>
                                <a:pt x="135797" y="1767656"/>
                                <a:pt x="105317" y="1825759"/>
                              </a:cubicBezTo>
                              <a:cubicBezTo>
                                <a:pt x="100554" y="1834331"/>
                                <a:pt x="96744" y="1842904"/>
                                <a:pt x="92934" y="1852429"/>
                              </a:cubicBezTo>
                              <a:cubicBezTo>
                                <a:pt x="91982" y="1855286"/>
                                <a:pt x="94839" y="1858144"/>
                                <a:pt x="97697" y="1858144"/>
                              </a:cubicBezTo>
                              <a:cubicBezTo>
                                <a:pt x="109127" y="1857191"/>
                                <a:pt x="129129" y="1852429"/>
                                <a:pt x="155799" y="1838141"/>
                              </a:cubicBezTo>
                              <a:cubicBezTo>
                                <a:pt x="186279" y="1821949"/>
                                <a:pt x="207234" y="1803851"/>
                                <a:pt x="217712" y="1793374"/>
                              </a:cubicBezTo>
                              <a:cubicBezTo>
                                <a:pt x="218664" y="1792421"/>
                                <a:pt x="218664" y="1790516"/>
                                <a:pt x="218664" y="1789564"/>
                              </a:cubicBezTo>
                              <a:cubicBezTo>
                                <a:pt x="217712" y="1782896"/>
                                <a:pt x="220569" y="1775276"/>
                                <a:pt x="227237" y="1772419"/>
                              </a:cubicBezTo>
                              <a:cubicBezTo>
                                <a:pt x="234857" y="1768609"/>
                                <a:pt x="243429" y="1771466"/>
                                <a:pt x="247239" y="1779086"/>
                              </a:cubicBezTo>
                              <a:cubicBezTo>
                                <a:pt x="251049" y="1786706"/>
                                <a:pt x="247239" y="1796231"/>
                                <a:pt x="239619" y="1800041"/>
                              </a:cubicBezTo>
                              <a:cubicBezTo>
                                <a:pt x="235809" y="1802899"/>
                                <a:pt x="231047" y="1802899"/>
                                <a:pt x="227237" y="1800994"/>
                              </a:cubicBezTo>
                              <a:cubicBezTo>
                                <a:pt x="225332" y="1800994"/>
                                <a:pt x="223427" y="1800994"/>
                                <a:pt x="222474" y="1801946"/>
                              </a:cubicBezTo>
                              <a:cubicBezTo>
                                <a:pt x="211044" y="1813376"/>
                                <a:pt x="190089" y="1830521"/>
                                <a:pt x="159609" y="1846714"/>
                              </a:cubicBezTo>
                              <a:cubicBezTo>
                                <a:pt x="123414" y="1865764"/>
                                <a:pt x="99602" y="1868621"/>
                                <a:pt x="89124" y="1868621"/>
                              </a:cubicBezTo>
                              <a:cubicBezTo>
                                <a:pt x="87219" y="1868621"/>
                                <a:pt x="86267" y="1869574"/>
                                <a:pt x="85314" y="1871479"/>
                              </a:cubicBezTo>
                              <a:cubicBezTo>
                                <a:pt x="54834" y="1961014"/>
                                <a:pt x="44357" y="2081029"/>
                                <a:pt x="44357" y="2082934"/>
                              </a:cubicBezTo>
                              <a:cubicBezTo>
                                <a:pt x="44357" y="2082934"/>
                                <a:pt x="43404" y="2083886"/>
                                <a:pt x="43404" y="2084839"/>
                              </a:cubicBezTo>
                              <a:cubicBezTo>
                                <a:pt x="42452" y="2085791"/>
                                <a:pt x="40547" y="2086744"/>
                                <a:pt x="38642" y="2086744"/>
                              </a:cubicBezTo>
                              <a:cubicBezTo>
                                <a:pt x="35784" y="2085791"/>
                                <a:pt x="33879" y="2083886"/>
                                <a:pt x="33879" y="2081029"/>
                              </a:cubicBezTo>
                              <a:cubicBezTo>
                                <a:pt x="33879" y="2077219"/>
                                <a:pt x="40547" y="2003876"/>
                                <a:pt x="57692" y="1929581"/>
                              </a:cubicBezTo>
                              <a:cubicBezTo>
                                <a:pt x="57692" y="1928629"/>
                                <a:pt x="56739" y="1928629"/>
                                <a:pt x="56739" y="1927676"/>
                              </a:cubicBezTo>
                              <a:cubicBezTo>
                                <a:pt x="56739" y="1927676"/>
                                <a:pt x="56739" y="1926724"/>
                                <a:pt x="56739" y="1926724"/>
                              </a:cubicBezTo>
                              <a:cubicBezTo>
                                <a:pt x="53882" y="1921961"/>
                                <a:pt x="50072" y="1912436"/>
                                <a:pt x="42452" y="1895291"/>
                              </a:cubicBezTo>
                              <a:cubicBezTo>
                                <a:pt x="31974" y="1871479"/>
                                <a:pt x="24354" y="1847666"/>
                                <a:pt x="19592" y="1833379"/>
                              </a:cubicBezTo>
                              <a:cubicBezTo>
                                <a:pt x="18639" y="1831474"/>
                                <a:pt x="16734" y="1830521"/>
                                <a:pt x="14829" y="1830521"/>
                              </a:cubicBezTo>
                              <a:cubicBezTo>
                                <a:pt x="9114" y="1830521"/>
                                <a:pt x="4352" y="1827664"/>
                                <a:pt x="1494" y="1821949"/>
                              </a:cubicBezTo>
                              <a:cubicBezTo>
                                <a:pt x="-2316" y="1814329"/>
                                <a:pt x="1494" y="1804804"/>
                                <a:pt x="9114" y="1800994"/>
                              </a:cubicBezTo>
                              <a:cubicBezTo>
                                <a:pt x="16734" y="1797184"/>
                                <a:pt x="25307" y="1800041"/>
                                <a:pt x="29117" y="1807661"/>
                              </a:cubicBezTo>
                              <a:cubicBezTo>
                                <a:pt x="31974" y="1813376"/>
                                <a:pt x="31022" y="1819091"/>
                                <a:pt x="27212" y="1823854"/>
                              </a:cubicBezTo>
                              <a:cubicBezTo>
                                <a:pt x="31022" y="1837189"/>
                                <a:pt x="40547" y="1864811"/>
                                <a:pt x="51977" y="1891481"/>
                              </a:cubicBezTo>
                              <a:cubicBezTo>
                                <a:pt x="56739" y="1902911"/>
                                <a:pt x="60549" y="1910531"/>
                                <a:pt x="62454" y="1915294"/>
                              </a:cubicBezTo>
                              <a:cubicBezTo>
                                <a:pt x="69122" y="1891481"/>
                                <a:pt x="75789" y="1867669"/>
                                <a:pt x="84362" y="1846714"/>
                              </a:cubicBezTo>
                              <a:cubicBezTo>
                                <a:pt x="84362" y="1845761"/>
                                <a:pt x="84362" y="1845761"/>
                                <a:pt x="84362" y="1844809"/>
                              </a:cubicBezTo>
                              <a:cubicBezTo>
                                <a:pt x="83409" y="1839094"/>
                                <a:pt x="80552" y="1820044"/>
                                <a:pt x="72932" y="1771466"/>
                              </a:cubicBezTo>
                              <a:cubicBezTo>
                                <a:pt x="67217" y="1734319"/>
                                <a:pt x="73884" y="1714316"/>
                                <a:pt x="80552" y="1702886"/>
                              </a:cubicBezTo>
                              <a:cubicBezTo>
                                <a:pt x="78647" y="1695266"/>
                                <a:pt x="81504" y="1686694"/>
                                <a:pt x="89124" y="1682884"/>
                              </a:cubicBezTo>
                              <a:cubicBezTo>
                                <a:pt x="96744" y="1679074"/>
                                <a:pt x="105317" y="1681931"/>
                                <a:pt x="109127" y="1689551"/>
                              </a:cubicBezTo>
                              <a:cubicBezTo>
                                <a:pt x="112937" y="1697171"/>
                                <a:pt x="109127" y="1706696"/>
                                <a:pt x="101507" y="1710506"/>
                              </a:cubicBezTo>
                              <a:cubicBezTo>
                                <a:pt x="96744" y="1712411"/>
                                <a:pt x="91982" y="1712411"/>
                                <a:pt x="88172" y="1710506"/>
                              </a:cubicBezTo>
                              <a:cubicBezTo>
                                <a:pt x="82457" y="1720031"/>
                                <a:pt x="78647" y="1738129"/>
                                <a:pt x="83409" y="1769561"/>
                              </a:cubicBezTo>
                              <a:cubicBezTo>
                                <a:pt x="87219" y="1798136"/>
                                <a:pt x="90077" y="1816234"/>
                                <a:pt x="91982" y="1827664"/>
                              </a:cubicBezTo>
                              <a:cubicBezTo>
                                <a:pt x="92934" y="1824806"/>
                                <a:pt x="94839" y="1822901"/>
                                <a:pt x="95792" y="1820044"/>
                              </a:cubicBezTo>
                              <a:cubicBezTo>
                                <a:pt x="108174" y="1795279"/>
                                <a:pt x="122462" y="1774324"/>
                                <a:pt x="134844" y="1756226"/>
                              </a:cubicBezTo>
                              <a:cubicBezTo>
                                <a:pt x="135797" y="1756226"/>
                                <a:pt x="135797" y="1755274"/>
                                <a:pt x="135797" y="1754321"/>
                              </a:cubicBezTo>
                              <a:cubicBezTo>
                                <a:pt x="135797" y="1750511"/>
                                <a:pt x="137702" y="1735271"/>
                                <a:pt x="144369" y="1689551"/>
                              </a:cubicBezTo>
                              <a:cubicBezTo>
                                <a:pt x="149132" y="1660024"/>
                                <a:pt x="151989" y="1640021"/>
                                <a:pt x="152942" y="1628591"/>
                              </a:cubicBezTo>
                              <a:cubicBezTo>
                                <a:pt x="149132" y="1626686"/>
                                <a:pt x="145322" y="1623829"/>
                                <a:pt x="143417" y="1619066"/>
                              </a:cubicBezTo>
                              <a:cubicBezTo>
                                <a:pt x="138654" y="1609541"/>
                                <a:pt x="143417" y="1597159"/>
                                <a:pt x="152942" y="1592396"/>
                              </a:cubicBezTo>
                              <a:cubicBezTo>
                                <a:pt x="157704" y="1590015"/>
                                <a:pt x="162943" y="1589777"/>
                                <a:pt x="167468" y="1591325"/>
                              </a:cubicBezTo>
                              <a:close/>
                              <a:moveTo>
                                <a:pt x="164372" y="1307599"/>
                              </a:moveTo>
                              <a:cubicBezTo>
                                <a:pt x="186279" y="1307599"/>
                                <a:pt x="204377" y="1325696"/>
                                <a:pt x="204377" y="1347604"/>
                              </a:cubicBezTo>
                              <a:cubicBezTo>
                                <a:pt x="204377" y="1369511"/>
                                <a:pt x="186279" y="1387609"/>
                                <a:pt x="164372" y="1387609"/>
                              </a:cubicBezTo>
                              <a:cubicBezTo>
                                <a:pt x="142464" y="1386656"/>
                                <a:pt x="124367" y="1369511"/>
                                <a:pt x="124367" y="1347604"/>
                              </a:cubicBezTo>
                              <a:cubicBezTo>
                                <a:pt x="124367" y="1325696"/>
                                <a:pt x="142464" y="1307599"/>
                                <a:pt x="164372" y="1307599"/>
                              </a:cubicBezTo>
                              <a:close/>
                              <a:moveTo>
                                <a:pt x="3159137" y="1224970"/>
                              </a:moveTo>
                              <a:cubicBezTo>
                                <a:pt x="3173379" y="1227649"/>
                                <a:pt x="3186416" y="1239971"/>
                                <a:pt x="3191417" y="1257116"/>
                              </a:cubicBezTo>
                              <a:lnTo>
                                <a:pt x="3190982" y="1265068"/>
                              </a:lnTo>
                              <a:lnTo>
                                <a:pt x="3192488" y="1267593"/>
                              </a:lnTo>
                              <a:lnTo>
                                <a:pt x="3190393" y="1275829"/>
                              </a:lnTo>
                              <a:lnTo>
                                <a:pt x="3189631" y="1289740"/>
                              </a:lnTo>
                              <a:lnTo>
                                <a:pt x="3185983" y="1293162"/>
                              </a:lnTo>
                              <a:lnTo>
                                <a:pt x="3185702" y="1294263"/>
                              </a:lnTo>
                              <a:lnTo>
                                <a:pt x="3180148" y="1298634"/>
                              </a:lnTo>
                              <a:lnTo>
                                <a:pt x="3168557" y="1309504"/>
                              </a:lnTo>
                              <a:lnTo>
                                <a:pt x="3166184" y="1309622"/>
                              </a:lnTo>
                              <a:lnTo>
                                <a:pt x="3163914" y="1311408"/>
                              </a:lnTo>
                              <a:cubicBezTo>
                                <a:pt x="3155698" y="1314028"/>
                                <a:pt x="3147126" y="1313314"/>
                                <a:pt x="3139982" y="1308551"/>
                              </a:cubicBezTo>
                              <a:cubicBezTo>
                                <a:pt x="3132838" y="1303788"/>
                                <a:pt x="3128552" y="1296168"/>
                                <a:pt x="3127480" y="1287596"/>
                              </a:cubicBezTo>
                              <a:lnTo>
                                <a:pt x="3127782" y="1286410"/>
                              </a:lnTo>
                              <a:lnTo>
                                <a:pt x="3121885" y="1278071"/>
                              </a:lnTo>
                              <a:cubicBezTo>
                                <a:pt x="3115217" y="1255211"/>
                                <a:pt x="3125695" y="1231399"/>
                                <a:pt x="3144745" y="1225684"/>
                              </a:cubicBezTo>
                              <a:cubicBezTo>
                                <a:pt x="3149508" y="1224255"/>
                                <a:pt x="3154389" y="1224077"/>
                                <a:pt x="3159137" y="1224970"/>
                              </a:cubicBezTo>
                              <a:close/>
                              <a:moveTo>
                                <a:pt x="2619203" y="491187"/>
                              </a:moveTo>
                              <a:cubicBezTo>
                                <a:pt x="2622061" y="490830"/>
                                <a:pt x="2625156" y="491782"/>
                                <a:pt x="2627537" y="494163"/>
                              </a:cubicBezTo>
                              <a:cubicBezTo>
                                <a:pt x="2639920" y="508451"/>
                                <a:pt x="2659922" y="536073"/>
                                <a:pt x="2654207" y="565601"/>
                              </a:cubicBezTo>
                              <a:cubicBezTo>
                                <a:pt x="2649445" y="590366"/>
                                <a:pt x="2635157" y="606558"/>
                                <a:pt x="2625632" y="616083"/>
                              </a:cubicBezTo>
                              <a:cubicBezTo>
                                <a:pt x="2622775" y="618941"/>
                                <a:pt x="2622775" y="623703"/>
                                <a:pt x="2626585" y="626561"/>
                              </a:cubicBezTo>
                              <a:cubicBezTo>
                                <a:pt x="2646587" y="640848"/>
                                <a:pt x="2667542" y="656088"/>
                                <a:pt x="2687545" y="671328"/>
                              </a:cubicBezTo>
                              <a:cubicBezTo>
                                <a:pt x="2683735" y="662756"/>
                                <a:pt x="2678972" y="649421"/>
                                <a:pt x="2675162" y="627513"/>
                              </a:cubicBezTo>
                              <a:cubicBezTo>
                                <a:pt x="2670400" y="597033"/>
                                <a:pt x="2683735" y="568458"/>
                                <a:pt x="2692307" y="553218"/>
                              </a:cubicBezTo>
                              <a:cubicBezTo>
                                <a:pt x="2695165" y="547503"/>
                                <a:pt x="2702785" y="546551"/>
                                <a:pt x="2707547" y="551313"/>
                              </a:cubicBezTo>
                              <a:cubicBezTo>
                                <a:pt x="2719930" y="565601"/>
                                <a:pt x="2739932" y="593223"/>
                                <a:pt x="2734217" y="622751"/>
                              </a:cubicBezTo>
                              <a:cubicBezTo>
                                <a:pt x="2728502" y="649421"/>
                                <a:pt x="2714215" y="666566"/>
                                <a:pt x="2703737" y="675138"/>
                              </a:cubicBezTo>
                              <a:cubicBezTo>
                                <a:pt x="2700880" y="677996"/>
                                <a:pt x="2700880" y="682758"/>
                                <a:pt x="2703737" y="685616"/>
                              </a:cubicBezTo>
                              <a:cubicBezTo>
                                <a:pt x="2715167" y="695141"/>
                                <a:pt x="2726597" y="704666"/>
                                <a:pt x="2736122" y="714191"/>
                              </a:cubicBezTo>
                              <a:cubicBezTo>
                                <a:pt x="2748505" y="725621"/>
                                <a:pt x="2758982" y="736098"/>
                                <a:pt x="2770412" y="747528"/>
                              </a:cubicBezTo>
                              <a:cubicBezTo>
                                <a:pt x="2766602" y="738956"/>
                                <a:pt x="2761840" y="725621"/>
                                <a:pt x="2758030" y="702761"/>
                              </a:cubicBezTo>
                              <a:cubicBezTo>
                                <a:pt x="2753267" y="672281"/>
                                <a:pt x="2766602" y="643706"/>
                                <a:pt x="2775175" y="628466"/>
                              </a:cubicBezTo>
                              <a:cubicBezTo>
                                <a:pt x="2778032" y="622751"/>
                                <a:pt x="2785652" y="621798"/>
                                <a:pt x="2790415" y="626561"/>
                              </a:cubicBezTo>
                              <a:cubicBezTo>
                                <a:pt x="2802797" y="640848"/>
                                <a:pt x="2822800" y="668471"/>
                                <a:pt x="2817085" y="697998"/>
                              </a:cubicBezTo>
                              <a:cubicBezTo>
                                <a:pt x="2811370" y="725621"/>
                                <a:pt x="2794225" y="742766"/>
                                <a:pt x="2784700" y="751338"/>
                              </a:cubicBezTo>
                              <a:cubicBezTo>
                                <a:pt x="2780890" y="753243"/>
                                <a:pt x="2780890" y="758006"/>
                                <a:pt x="2783747" y="760863"/>
                              </a:cubicBezTo>
                              <a:cubicBezTo>
                                <a:pt x="2802797" y="779913"/>
                                <a:pt x="2819942" y="798963"/>
                                <a:pt x="2837087" y="818013"/>
                              </a:cubicBezTo>
                              <a:cubicBezTo>
                                <a:pt x="2834230" y="810393"/>
                                <a:pt x="2830420" y="796106"/>
                                <a:pt x="2828515" y="772293"/>
                              </a:cubicBezTo>
                              <a:cubicBezTo>
                                <a:pt x="2826610" y="747528"/>
                                <a:pt x="2837087" y="723716"/>
                                <a:pt x="2846612" y="708476"/>
                              </a:cubicBezTo>
                              <a:cubicBezTo>
                                <a:pt x="2852327" y="697998"/>
                                <a:pt x="2867567" y="697998"/>
                                <a:pt x="2874235" y="708476"/>
                              </a:cubicBezTo>
                              <a:cubicBezTo>
                                <a:pt x="2884712" y="724668"/>
                                <a:pt x="2895190" y="748481"/>
                                <a:pt x="2888522" y="772293"/>
                              </a:cubicBezTo>
                              <a:cubicBezTo>
                                <a:pt x="2880902" y="799916"/>
                                <a:pt x="2862805" y="815156"/>
                                <a:pt x="2852327" y="822776"/>
                              </a:cubicBezTo>
                              <a:cubicBezTo>
                                <a:pt x="2849470" y="824681"/>
                                <a:pt x="2848517" y="829443"/>
                                <a:pt x="2851375" y="832301"/>
                              </a:cubicBezTo>
                              <a:cubicBezTo>
                                <a:pt x="2868520" y="852303"/>
                                <a:pt x="2883760" y="871353"/>
                                <a:pt x="2899000" y="890403"/>
                              </a:cubicBezTo>
                              <a:cubicBezTo>
                                <a:pt x="2897095" y="884688"/>
                                <a:pt x="2893285" y="868496"/>
                                <a:pt x="2897095" y="835158"/>
                              </a:cubicBezTo>
                              <a:cubicBezTo>
                                <a:pt x="2900905" y="804678"/>
                                <a:pt x="2921860" y="780866"/>
                                <a:pt x="2934242" y="768483"/>
                              </a:cubicBezTo>
                              <a:cubicBezTo>
                                <a:pt x="2939005" y="763721"/>
                                <a:pt x="2946625" y="765626"/>
                                <a:pt x="2949482" y="771341"/>
                              </a:cubicBezTo>
                              <a:cubicBezTo>
                                <a:pt x="2957102" y="787533"/>
                                <a:pt x="2969485" y="819918"/>
                                <a:pt x="2955197" y="846588"/>
                              </a:cubicBezTo>
                              <a:cubicBezTo>
                                <a:pt x="2940910" y="872306"/>
                                <a:pt x="2919955" y="884688"/>
                                <a:pt x="2908525" y="889451"/>
                              </a:cubicBezTo>
                              <a:cubicBezTo>
                                <a:pt x="2903762" y="891356"/>
                                <a:pt x="2902810" y="896118"/>
                                <a:pt x="2905667" y="899928"/>
                              </a:cubicBezTo>
                              <a:cubicBezTo>
                                <a:pt x="2922812" y="922788"/>
                                <a:pt x="2938052" y="943743"/>
                                <a:pt x="2952340" y="963746"/>
                              </a:cubicBezTo>
                              <a:cubicBezTo>
                                <a:pt x="2951387" y="955173"/>
                                <a:pt x="2952340" y="939933"/>
                                <a:pt x="2957102" y="918978"/>
                              </a:cubicBezTo>
                              <a:cubicBezTo>
                                <a:pt x="2963770" y="889451"/>
                                <a:pt x="2987582" y="867543"/>
                                <a:pt x="3000917" y="857066"/>
                              </a:cubicBezTo>
                              <a:cubicBezTo>
                                <a:pt x="3006632" y="853256"/>
                                <a:pt x="3014252" y="856113"/>
                                <a:pt x="3016157" y="861828"/>
                              </a:cubicBezTo>
                              <a:cubicBezTo>
                                <a:pt x="3022825" y="879926"/>
                                <a:pt x="3030445" y="913263"/>
                                <a:pt x="3014252" y="938028"/>
                              </a:cubicBezTo>
                              <a:cubicBezTo>
                                <a:pt x="2999965" y="958983"/>
                                <a:pt x="2980915" y="969461"/>
                                <a:pt x="2968532" y="974223"/>
                              </a:cubicBezTo>
                              <a:cubicBezTo>
                                <a:pt x="2964722" y="976128"/>
                                <a:pt x="2962817" y="980891"/>
                                <a:pt x="2965675" y="984701"/>
                              </a:cubicBezTo>
                              <a:cubicBezTo>
                                <a:pt x="2979962" y="1004703"/>
                                <a:pt x="2991392" y="1022801"/>
                                <a:pt x="3001870" y="1038993"/>
                              </a:cubicBezTo>
                              <a:cubicBezTo>
                                <a:pt x="3001870" y="1029468"/>
                                <a:pt x="3002822" y="1016133"/>
                                <a:pt x="3006632" y="996131"/>
                              </a:cubicBezTo>
                              <a:cubicBezTo>
                                <a:pt x="3013300" y="966603"/>
                                <a:pt x="3037112" y="944696"/>
                                <a:pt x="3050447" y="934218"/>
                              </a:cubicBezTo>
                              <a:cubicBezTo>
                                <a:pt x="3056162" y="930408"/>
                                <a:pt x="3063782" y="933266"/>
                                <a:pt x="3065687" y="938981"/>
                              </a:cubicBezTo>
                              <a:cubicBezTo>
                                <a:pt x="3072355" y="957078"/>
                                <a:pt x="3079975" y="990416"/>
                                <a:pt x="3063782" y="1015181"/>
                              </a:cubicBezTo>
                              <a:cubicBezTo>
                                <a:pt x="3049495" y="1036136"/>
                                <a:pt x="3030445" y="1046613"/>
                                <a:pt x="3018062" y="1051376"/>
                              </a:cubicBezTo>
                              <a:cubicBezTo>
                                <a:pt x="3014252" y="1052328"/>
                                <a:pt x="3013300" y="1057091"/>
                                <a:pt x="3015205" y="1060901"/>
                              </a:cubicBezTo>
                              <a:cubicBezTo>
                                <a:pt x="3033302" y="1092333"/>
                                <a:pt x="3043780" y="1110431"/>
                                <a:pt x="3043780" y="1111383"/>
                              </a:cubicBezTo>
                              <a:cubicBezTo>
                                <a:pt x="3045685" y="1113288"/>
                                <a:pt x="3044732" y="1117098"/>
                                <a:pt x="3041875" y="1118051"/>
                              </a:cubicBezTo>
                              <a:cubicBezTo>
                                <a:pt x="3039970" y="1119956"/>
                                <a:pt x="3036160" y="1119003"/>
                                <a:pt x="3035207" y="1116146"/>
                              </a:cubicBezTo>
                              <a:cubicBezTo>
                                <a:pt x="3035207" y="1115193"/>
                                <a:pt x="3023777" y="1093286"/>
                                <a:pt x="3002822" y="1058996"/>
                              </a:cubicBezTo>
                              <a:cubicBezTo>
                                <a:pt x="3000917" y="1055186"/>
                                <a:pt x="2996155" y="1054233"/>
                                <a:pt x="2993297" y="1056138"/>
                              </a:cubicBezTo>
                              <a:cubicBezTo>
                                <a:pt x="2979010" y="1064711"/>
                                <a:pt x="2949482" y="1078998"/>
                                <a:pt x="2918050" y="1073283"/>
                              </a:cubicBezTo>
                              <a:cubicBezTo>
                                <a:pt x="2895190" y="1069473"/>
                                <a:pt x="2880902" y="1063758"/>
                                <a:pt x="2873282" y="1059948"/>
                              </a:cubicBezTo>
                              <a:cubicBezTo>
                                <a:pt x="2867567" y="1057091"/>
                                <a:pt x="2866615" y="1049471"/>
                                <a:pt x="2870425" y="1044708"/>
                              </a:cubicBezTo>
                              <a:cubicBezTo>
                                <a:pt x="2878997" y="1034231"/>
                                <a:pt x="2896142" y="1018991"/>
                                <a:pt x="2923765" y="1013276"/>
                              </a:cubicBezTo>
                              <a:cubicBezTo>
                                <a:pt x="2938052" y="1010418"/>
                                <a:pt x="2952340" y="1014228"/>
                                <a:pt x="2964722" y="1019943"/>
                              </a:cubicBezTo>
                              <a:cubicBezTo>
                                <a:pt x="2971390" y="1022801"/>
                                <a:pt x="2977105" y="1016133"/>
                                <a:pt x="2973295" y="1010418"/>
                              </a:cubicBezTo>
                              <a:cubicBezTo>
                                <a:pt x="2966627" y="1000893"/>
                                <a:pt x="2959960" y="991368"/>
                                <a:pt x="2953292" y="980891"/>
                              </a:cubicBezTo>
                              <a:cubicBezTo>
                                <a:pt x="2951387" y="978033"/>
                                <a:pt x="2947577" y="977081"/>
                                <a:pt x="2944720" y="978986"/>
                              </a:cubicBezTo>
                              <a:cubicBezTo>
                                <a:pt x="2930432" y="987558"/>
                                <a:pt x="2899000" y="1003751"/>
                                <a:pt x="2866615" y="998036"/>
                              </a:cubicBezTo>
                              <a:cubicBezTo>
                                <a:pt x="2843755" y="994226"/>
                                <a:pt x="2829467" y="988511"/>
                                <a:pt x="2821847" y="984701"/>
                              </a:cubicBezTo>
                              <a:cubicBezTo>
                                <a:pt x="2816132" y="981843"/>
                                <a:pt x="2815180" y="974223"/>
                                <a:pt x="2818990" y="969461"/>
                              </a:cubicBezTo>
                              <a:cubicBezTo>
                                <a:pt x="2827562" y="958983"/>
                                <a:pt x="2844707" y="943743"/>
                                <a:pt x="2872330" y="938028"/>
                              </a:cubicBezTo>
                              <a:cubicBezTo>
                                <a:pt x="2900905" y="932313"/>
                                <a:pt x="2928527" y="952316"/>
                                <a:pt x="2942815" y="964698"/>
                              </a:cubicBezTo>
                              <a:cubicBezTo>
                                <a:pt x="2930432" y="947553"/>
                                <a:pt x="2917097" y="929456"/>
                                <a:pt x="2902810" y="910406"/>
                              </a:cubicBezTo>
                              <a:cubicBezTo>
                                <a:pt x="2899952" y="907548"/>
                                <a:pt x="2896142" y="907548"/>
                                <a:pt x="2893285" y="909453"/>
                              </a:cubicBezTo>
                              <a:cubicBezTo>
                                <a:pt x="2879950" y="918978"/>
                                <a:pt x="2851375" y="937076"/>
                                <a:pt x="2818990" y="935171"/>
                              </a:cubicBezTo>
                              <a:cubicBezTo>
                                <a:pt x="2795177" y="933266"/>
                                <a:pt x="2780890" y="929456"/>
                                <a:pt x="2772317" y="926598"/>
                              </a:cubicBezTo>
                              <a:cubicBezTo>
                                <a:pt x="2766602" y="924693"/>
                                <a:pt x="2763745" y="917073"/>
                                <a:pt x="2767555" y="912311"/>
                              </a:cubicBezTo>
                              <a:cubicBezTo>
                                <a:pt x="2775175" y="900881"/>
                                <a:pt x="2790415" y="883736"/>
                                <a:pt x="2817085" y="875163"/>
                              </a:cubicBezTo>
                              <a:cubicBezTo>
                                <a:pt x="2831372" y="870401"/>
                                <a:pt x="2846612" y="873258"/>
                                <a:pt x="2859947" y="878021"/>
                              </a:cubicBezTo>
                              <a:cubicBezTo>
                                <a:pt x="2866615" y="879926"/>
                                <a:pt x="2872330" y="873258"/>
                                <a:pt x="2867567" y="867543"/>
                              </a:cubicBezTo>
                              <a:cubicBezTo>
                                <a:pt x="2858042" y="856113"/>
                                <a:pt x="2848517" y="843731"/>
                                <a:pt x="2838040" y="832301"/>
                              </a:cubicBezTo>
                              <a:cubicBezTo>
                                <a:pt x="2835182" y="829443"/>
                                <a:pt x="2830420" y="829443"/>
                                <a:pt x="2827562" y="832301"/>
                              </a:cubicBezTo>
                              <a:cubicBezTo>
                                <a:pt x="2816132" y="844683"/>
                                <a:pt x="2792320" y="867543"/>
                                <a:pt x="2760887" y="871353"/>
                              </a:cubicBezTo>
                              <a:cubicBezTo>
                                <a:pt x="2745647" y="873258"/>
                                <a:pt x="2733265" y="873258"/>
                                <a:pt x="2724692" y="873258"/>
                              </a:cubicBezTo>
                              <a:cubicBezTo>
                                <a:pt x="2712310" y="873258"/>
                                <a:pt x="2705642" y="859923"/>
                                <a:pt x="2711357" y="849446"/>
                              </a:cubicBezTo>
                              <a:cubicBezTo>
                                <a:pt x="2718025" y="838016"/>
                                <a:pt x="2728502" y="823728"/>
                                <a:pt x="2747552" y="813251"/>
                              </a:cubicBezTo>
                              <a:cubicBezTo>
                                <a:pt x="2763745" y="803726"/>
                                <a:pt x="2782795" y="805631"/>
                                <a:pt x="2798987" y="809441"/>
                              </a:cubicBezTo>
                              <a:cubicBezTo>
                                <a:pt x="2805655" y="811346"/>
                                <a:pt x="2810417" y="803726"/>
                                <a:pt x="2805655" y="798963"/>
                              </a:cubicBezTo>
                              <a:cubicBezTo>
                                <a:pt x="2795177" y="786581"/>
                                <a:pt x="2783747" y="774198"/>
                                <a:pt x="2771365" y="761816"/>
                              </a:cubicBezTo>
                              <a:cubicBezTo>
                                <a:pt x="2768507" y="758958"/>
                                <a:pt x="2763745" y="759911"/>
                                <a:pt x="2760887" y="762768"/>
                              </a:cubicBezTo>
                              <a:cubicBezTo>
                                <a:pt x="2750410" y="776103"/>
                                <a:pt x="2728502" y="799916"/>
                                <a:pt x="2698022" y="806583"/>
                              </a:cubicBezTo>
                              <a:cubicBezTo>
                                <a:pt x="2675162" y="811346"/>
                                <a:pt x="2659922" y="812298"/>
                                <a:pt x="2651350" y="811346"/>
                              </a:cubicBezTo>
                              <a:cubicBezTo>
                                <a:pt x="2644682" y="810393"/>
                                <a:pt x="2640872" y="803726"/>
                                <a:pt x="2642777" y="798011"/>
                              </a:cubicBezTo>
                              <a:cubicBezTo>
                                <a:pt x="2646587" y="785628"/>
                                <a:pt x="2657065" y="764673"/>
                                <a:pt x="2679925" y="749433"/>
                              </a:cubicBezTo>
                              <a:cubicBezTo>
                                <a:pt x="2705642" y="732288"/>
                                <a:pt x="2739932" y="741813"/>
                                <a:pt x="2757077" y="748481"/>
                              </a:cubicBezTo>
                              <a:cubicBezTo>
                                <a:pt x="2747552" y="738956"/>
                                <a:pt x="2738027" y="730383"/>
                                <a:pt x="2728502" y="720858"/>
                              </a:cubicBezTo>
                              <a:cubicBezTo>
                                <a:pt x="2721835" y="714191"/>
                                <a:pt x="2715167" y="708476"/>
                                <a:pt x="2707547" y="701808"/>
                              </a:cubicBezTo>
                              <a:cubicBezTo>
                                <a:pt x="2704690" y="698951"/>
                                <a:pt x="2699927" y="699903"/>
                                <a:pt x="2698022" y="702761"/>
                              </a:cubicBezTo>
                              <a:cubicBezTo>
                                <a:pt x="2687545" y="716096"/>
                                <a:pt x="2665637" y="738956"/>
                                <a:pt x="2636110" y="745623"/>
                              </a:cubicBezTo>
                              <a:cubicBezTo>
                                <a:pt x="2620870" y="748481"/>
                                <a:pt x="2609440" y="750386"/>
                                <a:pt x="2600867" y="750386"/>
                              </a:cubicBezTo>
                              <a:cubicBezTo>
                                <a:pt x="2589437" y="750386"/>
                                <a:pt x="2580865" y="738003"/>
                                <a:pt x="2585627" y="727526"/>
                              </a:cubicBezTo>
                              <a:cubicBezTo>
                                <a:pt x="2591342" y="715143"/>
                                <a:pt x="2600867" y="699903"/>
                                <a:pt x="2618965" y="688473"/>
                              </a:cubicBezTo>
                              <a:cubicBezTo>
                                <a:pt x="2632300" y="679901"/>
                                <a:pt x="2646587" y="677996"/>
                                <a:pt x="2660875" y="678948"/>
                              </a:cubicBezTo>
                              <a:cubicBezTo>
                                <a:pt x="2667542" y="678948"/>
                                <a:pt x="2671352" y="670376"/>
                                <a:pt x="2665637" y="666566"/>
                              </a:cubicBezTo>
                              <a:cubicBezTo>
                                <a:pt x="2648492" y="653231"/>
                                <a:pt x="2629442" y="639896"/>
                                <a:pt x="2611345" y="627513"/>
                              </a:cubicBezTo>
                              <a:cubicBezTo>
                                <a:pt x="2607535" y="625608"/>
                                <a:pt x="2603725" y="626561"/>
                                <a:pt x="2601820" y="629418"/>
                              </a:cubicBezTo>
                              <a:cubicBezTo>
                                <a:pt x="2592295" y="642753"/>
                                <a:pt x="2569435" y="668471"/>
                                <a:pt x="2538002" y="675138"/>
                              </a:cubicBezTo>
                              <a:cubicBezTo>
                                <a:pt x="2515142" y="679901"/>
                                <a:pt x="2499902" y="680853"/>
                                <a:pt x="2491330" y="679901"/>
                              </a:cubicBezTo>
                              <a:cubicBezTo>
                                <a:pt x="2484662" y="678948"/>
                                <a:pt x="2480852" y="672281"/>
                                <a:pt x="2482757" y="666566"/>
                              </a:cubicBezTo>
                              <a:cubicBezTo>
                                <a:pt x="2486567" y="654183"/>
                                <a:pt x="2497045" y="633228"/>
                                <a:pt x="2519905" y="617988"/>
                              </a:cubicBezTo>
                              <a:cubicBezTo>
                                <a:pt x="2542765" y="602748"/>
                                <a:pt x="2573245" y="609416"/>
                                <a:pt x="2591342" y="615131"/>
                              </a:cubicBezTo>
                              <a:cubicBezTo>
                                <a:pt x="2528477" y="573221"/>
                                <a:pt x="2473232" y="542741"/>
                                <a:pt x="2472280" y="541788"/>
                              </a:cubicBezTo>
                              <a:cubicBezTo>
                                <a:pt x="2469422" y="540836"/>
                                <a:pt x="2468470" y="537978"/>
                                <a:pt x="2472280" y="535121"/>
                              </a:cubicBezTo>
                              <a:cubicBezTo>
                                <a:pt x="2473232" y="533216"/>
                                <a:pt x="2476090" y="532263"/>
                                <a:pt x="2478947" y="533216"/>
                              </a:cubicBezTo>
                              <a:cubicBezTo>
                                <a:pt x="2479900" y="534168"/>
                                <a:pt x="2539907" y="567506"/>
                                <a:pt x="2607535" y="613226"/>
                              </a:cubicBezTo>
                              <a:cubicBezTo>
                                <a:pt x="2603725" y="604653"/>
                                <a:pt x="2598962" y="591318"/>
                                <a:pt x="2595152" y="570363"/>
                              </a:cubicBezTo>
                              <a:cubicBezTo>
                                <a:pt x="2590390" y="539883"/>
                                <a:pt x="2603725" y="511308"/>
                                <a:pt x="2612297" y="496068"/>
                              </a:cubicBezTo>
                              <a:cubicBezTo>
                                <a:pt x="2613726" y="493211"/>
                                <a:pt x="2616346" y="491544"/>
                                <a:pt x="2619203" y="491187"/>
                              </a:cubicBezTo>
                              <a:close/>
                              <a:moveTo>
                                <a:pt x="414284" y="440467"/>
                              </a:moveTo>
                              <a:cubicBezTo>
                                <a:pt x="443930" y="441062"/>
                                <a:pt x="482031" y="444158"/>
                                <a:pt x="525369" y="453206"/>
                              </a:cubicBezTo>
                              <a:cubicBezTo>
                                <a:pt x="616809" y="470351"/>
                                <a:pt x="653004" y="559886"/>
                                <a:pt x="659672" y="581794"/>
                              </a:cubicBezTo>
                              <a:lnTo>
                                <a:pt x="659128" y="582610"/>
                              </a:lnTo>
                              <a:lnTo>
                                <a:pt x="660625" y="585603"/>
                              </a:lnTo>
                              <a:cubicBezTo>
                                <a:pt x="653005" y="603701"/>
                                <a:pt x="612047" y="688473"/>
                                <a:pt x="563470" y="706571"/>
                              </a:cubicBezTo>
                              <a:cubicBezTo>
                                <a:pt x="518702" y="723716"/>
                                <a:pt x="470125" y="718953"/>
                                <a:pt x="455837" y="716096"/>
                              </a:cubicBezTo>
                              <a:cubicBezTo>
                                <a:pt x="453932" y="716096"/>
                                <a:pt x="452980" y="713238"/>
                                <a:pt x="453932" y="711333"/>
                              </a:cubicBezTo>
                              <a:cubicBezTo>
                                <a:pt x="459647" y="698951"/>
                                <a:pt x="482507" y="657041"/>
                                <a:pt x="527275" y="611321"/>
                              </a:cubicBezTo>
                              <a:lnTo>
                                <a:pt x="555256" y="593199"/>
                              </a:lnTo>
                              <a:lnTo>
                                <a:pt x="495797" y="587241"/>
                              </a:lnTo>
                              <a:cubicBezTo>
                                <a:pt x="475244" y="582925"/>
                                <a:pt x="456552" y="576079"/>
                                <a:pt x="442502" y="565601"/>
                              </a:cubicBezTo>
                              <a:cubicBezTo>
                                <a:pt x="389162" y="525596"/>
                                <a:pt x="358682" y="465589"/>
                                <a:pt x="351062" y="448444"/>
                              </a:cubicBezTo>
                              <a:cubicBezTo>
                                <a:pt x="350109" y="445586"/>
                                <a:pt x="351062" y="442729"/>
                                <a:pt x="353919" y="442729"/>
                              </a:cubicBezTo>
                              <a:cubicBezTo>
                                <a:pt x="363444" y="441777"/>
                                <a:pt x="384637" y="439872"/>
                                <a:pt x="414284" y="440467"/>
                              </a:cubicBezTo>
                              <a:close/>
                              <a:moveTo>
                                <a:pt x="2281780" y="338906"/>
                              </a:moveTo>
                              <a:cubicBezTo>
                                <a:pt x="2303687" y="338906"/>
                                <a:pt x="2321785" y="357003"/>
                                <a:pt x="2321785" y="378911"/>
                              </a:cubicBezTo>
                              <a:cubicBezTo>
                                <a:pt x="2321785" y="400818"/>
                                <a:pt x="2303687" y="418916"/>
                                <a:pt x="2281780" y="418916"/>
                              </a:cubicBezTo>
                              <a:cubicBezTo>
                                <a:pt x="2259872" y="418916"/>
                                <a:pt x="2241775" y="401771"/>
                                <a:pt x="2241775" y="378911"/>
                              </a:cubicBezTo>
                              <a:cubicBezTo>
                                <a:pt x="2241775" y="357003"/>
                                <a:pt x="2259872" y="338906"/>
                                <a:pt x="2281780" y="338906"/>
                              </a:cubicBezTo>
                              <a:close/>
                              <a:moveTo>
                                <a:pt x="2597057" y="153169"/>
                              </a:moveTo>
                              <a:cubicBezTo>
                                <a:pt x="2598962" y="153169"/>
                                <a:pt x="2600867" y="154121"/>
                                <a:pt x="2600867" y="156979"/>
                              </a:cubicBezTo>
                              <a:cubicBezTo>
                                <a:pt x="2598962" y="170314"/>
                                <a:pt x="2591342" y="216986"/>
                                <a:pt x="2564672" y="275089"/>
                              </a:cubicBezTo>
                              <a:lnTo>
                                <a:pt x="2543097" y="302414"/>
                              </a:lnTo>
                              <a:lnTo>
                                <a:pt x="2601046" y="288840"/>
                              </a:lnTo>
                              <a:cubicBezTo>
                                <a:pt x="2622001" y="286280"/>
                                <a:pt x="2642063" y="286756"/>
                                <a:pt x="2658970" y="292233"/>
                              </a:cubicBezTo>
                              <a:cubicBezTo>
                                <a:pt x="2690879" y="302235"/>
                                <a:pt x="2718739" y="318903"/>
                                <a:pt x="2740289" y="334858"/>
                              </a:cubicBezTo>
                              <a:lnTo>
                                <a:pt x="2748887" y="341933"/>
                              </a:lnTo>
                              <a:lnTo>
                                <a:pt x="2750410" y="339858"/>
                              </a:lnTo>
                              <a:cubicBezTo>
                                <a:pt x="2759935" y="333191"/>
                                <a:pt x="2774222" y="335096"/>
                                <a:pt x="2781842" y="344621"/>
                              </a:cubicBezTo>
                              <a:cubicBezTo>
                                <a:pt x="2785652" y="349384"/>
                                <a:pt x="2787319" y="355099"/>
                                <a:pt x="2786843" y="360456"/>
                              </a:cubicBezTo>
                              <a:lnTo>
                                <a:pt x="2781052" y="370548"/>
                              </a:lnTo>
                              <a:lnTo>
                                <a:pt x="2783747" y="373196"/>
                              </a:lnTo>
                              <a:cubicBezTo>
                                <a:pt x="2785652" y="375101"/>
                                <a:pt x="2784700" y="378911"/>
                                <a:pt x="2782795" y="379863"/>
                              </a:cubicBezTo>
                              <a:cubicBezTo>
                                <a:pt x="2774223" y="384150"/>
                                <a:pt x="2754934" y="392722"/>
                                <a:pt x="2726717" y="401652"/>
                              </a:cubicBezTo>
                              <a:lnTo>
                                <a:pt x="2704411" y="407672"/>
                              </a:lnTo>
                              <a:lnTo>
                                <a:pt x="2673257" y="428441"/>
                              </a:lnTo>
                              <a:cubicBezTo>
                                <a:pt x="2659922" y="438918"/>
                                <a:pt x="2650397" y="444633"/>
                                <a:pt x="2644682" y="449396"/>
                              </a:cubicBezTo>
                              <a:cubicBezTo>
                                <a:pt x="2678020" y="450348"/>
                                <a:pt x="2712310" y="453206"/>
                                <a:pt x="2742790" y="457968"/>
                              </a:cubicBezTo>
                              <a:cubicBezTo>
                                <a:pt x="2743742" y="457968"/>
                                <a:pt x="2744695" y="457968"/>
                                <a:pt x="2745647" y="457968"/>
                              </a:cubicBezTo>
                              <a:cubicBezTo>
                                <a:pt x="2753267" y="455111"/>
                                <a:pt x="2778032" y="446538"/>
                                <a:pt x="2840897" y="421773"/>
                              </a:cubicBezTo>
                              <a:cubicBezTo>
                                <a:pt x="2888522" y="402723"/>
                                <a:pt x="2918050" y="404628"/>
                                <a:pt x="2935195" y="411296"/>
                              </a:cubicBezTo>
                              <a:cubicBezTo>
                                <a:pt x="2944720" y="405581"/>
                                <a:pt x="2957102" y="407486"/>
                                <a:pt x="2964722" y="416058"/>
                              </a:cubicBezTo>
                              <a:cubicBezTo>
                                <a:pt x="2972342" y="425583"/>
                                <a:pt x="2971390" y="438918"/>
                                <a:pt x="2961865" y="445586"/>
                              </a:cubicBezTo>
                              <a:cubicBezTo>
                                <a:pt x="2952340" y="452253"/>
                                <a:pt x="2938052" y="450348"/>
                                <a:pt x="2930432" y="440823"/>
                              </a:cubicBezTo>
                              <a:cubicBezTo>
                                <a:pt x="2925670" y="435108"/>
                                <a:pt x="2924717" y="428441"/>
                                <a:pt x="2926622" y="422726"/>
                              </a:cubicBezTo>
                              <a:cubicBezTo>
                                <a:pt x="2912335" y="418916"/>
                                <a:pt x="2886617" y="417963"/>
                                <a:pt x="2845660" y="434156"/>
                              </a:cubicBezTo>
                              <a:cubicBezTo>
                                <a:pt x="2808512" y="449396"/>
                                <a:pt x="2785652" y="457968"/>
                                <a:pt x="2770412" y="463683"/>
                              </a:cubicBezTo>
                              <a:cubicBezTo>
                                <a:pt x="2774222" y="464636"/>
                                <a:pt x="2778032" y="465588"/>
                                <a:pt x="2781842" y="466541"/>
                              </a:cubicBezTo>
                              <a:cubicBezTo>
                                <a:pt x="2818990" y="477018"/>
                                <a:pt x="2851375" y="488448"/>
                                <a:pt x="2878997" y="500831"/>
                              </a:cubicBezTo>
                              <a:cubicBezTo>
                                <a:pt x="2879950" y="500831"/>
                                <a:pt x="2880902" y="500831"/>
                                <a:pt x="2881855" y="500831"/>
                              </a:cubicBezTo>
                              <a:cubicBezTo>
                                <a:pt x="2888522" y="499878"/>
                                <a:pt x="2908525" y="497973"/>
                                <a:pt x="2972342" y="493211"/>
                              </a:cubicBezTo>
                              <a:cubicBezTo>
                                <a:pt x="3013300" y="490353"/>
                                <a:pt x="3039970" y="488448"/>
                                <a:pt x="3056162" y="486543"/>
                              </a:cubicBezTo>
                              <a:cubicBezTo>
                                <a:pt x="3057115" y="479876"/>
                                <a:pt x="3059972" y="474161"/>
                                <a:pt x="3065687" y="470351"/>
                              </a:cubicBezTo>
                              <a:cubicBezTo>
                                <a:pt x="3078070" y="461778"/>
                                <a:pt x="3095215" y="464636"/>
                                <a:pt x="3104740" y="476066"/>
                              </a:cubicBezTo>
                              <a:cubicBezTo>
                                <a:pt x="3114265" y="488448"/>
                                <a:pt x="3113312" y="503688"/>
                                <a:pt x="3102835" y="512261"/>
                              </a:cubicBezTo>
                              <a:cubicBezTo>
                                <a:pt x="3090452" y="520833"/>
                                <a:pt x="3073307" y="517976"/>
                                <a:pt x="3063782" y="506546"/>
                              </a:cubicBezTo>
                              <a:cubicBezTo>
                                <a:pt x="3061877" y="504641"/>
                                <a:pt x="3060925" y="502736"/>
                                <a:pt x="3059972" y="500831"/>
                              </a:cubicBezTo>
                              <a:cubicBezTo>
                                <a:pt x="3043780" y="501783"/>
                                <a:pt x="3016157" y="504641"/>
                                <a:pt x="2974247" y="507498"/>
                              </a:cubicBezTo>
                              <a:cubicBezTo>
                                <a:pt x="2953292" y="509403"/>
                                <a:pt x="2938052" y="510356"/>
                                <a:pt x="2925670" y="511308"/>
                              </a:cubicBezTo>
                              <a:cubicBezTo>
                                <a:pt x="2919955" y="512261"/>
                                <a:pt x="2919002" y="519881"/>
                                <a:pt x="2923765" y="522738"/>
                              </a:cubicBezTo>
                              <a:cubicBezTo>
                                <a:pt x="2945672" y="535121"/>
                                <a:pt x="2961865" y="545598"/>
                                <a:pt x="2973295" y="553218"/>
                              </a:cubicBezTo>
                              <a:cubicBezTo>
                                <a:pt x="2975200" y="554171"/>
                                <a:pt x="2976152" y="554171"/>
                                <a:pt x="2978057" y="554171"/>
                              </a:cubicBezTo>
                              <a:cubicBezTo>
                                <a:pt x="2988535" y="552266"/>
                                <a:pt x="2999012" y="555123"/>
                                <a:pt x="3006632" y="563696"/>
                              </a:cubicBezTo>
                              <a:cubicBezTo>
                                <a:pt x="3016157" y="575126"/>
                                <a:pt x="3014252" y="591318"/>
                                <a:pt x="3002822" y="599891"/>
                              </a:cubicBezTo>
                              <a:cubicBezTo>
                                <a:pt x="2990440" y="608463"/>
                                <a:pt x="2973295" y="605606"/>
                                <a:pt x="2963770" y="594176"/>
                              </a:cubicBezTo>
                              <a:cubicBezTo>
                                <a:pt x="2957102" y="586556"/>
                                <a:pt x="2956150" y="576078"/>
                                <a:pt x="2959960" y="567506"/>
                              </a:cubicBezTo>
                              <a:cubicBezTo>
                                <a:pt x="2961865" y="564648"/>
                                <a:pt x="2959960" y="561791"/>
                                <a:pt x="2958055" y="559886"/>
                              </a:cubicBezTo>
                              <a:cubicBezTo>
                                <a:pt x="2927575" y="539883"/>
                                <a:pt x="2865662" y="504641"/>
                                <a:pt x="2778985" y="480828"/>
                              </a:cubicBezTo>
                              <a:cubicBezTo>
                                <a:pt x="2766602" y="477018"/>
                                <a:pt x="2754220" y="474161"/>
                                <a:pt x="2739932" y="472256"/>
                              </a:cubicBezTo>
                              <a:cubicBezTo>
                                <a:pt x="2735170" y="471303"/>
                                <a:pt x="2731360" y="476066"/>
                                <a:pt x="2733265" y="479876"/>
                              </a:cubicBezTo>
                              <a:cubicBezTo>
                                <a:pt x="2738027" y="495116"/>
                                <a:pt x="2750410" y="520833"/>
                                <a:pt x="2777080" y="552266"/>
                              </a:cubicBezTo>
                              <a:cubicBezTo>
                                <a:pt x="2807560" y="589413"/>
                                <a:pt x="2838992" y="611321"/>
                                <a:pt x="2856137" y="622751"/>
                              </a:cubicBezTo>
                              <a:cubicBezTo>
                                <a:pt x="2857090" y="623703"/>
                                <a:pt x="2858995" y="623703"/>
                                <a:pt x="2860900" y="622751"/>
                              </a:cubicBezTo>
                              <a:cubicBezTo>
                                <a:pt x="2869472" y="619893"/>
                                <a:pt x="2878997" y="621798"/>
                                <a:pt x="2885665" y="629418"/>
                              </a:cubicBezTo>
                              <a:cubicBezTo>
                                <a:pt x="2893285" y="638943"/>
                                <a:pt x="2892332" y="652278"/>
                                <a:pt x="2882807" y="658946"/>
                              </a:cubicBezTo>
                              <a:cubicBezTo>
                                <a:pt x="2873282" y="665613"/>
                                <a:pt x="2858995" y="663708"/>
                                <a:pt x="2851375" y="654183"/>
                              </a:cubicBezTo>
                              <a:cubicBezTo>
                                <a:pt x="2846612" y="649421"/>
                                <a:pt x="2845660" y="643706"/>
                                <a:pt x="2846612" y="637991"/>
                              </a:cubicBezTo>
                              <a:cubicBezTo>
                                <a:pt x="2847565" y="635133"/>
                                <a:pt x="2846612" y="632276"/>
                                <a:pt x="2844707" y="631323"/>
                              </a:cubicBezTo>
                              <a:cubicBezTo>
                                <a:pt x="2825657" y="618941"/>
                                <a:pt x="2796130" y="596081"/>
                                <a:pt x="2765650" y="559886"/>
                              </a:cubicBezTo>
                              <a:cubicBezTo>
                                <a:pt x="2729455" y="517023"/>
                                <a:pt x="2718977" y="485591"/>
                                <a:pt x="2715167" y="471303"/>
                              </a:cubicBezTo>
                              <a:cubicBezTo>
                                <a:pt x="2715167" y="468446"/>
                                <a:pt x="2713262" y="466541"/>
                                <a:pt x="2710405" y="466541"/>
                              </a:cubicBezTo>
                              <a:cubicBezTo>
                                <a:pt x="2581817" y="452253"/>
                                <a:pt x="2416082" y="474161"/>
                                <a:pt x="2414177" y="474161"/>
                              </a:cubicBezTo>
                              <a:cubicBezTo>
                                <a:pt x="2413225" y="475113"/>
                                <a:pt x="2412272" y="474161"/>
                                <a:pt x="2411320" y="474161"/>
                              </a:cubicBezTo>
                              <a:cubicBezTo>
                                <a:pt x="2408462" y="473208"/>
                                <a:pt x="2406557" y="471303"/>
                                <a:pt x="2406557" y="468446"/>
                              </a:cubicBezTo>
                              <a:cubicBezTo>
                                <a:pt x="2405605" y="464636"/>
                                <a:pt x="2408462" y="461778"/>
                                <a:pt x="2412272" y="460826"/>
                              </a:cubicBezTo>
                              <a:cubicBezTo>
                                <a:pt x="2418940" y="459873"/>
                                <a:pt x="2518952" y="447491"/>
                                <a:pt x="2623727" y="448443"/>
                              </a:cubicBezTo>
                              <a:cubicBezTo>
                                <a:pt x="2624680" y="447491"/>
                                <a:pt x="2624680" y="447491"/>
                                <a:pt x="2625632" y="446538"/>
                              </a:cubicBezTo>
                              <a:cubicBezTo>
                                <a:pt x="2626585" y="445586"/>
                                <a:pt x="2626585" y="445586"/>
                                <a:pt x="2627537" y="445586"/>
                              </a:cubicBezTo>
                              <a:cubicBezTo>
                                <a:pt x="2633252" y="439871"/>
                                <a:pt x="2644682" y="432251"/>
                                <a:pt x="2665637" y="417011"/>
                              </a:cubicBezTo>
                              <a:lnTo>
                                <a:pt x="2665671" y="416988"/>
                              </a:lnTo>
                              <a:lnTo>
                                <a:pt x="2617060" y="425583"/>
                              </a:lnTo>
                              <a:cubicBezTo>
                                <a:pt x="2525620" y="437966"/>
                                <a:pt x="2462755" y="365576"/>
                                <a:pt x="2448467" y="347478"/>
                              </a:cubicBezTo>
                              <a:lnTo>
                                <a:pt x="2448705" y="345812"/>
                              </a:lnTo>
                              <a:lnTo>
                                <a:pt x="2446562" y="343669"/>
                              </a:lnTo>
                              <a:cubicBezTo>
                                <a:pt x="2448467" y="324619"/>
                                <a:pt x="2458945" y="230321"/>
                                <a:pt x="2498950" y="197936"/>
                              </a:cubicBezTo>
                              <a:cubicBezTo>
                                <a:pt x="2536097" y="167456"/>
                                <a:pt x="2582770" y="156026"/>
                                <a:pt x="2597057" y="153169"/>
                              </a:cubicBezTo>
                              <a:close/>
                              <a:moveTo>
                                <a:pt x="1817912" y="150311"/>
                              </a:moveTo>
                              <a:cubicBezTo>
                                <a:pt x="1836009" y="156978"/>
                                <a:pt x="1866489" y="173171"/>
                                <a:pt x="1874109" y="201746"/>
                              </a:cubicBezTo>
                              <a:cubicBezTo>
                                <a:pt x="1881729" y="229368"/>
                                <a:pt x="1874109" y="253181"/>
                                <a:pt x="1869347" y="264611"/>
                              </a:cubicBezTo>
                              <a:cubicBezTo>
                                <a:pt x="1867442" y="269373"/>
                                <a:pt x="1870299" y="273183"/>
                                <a:pt x="1874109" y="274136"/>
                              </a:cubicBezTo>
                              <a:cubicBezTo>
                                <a:pt x="1901732" y="277946"/>
                                <a:pt x="1927449" y="283661"/>
                                <a:pt x="1951262" y="288423"/>
                              </a:cubicBezTo>
                              <a:cubicBezTo>
                                <a:pt x="1944594" y="281756"/>
                                <a:pt x="1936022" y="271278"/>
                                <a:pt x="1924592" y="252228"/>
                              </a:cubicBezTo>
                              <a:cubicBezTo>
                                <a:pt x="1908399" y="226511"/>
                                <a:pt x="1911257" y="194126"/>
                                <a:pt x="1914114" y="176981"/>
                              </a:cubicBezTo>
                              <a:cubicBezTo>
                                <a:pt x="1915067" y="171266"/>
                                <a:pt x="1922687" y="167456"/>
                                <a:pt x="1928402" y="170313"/>
                              </a:cubicBezTo>
                              <a:cubicBezTo>
                                <a:pt x="1945547" y="178886"/>
                                <a:pt x="1974122" y="197936"/>
                                <a:pt x="1978884" y="227463"/>
                              </a:cubicBezTo>
                              <a:cubicBezTo>
                                <a:pt x="1982694" y="252228"/>
                                <a:pt x="1975074" y="272231"/>
                                <a:pt x="1969359" y="284613"/>
                              </a:cubicBezTo>
                              <a:cubicBezTo>
                                <a:pt x="1967454" y="288423"/>
                                <a:pt x="1970312" y="293186"/>
                                <a:pt x="1974122" y="294138"/>
                              </a:cubicBezTo>
                              <a:cubicBezTo>
                                <a:pt x="1997934" y="298901"/>
                                <a:pt x="2019842" y="304616"/>
                                <a:pt x="2037939" y="309378"/>
                              </a:cubicBezTo>
                              <a:cubicBezTo>
                                <a:pt x="2032224" y="302711"/>
                                <a:pt x="2023652" y="292233"/>
                                <a:pt x="2013174" y="275088"/>
                              </a:cubicBezTo>
                              <a:cubicBezTo>
                                <a:pt x="1996982" y="249371"/>
                                <a:pt x="1999839" y="216986"/>
                                <a:pt x="2002697" y="199841"/>
                              </a:cubicBezTo>
                              <a:cubicBezTo>
                                <a:pt x="2003649" y="194126"/>
                                <a:pt x="2011269" y="190316"/>
                                <a:pt x="2016984" y="193173"/>
                              </a:cubicBezTo>
                              <a:cubicBezTo>
                                <a:pt x="2034129" y="201746"/>
                                <a:pt x="2062704" y="220796"/>
                                <a:pt x="2067467" y="250323"/>
                              </a:cubicBezTo>
                              <a:cubicBezTo>
                                <a:pt x="2071277" y="275088"/>
                                <a:pt x="2063657" y="295091"/>
                                <a:pt x="2057942" y="307473"/>
                              </a:cubicBezTo>
                              <a:cubicBezTo>
                                <a:pt x="2056037" y="311283"/>
                                <a:pt x="2057942" y="316046"/>
                                <a:pt x="2061752" y="316998"/>
                              </a:cubicBezTo>
                              <a:cubicBezTo>
                                <a:pt x="2096042" y="326523"/>
                                <a:pt x="2116044" y="334143"/>
                                <a:pt x="2116997" y="334143"/>
                              </a:cubicBezTo>
                              <a:cubicBezTo>
                                <a:pt x="2119854" y="335096"/>
                                <a:pt x="2120807" y="337953"/>
                                <a:pt x="2119854" y="340811"/>
                              </a:cubicBezTo>
                              <a:cubicBezTo>
                                <a:pt x="2118902" y="343668"/>
                                <a:pt x="2116044" y="344621"/>
                                <a:pt x="2113187" y="343668"/>
                              </a:cubicBezTo>
                              <a:cubicBezTo>
                                <a:pt x="2112234" y="343668"/>
                                <a:pt x="2089374" y="336048"/>
                                <a:pt x="2050322" y="324618"/>
                              </a:cubicBezTo>
                              <a:cubicBezTo>
                                <a:pt x="2046512" y="323666"/>
                                <a:pt x="2042702" y="325571"/>
                                <a:pt x="2041749" y="329381"/>
                              </a:cubicBezTo>
                              <a:cubicBezTo>
                                <a:pt x="2036987" y="345573"/>
                                <a:pt x="2024604" y="376053"/>
                                <a:pt x="1997934" y="393198"/>
                              </a:cubicBezTo>
                              <a:cubicBezTo>
                                <a:pt x="1978884" y="405581"/>
                                <a:pt x="1964597" y="411296"/>
                                <a:pt x="1956024" y="414153"/>
                              </a:cubicBezTo>
                              <a:cubicBezTo>
                                <a:pt x="1950309" y="416058"/>
                                <a:pt x="1943642" y="412248"/>
                                <a:pt x="1943642" y="405581"/>
                              </a:cubicBezTo>
                              <a:cubicBezTo>
                                <a:pt x="1943642" y="392246"/>
                                <a:pt x="1945547" y="369386"/>
                                <a:pt x="1961739" y="346526"/>
                              </a:cubicBezTo>
                              <a:cubicBezTo>
                                <a:pt x="1970312" y="335096"/>
                                <a:pt x="1983647" y="327476"/>
                                <a:pt x="1996029" y="323666"/>
                              </a:cubicBezTo>
                              <a:cubicBezTo>
                                <a:pt x="2002697" y="321761"/>
                                <a:pt x="2002697" y="313188"/>
                                <a:pt x="1996029" y="311283"/>
                              </a:cubicBezTo>
                              <a:cubicBezTo>
                                <a:pt x="1985552" y="309378"/>
                                <a:pt x="1974122" y="306521"/>
                                <a:pt x="1961739" y="303663"/>
                              </a:cubicBezTo>
                              <a:cubicBezTo>
                                <a:pt x="1958882" y="302711"/>
                                <a:pt x="1955072" y="304616"/>
                                <a:pt x="1954119" y="308426"/>
                              </a:cubicBezTo>
                              <a:cubicBezTo>
                                <a:pt x="1950309" y="323666"/>
                                <a:pt x="1937927" y="357003"/>
                                <a:pt x="1910304" y="375101"/>
                              </a:cubicBezTo>
                              <a:cubicBezTo>
                                <a:pt x="1891254" y="387483"/>
                                <a:pt x="1876967" y="393198"/>
                                <a:pt x="1868394" y="396056"/>
                              </a:cubicBezTo>
                              <a:cubicBezTo>
                                <a:pt x="1862679" y="397961"/>
                                <a:pt x="1856012" y="394151"/>
                                <a:pt x="1856012" y="387483"/>
                              </a:cubicBezTo>
                              <a:cubicBezTo>
                                <a:pt x="1856012" y="374148"/>
                                <a:pt x="1857917" y="351288"/>
                                <a:pt x="1874109" y="328428"/>
                              </a:cubicBezTo>
                              <a:cubicBezTo>
                                <a:pt x="1891254" y="304616"/>
                                <a:pt x="1924592" y="299853"/>
                                <a:pt x="1943642" y="299853"/>
                              </a:cubicBezTo>
                              <a:cubicBezTo>
                                <a:pt x="1922687" y="295091"/>
                                <a:pt x="1900779" y="291281"/>
                                <a:pt x="1876967" y="287471"/>
                              </a:cubicBezTo>
                              <a:cubicBezTo>
                                <a:pt x="1873157" y="287471"/>
                                <a:pt x="1870299" y="289376"/>
                                <a:pt x="1869347" y="293186"/>
                              </a:cubicBezTo>
                              <a:cubicBezTo>
                                <a:pt x="1866489" y="309378"/>
                                <a:pt x="1857917" y="342716"/>
                                <a:pt x="1833152" y="362718"/>
                              </a:cubicBezTo>
                              <a:cubicBezTo>
                                <a:pt x="1815054" y="377006"/>
                                <a:pt x="1801719" y="383673"/>
                                <a:pt x="1793147" y="387483"/>
                              </a:cubicBezTo>
                              <a:cubicBezTo>
                                <a:pt x="1787432" y="389388"/>
                                <a:pt x="1780764" y="386531"/>
                                <a:pt x="1779812" y="379863"/>
                              </a:cubicBezTo>
                              <a:cubicBezTo>
                                <a:pt x="1777907" y="366528"/>
                                <a:pt x="1777907" y="342716"/>
                                <a:pt x="1791242" y="318903"/>
                              </a:cubicBezTo>
                              <a:cubicBezTo>
                                <a:pt x="1798862" y="305568"/>
                                <a:pt x="1811244" y="296996"/>
                                <a:pt x="1824579" y="291281"/>
                              </a:cubicBezTo>
                              <a:cubicBezTo>
                                <a:pt x="1830294" y="289376"/>
                                <a:pt x="1829342" y="279851"/>
                                <a:pt x="1822674" y="278898"/>
                              </a:cubicBezTo>
                              <a:cubicBezTo>
                                <a:pt x="1807434" y="276993"/>
                                <a:pt x="1792194" y="275088"/>
                                <a:pt x="1776954" y="273183"/>
                              </a:cubicBezTo>
                              <a:cubicBezTo>
                                <a:pt x="1773144" y="272231"/>
                                <a:pt x="1769334" y="276041"/>
                                <a:pt x="1769334" y="279851"/>
                              </a:cubicBezTo>
                              <a:cubicBezTo>
                                <a:pt x="1769334" y="296043"/>
                                <a:pt x="1766477" y="329381"/>
                                <a:pt x="1746474" y="353193"/>
                              </a:cubicBezTo>
                              <a:cubicBezTo>
                                <a:pt x="1735997" y="365576"/>
                                <a:pt x="1727424" y="373196"/>
                                <a:pt x="1720757" y="378911"/>
                              </a:cubicBezTo>
                              <a:cubicBezTo>
                                <a:pt x="1711232" y="386531"/>
                                <a:pt x="1696944" y="381768"/>
                                <a:pt x="1694087" y="370338"/>
                              </a:cubicBezTo>
                              <a:cubicBezTo>
                                <a:pt x="1691229" y="357003"/>
                                <a:pt x="1690277" y="338906"/>
                                <a:pt x="1696944" y="318903"/>
                              </a:cubicBezTo>
                              <a:cubicBezTo>
                                <a:pt x="1702659" y="300806"/>
                                <a:pt x="1717899" y="288423"/>
                                <a:pt x="1732187" y="280803"/>
                              </a:cubicBezTo>
                              <a:cubicBezTo>
                                <a:pt x="1737902" y="277946"/>
                                <a:pt x="1735997" y="269373"/>
                                <a:pt x="1729329" y="268421"/>
                              </a:cubicBezTo>
                              <a:cubicBezTo>
                                <a:pt x="1713137" y="266516"/>
                                <a:pt x="1695992" y="265563"/>
                                <a:pt x="1678847" y="264611"/>
                              </a:cubicBezTo>
                              <a:cubicBezTo>
                                <a:pt x="1675037" y="264611"/>
                                <a:pt x="1672179" y="268421"/>
                                <a:pt x="1672179" y="272231"/>
                              </a:cubicBezTo>
                              <a:cubicBezTo>
                                <a:pt x="1674084" y="289376"/>
                                <a:pt x="1674084" y="321761"/>
                                <a:pt x="1655987" y="347478"/>
                              </a:cubicBezTo>
                              <a:cubicBezTo>
                                <a:pt x="1642652" y="366528"/>
                                <a:pt x="1631222" y="377006"/>
                                <a:pt x="1624554" y="382721"/>
                              </a:cubicBezTo>
                              <a:cubicBezTo>
                                <a:pt x="1618839" y="386531"/>
                                <a:pt x="1612172" y="384626"/>
                                <a:pt x="1609314" y="378911"/>
                              </a:cubicBezTo>
                              <a:cubicBezTo>
                                <a:pt x="1603599" y="366528"/>
                                <a:pt x="1596932" y="344621"/>
                                <a:pt x="1603599" y="317951"/>
                              </a:cubicBezTo>
                              <a:cubicBezTo>
                                <a:pt x="1611219" y="287471"/>
                                <a:pt x="1642652" y="271278"/>
                                <a:pt x="1659797" y="264611"/>
                              </a:cubicBezTo>
                              <a:cubicBezTo>
                                <a:pt x="1646462" y="264611"/>
                                <a:pt x="1633127" y="263658"/>
                                <a:pt x="1619792" y="263658"/>
                              </a:cubicBezTo>
                              <a:cubicBezTo>
                                <a:pt x="1610267" y="262706"/>
                                <a:pt x="1600742" y="263658"/>
                                <a:pt x="1591217" y="263658"/>
                              </a:cubicBezTo>
                              <a:cubicBezTo>
                                <a:pt x="1587407" y="264611"/>
                                <a:pt x="1584549" y="267468"/>
                                <a:pt x="1584549" y="271278"/>
                              </a:cubicBezTo>
                              <a:cubicBezTo>
                                <a:pt x="1586454" y="289376"/>
                                <a:pt x="1585502" y="320808"/>
                                <a:pt x="1568357" y="345573"/>
                              </a:cubicBezTo>
                              <a:cubicBezTo>
                                <a:pt x="1559784" y="357956"/>
                                <a:pt x="1552164" y="367481"/>
                                <a:pt x="1545497" y="373196"/>
                              </a:cubicBezTo>
                              <a:cubicBezTo>
                                <a:pt x="1536924" y="381768"/>
                                <a:pt x="1522637" y="377958"/>
                                <a:pt x="1518827" y="366528"/>
                              </a:cubicBezTo>
                              <a:cubicBezTo>
                                <a:pt x="1515017" y="354146"/>
                                <a:pt x="1512159" y="336048"/>
                                <a:pt x="1516922" y="315093"/>
                              </a:cubicBezTo>
                              <a:cubicBezTo>
                                <a:pt x="1520732" y="299853"/>
                                <a:pt x="1530257" y="288423"/>
                                <a:pt x="1541687" y="279851"/>
                              </a:cubicBezTo>
                              <a:cubicBezTo>
                                <a:pt x="1547402" y="275088"/>
                                <a:pt x="1543592" y="266516"/>
                                <a:pt x="1536924" y="267468"/>
                              </a:cubicBezTo>
                              <a:cubicBezTo>
                                <a:pt x="1515017" y="270326"/>
                                <a:pt x="1492157" y="273183"/>
                                <a:pt x="1470249" y="276041"/>
                              </a:cubicBezTo>
                              <a:cubicBezTo>
                                <a:pt x="1466439" y="276993"/>
                                <a:pt x="1464534" y="279851"/>
                                <a:pt x="1464534" y="283661"/>
                              </a:cubicBezTo>
                              <a:cubicBezTo>
                                <a:pt x="1465487" y="299853"/>
                                <a:pt x="1466439" y="334143"/>
                                <a:pt x="1448342" y="360813"/>
                              </a:cubicBezTo>
                              <a:cubicBezTo>
                                <a:pt x="1435007" y="379863"/>
                                <a:pt x="1423577" y="390341"/>
                                <a:pt x="1416909" y="396056"/>
                              </a:cubicBezTo>
                              <a:cubicBezTo>
                                <a:pt x="1411194" y="399866"/>
                                <a:pt x="1404527" y="397961"/>
                                <a:pt x="1401669" y="392246"/>
                              </a:cubicBezTo>
                              <a:cubicBezTo>
                                <a:pt x="1395954" y="379863"/>
                                <a:pt x="1389287" y="357956"/>
                                <a:pt x="1395954" y="331286"/>
                              </a:cubicBezTo>
                              <a:cubicBezTo>
                                <a:pt x="1401669" y="304616"/>
                                <a:pt x="1429292" y="288423"/>
                                <a:pt x="1446437" y="280803"/>
                              </a:cubicBezTo>
                              <a:cubicBezTo>
                                <a:pt x="1371189" y="292233"/>
                                <a:pt x="1309277" y="307473"/>
                                <a:pt x="1308324" y="307473"/>
                              </a:cubicBezTo>
                              <a:cubicBezTo>
                                <a:pt x="1305467" y="308426"/>
                                <a:pt x="1302609" y="306521"/>
                                <a:pt x="1308324" y="301758"/>
                              </a:cubicBezTo>
                              <a:cubicBezTo>
                                <a:pt x="1307372" y="299853"/>
                                <a:pt x="1309277" y="296996"/>
                                <a:pt x="1312134" y="296043"/>
                              </a:cubicBezTo>
                              <a:cubicBezTo>
                                <a:pt x="1313087" y="296043"/>
                                <a:pt x="1380714" y="279851"/>
                                <a:pt x="1460724" y="267468"/>
                              </a:cubicBezTo>
                              <a:cubicBezTo>
                                <a:pt x="1452152" y="263658"/>
                                <a:pt x="1439769" y="256991"/>
                                <a:pt x="1422624" y="243656"/>
                              </a:cubicBezTo>
                              <a:cubicBezTo>
                                <a:pt x="1397859" y="224606"/>
                                <a:pt x="1388334" y="194126"/>
                                <a:pt x="1384524" y="176981"/>
                              </a:cubicBezTo>
                              <a:cubicBezTo>
                                <a:pt x="1383572" y="171266"/>
                                <a:pt x="1388334" y="164598"/>
                                <a:pt x="1395002" y="165551"/>
                              </a:cubicBezTo>
                              <a:cubicBezTo>
                                <a:pt x="1413099" y="167456"/>
                                <a:pt x="1447389" y="174123"/>
                                <a:pt x="1462629" y="199841"/>
                              </a:cubicBezTo>
                              <a:cubicBezTo>
                                <a:pt x="1475964" y="220796"/>
                                <a:pt x="1476917" y="242703"/>
                                <a:pt x="1475964" y="256038"/>
                              </a:cubicBezTo>
                              <a:cubicBezTo>
                                <a:pt x="1475964" y="260801"/>
                                <a:pt x="1479774" y="264611"/>
                                <a:pt x="1483584" y="263658"/>
                              </a:cubicBezTo>
                              <a:cubicBezTo>
                                <a:pt x="1508349" y="259848"/>
                                <a:pt x="1534067" y="256991"/>
                                <a:pt x="1558832" y="255086"/>
                              </a:cubicBezTo>
                              <a:cubicBezTo>
                                <a:pt x="1551212" y="251276"/>
                                <a:pt x="1537877" y="244608"/>
                                <a:pt x="1520732" y="231273"/>
                              </a:cubicBezTo>
                              <a:cubicBezTo>
                                <a:pt x="1495967" y="212223"/>
                                <a:pt x="1486442" y="181743"/>
                                <a:pt x="1482632" y="164598"/>
                              </a:cubicBezTo>
                              <a:cubicBezTo>
                                <a:pt x="1481679" y="158883"/>
                                <a:pt x="1486442" y="152216"/>
                                <a:pt x="1493109" y="153168"/>
                              </a:cubicBezTo>
                              <a:cubicBezTo>
                                <a:pt x="1511207" y="155073"/>
                                <a:pt x="1545497" y="161741"/>
                                <a:pt x="1560737" y="187458"/>
                              </a:cubicBezTo>
                              <a:cubicBezTo>
                                <a:pt x="1575024" y="210318"/>
                                <a:pt x="1575024" y="232226"/>
                                <a:pt x="1574072" y="245561"/>
                              </a:cubicBezTo>
                              <a:cubicBezTo>
                                <a:pt x="1573119" y="250323"/>
                                <a:pt x="1576929" y="253181"/>
                                <a:pt x="1580739" y="253181"/>
                              </a:cubicBezTo>
                              <a:cubicBezTo>
                                <a:pt x="1595979" y="252228"/>
                                <a:pt x="1610267" y="252228"/>
                                <a:pt x="1623602" y="252228"/>
                              </a:cubicBezTo>
                              <a:cubicBezTo>
                                <a:pt x="1639794" y="252228"/>
                                <a:pt x="1655987" y="252228"/>
                                <a:pt x="1671227" y="253181"/>
                              </a:cubicBezTo>
                              <a:cubicBezTo>
                                <a:pt x="1662654" y="250323"/>
                                <a:pt x="1649319" y="243656"/>
                                <a:pt x="1631222" y="229368"/>
                              </a:cubicBezTo>
                              <a:cubicBezTo>
                                <a:pt x="1606457" y="210318"/>
                                <a:pt x="1596932" y="179838"/>
                                <a:pt x="1593122" y="162693"/>
                              </a:cubicBezTo>
                              <a:cubicBezTo>
                                <a:pt x="1592169" y="156978"/>
                                <a:pt x="1596932" y="150311"/>
                                <a:pt x="1603599" y="151263"/>
                              </a:cubicBezTo>
                              <a:cubicBezTo>
                                <a:pt x="1621697" y="153168"/>
                                <a:pt x="1655987" y="159836"/>
                                <a:pt x="1671227" y="185553"/>
                              </a:cubicBezTo>
                              <a:cubicBezTo>
                                <a:pt x="1685514" y="209366"/>
                                <a:pt x="1685514" y="234131"/>
                                <a:pt x="1683609" y="246513"/>
                              </a:cubicBezTo>
                              <a:cubicBezTo>
                                <a:pt x="1683609" y="250323"/>
                                <a:pt x="1686467" y="254133"/>
                                <a:pt x="1690277" y="254133"/>
                              </a:cubicBezTo>
                              <a:cubicBezTo>
                                <a:pt x="1716947" y="255086"/>
                                <a:pt x="1743617" y="256991"/>
                                <a:pt x="1768382" y="259848"/>
                              </a:cubicBezTo>
                              <a:cubicBezTo>
                                <a:pt x="1759809" y="256038"/>
                                <a:pt x="1747427" y="248418"/>
                                <a:pt x="1730282" y="232226"/>
                              </a:cubicBezTo>
                              <a:cubicBezTo>
                                <a:pt x="1711232" y="215081"/>
                                <a:pt x="1703612" y="191268"/>
                                <a:pt x="1699802" y="173171"/>
                              </a:cubicBezTo>
                              <a:cubicBezTo>
                                <a:pt x="1696944" y="161741"/>
                                <a:pt x="1708374" y="151263"/>
                                <a:pt x="1719804" y="154121"/>
                              </a:cubicBezTo>
                              <a:cubicBezTo>
                                <a:pt x="1738854" y="158883"/>
                                <a:pt x="1763619" y="169361"/>
                                <a:pt x="1774097" y="191268"/>
                              </a:cubicBezTo>
                              <a:cubicBezTo>
                                <a:pt x="1786479" y="216986"/>
                                <a:pt x="1784574" y="240798"/>
                                <a:pt x="1781717" y="253181"/>
                              </a:cubicBezTo>
                              <a:cubicBezTo>
                                <a:pt x="1780764" y="257943"/>
                                <a:pt x="1783622" y="261753"/>
                                <a:pt x="1787432" y="261753"/>
                              </a:cubicBezTo>
                              <a:cubicBezTo>
                                <a:pt x="1813149" y="265563"/>
                                <a:pt x="1837914" y="268421"/>
                                <a:pt x="1861727" y="272231"/>
                              </a:cubicBezTo>
                              <a:cubicBezTo>
                                <a:pt x="1856012" y="269373"/>
                                <a:pt x="1842677" y="259848"/>
                                <a:pt x="1822674" y="233178"/>
                              </a:cubicBezTo>
                              <a:cubicBezTo>
                                <a:pt x="1804577" y="208413"/>
                                <a:pt x="1803624" y="176028"/>
                                <a:pt x="1804577" y="158883"/>
                              </a:cubicBezTo>
                              <a:cubicBezTo>
                                <a:pt x="1805529" y="152216"/>
                                <a:pt x="1812197" y="147453"/>
                                <a:pt x="1817912" y="150311"/>
                              </a:cubicBezTo>
                              <a:close/>
                              <a:moveTo>
                                <a:pt x="683008" y="54"/>
                              </a:moveTo>
                              <a:cubicBezTo>
                                <a:pt x="689199" y="-422"/>
                                <a:pt x="695390" y="2197"/>
                                <a:pt x="699677" y="8389"/>
                              </a:cubicBezTo>
                              <a:cubicBezTo>
                                <a:pt x="711107" y="17914"/>
                                <a:pt x="712059" y="35059"/>
                                <a:pt x="703487" y="47441"/>
                              </a:cubicBezTo>
                              <a:cubicBezTo>
                                <a:pt x="702534" y="49346"/>
                                <a:pt x="700629" y="50299"/>
                                <a:pt x="698724" y="52204"/>
                              </a:cubicBezTo>
                              <a:cubicBezTo>
                                <a:pt x="704439" y="68396"/>
                                <a:pt x="713012" y="94114"/>
                                <a:pt x="725394" y="134119"/>
                              </a:cubicBezTo>
                              <a:cubicBezTo>
                                <a:pt x="731109" y="154121"/>
                                <a:pt x="735872" y="169361"/>
                                <a:pt x="739682" y="180791"/>
                              </a:cubicBezTo>
                              <a:cubicBezTo>
                                <a:pt x="741587" y="185554"/>
                                <a:pt x="749207" y="185554"/>
                                <a:pt x="751112" y="179839"/>
                              </a:cubicBezTo>
                              <a:cubicBezTo>
                                <a:pt x="757779" y="156026"/>
                                <a:pt x="764447" y="136976"/>
                                <a:pt x="769209" y="124594"/>
                              </a:cubicBezTo>
                              <a:cubicBezTo>
                                <a:pt x="770162" y="122689"/>
                                <a:pt x="770162" y="121736"/>
                                <a:pt x="769209" y="119831"/>
                              </a:cubicBezTo>
                              <a:cubicBezTo>
                                <a:pt x="764447" y="110306"/>
                                <a:pt x="765399" y="97924"/>
                                <a:pt x="772067" y="89351"/>
                              </a:cubicBezTo>
                              <a:cubicBezTo>
                                <a:pt x="781592" y="76969"/>
                                <a:pt x="797784" y="75064"/>
                                <a:pt x="808262" y="84589"/>
                              </a:cubicBezTo>
                              <a:cubicBezTo>
                                <a:pt x="819692" y="94114"/>
                                <a:pt x="820644" y="111259"/>
                                <a:pt x="812072" y="123641"/>
                              </a:cubicBezTo>
                              <a:cubicBezTo>
                                <a:pt x="805404" y="132214"/>
                                <a:pt x="795879" y="135071"/>
                                <a:pt x="786354" y="133166"/>
                              </a:cubicBezTo>
                              <a:cubicBezTo>
                                <a:pt x="783497" y="132214"/>
                                <a:pt x="780639" y="134119"/>
                                <a:pt x="779687" y="136976"/>
                              </a:cubicBezTo>
                              <a:cubicBezTo>
                                <a:pt x="767304" y="171266"/>
                                <a:pt x="747302" y="238894"/>
                                <a:pt x="743492" y="329381"/>
                              </a:cubicBezTo>
                              <a:cubicBezTo>
                                <a:pt x="743492" y="341764"/>
                                <a:pt x="743492" y="355099"/>
                                <a:pt x="744444" y="369386"/>
                              </a:cubicBezTo>
                              <a:cubicBezTo>
                                <a:pt x="744444" y="374149"/>
                                <a:pt x="749207" y="377006"/>
                                <a:pt x="753017" y="374149"/>
                              </a:cubicBezTo>
                              <a:cubicBezTo>
                                <a:pt x="766352" y="364624"/>
                                <a:pt x="788259" y="347479"/>
                                <a:pt x="813024" y="314141"/>
                              </a:cubicBezTo>
                              <a:cubicBezTo>
                                <a:pt x="841599" y="276041"/>
                                <a:pt x="856839" y="239846"/>
                                <a:pt x="863507" y="220796"/>
                              </a:cubicBezTo>
                              <a:cubicBezTo>
                                <a:pt x="863507" y="218891"/>
                                <a:pt x="863507" y="217939"/>
                                <a:pt x="862554" y="216034"/>
                              </a:cubicBezTo>
                              <a:cubicBezTo>
                                <a:pt x="857792" y="208414"/>
                                <a:pt x="857792" y="197936"/>
                                <a:pt x="863507" y="190316"/>
                              </a:cubicBezTo>
                              <a:cubicBezTo>
                                <a:pt x="871127" y="180791"/>
                                <a:pt x="884462" y="178886"/>
                                <a:pt x="893034" y="186506"/>
                              </a:cubicBezTo>
                              <a:cubicBezTo>
                                <a:pt x="901607" y="194126"/>
                                <a:pt x="903512" y="208414"/>
                                <a:pt x="895892" y="217939"/>
                              </a:cubicBezTo>
                              <a:cubicBezTo>
                                <a:pt x="892082" y="222701"/>
                                <a:pt x="886367" y="225559"/>
                                <a:pt x="880652" y="225559"/>
                              </a:cubicBezTo>
                              <a:cubicBezTo>
                                <a:pt x="877794" y="225559"/>
                                <a:pt x="875889" y="227464"/>
                                <a:pt x="874937" y="229369"/>
                              </a:cubicBezTo>
                              <a:cubicBezTo>
                                <a:pt x="867317" y="250324"/>
                                <a:pt x="852077" y="285566"/>
                                <a:pt x="823502" y="322714"/>
                              </a:cubicBezTo>
                              <a:cubicBezTo>
                                <a:pt x="790164" y="367481"/>
                                <a:pt x="761589" y="385579"/>
                                <a:pt x="749207" y="392246"/>
                              </a:cubicBezTo>
                              <a:cubicBezTo>
                                <a:pt x="747302" y="393199"/>
                                <a:pt x="746349" y="395104"/>
                                <a:pt x="746349" y="397961"/>
                              </a:cubicBezTo>
                              <a:cubicBezTo>
                                <a:pt x="750159" y="430108"/>
                                <a:pt x="756648" y="463982"/>
                                <a:pt x="764253" y="496739"/>
                              </a:cubicBezTo>
                              <a:lnTo>
                                <a:pt x="774373" y="534617"/>
                              </a:lnTo>
                              <a:lnTo>
                                <a:pt x="796832" y="535121"/>
                              </a:lnTo>
                              <a:cubicBezTo>
                                <a:pt x="814930" y="541788"/>
                                <a:pt x="825407" y="559886"/>
                                <a:pt x="819692" y="576078"/>
                              </a:cubicBezTo>
                              <a:cubicBezTo>
                                <a:pt x="816834" y="583698"/>
                                <a:pt x="810405" y="589175"/>
                                <a:pt x="802428" y="591914"/>
                              </a:cubicBezTo>
                              <a:lnTo>
                                <a:pt x="789729" y="591629"/>
                              </a:lnTo>
                              <a:lnTo>
                                <a:pt x="800737" y="627017"/>
                              </a:lnTo>
                              <a:cubicBezTo>
                                <a:pt x="811893" y="661536"/>
                                <a:pt x="820287" y="683950"/>
                                <a:pt x="820644" y="684664"/>
                              </a:cubicBezTo>
                              <a:cubicBezTo>
                                <a:pt x="820644" y="685616"/>
                                <a:pt x="820644" y="686569"/>
                                <a:pt x="820644" y="687521"/>
                              </a:cubicBezTo>
                              <a:cubicBezTo>
                                <a:pt x="819692" y="690379"/>
                                <a:pt x="818739" y="692284"/>
                                <a:pt x="815882" y="693236"/>
                              </a:cubicBezTo>
                              <a:cubicBezTo>
                                <a:pt x="813024" y="695141"/>
                                <a:pt x="808262" y="693236"/>
                                <a:pt x="807309" y="689426"/>
                              </a:cubicBezTo>
                              <a:cubicBezTo>
                                <a:pt x="806356" y="686569"/>
                                <a:pt x="797070" y="661566"/>
                                <a:pt x="785164" y="624418"/>
                              </a:cubicBezTo>
                              <a:lnTo>
                                <a:pt x="774982" y="590544"/>
                              </a:lnTo>
                              <a:lnTo>
                                <a:pt x="755517" y="573697"/>
                              </a:lnTo>
                              <a:cubicBezTo>
                                <a:pt x="751350" y="566315"/>
                                <a:pt x="750159" y="557981"/>
                                <a:pt x="753017" y="550361"/>
                              </a:cubicBezTo>
                              <a:lnTo>
                                <a:pt x="761456" y="542621"/>
                              </a:lnTo>
                              <a:lnTo>
                                <a:pt x="747302" y="486544"/>
                              </a:lnTo>
                              <a:cubicBezTo>
                                <a:pt x="747302" y="486544"/>
                                <a:pt x="746349" y="486544"/>
                                <a:pt x="745397" y="485591"/>
                              </a:cubicBezTo>
                              <a:cubicBezTo>
                                <a:pt x="745397" y="484639"/>
                                <a:pt x="744444" y="484639"/>
                                <a:pt x="744444" y="483686"/>
                              </a:cubicBezTo>
                              <a:cubicBezTo>
                                <a:pt x="738729" y="478924"/>
                                <a:pt x="727299" y="470351"/>
                                <a:pt x="708249" y="453206"/>
                              </a:cubicBezTo>
                              <a:cubicBezTo>
                                <a:pt x="681579" y="429394"/>
                                <a:pt x="657767" y="404629"/>
                                <a:pt x="643479" y="389389"/>
                              </a:cubicBezTo>
                              <a:cubicBezTo>
                                <a:pt x="641574" y="387484"/>
                                <a:pt x="638717" y="387484"/>
                                <a:pt x="635859" y="388436"/>
                              </a:cubicBezTo>
                              <a:cubicBezTo>
                                <a:pt x="629192" y="392246"/>
                                <a:pt x="620619" y="392246"/>
                                <a:pt x="613952" y="386531"/>
                              </a:cubicBezTo>
                              <a:cubicBezTo>
                                <a:pt x="605379" y="378911"/>
                                <a:pt x="603474" y="364624"/>
                                <a:pt x="611094" y="355099"/>
                              </a:cubicBezTo>
                              <a:cubicBezTo>
                                <a:pt x="618714" y="345574"/>
                                <a:pt x="632049" y="343669"/>
                                <a:pt x="640622" y="351289"/>
                              </a:cubicBezTo>
                              <a:cubicBezTo>
                                <a:pt x="646337" y="357004"/>
                                <a:pt x="649194" y="365576"/>
                                <a:pt x="647289" y="373196"/>
                              </a:cubicBezTo>
                              <a:cubicBezTo>
                                <a:pt x="659672" y="386531"/>
                                <a:pt x="687294" y="415106"/>
                                <a:pt x="717774" y="441776"/>
                              </a:cubicBezTo>
                              <a:cubicBezTo>
                                <a:pt x="730157" y="452254"/>
                                <a:pt x="738729" y="459874"/>
                                <a:pt x="744444" y="464636"/>
                              </a:cubicBezTo>
                              <a:cubicBezTo>
                                <a:pt x="737777" y="431299"/>
                                <a:pt x="733014" y="397961"/>
                                <a:pt x="731109" y="366529"/>
                              </a:cubicBezTo>
                              <a:cubicBezTo>
                                <a:pt x="731109" y="365576"/>
                                <a:pt x="731109" y="364624"/>
                                <a:pt x="730157" y="363671"/>
                              </a:cubicBezTo>
                              <a:cubicBezTo>
                                <a:pt x="725394" y="357004"/>
                                <a:pt x="712059" y="336049"/>
                                <a:pt x="673007" y="279851"/>
                              </a:cubicBezTo>
                              <a:cubicBezTo>
                                <a:pt x="643479" y="236989"/>
                                <a:pt x="639669" y="208414"/>
                                <a:pt x="641574" y="190316"/>
                              </a:cubicBezTo>
                              <a:cubicBezTo>
                                <a:pt x="633954" y="182696"/>
                                <a:pt x="633002" y="170314"/>
                                <a:pt x="639669" y="160789"/>
                              </a:cubicBezTo>
                              <a:cubicBezTo>
                                <a:pt x="647289" y="151264"/>
                                <a:pt x="660624" y="149359"/>
                                <a:pt x="669197" y="156979"/>
                              </a:cubicBezTo>
                              <a:cubicBezTo>
                                <a:pt x="677769" y="164599"/>
                                <a:pt x="679674" y="178886"/>
                                <a:pt x="672054" y="188411"/>
                              </a:cubicBezTo>
                              <a:cubicBezTo>
                                <a:pt x="667292" y="193174"/>
                                <a:pt x="661577" y="196031"/>
                                <a:pt x="654909" y="196031"/>
                              </a:cubicBezTo>
                              <a:cubicBezTo>
                                <a:pt x="653957" y="211271"/>
                                <a:pt x="659672" y="236036"/>
                                <a:pt x="684437" y="272231"/>
                              </a:cubicBezTo>
                              <a:cubicBezTo>
                                <a:pt x="707297" y="304616"/>
                                <a:pt x="721584" y="325571"/>
                                <a:pt x="730157" y="338906"/>
                              </a:cubicBezTo>
                              <a:cubicBezTo>
                                <a:pt x="730157" y="334144"/>
                                <a:pt x="730157" y="330334"/>
                                <a:pt x="730157" y="326524"/>
                              </a:cubicBezTo>
                              <a:cubicBezTo>
                                <a:pt x="732062" y="288424"/>
                                <a:pt x="735872" y="254134"/>
                                <a:pt x="741587" y="224606"/>
                              </a:cubicBezTo>
                              <a:cubicBezTo>
                                <a:pt x="741587" y="223654"/>
                                <a:pt x="741587" y="222701"/>
                                <a:pt x="741587" y="221749"/>
                              </a:cubicBezTo>
                              <a:cubicBezTo>
                                <a:pt x="739682" y="216034"/>
                                <a:pt x="733014" y="196984"/>
                                <a:pt x="713964" y="136024"/>
                              </a:cubicBezTo>
                              <a:cubicBezTo>
                                <a:pt x="701582" y="96019"/>
                                <a:pt x="693962" y="70301"/>
                                <a:pt x="688247" y="55061"/>
                              </a:cubicBezTo>
                              <a:cubicBezTo>
                                <a:pt x="681579" y="56014"/>
                                <a:pt x="675864" y="54109"/>
                                <a:pt x="670149" y="49346"/>
                              </a:cubicBezTo>
                              <a:cubicBezTo>
                                <a:pt x="658719" y="39821"/>
                                <a:pt x="657767" y="22676"/>
                                <a:pt x="666339" y="10294"/>
                              </a:cubicBezTo>
                              <a:cubicBezTo>
                                <a:pt x="670625" y="4102"/>
                                <a:pt x="676817" y="530"/>
                                <a:pt x="683008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38" name="Freeform: Shape 3838"/>
                      <wps:cNvSpPr/>
                      <wps:spPr>
                        <a:xfrm>
                          <a:off x="3098881" y="1245670"/>
                          <a:ext cx="2405062" cy="3502345"/>
                        </a:xfrm>
                        <a:custGeom>
                          <a:avLst/>
                          <a:gdLst>
                            <a:gd name="connsiteX0" fmla="*/ 1476375 w 2405062"/>
                            <a:gd name="connsiteY0" fmla="*/ 3368993 h 3502343"/>
                            <a:gd name="connsiteX1" fmla="*/ 1482090 w 2405062"/>
                            <a:gd name="connsiteY1" fmla="*/ 3377565 h 3502343"/>
                            <a:gd name="connsiteX2" fmla="*/ 1473517 w 2405062"/>
                            <a:gd name="connsiteY2" fmla="*/ 3383280 h 3502343"/>
                            <a:gd name="connsiteX3" fmla="*/ 1467802 w 2405062"/>
                            <a:gd name="connsiteY3" fmla="*/ 3374708 h 3502343"/>
                            <a:gd name="connsiteX4" fmla="*/ 1476375 w 2405062"/>
                            <a:gd name="connsiteY4" fmla="*/ 3368993 h 3502343"/>
                            <a:gd name="connsiteX5" fmla="*/ 1502092 w 2405062"/>
                            <a:gd name="connsiteY5" fmla="*/ 3335655 h 3502343"/>
                            <a:gd name="connsiteX6" fmla="*/ 1514475 w 2405062"/>
                            <a:gd name="connsiteY6" fmla="*/ 3353752 h 3502343"/>
                            <a:gd name="connsiteX7" fmla="*/ 1496377 w 2405062"/>
                            <a:gd name="connsiteY7" fmla="*/ 3366135 h 3502343"/>
                            <a:gd name="connsiteX8" fmla="*/ 1483995 w 2405062"/>
                            <a:gd name="connsiteY8" fmla="*/ 3348037 h 3502343"/>
                            <a:gd name="connsiteX9" fmla="*/ 1502092 w 2405062"/>
                            <a:gd name="connsiteY9" fmla="*/ 3335655 h 3502343"/>
                            <a:gd name="connsiteX10" fmla="*/ 1461135 w 2405062"/>
                            <a:gd name="connsiteY10" fmla="*/ 3331845 h 3502343"/>
                            <a:gd name="connsiteX11" fmla="*/ 1473518 w 2405062"/>
                            <a:gd name="connsiteY11" fmla="*/ 3349943 h 3502343"/>
                            <a:gd name="connsiteX12" fmla="*/ 1455420 w 2405062"/>
                            <a:gd name="connsiteY12" fmla="*/ 3362325 h 3502343"/>
                            <a:gd name="connsiteX13" fmla="*/ 1443038 w 2405062"/>
                            <a:gd name="connsiteY13" fmla="*/ 3344227 h 3502343"/>
                            <a:gd name="connsiteX14" fmla="*/ 1461135 w 2405062"/>
                            <a:gd name="connsiteY14" fmla="*/ 3331845 h 3502343"/>
                            <a:gd name="connsiteX15" fmla="*/ 1524000 w 2405062"/>
                            <a:gd name="connsiteY15" fmla="*/ 3310890 h 3502343"/>
                            <a:gd name="connsiteX16" fmla="*/ 1533525 w 2405062"/>
                            <a:gd name="connsiteY16" fmla="*/ 3324225 h 3502343"/>
                            <a:gd name="connsiteX17" fmla="*/ 1520190 w 2405062"/>
                            <a:gd name="connsiteY17" fmla="*/ 3332797 h 3502343"/>
                            <a:gd name="connsiteX18" fmla="*/ 1510665 w 2405062"/>
                            <a:gd name="connsiteY18" fmla="*/ 3319462 h 3502343"/>
                            <a:gd name="connsiteX19" fmla="*/ 1524000 w 2405062"/>
                            <a:gd name="connsiteY19" fmla="*/ 3310890 h 3502343"/>
                            <a:gd name="connsiteX20" fmla="*/ 1487805 w 2405062"/>
                            <a:gd name="connsiteY20" fmla="*/ 3309937 h 3502343"/>
                            <a:gd name="connsiteX21" fmla="*/ 1497330 w 2405062"/>
                            <a:gd name="connsiteY21" fmla="*/ 3323272 h 3502343"/>
                            <a:gd name="connsiteX22" fmla="*/ 1483995 w 2405062"/>
                            <a:gd name="connsiteY22" fmla="*/ 3331845 h 3502343"/>
                            <a:gd name="connsiteX23" fmla="*/ 1474470 w 2405062"/>
                            <a:gd name="connsiteY23" fmla="*/ 3318510 h 3502343"/>
                            <a:gd name="connsiteX24" fmla="*/ 1487805 w 2405062"/>
                            <a:gd name="connsiteY24" fmla="*/ 3309937 h 3502343"/>
                            <a:gd name="connsiteX25" fmla="*/ 1453515 w 2405062"/>
                            <a:gd name="connsiteY25" fmla="*/ 3307080 h 3502343"/>
                            <a:gd name="connsiteX26" fmla="*/ 1459230 w 2405062"/>
                            <a:gd name="connsiteY26" fmla="*/ 3315653 h 3502343"/>
                            <a:gd name="connsiteX27" fmla="*/ 1450657 w 2405062"/>
                            <a:gd name="connsiteY27" fmla="*/ 3321368 h 3502343"/>
                            <a:gd name="connsiteX28" fmla="*/ 1444942 w 2405062"/>
                            <a:gd name="connsiteY28" fmla="*/ 3312795 h 3502343"/>
                            <a:gd name="connsiteX29" fmla="*/ 1453515 w 2405062"/>
                            <a:gd name="connsiteY29" fmla="*/ 3307080 h 3502343"/>
                            <a:gd name="connsiteX30" fmla="*/ 1508760 w 2405062"/>
                            <a:gd name="connsiteY30" fmla="*/ 3290888 h 3502343"/>
                            <a:gd name="connsiteX31" fmla="*/ 1514475 w 2405062"/>
                            <a:gd name="connsiteY31" fmla="*/ 3299460 h 3502343"/>
                            <a:gd name="connsiteX32" fmla="*/ 1505902 w 2405062"/>
                            <a:gd name="connsiteY32" fmla="*/ 3305175 h 3502343"/>
                            <a:gd name="connsiteX33" fmla="*/ 1500187 w 2405062"/>
                            <a:gd name="connsiteY33" fmla="*/ 3296603 h 3502343"/>
                            <a:gd name="connsiteX34" fmla="*/ 1508760 w 2405062"/>
                            <a:gd name="connsiteY34" fmla="*/ 3290888 h 3502343"/>
                            <a:gd name="connsiteX35" fmla="*/ 1541145 w 2405062"/>
                            <a:gd name="connsiteY35" fmla="*/ 3288030 h 3502343"/>
                            <a:gd name="connsiteX36" fmla="*/ 1546860 w 2405062"/>
                            <a:gd name="connsiteY36" fmla="*/ 3296603 h 3502343"/>
                            <a:gd name="connsiteX37" fmla="*/ 1538287 w 2405062"/>
                            <a:gd name="connsiteY37" fmla="*/ 3302318 h 3502343"/>
                            <a:gd name="connsiteX38" fmla="*/ 1532572 w 2405062"/>
                            <a:gd name="connsiteY38" fmla="*/ 3293745 h 3502343"/>
                            <a:gd name="connsiteX39" fmla="*/ 1541145 w 2405062"/>
                            <a:gd name="connsiteY39" fmla="*/ 3288030 h 3502343"/>
                            <a:gd name="connsiteX40" fmla="*/ 1516380 w 2405062"/>
                            <a:gd name="connsiteY40" fmla="*/ 3262313 h 3502343"/>
                            <a:gd name="connsiteX41" fmla="*/ 1525905 w 2405062"/>
                            <a:gd name="connsiteY41" fmla="*/ 3275648 h 3502343"/>
                            <a:gd name="connsiteX42" fmla="*/ 1512570 w 2405062"/>
                            <a:gd name="connsiteY42" fmla="*/ 3284220 h 3502343"/>
                            <a:gd name="connsiteX43" fmla="*/ 1503045 w 2405062"/>
                            <a:gd name="connsiteY43" fmla="*/ 3270885 h 3502343"/>
                            <a:gd name="connsiteX44" fmla="*/ 1516380 w 2405062"/>
                            <a:gd name="connsiteY44" fmla="*/ 3262313 h 3502343"/>
                            <a:gd name="connsiteX45" fmla="*/ 1479233 w 2405062"/>
                            <a:gd name="connsiteY45" fmla="*/ 3262313 h 3502343"/>
                            <a:gd name="connsiteX46" fmla="*/ 1491615 w 2405062"/>
                            <a:gd name="connsiteY46" fmla="*/ 3280410 h 3502343"/>
                            <a:gd name="connsiteX47" fmla="*/ 1473517 w 2405062"/>
                            <a:gd name="connsiteY47" fmla="*/ 3292793 h 3502343"/>
                            <a:gd name="connsiteX48" fmla="*/ 1461135 w 2405062"/>
                            <a:gd name="connsiteY48" fmla="*/ 3274695 h 3502343"/>
                            <a:gd name="connsiteX49" fmla="*/ 1479233 w 2405062"/>
                            <a:gd name="connsiteY49" fmla="*/ 3262313 h 3502343"/>
                            <a:gd name="connsiteX50" fmla="*/ 1544955 w 2405062"/>
                            <a:gd name="connsiteY50" fmla="*/ 3237547 h 3502343"/>
                            <a:gd name="connsiteX51" fmla="*/ 1557338 w 2405062"/>
                            <a:gd name="connsiteY51" fmla="*/ 3255644 h 3502343"/>
                            <a:gd name="connsiteX52" fmla="*/ 1539240 w 2405062"/>
                            <a:gd name="connsiteY52" fmla="*/ 3268027 h 3502343"/>
                            <a:gd name="connsiteX53" fmla="*/ 1526858 w 2405062"/>
                            <a:gd name="connsiteY53" fmla="*/ 3249930 h 3502343"/>
                            <a:gd name="connsiteX54" fmla="*/ 1544955 w 2405062"/>
                            <a:gd name="connsiteY54" fmla="*/ 3237547 h 3502343"/>
                            <a:gd name="connsiteX55" fmla="*/ 1507808 w 2405062"/>
                            <a:gd name="connsiteY55" fmla="*/ 3230880 h 3502343"/>
                            <a:gd name="connsiteX56" fmla="*/ 1517333 w 2405062"/>
                            <a:gd name="connsiteY56" fmla="*/ 3244215 h 3502343"/>
                            <a:gd name="connsiteX57" fmla="*/ 1503998 w 2405062"/>
                            <a:gd name="connsiteY57" fmla="*/ 3252788 h 3502343"/>
                            <a:gd name="connsiteX58" fmla="*/ 1494473 w 2405062"/>
                            <a:gd name="connsiteY58" fmla="*/ 3239453 h 3502343"/>
                            <a:gd name="connsiteX59" fmla="*/ 1507808 w 2405062"/>
                            <a:gd name="connsiteY59" fmla="*/ 3230880 h 3502343"/>
                            <a:gd name="connsiteX60" fmla="*/ 1964055 w 2405062"/>
                            <a:gd name="connsiteY60" fmla="*/ 3205163 h 3502343"/>
                            <a:gd name="connsiteX61" fmla="*/ 1967865 w 2405062"/>
                            <a:gd name="connsiteY61" fmla="*/ 3207068 h 3502343"/>
                            <a:gd name="connsiteX62" fmla="*/ 1984058 w 2405062"/>
                            <a:gd name="connsiteY62" fmla="*/ 3264218 h 3502343"/>
                            <a:gd name="connsiteX63" fmla="*/ 1988820 w 2405062"/>
                            <a:gd name="connsiteY63" fmla="*/ 3272790 h 3502343"/>
                            <a:gd name="connsiteX64" fmla="*/ 2021205 w 2405062"/>
                            <a:gd name="connsiteY64" fmla="*/ 3302318 h 3502343"/>
                            <a:gd name="connsiteX65" fmla="*/ 2049780 w 2405062"/>
                            <a:gd name="connsiteY65" fmla="*/ 3313748 h 3502343"/>
                            <a:gd name="connsiteX66" fmla="*/ 2052638 w 2405062"/>
                            <a:gd name="connsiteY66" fmla="*/ 3316605 h 3502343"/>
                            <a:gd name="connsiteX67" fmla="*/ 2049780 w 2405062"/>
                            <a:gd name="connsiteY67" fmla="*/ 3319463 h 3502343"/>
                            <a:gd name="connsiteX68" fmla="*/ 2018348 w 2405062"/>
                            <a:gd name="connsiteY68" fmla="*/ 3307080 h 3502343"/>
                            <a:gd name="connsiteX69" fmla="*/ 1988820 w 2405062"/>
                            <a:gd name="connsiteY69" fmla="*/ 3280410 h 3502343"/>
                            <a:gd name="connsiteX70" fmla="*/ 1999298 w 2405062"/>
                            <a:gd name="connsiteY70" fmla="*/ 3319463 h 3502343"/>
                            <a:gd name="connsiteX71" fmla="*/ 2032635 w 2405062"/>
                            <a:gd name="connsiteY71" fmla="*/ 3343275 h 3502343"/>
                            <a:gd name="connsiteX72" fmla="*/ 2056448 w 2405062"/>
                            <a:gd name="connsiteY72" fmla="*/ 3345180 h 3502343"/>
                            <a:gd name="connsiteX73" fmla="*/ 2060258 w 2405062"/>
                            <a:gd name="connsiteY73" fmla="*/ 3347085 h 3502343"/>
                            <a:gd name="connsiteX74" fmla="*/ 2058353 w 2405062"/>
                            <a:gd name="connsiteY74" fmla="*/ 3350895 h 3502343"/>
                            <a:gd name="connsiteX75" fmla="*/ 2031683 w 2405062"/>
                            <a:gd name="connsiteY75" fmla="*/ 3348990 h 3502343"/>
                            <a:gd name="connsiteX76" fmla="*/ 2002155 w 2405062"/>
                            <a:gd name="connsiteY76" fmla="*/ 3330893 h 3502343"/>
                            <a:gd name="connsiteX77" fmla="*/ 2008823 w 2405062"/>
                            <a:gd name="connsiteY77" fmla="*/ 3359468 h 3502343"/>
                            <a:gd name="connsiteX78" fmla="*/ 2019300 w 2405062"/>
                            <a:gd name="connsiteY78" fmla="*/ 3373755 h 3502343"/>
                            <a:gd name="connsiteX79" fmla="*/ 2040255 w 2405062"/>
                            <a:gd name="connsiteY79" fmla="*/ 3384233 h 3502343"/>
                            <a:gd name="connsiteX80" fmla="*/ 2065020 w 2405062"/>
                            <a:gd name="connsiteY80" fmla="*/ 3391853 h 3502343"/>
                            <a:gd name="connsiteX81" fmla="*/ 2067878 w 2405062"/>
                            <a:gd name="connsiteY81" fmla="*/ 3394710 h 3502343"/>
                            <a:gd name="connsiteX82" fmla="*/ 2065020 w 2405062"/>
                            <a:gd name="connsiteY82" fmla="*/ 3397568 h 3502343"/>
                            <a:gd name="connsiteX83" fmla="*/ 2037398 w 2405062"/>
                            <a:gd name="connsiteY83" fmla="*/ 3388995 h 3502343"/>
                            <a:gd name="connsiteX84" fmla="*/ 2011680 w 2405062"/>
                            <a:gd name="connsiteY84" fmla="*/ 3375660 h 3502343"/>
                            <a:gd name="connsiteX85" fmla="*/ 2018348 w 2405062"/>
                            <a:gd name="connsiteY85" fmla="*/ 3405188 h 3502343"/>
                            <a:gd name="connsiteX86" fmla="*/ 2043113 w 2405062"/>
                            <a:gd name="connsiteY86" fmla="*/ 3423285 h 3502343"/>
                            <a:gd name="connsiteX87" fmla="*/ 2054543 w 2405062"/>
                            <a:gd name="connsiteY87" fmla="*/ 3427095 h 3502343"/>
                            <a:gd name="connsiteX88" fmla="*/ 2057400 w 2405062"/>
                            <a:gd name="connsiteY88" fmla="*/ 3426143 h 3502343"/>
                            <a:gd name="connsiteX89" fmla="*/ 2059305 w 2405062"/>
                            <a:gd name="connsiteY89" fmla="*/ 3429953 h 3502343"/>
                            <a:gd name="connsiteX90" fmla="*/ 2056448 w 2405062"/>
                            <a:gd name="connsiteY90" fmla="*/ 3432810 h 3502343"/>
                            <a:gd name="connsiteX91" fmla="*/ 2040255 w 2405062"/>
                            <a:gd name="connsiteY91" fmla="*/ 3429000 h 3502343"/>
                            <a:gd name="connsiteX92" fmla="*/ 2019300 w 2405062"/>
                            <a:gd name="connsiteY92" fmla="*/ 3414713 h 3502343"/>
                            <a:gd name="connsiteX93" fmla="*/ 2025015 w 2405062"/>
                            <a:gd name="connsiteY93" fmla="*/ 3449003 h 3502343"/>
                            <a:gd name="connsiteX94" fmla="*/ 2049780 w 2405062"/>
                            <a:gd name="connsiteY94" fmla="*/ 3466148 h 3502343"/>
                            <a:gd name="connsiteX95" fmla="*/ 2050733 w 2405062"/>
                            <a:gd name="connsiteY95" fmla="*/ 3469958 h 3502343"/>
                            <a:gd name="connsiteX96" fmla="*/ 2046923 w 2405062"/>
                            <a:gd name="connsiteY96" fmla="*/ 3470910 h 3502343"/>
                            <a:gd name="connsiteX97" fmla="*/ 2025968 w 2405062"/>
                            <a:gd name="connsiteY97" fmla="*/ 3457575 h 3502343"/>
                            <a:gd name="connsiteX98" fmla="*/ 2030730 w 2405062"/>
                            <a:gd name="connsiteY98" fmla="*/ 3499485 h 3502343"/>
                            <a:gd name="connsiteX99" fmla="*/ 2032635 w 2405062"/>
                            <a:gd name="connsiteY99" fmla="*/ 3502343 h 3502343"/>
                            <a:gd name="connsiteX100" fmla="*/ 2029778 w 2405062"/>
                            <a:gd name="connsiteY100" fmla="*/ 3501390 h 3502343"/>
                            <a:gd name="connsiteX101" fmla="*/ 2029778 w 2405062"/>
                            <a:gd name="connsiteY101" fmla="*/ 3500438 h 3502343"/>
                            <a:gd name="connsiteX102" fmla="*/ 2025015 w 2405062"/>
                            <a:gd name="connsiteY102" fmla="*/ 3463290 h 3502343"/>
                            <a:gd name="connsiteX103" fmla="*/ 2015490 w 2405062"/>
                            <a:gd name="connsiteY103" fmla="*/ 3483293 h 3502343"/>
                            <a:gd name="connsiteX104" fmla="*/ 2011680 w 2405062"/>
                            <a:gd name="connsiteY104" fmla="*/ 3484245 h 3502343"/>
                            <a:gd name="connsiteX105" fmla="*/ 2010728 w 2405062"/>
                            <a:gd name="connsiteY105" fmla="*/ 3483293 h 3502343"/>
                            <a:gd name="connsiteX106" fmla="*/ 2010728 w 2405062"/>
                            <a:gd name="connsiteY106" fmla="*/ 3480435 h 3502343"/>
                            <a:gd name="connsiteX107" fmla="*/ 2022158 w 2405062"/>
                            <a:gd name="connsiteY107" fmla="*/ 3450908 h 3502343"/>
                            <a:gd name="connsiteX108" fmla="*/ 2023110 w 2405062"/>
                            <a:gd name="connsiteY108" fmla="*/ 3449955 h 3502343"/>
                            <a:gd name="connsiteX109" fmla="*/ 2017395 w 2405062"/>
                            <a:gd name="connsiteY109" fmla="*/ 3419475 h 3502343"/>
                            <a:gd name="connsiteX110" fmla="*/ 2008823 w 2405062"/>
                            <a:gd name="connsiteY110" fmla="*/ 3438525 h 3502343"/>
                            <a:gd name="connsiteX111" fmla="*/ 1998345 w 2405062"/>
                            <a:gd name="connsiteY111" fmla="*/ 3449003 h 3502343"/>
                            <a:gd name="connsiteX112" fmla="*/ 1996440 w 2405062"/>
                            <a:gd name="connsiteY112" fmla="*/ 3448050 h 3502343"/>
                            <a:gd name="connsiteX113" fmla="*/ 1995488 w 2405062"/>
                            <a:gd name="connsiteY113" fmla="*/ 3445193 h 3502343"/>
                            <a:gd name="connsiteX114" fmla="*/ 1998345 w 2405062"/>
                            <a:gd name="connsiteY114" fmla="*/ 3443288 h 3502343"/>
                            <a:gd name="connsiteX115" fmla="*/ 2002155 w 2405062"/>
                            <a:gd name="connsiteY115" fmla="*/ 3436620 h 3502343"/>
                            <a:gd name="connsiteX116" fmla="*/ 2013585 w 2405062"/>
                            <a:gd name="connsiteY116" fmla="*/ 3408045 h 3502343"/>
                            <a:gd name="connsiteX117" fmla="*/ 2013585 w 2405062"/>
                            <a:gd name="connsiteY117" fmla="*/ 3407093 h 3502343"/>
                            <a:gd name="connsiteX118" fmla="*/ 2007870 w 2405062"/>
                            <a:gd name="connsiteY118" fmla="*/ 3380423 h 3502343"/>
                            <a:gd name="connsiteX119" fmla="*/ 1993583 w 2405062"/>
                            <a:gd name="connsiteY119" fmla="*/ 3404235 h 3502343"/>
                            <a:gd name="connsiteX120" fmla="*/ 1974533 w 2405062"/>
                            <a:gd name="connsiteY120" fmla="*/ 3426143 h 3502343"/>
                            <a:gd name="connsiteX121" fmla="*/ 1970723 w 2405062"/>
                            <a:gd name="connsiteY121" fmla="*/ 3425190 h 3502343"/>
                            <a:gd name="connsiteX122" fmla="*/ 1971675 w 2405062"/>
                            <a:gd name="connsiteY122" fmla="*/ 3421380 h 3502343"/>
                            <a:gd name="connsiteX123" fmla="*/ 1987868 w 2405062"/>
                            <a:gd name="connsiteY123" fmla="*/ 3401378 h 3502343"/>
                            <a:gd name="connsiteX124" fmla="*/ 2001203 w 2405062"/>
                            <a:gd name="connsiteY124" fmla="*/ 3380423 h 3502343"/>
                            <a:gd name="connsiteX125" fmla="*/ 2003108 w 2405062"/>
                            <a:gd name="connsiteY125" fmla="*/ 3365183 h 3502343"/>
                            <a:gd name="connsiteX126" fmla="*/ 1997393 w 2405062"/>
                            <a:gd name="connsiteY126" fmla="*/ 3341370 h 3502343"/>
                            <a:gd name="connsiteX127" fmla="*/ 1983105 w 2405062"/>
                            <a:gd name="connsiteY127" fmla="*/ 3368993 h 3502343"/>
                            <a:gd name="connsiteX128" fmla="*/ 1961198 w 2405062"/>
                            <a:gd name="connsiteY128" fmla="*/ 3385185 h 3502343"/>
                            <a:gd name="connsiteX129" fmla="*/ 1958340 w 2405062"/>
                            <a:gd name="connsiteY129" fmla="*/ 3384233 h 3502343"/>
                            <a:gd name="connsiteX130" fmla="*/ 1958340 w 2405062"/>
                            <a:gd name="connsiteY130" fmla="*/ 3383280 h 3502343"/>
                            <a:gd name="connsiteX131" fmla="*/ 1960245 w 2405062"/>
                            <a:gd name="connsiteY131" fmla="*/ 3379470 h 3502343"/>
                            <a:gd name="connsiteX132" fmla="*/ 1979295 w 2405062"/>
                            <a:gd name="connsiteY132" fmla="*/ 3365183 h 3502343"/>
                            <a:gd name="connsiteX133" fmla="*/ 1994535 w 2405062"/>
                            <a:gd name="connsiteY133" fmla="*/ 3329940 h 3502343"/>
                            <a:gd name="connsiteX134" fmla="*/ 1983105 w 2405062"/>
                            <a:gd name="connsiteY134" fmla="*/ 3286125 h 3502343"/>
                            <a:gd name="connsiteX135" fmla="*/ 1971675 w 2405062"/>
                            <a:gd name="connsiteY135" fmla="*/ 3324225 h 3502343"/>
                            <a:gd name="connsiteX136" fmla="*/ 1951673 w 2405062"/>
                            <a:gd name="connsiteY136" fmla="*/ 3350895 h 3502343"/>
                            <a:gd name="connsiteX137" fmla="*/ 1947863 w 2405062"/>
                            <a:gd name="connsiteY137" fmla="*/ 3350895 h 3502343"/>
                            <a:gd name="connsiteX138" fmla="*/ 1948815 w 2405062"/>
                            <a:gd name="connsiteY138" fmla="*/ 3347085 h 3502343"/>
                            <a:gd name="connsiteX139" fmla="*/ 1966913 w 2405062"/>
                            <a:gd name="connsiteY139" fmla="*/ 3321368 h 3502343"/>
                            <a:gd name="connsiteX140" fmla="*/ 1979295 w 2405062"/>
                            <a:gd name="connsiteY140" fmla="*/ 3272790 h 3502343"/>
                            <a:gd name="connsiteX141" fmla="*/ 1979295 w 2405062"/>
                            <a:gd name="connsiteY141" fmla="*/ 3270885 h 3502343"/>
                            <a:gd name="connsiteX142" fmla="*/ 1962150 w 2405062"/>
                            <a:gd name="connsiteY142" fmla="*/ 3208973 h 3502343"/>
                            <a:gd name="connsiteX143" fmla="*/ 1964055 w 2405062"/>
                            <a:gd name="connsiteY143" fmla="*/ 3205163 h 3502343"/>
                            <a:gd name="connsiteX144" fmla="*/ 1495425 w 2405062"/>
                            <a:gd name="connsiteY144" fmla="*/ 3201353 h 3502343"/>
                            <a:gd name="connsiteX145" fmla="*/ 1501140 w 2405062"/>
                            <a:gd name="connsiteY145" fmla="*/ 3209925 h 3502343"/>
                            <a:gd name="connsiteX146" fmla="*/ 1492567 w 2405062"/>
                            <a:gd name="connsiteY146" fmla="*/ 3215640 h 3502343"/>
                            <a:gd name="connsiteX147" fmla="*/ 1486852 w 2405062"/>
                            <a:gd name="connsiteY147" fmla="*/ 3207068 h 3502343"/>
                            <a:gd name="connsiteX148" fmla="*/ 1495425 w 2405062"/>
                            <a:gd name="connsiteY148" fmla="*/ 3201353 h 3502343"/>
                            <a:gd name="connsiteX149" fmla="*/ 1532572 w 2405062"/>
                            <a:gd name="connsiteY149" fmla="*/ 3184208 h 3502343"/>
                            <a:gd name="connsiteX150" fmla="*/ 1544955 w 2405062"/>
                            <a:gd name="connsiteY150" fmla="*/ 3202306 h 3502343"/>
                            <a:gd name="connsiteX151" fmla="*/ 1526857 w 2405062"/>
                            <a:gd name="connsiteY151" fmla="*/ 3214688 h 3502343"/>
                            <a:gd name="connsiteX152" fmla="*/ 1514475 w 2405062"/>
                            <a:gd name="connsiteY152" fmla="*/ 3196590 h 3502343"/>
                            <a:gd name="connsiteX153" fmla="*/ 1532572 w 2405062"/>
                            <a:gd name="connsiteY153" fmla="*/ 3184208 h 3502343"/>
                            <a:gd name="connsiteX154" fmla="*/ 2068830 w 2405062"/>
                            <a:gd name="connsiteY154" fmla="*/ 3182302 h 3502343"/>
                            <a:gd name="connsiteX155" fmla="*/ 2071687 w 2405062"/>
                            <a:gd name="connsiteY155" fmla="*/ 3182302 h 3502343"/>
                            <a:gd name="connsiteX156" fmla="*/ 2071687 w 2405062"/>
                            <a:gd name="connsiteY156" fmla="*/ 3185160 h 3502343"/>
                            <a:gd name="connsiteX157" fmla="*/ 2051685 w 2405062"/>
                            <a:gd name="connsiteY157" fmla="*/ 3199447 h 3502343"/>
                            <a:gd name="connsiteX158" fmla="*/ 2024062 w 2405062"/>
                            <a:gd name="connsiteY158" fmla="*/ 3207067 h 3502343"/>
                            <a:gd name="connsiteX159" fmla="*/ 2051685 w 2405062"/>
                            <a:gd name="connsiteY159" fmla="*/ 3215640 h 3502343"/>
                            <a:gd name="connsiteX160" fmla="*/ 2079307 w 2405062"/>
                            <a:gd name="connsiteY160" fmla="*/ 3204210 h 3502343"/>
                            <a:gd name="connsiteX161" fmla="*/ 2089785 w 2405062"/>
                            <a:gd name="connsiteY161" fmla="*/ 3189922 h 3502343"/>
                            <a:gd name="connsiteX162" fmla="*/ 2092642 w 2405062"/>
                            <a:gd name="connsiteY162" fmla="*/ 3188969 h 3502343"/>
                            <a:gd name="connsiteX163" fmla="*/ 2093595 w 2405062"/>
                            <a:gd name="connsiteY163" fmla="*/ 3191827 h 3502343"/>
                            <a:gd name="connsiteX164" fmla="*/ 2082165 w 2405062"/>
                            <a:gd name="connsiteY164" fmla="*/ 3207067 h 3502343"/>
                            <a:gd name="connsiteX165" fmla="*/ 2059305 w 2405062"/>
                            <a:gd name="connsiteY165" fmla="*/ 3217544 h 3502343"/>
                            <a:gd name="connsiteX166" fmla="*/ 2079307 w 2405062"/>
                            <a:gd name="connsiteY166" fmla="*/ 3224212 h 3502343"/>
                            <a:gd name="connsiteX167" fmla="*/ 2092642 w 2405062"/>
                            <a:gd name="connsiteY167" fmla="*/ 3223260 h 3502343"/>
                            <a:gd name="connsiteX168" fmla="*/ 2106930 w 2405062"/>
                            <a:gd name="connsiteY168" fmla="*/ 3214687 h 3502343"/>
                            <a:gd name="connsiteX169" fmla="*/ 2121217 w 2405062"/>
                            <a:gd name="connsiteY169" fmla="*/ 3203257 h 3502343"/>
                            <a:gd name="connsiteX170" fmla="*/ 2124075 w 2405062"/>
                            <a:gd name="connsiteY170" fmla="*/ 3202305 h 3502343"/>
                            <a:gd name="connsiteX171" fmla="*/ 2125027 w 2405062"/>
                            <a:gd name="connsiteY171" fmla="*/ 3205162 h 3502343"/>
                            <a:gd name="connsiteX172" fmla="*/ 2109787 w 2405062"/>
                            <a:gd name="connsiteY172" fmla="*/ 3218497 h 3502343"/>
                            <a:gd name="connsiteX173" fmla="*/ 2091690 w 2405062"/>
                            <a:gd name="connsiteY173" fmla="*/ 3228975 h 3502343"/>
                            <a:gd name="connsiteX174" fmla="*/ 2112645 w 2405062"/>
                            <a:gd name="connsiteY174" fmla="*/ 3236594 h 3502343"/>
                            <a:gd name="connsiteX175" fmla="*/ 2133600 w 2405062"/>
                            <a:gd name="connsiteY175" fmla="*/ 3228022 h 3502343"/>
                            <a:gd name="connsiteX176" fmla="*/ 2140267 w 2405062"/>
                            <a:gd name="connsiteY176" fmla="*/ 3222307 h 3502343"/>
                            <a:gd name="connsiteX177" fmla="*/ 2141220 w 2405062"/>
                            <a:gd name="connsiteY177" fmla="*/ 3220402 h 3502343"/>
                            <a:gd name="connsiteX178" fmla="*/ 2144077 w 2405062"/>
                            <a:gd name="connsiteY178" fmla="*/ 3220402 h 3502343"/>
                            <a:gd name="connsiteX179" fmla="*/ 2145030 w 2405062"/>
                            <a:gd name="connsiteY179" fmla="*/ 3223260 h 3502343"/>
                            <a:gd name="connsiteX180" fmla="*/ 2136457 w 2405062"/>
                            <a:gd name="connsiteY180" fmla="*/ 3231832 h 3502343"/>
                            <a:gd name="connsiteX181" fmla="*/ 2120265 w 2405062"/>
                            <a:gd name="connsiteY181" fmla="*/ 3239452 h 3502343"/>
                            <a:gd name="connsiteX182" fmla="*/ 2143125 w 2405062"/>
                            <a:gd name="connsiteY182" fmla="*/ 3248977 h 3502343"/>
                            <a:gd name="connsiteX183" fmla="*/ 2163127 w 2405062"/>
                            <a:gd name="connsiteY183" fmla="*/ 3240405 h 3502343"/>
                            <a:gd name="connsiteX184" fmla="*/ 2165985 w 2405062"/>
                            <a:gd name="connsiteY184" fmla="*/ 3241357 h 3502343"/>
                            <a:gd name="connsiteX185" fmla="*/ 2165032 w 2405062"/>
                            <a:gd name="connsiteY185" fmla="*/ 3244215 h 3502343"/>
                            <a:gd name="connsiteX186" fmla="*/ 2148840 w 2405062"/>
                            <a:gd name="connsiteY186" fmla="*/ 3251835 h 3502343"/>
                            <a:gd name="connsiteX187" fmla="*/ 2176462 w 2405062"/>
                            <a:gd name="connsiteY187" fmla="*/ 3265169 h 3502343"/>
                            <a:gd name="connsiteX188" fmla="*/ 2170747 w 2405062"/>
                            <a:gd name="connsiteY188" fmla="*/ 3266122 h 3502343"/>
                            <a:gd name="connsiteX189" fmla="*/ 2168842 w 2405062"/>
                            <a:gd name="connsiteY189" fmla="*/ 3267075 h 3502343"/>
                            <a:gd name="connsiteX190" fmla="*/ 2167890 w 2405062"/>
                            <a:gd name="connsiteY190" fmla="*/ 3267075 h 3502343"/>
                            <a:gd name="connsiteX191" fmla="*/ 2144077 w 2405062"/>
                            <a:gd name="connsiteY191" fmla="*/ 3255644 h 3502343"/>
                            <a:gd name="connsiteX192" fmla="*/ 2152650 w 2405062"/>
                            <a:gd name="connsiteY192" fmla="*/ 3268980 h 3502343"/>
                            <a:gd name="connsiteX193" fmla="*/ 2151697 w 2405062"/>
                            <a:gd name="connsiteY193" fmla="*/ 3271837 h 3502343"/>
                            <a:gd name="connsiteX194" fmla="*/ 2150745 w 2405062"/>
                            <a:gd name="connsiteY194" fmla="*/ 3271837 h 3502343"/>
                            <a:gd name="connsiteX195" fmla="*/ 2148840 w 2405062"/>
                            <a:gd name="connsiteY195" fmla="*/ 3270885 h 3502343"/>
                            <a:gd name="connsiteX196" fmla="*/ 2135505 w 2405062"/>
                            <a:gd name="connsiteY196" fmla="*/ 3252787 h 3502343"/>
                            <a:gd name="connsiteX197" fmla="*/ 2135505 w 2405062"/>
                            <a:gd name="connsiteY197" fmla="*/ 3251835 h 3502343"/>
                            <a:gd name="connsiteX198" fmla="*/ 2115502 w 2405062"/>
                            <a:gd name="connsiteY198" fmla="*/ 3243262 h 3502343"/>
                            <a:gd name="connsiteX199" fmla="*/ 2124075 w 2405062"/>
                            <a:gd name="connsiteY199" fmla="*/ 3256597 h 3502343"/>
                            <a:gd name="connsiteX200" fmla="*/ 2125980 w 2405062"/>
                            <a:gd name="connsiteY200" fmla="*/ 3267075 h 3502343"/>
                            <a:gd name="connsiteX201" fmla="*/ 2125027 w 2405062"/>
                            <a:gd name="connsiteY201" fmla="*/ 3267075 h 3502343"/>
                            <a:gd name="connsiteX202" fmla="*/ 2123122 w 2405062"/>
                            <a:gd name="connsiteY202" fmla="*/ 3266122 h 3502343"/>
                            <a:gd name="connsiteX203" fmla="*/ 2123122 w 2405062"/>
                            <a:gd name="connsiteY203" fmla="*/ 3263265 h 3502343"/>
                            <a:gd name="connsiteX204" fmla="*/ 2121217 w 2405062"/>
                            <a:gd name="connsiteY204" fmla="*/ 3258502 h 3502343"/>
                            <a:gd name="connsiteX205" fmla="*/ 2108835 w 2405062"/>
                            <a:gd name="connsiteY205" fmla="*/ 3240405 h 3502343"/>
                            <a:gd name="connsiteX206" fmla="*/ 2107882 w 2405062"/>
                            <a:gd name="connsiteY206" fmla="*/ 3240405 h 3502343"/>
                            <a:gd name="connsiteX207" fmla="*/ 2089785 w 2405062"/>
                            <a:gd name="connsiteY207" fmla="*/ 3233737 h 3502343"/>
                            <a:gd name="connsiteX208" fmla="*/ 2098357 w 2405062"/>
                            <a:gd name="connsiteY208" fmla="*/ 3251835 h 3502343"/>
                            <a:gd name="connsiteX209" fmla="*/ 2104072 w 2405062"/>
                            <a:gd name="connsiteY209" fmla="*/ 3271837 h 3502343"/>
                            <a:gd name="connsiteX210" fmla="*/ 2102167 w 2405062"/>
                            <a:gd name="connsiteY210" fmla="*/ 3273742 h 3502343"/>
                            <a:gd name="connsiteX211" fmla="*/ 2100262 w 2405062"/>
                            <a:gd name="connsiteY211" fmla="*/ 3271837 h 3502343"/>
                            <a:gd name="connsiteX212" fmla="*/ 2094547 w 2405062"/>
                            <a:gd name="connsiteY212" fmla="*/ 3253740 h 3502343"/>
                            <a:gd name="connsiteX213" fmla="*/ 2086927 w 2405062"/>
                            <a:gd name="connsiteY213" fmla="*/ 3237547 h 3502343"/>
                            <a:gd name="connsiteX214" fmla="*/ 2078355 w 2405062"/>
                            <a:gd name="connsiteY214" fmla="*/ 3229927 h 3502343"/>
                            <a:gd name="connsiteX215" fmla="*/ 2061210 w 2405062"/>
                            <a:gd name="connsiteY215" fmla="*/ 3224212 h 3502343"/>
                            <a:gd name="connsiteX216" fmla="*/ 2072640 w 2405062"/>
                            <a:gd name="connsiteY216" fmla="*/ 3243262 h 3502343"/>
                            <a:gd name="connsiteX217" fmla="*/ 2073592 w 2405062"/>
                            <a:gd name="connsiteY217" fmla="*/ 3262312 h 3502343"/>
                            <a:gd name="connsiteX218" fmla="*/ 2071687 w 2405062"/>
                            <a:gd name="connsiteY218" fmla="*/ 3264217 h 3502343"/>
                            <a:gd name="connsiteX219" fmla="*/ 2069782 w 2405062"/>
                            <a:gd name="connsiteY219" fmla="*/ 3261360 h 3502343"/>
                            <a:gd name="connsiteX220" fmla="*/ 2068830 w 2405062"/>
                            <a:gd name="connsiteY220" fmla="*/ 3244215 h 3502343"/>
                            <a:gd name="connsiteX221" fmla="*/ 2053590 w 2405062"/>
                            <a:gd name="connsiteY221" fmla="*/ 3221355 h 3502343"/>
                            <a:gd name="connsiteX222" fmla="*/ 2023110 w 2405062"/>
                            <a:gd name="connsiteY222" fmla="*/ 3210877 h 3502343"/>
                            <a:gd name="connsiteX223" fmla="*/ 2042160 w 2405062"/>
                            <a:gd name="connsiteY223" fmla="*/ 3232785 h 3502343"/>
                            <a:gd name="connsiteX224" fmla="*/ 2050732 w 2405062"/>
                            <a:gd name="connsiteY224" fmla="*/ 3255644 h 3502343"/>
                            <a:gd name="connsiteX225" fmla="*/ 2048827 w 2405062"/>
                            <a:gd name="connsiteY225" fmla="*/ 3257550 h 3502343"/>
                            <a:gd name="connsiteX226" fmla="*/ 2046922 w 2405062"/>
                            <a:gd name="connsiteY226" fmla="*/ 3255644 h 3502343"/>
                            <a:gd name="connsiteX227" fmla="*/ 2038350 w 2405062"/>
                            <a:gd name="connsiteY227" fmla="*/ 3234690 h 3502343"/>
                            <a:gd name="connsiteX228" fmla="*/ 2013585 w 2405062"/>
                            <a:gd name="connsiteY228" fmla="*/ 3208019 h 3502343"/>
                            <a:gd name="connsiteX229" fmla="*/ 2012632 w 2405062"/>
                            <a:gd name="connsiteY229" fmla="*/ 3208019 h 3502343"/>
                            <a:gd name="connsiteX230" fmla="*/ 1968817 w 2405062"/>
                            <a:gd name="connsiteY230" fmla="*/ 3194685 h 3502343"/>
                            <a:gd name="connsiteX231" fmla="*/ 1967865 w 2405062"/>
                            <a:gd name="connsiteY231" fmla="*/ 3191827 h 3502343"/>
                            <a:gd name="connsiteX232" fmla="*/ 1970722 w 2405062"/>
                            <a:gd name="connsiteY232" fmla="*/ 3190875 h 3502343"/>
                            <a:gd name="connsiteX233" fmla="*/ 2011680 w 2405062"/>
                            <a:gd name="connsiteY233" fmla="*/ 3203257 h 3502343"/>
                            <a:gd name="connsiteX234" fmla="*/ 2019300 w 2405062"/>
                            <a:gd name="connsiteY234" fmla="*/ 3204210 h 3502343"/>
                            <a:gd name="connsiteX235" fmla="*/ 2050732 w 2405062"/>
                            <a:gd name="connsiteY235" fmla="*/ 3195637 h 3502343"/>
                            <a:gd name="connsiteX236" fmla="*/ 2068830 w 2405062"/>
                            <a:gd name="connsiteY236" fmla="*/ 3182302 h 3502343"/>
                            <a:gd name="connsiteX237" fmla="*/ 1564958 w 2405062"/>
                            <a:gd name="connsiteY237" fmla="*/ 3169920 h 3502343"/>
                            <a:gd name="connsiteX238" fmla="*/ 1574483 w 2405062"/>
                            <a:gd name="connsiteY238" fmla="*/ 3183255 h 3502343"/>
                            <a:gd name="connsiteX239" fmla="*/ 1561148 w 2405062"/>
                            <a:gd name="connsiteY239" fmla="*/ 3191827 h 3502343"/>
                            <a:gd name="connsiteX240" fmla="*/ 1551623 w 2405062"/>
                            <a:gd name="connsiteY240" fmla="*/ 3178492 h 3502343"/>
                            <a:gd name="connsiteX241" fmla="*/ 1564958 w 2405062"/>
                            <a:gd name="connsiteY241" fmla="*/ 3169920 h 3502343"/>
                            <a:gd name="connsiteX242" fmla="*/ 1542098 w 2405062"/>
                            <a:gd name="connsiteY242" fmla="*/ 3154680 h 3502343"/>
                            <a:gd name="connsiteX243" fmla="*/ 1547813 w 2405062"/>
                            <a:gd name="connsiteY243" fmla="*/ 3163252 h 3502343"/>
                            <a:gd name="connsiteX244" fmla="*/ 1539240 w 2405062"/>
                            <a:gd name="connsiteY244" fmla="*/ 3168967 h 3502343"/>
                            <a:gd name="connsiteX245" fmla="*/ 1533525 w 2405062"/>
                            <a:gd name="connsiteY245" fmla="*/ 3160395 h 3502343"/>
                            <a:gd name="connsiteX246" fmla="*/ 1542098 w 2405062"/>
                            <a:gd name="connsiteY246" fmla="*/ 3154680 h 3502343"/>
                            <a:gd name="connsiteX247" fmla="*/ 1508760 w 2405062"/>
                            <a:gd name="connsiteY247" fmla="*/ 3145155 h 3502343"/>
                            <a:gd name="connsiteX248" fmla="*/ 1521143 w 2405062"/>
                            <a:gd name="connsiteY248" fmla="*/ 3163252 h 3502343"/>
                            <a:gd name="connsiteX249" fmla="*/ 1503045 w 2405062"/>
                            <a:gd name="connsiteY249" fmla="*/ 3175635 h 3502343"/>
                            <a:gd name="connsiteX250" fmla="*/ 1490663 w 2405062"/>
                            <a:gd name="connsiteY250" fmla="*/ 3157537 h 3502343"/>
                            <a:gd name="connsiteX251" fmla="*/ 1508760 w 2405062"/>
                            <a:gd name="connsiteY251" fmla="*/ 3145155 h 3502343"/>
                            <a:gd name="connsiteX252" fmla="*/ 1475423 w 2405062"/>
                            <a:gd name="connsiteY252" fmla="*/ 3144202 h 3502343"/>
                            <a:gd name="connsiteX253" fmla="*/ 1481138 w 2405062"/>
                            <a:gd name="connsiteY253" fmla="*/ 3152775 h 3502343"/>
                            <a:gd name="connsiteX254" fmla="*/ 1472565 w 2405062"/>
                            <a:gd name="connsiteY254" fmla="*/ 3158490 h 3502343"/>
                            <a:gd name="connsiteX255" fmla="*/ 1466850 w 2405062"/>
                            <a:gd name="connsiteY255" fmla="*/ 3149917 h 3502343"/>
                            <a:gd name="connsiteX256" fmla="*/ 1475423 w 2405062"/>
                            <a:gd name="connsiteY256" fmla="*/ 3144202 h 3502343"/>
                            <a:gd name="connsiteX257" fmla="*/ 1524952 w 2405062"/>
                            <a:gd name="connsiteY257" fmla="*/ 3110865 h 3502343"/>
                            <a:gd name="connsiteX258" fmla="*/ 1537335 w 2405062"/>
                            <a:gd name="connsiteY258" fmla="*/ 3128962 h 3502343"/>
                            <a:gd name="connsiteX259" fmla="*/ 1519237 w 2405062"/>
                            <a:gd name="connsiteY259" fmla="*/ 3141345 h 3502343"/>
                            <a:gd name="connsiteX260" fmla="*/ 1506855 w 2405062"/>
                            <a:gd name="connsiteY260" fmla="*/ 3123247 h 3502343"/>
                            <a:gd name="connsiteX261" fmla="*/ 1524952 w 2405062"/>
                            <a:gd name="connsiteY261" fmla="*/ 3110865 h 3502343"/>
                            <a:gd name="connsiteX262" fmla="*/ 1556385 w 2405062"/>
                            <a:gd name="connsiteY262" fmla="*/ 3109912 h 3502343"/>
                            <a:gd name="connsiteX263" fmla="*/ 1562100 w 2405062"/>
                            <a:gd name="connsiteY263" fmla="*/ 3118485 h 3502343"/>
                            <a:gd name="connsiteX264" fmla="*/ 1553527 w 2405062"/>
                            <a:gd name="connsiteY264" fmla="*/ 3124200 h 3502343"/>
                            <a:gd name="connsiteX265" fmla="*/ 1547812 w 2405062"/>
                            <a:gd name="connsiteY265" fmla="*/ 3115627 h 3502343"/>
                            <a:gd name="connsiteX266" fmla="*/ 1556385 w 2405062"/>
                            <a:gd name="connsiteY266" fmla="*/ 3109912 h 3502343"/>
                            <a:gd name="connsiteX267" fmla="*/ 1494472 w 2405062"/>
                            <a:gd name="connsiteY267" fmla="*/ 3078480 h 3502343"/>
                            <a:gd name="connsiteX268" fmla="*/ 1506855 w 2405062"/>
                            <a:gd name="connsiteY268" fmla="*/ 3096577 h 3502343"/>
                            <a:gd name="connsiteX269" fmla="*/ 1488757 w 2405062"/>
                            <a:gd name="connsiteY269" fmla="*/ 3108960 h 3502343"/>
                            <a:gd name="connsiteX270" fmla="*/ 1476375 w 2405062"/>
                            <a:gd name="connsiteY270" fmla="*/ 3090862 h 3502343"/>
                            <a:gd name="connsiteX271" fmla="*/ 1494472 w 2405062"/>
                            <a:gd name="connsiteY271" fmla="*/ 3078480 h 3502343"/>
                            <a:gd name="connsiteX272" fmla="*/ 1537335 w 2405062"/>
                            <a:gd name="connsiteY272" fmla="*/ 3075623 h 3502343"/>
                            <a:gd name="connsiteX273" fmla="*/ 1546860 w 2405062"/>
                            <a:gd name="connsiteY273" fmla="*/ 3088958 h 3502343"/>
                            <a:gd name="connsiteX274" fmla="*/ 1533525 w 2405062"/>
                            <a:gd name="connsiteY274" fmla="*/ 3097530 h 3502343"/>
                            <a:gd name="connsiteX275" fmla="*/ 1524000 w 2405062"/>
                            <a:gd name="connsiteY275" fmla="*/ 3084195 h 3502343"/>
                            <a:gd name="connsiteX276" fmla="*/ 1537335 w 2405062"/>
                            <a:gd name="connsiteY276" fmla="*/ 3075623 h 3502343"/>
                            <a:gd name="connsiteX277" fmla="*/ 1472565 w 2405062"/>
                            <a:gd name="connsiteY277" fmla="*/ 3064193 h 3502343"/>
                            <a:gd name="connsiteX278" fmla="*/ 1478280 w 2405062"/>
                            <a:gd name="connsiteY278" fmla="*/ 3072765 h 3502343"/>
                            <a:gd name="connsiteX279" fmla="*/ 1469707 w 2405062"/>
                            <a:gd name="connsiteY279" fmla="*/ 3078480 h 3502343"/>
                            <a:gd name="connsiteX280" fmla="*/ 1463992 w 2405062"/>
                            <a:gd name="connsiteY280" fmla="*/ 3069908 h 3502343"/>
                            <a:gd name="connsiteX281" fmla="*/ 1472565 w 2405062"/>
                            <a:gd name="connsiteY281" fmla="*/ 3064193 h 3502343"/>
                            <a:gd name="connsiteX282" fmla="*/ 1507808 w 2405062"/>
                            <a:gd name="connsiteY282" fmla="*/ 3056572 h 3502343"/>
                            <a:gd name="connsiteX283" fmla="*/ 1513523 w 2405062"/>
                            <a:gd name="connsiteY283" fmla="*/ 3065145 h 3502343"/>
                            <a:gd name="connsiteX284" fmla="*/ 1504950 w 2405062"/>
                            <a:gd name="connsiteY284" fmla="*/ 3070860 h 3502343"/>
                            <a:gd name="connsiteX285" fmla="*/ 1499235 w 2405062"/>
                            <a:gd name="connsiteY285" fmla="*/ 3062287 h 3502343"/>
                            <a:gd name="connsiteX286" fmla="*/ 1507808 w 2405062"/>
                            <a:gd name="connsiteY286" fmla="*/ 3056572 h 3502343"/>
                            <a:gd name="connsiteX287" fmla="*/ 285750 w 2405062"/>
                            <a:gd name="connsiteY287" fmla="*/ 429577 h 3502343"/>
                            <a:gd name="connsiteX288" fmla="*/ 288607 w 2405062"/>
                            <a:gd name="connsiteY288" fmla="*/ 429577 h 3502343"/>
                            <a:gd name="connsiteX289" fmla="*/ 288607 w 2405062"/>
                            <a:gd name="connsiteY289" fmla="*/ 432435 h 3502343"/>
                            <a:gd name="connsiteX290" fmla="*/ 253365 w 2405062"/>
                            <a:gd name="connsiteY290" fmla="*/ 458152 h 3502343"/>
                            <a:gd name="connsiteX291" fmla="*/ 248602 w 2405062"/>
                            <a:gd name="connsiteY291" fmla="*/ 463867 h 3502343"/>
                            <a:gd name="connsiteX292" fmla="*/ 236220 w 2405062"/>
                            <a:gd name="connsiteY292" fmla="*/ 493395 h 3502343"/>
                            <a:gd name="connsiteX293" fmla="*/ 236220 w 2405062"/>
                            <a:gd name="connsiteY293" fmla="*/ 516255 h 3502343"/>
                            <a:gd name="connsiteX294" fmla="*/ 234315 w 2405062"/>
                            <a:gd name="connsiteY294" fmla="*/ 519112 h 3502343"/>
                            <a:gd name="connsiteX295" fmla="*/ 231457 w 2405062"/>
                            <a:gd name="connsiteY295" fmla="*/ 517207 h 3502343"/>
                            <a:gd name="connsiteX296" fmla="*/ 231457 w 2405062"/>
                            <a:gd name="connsiteY296" fmla="*/ 493395 h 3502343"/>
                            <a:gd name="connsiteX297" fmla="*/ 241935 w 2405062"/>
                            <a:gd name="connsiteY297" fmla="*/ 466725 h 3502343"/>
                            <a:gd name="connsiteX298" fmla="*/ 218122 w 2405062"/>
                            <a:gd name="connsiteY298" fmla="*/ 482917 h 3502343"/>
                            <a:gd name="connsiteX299" fmla="*/ 210502 w 2405062"/>
                            <a:gd name="connsiteY299" fmla="*/ 511492 h 3502343"/>
                            <a:gd name="connsiteX300" fmla="*/ 215265 w 2405062"/>
                            <a:gd name="connsiteY300" fmla="*/ 528637 h 3502343"/>
                            <a:gd name="connsiteX301" fmla="*/ 214312 w 2405062"/>
                            <a:gd name="connsiteY301" fmla="*/ 531495 h 3502343"/>
                            <a:gd name="connsiteX302" fmla="*/ 211455 w 2405062"/>
                            <a:gd name="connsiteY302" fmla="*/ 530542 h 3502343"/>
                            <a:gd name="connsiteX303" fmla="*/ 205740 w 2405062"/>
                            <a:gd name="connsiteY303" fmla="*/ 511492 h 3502343"/>
                            <a:gd name="connsiteX304" fmla="*/ 210502 w 2405062"/>
                            <a:gd name="connsiteY304" fmla="*/ 486727 h 3502343"/>
                            <a:gd name="connsiteX305" fmla="*/ 193357 w 2405062"/>
                            <a:gd name="connsiteY305" fmla="*/ 498157 h 3502343"/>
                            <a:gd name="connsiteX306" fmla="*/ 186690 w 2405062"/>
                            <a:gd name="connsiteY306" fmla="*/ 508635 h 3502343"/>
                            <a:gd name="connsiteX307" fmla="*/ 184785 w 2405062"/>
                            <a:gd name="connsiteY307" fmla="*/ 525780 h 3502343"/>
                            <a:gd name="connsiteX308" fmla="*/ 185737 w 2405062"/>
                            <a:gd name="connsiteY308" fmla="*/ 543877 h 3502343"/>
                            <a:gd name="connsiteX309" fmla="*/ 184785 w 2405062"/>
                            <a:gd name="connsiteY309" fmla="*/ 546735 h 3502343"/>
                            <a:gd name="connsiteX310" fmla="*/ 181927 w 2405062"/>
                            <a:gd name="connsiteY310" fmla="*/ 545782 h 3502343"/>
                            <a:gd name="connsiteX311" fmla="*/ 180975 w 2405062"/>
                            <a:gd name="connsiteY311" fmla="*/ 524827 h 3502343"/>
                            <a:gd name="connsiteX312" fmla="*/ 182880 w 2405062"/>
                            <a:gd name="connsiteY312" fmla="*/ 503872 h 3502343"/>
                            <a:gd name="connsiteX313" fmla="*/ 164782 w 2405062"/>
                            <a:gd name="connsiteY313" fmla="*/ 515302 h 3502343"/>
                            <a:gd name="connsiteX314" fmla="*/ 159067 w 2405062"/>
                            <a:gd name="connsiteY314" fmla="*/ 537210 h 3502343"/>
                            <a:gd name="connsiteX315" fmla="*/ 159067 w 2405062"/>
                            <a:gd name="connsiteY315" fmla="*/ 545782 h 3502343"/>
                            <a:gd name="connsiteX316" fmla="*/ 160972 w 2405062"/>
                            <a:gd name="connsiteY316" fmla="*/ 547687 h 3502343"/>
                            <a:gd name="connsiteX317" fmla="*/ 159067 w 2405062"/>
                            <a:gd name="connsiteY317" fmla="*/ 549592 h 3502343"/>
                            <a:gd name="connsiteX318" fmla="*/ 156210 w 2405062"/>
                            <a:gd name="connsiteY318" fmla="*/ 548640 h 3502343"/>
                            <a:gd name="connsiteX319" fmla="*/ 154305 w 2405062"/>
                            <a:gd name="connsiteY319" fmla="*/ 536257 h 3502343"/>
                            <a:gd name="connsiteX320" fmla="*/ 158115 w 2405062"/>
                            <a:gd name="connsiteY320" fmla="*/ 518160 h 3502343"/>
                            <a:gd name="connsiteX321" fmla="*/ 136207 w 2405062"/>
                            <a:gd name="connsiteY321" fmla="*/ 530542 h 3502343"/>
                            <a:gd name="connsiteX322" fmla="*/ 130492 w 2405062"/>
                            <a:gd name="connsiteY322" fmla="*/ 551497 h 3502343"/>
                            <a:gd name="connsiteX323" fmla="*/ 128587 w 2405062"/>
                            <a:gd name="connsiteY323" fmla="*/ 553402 h 3502343"/>
                            <a:gd name="connsiteX324" fmla="*/ 126682 w 2405062"/>
                            <a:gd name="connsiteY324" fmla="*/ 551497 h 3502343"/>
                            <a:gd name="connsiteX325" fmla="*/ 130492 w 2405062"/>
                            <a:gd name="connsiteY325" fmla="*/ 534352 h 3502343"/>
                            <a:gd name="connsiteX326" fmla="*/ 102870 w 2405062"/>
                            <a:gd name="connsiteY326" fmla="*/ 548640 h 3502343"/>
                            <a:gd name="connsiteX327" fmla="*/ 104775 w 2405062"/>
                            <a:gd name="connsiteY327" fmla="*/ 546735 h 3502343"/>
                            <a:gd name="connsiteX328" fmla="*/ 104775 w 2405062"/>
                            <a:gd name="connsiteY328" fmla="*/ 544830 h 3502343"/>
                            <a:gd name="connsiteX329" fmla="*/ 105727 w 2405062"/>
                            <a:gd name="connsiteY329" fmla="*/ 543877 h 3502343"/>
                            <a:gd name="connsiteX330" fmla="*/ 129540 w 2405062"/>
                            <a:gd name="connsiteY330" fmla="*/ 531495 h 3502343"/>
                            <a:gd name="connsiteX331" fmla="*/ 113347 w 2405062"/>
                            <a:gd name="connsiteY331" fmla="*/ 530542 h 3502343"/>
                            <a:gd name="connsiteX332" fmla="*/ 111442 w 2405062"/>
                            <a:gd name="connsiteY332" fmla="*/ 528637 h 3502343"/>
                            <a:gd name="connsiteX333" fmla="*/ 111442 w 2405062"/>
                            <a:gd name="connsiteY333" fmla="*/ 527685 h 3502343"/>
                            <a:gd name="connsiteX334" fmla="*/ 113347 w 2405062"/>
                            <a:gd name="connsiteY334" fmla="*/ 526732 h 3502343"/>
                            <a:gd name="connsiteX335" fmla="*/ 136207 w 2405062"/>
                            <a:gd name="connsiteY335" fmla="*/ 527685 h 3502343"/>
                            <a:gd name="connsiteX336" fmla="*/ 137160 w 2405062"/>
                            <a:gd name="connsiteY336" fmla="*/ 527685 h 3502343"/>
                            <a:gd name="connsiteX337" fmla="*/ 156210 w 2405062"/>
                            <a:gd name="connsiteY337" fmla="*/ 516255 h 3502343"/>
                            <a:gd name="connsiteX338" fmla="*/ 140970 w 2405062"/>
                            <a:gd name="connsiteY338" fmla="*/ 515302 h 3502343"/>
                            <a:gd name="connsiteX339" fmla="*/ 131445 w 2405062"/>
                            <a:gd name="connsiteY339" fmla="*/ 511492 h 3502343"/>
                            <a:gd name="connsiteX340" fmla="*/ 131445 w 2405062"/>
                            <a:gd name="connsiteY340" fmla="*/ 510540 h 3502343"/>
                            <a:gd name="connsiteX341" fmla="*/ 133350 w 2405062"/>
                            <a:gd name="connsiteY341" fmla="*/ 509587 h 3502343"/>
                            <a:gd name="connsiteX342" fmla="*/ 135255 w 2405062"/>
                            <a:gd name="connsiteY342" fmla="*/ 511492 h 3502343"/>
                            <a:gd name="connsiteX343" fmla="*/ 140970 w 2405062"/>
                            <a:gd name="connsiteY343" fmla="*/ 512445 h 3502343"/>
                            <a:gd name="connsiteX344" fmla="*/ 162877 w 2405062"/>
                            <a:gd name="connsiteY344" fmla="*/ 513397 h 3502343"/>
                            <a:gd name="connsiteX345" fmla="*/ 163830 w 2405062"/>
                            <a:gd name="connsiteY345" fmla="*/ 513397 h 3502343"/>
                            <a:gd name="connsiteX346" fmla="*/ 180022 w 2405062"/>
                            <a:gd name="connsiteY346" fmla="*/ 502920 h 3502343"/>
                            <a:gd name="connsiteX347" fmla="*/ 160972 w 2405062"/>
                            <a:gd name="connsiteY347" fmla="*/ 499110 h 3502343"/>
                            <a:gd name="connsiteX348" fmla="*/ 141922 w 2405062"/>
                            <a:gd name="connsiteY348" fmla="*/ 491490 h 3502343"/>
                            <a:gd name="connsiteX349" fmla="*/ 141922 w 2405062"/>
                            <a:gd name="connsiteY349" fmla="*/ 488632 h 3502343"/>
                            <a:gd name="connsiteX350" fmla="*/ 144780 w 2405062"/>
                            <a:gd name="connsiteY350" fmla="*/ 488632 h 3502343"/>
                            <a:gd name="connsiteX351" fmla="*/ 161925 w 2405062"/>
                            <a:gd name="connsiteY351" fmla="*/ 495300 h 3502343"/>
                            <a:gd name="connsiteX352" fmla="*/ 180022 w 2405062"/>
                            <a:gd name="connsiteY352" fmla="*/ 499110 h 3502343"/>
                            <a:gd name="connsiteX353" fmla="*/ 191452 w 2405062"/>
                            <a:gd name="connsiteY353" fmla="*/ 496252 h 3502343"/>
                            <a:gd name="connsiteX354" fmla="*/ 206692 w 2405062"/>
                            <a:gd name="connsiteY354" fmla="*/ 486727 h 3502343"/>
                            <a:gd name="connsiteX355" fmla="*/ 183832 w 2405062"/>
                            <a:gd name="connsiteY355" fmla="*/ 484822 h 3502343"/>
                            <a:gd name="connsiteX356" fmla="*/ 167640 w 2405062"/>
                            <a:gd name="connsiteY356" fmla="*/ 474345 h 3502343"/>
                            <a:gd name="connsiteX357" fmla="*/ 167640 w 2405062"/>
                            <a:gd name="connsiteY357" fmla="*/ 471487 h 3502343"/>
                            <a:gd name="connsiteX358" fmla="*/ 170497 w 2405062"/>
                            <a:gd name="connsiteY358" fmla="*/ 471487 h 3502343"/>
                            <a:gd name="connsiteX359" fmla="*/ 185737 w 2405062"/>
                            <a:gd name="connsiteY359" fmla="*/ 481012 h 3502343"/>
                            <a:gd name="connsiteX360" fmla="*/ 213360 w 2405062"/>
                            <a:gd name="connsiteY360" fmla="*/ 481965 h 3502343"/>
                            <a:gd name="connsiteX361" fmla="*/ 240030 w 2405062"/>
                            <a:gd name="connsiteY361" fmla="*/ 463867 h 3502343"/>
                            <a:gd name="connsiteX362" fmla="*/ 211455 w 2405062"/>
                            <a:gd name="connsiteY362" fmla="*/ 465772 h 3502343"/>
                            <a:gd name="connsiteX363" fmla="*/ 187642 w 2405062"/>
                            <a:gd name="connsiteY363" fmla="*/ 459105 h 3502343"/>
                            <a:gd name="connsiteX364" fmla="*/ 186690 w 2405062"/>
                            <a:gd name="connsiteY364" fmla="*/ 456247 h 3502343"/>
                            <a:gd name="connsiteX365" fmla="*/ 189547 w 2405062"/>
                            <a:gd name="connsiteY365" fmla="*/ 455295 h 3502343"/>
                            <a:gd name="connsiteX366" fmla="*/ 211455 w 2405062"/>
                            <a:gd name="connsiteY366" fmla="*/ 461010 h 3502343"/>
                            <a:gd name="connsiteX367" fmla="*/ 247650 w 2405062"/>
                            <a:gd name="connsiteY367" fmla="*/ 457200 h 3502343"/>
                            <a:gd name="connsiteX368" fmla="*/ 248602 w 2405062"/>
                            <a:gd name="connsiteY368" fmla="*/ 456247 h 3502343"/>
                            <a:gd name="connsiteX369" fmla="*/ 285750 w 2405062"/>
                            <a:gd name="connsiteY369" fmla="*/ 429577 h 3502343"/>
                            <a:gd name="connsiteX370" fmla="*/ 763905 w 2405062"/>
                            <a:gd name="connsiteY370" fmla="*/ 321945 h 3502343"/>
                            <a:gd name="connsiteX371" fmla="*/ 772478 w 2405062"/>
                            <a:gd name="connsiteY371" fmla="*/ 327660 h 3502343"/>
                            <a:gd name="connsiteX372" fmla="*/ 766763 w 2405062"/>
                            <a:gd name="connsiteY372" fmla="*/ 336233 h 3502343"/>
                            <a:gd name="connsiteX373" fmla="*/ 758190 w 2405062"/>
                            <a:gd name="connsiteY373" fmla="*/ 330518 h 3502343"/>
                            <a:gd name="connsiteX374" fmla="*/ 763905 w 2405062"/>
                            <a:gd name="connsiteY374" fmla="*/ 321945 h 3502343"/>
                            <a:gd name="connsiteX375" fmla="*/ 727710 w 2405062"/>
                            <a:gd name="connsiteY375" fmla="*/ 305753 h 3502343"/>
                            <a:gd name="connsiteX376" fmla="*/ 741045 w 2405062"/>
                            <a:gd name="connsiteY376" fmla="*/ 315278 h 3502343"/>
                            <a:gd name="connsiteX377" fmla="*/ 731520 w 2405062"/>
                            <a:gd name="connsiteY377" fmla="*/ 328613 h 3502343"/>
                            <a:gd name="connsiteX378" fmla="*/ 718185 w 2405062"/>
                            <a:gd name="connsiteY378" fmla="*/ 319088 h 3502343"/>
                            <a:gd name="connsiteX379" fmla="*/ 727710 w 2405062"/>
                            <a:gd name="connsiteY379" fmla="*/ 305753 h 3502343"/>
                            <a:gd name="connsiteX380" fmla="*/ 793432 w 2405062"/>
                            <a:gd name="connsiteY380" fmla="*/ 300990 h 3502343"/>
                            <a:gd name="connsiteX381" fmla="*/ 802005 w 2405062"/>
                            <a:gd name="connsiteY381" fmla="*/ 306705 h 3502343"/>
                            <a:gd name="connsiteX382" fmla="*/ 796290 w 2405062"/>
                            <a:gd name="connsiteY382" fmla="*/ 315278 h 3502343"/>
                            <a:gd name="connsiteX383" fmla="*/ 787717 w 2405062"/>
                            <a:gd name="connsiteY383" fmla="*/ 309563 h 3502343"/>
                            <a:gd name="connsiteX384" fmla="*/ 793432 w 2405062"/>
                            <a:gd name="connsiteY384" fmla="*/ 300990 h 3502343"/>
                            <a:gd name="connsiteX385" fmla="*/ 699135 w 2405062"/>
                            <a:gd name="connsiteY385" fmla="*/ 288607 h 3502343"/>
                            <a:gd name="connsiteX386" fmla="*/ 707708 w 2405062"/>
                            <a:gd name="connsiteY386" fmla="*/ 294322 h 3502343"/>
                            <a:gd name="connsiteX387" fmla="*/ 701993 w 2405062"/>
                            <a:gd name="connsiteY387" fmla="*/ 302895 h 3502343"/>
                            <a:gd name="connsiteX388" fmla="*/ 693420 w 2405062"/>
                            <a:gd name="connsiteY388" fmla="*/ 297180 h 3502343"/>
                            <a:gd name="connsiteX389" fmla="*/ 699135 w 2405062"/>
                            <a:gd name="connsiteY389" fmla="*/ 288607 h 3502343"/>
                            <a:gd name="connsiteX390" fmla="*/ 27622 w 2405062"/>
                            <a:gd name="connsiteY390" fmla="*/ 282893 h 3502343"/>
                            <a:gd name="connsiteX391" fmla="*/ 28575 w 2405062"/>
                            <a:gd name="connsiteY391" fmla="*/ 282893 h 3502343"/>
                            <a:gd name="connsiteX392" fmla="*/ 31432 w 2405062"/>
                            <a:gd name="connsiteY392" fmla="*/ 284798 h 3502343"/>
                            <a:gd name="connsiteX393" fmla="*/ 47625 w 2405062"/>
                            <a:gd name="connsiteY393" fmla="*/ 311468 h 3502343"/>
                            <a:gd name="connsiteX394" fmla="*/ 47625 w 2405062"/>
                            <a:gd name="connsiteY394" fmla="*/ 312420 h 3502343"/>
                            <a:gd name="connsiteX395" fmla="*/ 75247 w 2405062"/>
                            <a:gd name="connsiteY395" fmla="*/ 326708 h 3502343"/>
                            <a:gd name="connsiteX396" fmla="*/ 64770 w 2405062"/>
                            <a:gd name="connsiteY396" fmla="*/ 307658 h 3502343"/>
                            <a:gd name="connsiteX397" fmla="*/ 62865 w 2405062"/>
                            <a:gd name="connsiteY397" fmla="*/ 293370 h 3502343"/>
                            <a:gd name="connsiteX398" fmla="*/ 64770 w 2405062"/>
                            <a:gd name="connsiteY398" fmla="*/ 292418 h 3502343"/>
                            <a:gd name="connsiteX399" fmla="*/ 67627 w 2405062"/>
                            <a:gd name="connsiteY399" fmla="*/ 293370 h 3502343"/>
                            <a:gd name="connsiteX400" fmla="*/ 67627 w 2405062"/>
                            <a:gd name="connsiteY400" fmla="*/ 297180 h 3502343"/>
                            <a:gd name="connsiteX401" fmla="*/ 70485 w 2405062"/>
                            <a:gd name="connsiteY401" fmla="*/ 304800 h 3502343"/>
                            <a:gd name="connsiteX402" fmla="*/ 86677 w 2405062"/>
                            <a:gd name="connsiteY402" fmla="*/ 331470 h 3502343"/>
                            <a:gd name="connsiteX403" fmla="*/ 87630 w 2405062"/>
                            <a:gd name="connsiteY403" fmla="*/ 332423 h 3502343"/>
                            <a:gd name="connsiteX404" fmla="*/ 112395 w 2405062"/>
                            <a:gd name="connsiteY404" fmla="*/ 343853 h 3502343"/>
                            <a:gd name="connsiteX405" fmla="*/ 101917 w 2405062"/>
                            <a:gd name="connsiteY405" fmla="*/ 318135 h 3502343"/>
                            <a:gd name="connsiteX406" fmla="*/ 96202 w 2405062"/>
                            <a:gd name="connsiteY406" fmla="*/ 290513 h 3502343"/>
                            <a:gd name="connsiteX407" fmla="*/ 99060 w 2405062"/>
                            <a:gd name="connsiteY407" fmla="*/ 288608 h 3502343"/>
                            <a:gd name="connsiteX408" fmla="*/ 100965 w 2405062"/>
                            <a:gd name="connsiteY408" fmla="*/ 291465 h 3502343"/>
                            <a:gd name="connsiteX409" fmla="*/ 106680 w 2405062"/>
                            <a:gd name="connsiteY409" fmla="*/ 316230 h 3502343"/>
                            <a:gd name="connsiteX410" fmla="*/ 116205 w 2405062"/>
                            <a:gd name="connsiteY410" fmla="*/ 339090 h 3502343"/>
                            <a:gd name="connsiteX411" fmla="*/ 127635 w 2405062"/>
                            <a:gd name="connsiteY411" fmla="*/ 350520 h 3502343"/>
                            <a:gd name="connsiteX412" fmla="*/ 150495 w 2405062"/>
                            <a:gd name="connsiteY412" fmla="*/ 360045 h 3502343"/>
                            <a:gd name="connsiteX413" fmla="*/ 136207 w 2405062"/>
                            <a:gd name="connsiteY413" fmla="*/ 332423 h 3502343"/>
                            <a:gd name="connsiteX414" fmla="*/ 136207 w 2405062"/>
                            <a:gd name="connsiteY414" fmla="*/ 305753 h 3502343"/>
                            <a:gd name="connsiteX415" fmla="*/ 139065 w 2405062"/>
                            <a:gd name="connsiteY415" fmla="*/ 303848 h 3502343"/>
                            <a:gd name="connsiteX416" fmla="*/ 140017 w 2405062"/>
                            <a:gd name="connsiteY416" fmla="*/ 303848 h 3502343"/>
                            <a:gd name="connsiteX417" fmla="*/ 141922 w 2405062"/>
                            <a:gd name="connsiteY417" fmla="*/ 307658 h 3502343"/>
                            <a:gd name="connsiteX418" fmla="*/ 141922 w 2405062"/>
                            <a:gd name="connsiteY418" fmla="*/ 332423 h 3502343"/>
                            <a:gd name="connsiteX419" fmla="*/ 160972 w 2405062"/>
                            <a:gd name="connsiteY419" fmla="*/ 365760 h 3502343"/>
                            <a:gd name="connsiteX420" fmla="*/ 202882 w 2405062"/>
                            <a:gd name="connsiteY420" fmla="*/ 382905 h 3502343"/>
                            <a:gd name="connsiteX421" fmla="*/ 179070 w 2405062"/>
                            <a:gd name="connsiteY421" fmla="*/ 350520 h 3502343"/>
                            <a:gd name="connsiteX422" fmla="*/ 169545 w 2405062"/>
                            <a:gd name="connsiteY422" fmla="*/ 318135 h 3502343"/>
                            <a:gd name="connsiteX423" fmla="*/ 172402 w 2405062"/>
                            <a:gd name="connsiteY423" fmla="*/ 315278 h 3502343"/>
                            <a:gd name="connsiteX424" fmla="*/ 175260 w 2405062"/>
                            <a:gd name="connsiteY424" fmla="*/ 318135 h 3502343"/>
                            <a:gd name="connsiteX425" fmla="*/ 184785 w 2405062"/>
                            <a:gd name="connsiteY425" fmla="*/ 347663 h 3502343"/>
                            <a:gd name="connsiteX426" fmla="*/ 216217 w 2405062"/>
                            <a:gd name="connsiteY426" fmla="*/ 386715 h 3502343"/>
                            <a:gd name="connsiteX427" fmla="*/ 218122 w 2405062"/>
                            <a:gd name="connsiteY427" fmla="*/ 387668 h 3502343"/>
                            <a:gd name="connsiteX428" fmla="*/ 278130 w 2405062"/>
                            <a:gd name="connsiteY428" fmla="*/ 411480 h 3502343"/>
                            <a:gd name="connsiteX429" fmla="*/ 280035 w 2405062"/>
                            <a:gd name="connsiteY429" fmla="*/ 415290 h 3502343"/>
                            <a:gd name="connsiteX430" fmla="*/ 276225 w 2405062"/>
                            <a:gd name="connsiteY430" fmla="*/ 417195 h 3502343"/>
                            <a:gd name="connsiteX431" fmla="*/ 220980 w 2405062"/>
                            <a:gd name="connsiteY431" fmla="*/ 395288 h 3502343"/>
                            <a:gd name="connsiteX432" fmla="*/ 211455 w 2405062"/>
                            <a:gd name="connsiteY432" fmla="*/ 393383 h 3502343"/>
                            <a:gd name="connsiteX433" fmla="*/ 167640 w 2405062"/>
                            <a:gd name="connsiteY433" fmla="*/ 401955 h 3502343"/>
                            <a:gd name="connsiteX434" fmla="*/ 140970 w 2405062"/>
                            <a:gd name="connsiteY434" fmla="*/ 418148 h 3502343"/>
                            <a:gd name="connsiteX435" fmla="*/ 137160 w 2405062"/>
                            <a:gd name="connsiteY435" fmla="*/ 418148 h 3502343"/>
                            <a:gd name="connsiteX436" fmla="*/ 137160 w 2405062"/>
                            <a:gd name="connsiteY436" fmla="*/ 414338 h 3502343"/>
                            <a:gd name="connsiteX437" fmla="*/ 165735 w 2405062"/>
                            <a:gd name="connsiteY437" fmla="*/ 396240 h 3502343"/>
                            <a:gd name="connsiteX438" fmla="*/ 204787 w 2405062"/>
                            <a:gd name="connsiteY438" fmla="*/ 387668 h 3502343"/>
                            <a:gd name="connsiteX439" fmla="*/ 167640 w 2405062"/>
                            <a:gd name="connsiteY439" fmla="*/ 372428 h 3502343"/>
                            <a:gd name="connsiteX440" fmla="*/ 128587 w 2405062"/>
                            <a:gd name="connsiteY440" fmla="*/ 384810 h 3502343"/>
                            <a:gd name="connsiteX441" fmla="*/ 112395 w 2405062"/>
                            <a:gd name="connsiteY441" fmla="*/ 402908 h 3502343"/>
                            <a:gd name="connsiteX442" fmla="*/ 108585 w 2405062"/>
                            <a:gd name="connsiteY442" fmla="*/ 404813 h 3502343"/>
                            <a:gd name="connsiteX443" fmla="*/ 106680 w 2405062"/>
                            <a:gd name="connsiteY443" fmla="*/ 401003 h 3502343"/>
                            <a:gd name="connsiteX444" fmla="*/ 124777 w 2405062"/>
                            <a:gd name="connsiteY444" fmla="*/ 379095 h 3502343"/>
                            <a:gd name="connsiteX445" fmla="*/ 157162 w 2405062"/>
                            <a:gd name="connsiteY445" fmla="*/ 366713 h 3502343"/>
                            <a:gd name="connsiteX446" fmla="*/ 130492 w 2405062"/>
                            <a:gd name="connsiteY446" fmla="*/ 355283 h 3502343"/>
                            <a:gd name="connsiteX447" fmla="*/ 112395 w 2405062"/>
                            <a:gd name="connsiteY447" fmla="*/ 355283 h 3502343"/>
                            <a:gd name="connsiteX448" fmla="*/ 91440 w 2405062"/>
                            <a:gd name="connsiteY448" fmla="*/ 365760 h 3502343"/>
                            <a:gd name="connsiteX449" fmla="*/ 70485 w 2405062"/>
                            <a:gd name="connsiteY449" fmla="*/ 381000 h 3502343"/>
                            <a:gd name="connsiteX450" fmla="*/ 66675 w 2405062"/>
                            <a:gd name="connsiteY450" fmla="*/ 381953 h 3502343"/>
                            <a:gd name="connsiteX451" fmla="*/ 65722 w 2405062"/>
                            <a:gd name="connsiteY451" fmla="*/ 378143 h 3502343"/>
                            <a:gd name="connsiteX452" fmla="*/ 88582 w 2405062"/>
                            <a:gd name="connsiteY452" fmla="*/ 360998 h 3502343"/>
                            <a:gd name="connsiteX453" fmla="*/ 114300 w 2405062"/>
                            <a:gd name="connsiteY453" fmla="*/ 348615 h 3502343"/>
                            <a:gd name="connsiteX454" fmla="*/ 86677 w 2405062"/>
                            <a:gd name="connsiteY454" fmla="*/ 336233 h 3502343"/>
                            <a:gd name="connsiteX455" fmla="*/ 57150 w 2405062"/>
                            <a:gd name="connsiteY455" fmla="*/ 345758 h 3502343"/>
                            <a:gd name="connsiteX456" fmla="*/ 47625 w 2405062"/>
                            <a:gd name="connsiteY456" fmla="*/ 352425 h 3502343"/>
                            <a:gd name="connsiteX457" fmla="*/ 46672 w 2405062"/>
                            <a:gd name="connsiteY457" fmla="*/ 355283 h 3502343"/>
                            <a:gd name="connsiteX458" fmla="*/ 42862 w 2405062"/>
                            <a:gd name="connsiteY458" fmla="*/ 354330 h 3502343"/>
                            <a:gd name="connsiteX459" fmla="*/ 41910 w 2405062"/>
                            <a:gd name="connsiteY459" fmla="*/ 350520 h 3502343"/>
                            <a:gd name="connsiteX460" fmla="*/ 54292 w 2405062"/>
                            <a:gd name="connsiteY460" fmla="*/ 340043 h 3502343"/>
                            <a:gd name="connsiteX461" fmla="*/ 78105 w 2405062"/>
                            <a:gd name="connsiteY461" fmla="*/ 331470 h 3502343"/>
                            <a:gd name="connsiteX462" fmla="*/ 47625 w 2405062"/>
                            <a:gd name="connsiteY462" fmla="*/ 316230 h 3502343"/>
                            <a:gd name="connsiteX463" fmla="*/ 19050 w 2405062"/>
                            <a:gd name="connsiteY463" fmla="*/ 325755 h 3502343"/>
                            <a:gd name="connsiteX464" fmla="*/ 15240 w 2405062"/>
                            <a:gd name="connsiteY464" fmla="*/ 324803 h 3502343"/>
                            <a:gd name="connsiteX465" fmla="*/ 16192 w 2405062"/>
                            <a:gd name="connsiteY465" fmla="*/ 320993 h 3502343"/>
                            <a:gd name="connsiteX466" fmla="*/ 40005 w 2405062"/>
                            <a:gd name="connsiteY466" fmla="*/ 312420 h 3502343"/>
                            <a:gd name="connsiteX467" fmla="*/ 2857 w 2405062"/>
                            <a:gd name="connsiteY467" fmla="*/ 291465 h 3502343"/>
                            <a:gd name="connsiteX468" fmla="*/ 0 w 2405062"/>
                            <a:gd name="connsiteY468" fmla="*/ 288608 h 3502343"/>
                            <a:gd name="connsiteX469" fmla="*/ 2857 w 2405062"/>
                            <a:gd name="connsiteY469" fmla="*/ 287655 h 3502343"/>
                            <a:gd name="connsiteX470" fmla="*/ 3810 w 2405062"/>
                            <a:gd name="connsiteY470" fmla="*/ 288608 h 3502343"/>
                            <a:gd name="connsiteX471" fmla="*/ 36195 w 2405062"/>
                            <a:gd name="connsiteY471" fmla="*/ 306705 h 3502343"/>
                            <a:gd name="connsiteX472" fmla="*/ 25717 w 2405062"/>
                            <a:gd name="connsiteY472" fmla="*/ 286703 h 3502343"/>
                            <a:gd name="connsiteX473" fmla="*/ 27622 w 2405062"/>
                            <a:gd name="connsiteY473" fmla="*/ 282893 h 3502343"/>
                            <a:gd name="connsiteX474" fmla="*/ 764857 w 2405062"/>
                            <a:gd name="connsiteY474" fmla="*/ 280988 h 3502343"/>
                            <a:gd name="connsiteX475" fmla="*/ 782955 w 2405062"/>
                            <a:gd name="connsiteY475" fmla="*/ 293370 h 3502343"/>
                            <a:gd name="connsiteX476" fmla="*/ 770572 w 2405062"/>
                            <a:gd name="connsiteY476" fmla="*/ 310515 h 3502343"/>
                            <a:gd name="connsiteX477" fmla="*/ 752475 w 2405062"/>
                            <a:gd name="connsiteY477" fmla="*/ 298133 h 3502343"/>
                            <a:gd name="connsiteX478" fmla="*/ 764857 w 2405062"/>
                            <a:gd name="connsiteY478" fmla="*/ 280988 h 3502343"/>
                            <a:gd name="connsiteX479" fmla="*/ 725805 w 2405062"/>
                            <a:gd name="connsiteY479" fmla="*/ 261938 h 3502343"/>
                            <a:gd name="connsiteX480" fmla="*/ 743903 w 2405062"/>
                            <a:gd name="connsiteY480" fmla="*/ 274320 h 3502343"/>
                            <a:gd name="connsiteX481" fmla="*/ 731520 w 2405062"/>
                            <a:gd name="connsiteY481" fmla="*/ 291465 h 3502343"/>
                            <a:gd name="connsiteX482" fmla="*/ 713423 w 2405062"/>
                            <a:gd name="connsiteY482" fmla="*/ 279083 h 3502343"/>
                            <a:gd name="connsiteX483" fmla="*/ 725805 w 2405062"/>
                            <a:gd name="connsiteY483" fmla="*/ 261938 h 3502343"/>
                            <a:gd name="connsiteX484" fmla="*/ 696277 w 2405062"/>
                            <a:gd name="connsiteY484" fmla="*/ 241935 h 3502343"/>
                            <a:gd name="connsiteX485" fmla="*/ 704850 w 2405062"/>
                            <a:gd name="connsiteY485" fmla="*/ 247650 h 3502343"/>
                            <a:gd name="connsiteX486" fmla="*/ 699135 w 2405062"/>
                            <a:gd name="connsiteY486" fmla="*/ 256223 h 3502343"/>
                            <a:gd name="connsiteX487" fmla="*/ 690562 w 2405062"/>
                            <a:gd name="connsiteY487" fmla="*/ 250508 h 3502343"/>
                            <a:gd name="connsiteX488" fmla="*/ 696277 w 2405062"/>
                            <a:gd name="connsiteY488" fmla="*/ 241935 h 3502343"/>
                            <a:gd name="connsiteX489" fmla="*/ 762000 w 2405062"/>
                            <a:gd name="connsiteY489" fmla="*/ 228600 h 3502343"/>
                            <a:gd name="connsiteX490" fmla="*/ 770573 w 2405062"/>
                            <a:gd name="connsiteY490" fmla="*/ 234315 h 3502343"/>
                            <a:gd name="connsiteX491" fmla="*/ 764858 w 2405062"/>
                            <a:gd name="connsiteY491" fmla="*/ 242888 h 3502343"/>
                            <a:gd name="connsiteX492" fmla="*/ 756285 w 2405062"/>
                            <a:gd name="connsiteY492" fmla="*/ 237173 h 3502343"/>
                            <a:gd name="connsiteX493" fmla="*/ 762000 w 2405062"/>
                            <a:gd name="connsiteY493" fmla="*/ 228600 h 3502343"/>
                            <a:gd name="connsiteX494" fmla="*/ 668655 w 2405062"/>
                            <a:gd name="connsiteY494" fmla="*/ 227648 h 3502343"/>
                            <a:gd name="connsiteX495" fmla="*/ 681990 w 2405062"/>
                            <a:gd name="connsiteY495" fmla="*/ 237173 h 3502343"/>
                            <a:gd name="connsiteX496" fmla="*/ 672465 w 2405062"/>
                            <a:gd name="connsiteY496" fmla="*/ 250508 h 3502343"/>
                            <a:gd name="connsiteX497" fmla="*/ 659130 w 2405062"/>
                            <a:gd name="connsiteY497" fmla="*/ 240983 h 3502343"/>
                            <a:gd name="connsiteX498" fmla="*/ 668655 w 2405062"/>
                            <a:gd name="connsiteY498" fmla="*/ 227648 h 3502343"/>
                            <a:gd name="connsiteX499" fmla="*/ 727710 w 2405062"/>
                            <a:gd name="connsiteY499" fmla="*/ 223838 h 3502343"/>
                            <a:gd name="connsiteX500" fmla="*/ 745808 w 2405062"/>
                            <a:gd name="connsiteY500" fmla="*/ 236220 h 3502343"/>
                            <a:gd name="connsiteX501" fmla="*/ 733425 w 2405062"/>
                            <a:gd name="connsiteY501" fmla="*/ 253365 h 3502343"/>
                            <a:gd name="connsiteX502" fmla="*/ 715328 w 2405062"/>
                            <a:gd name="connsiteY502" fmla="*/ 240983 h 3502343"/>
                            <a:gd name="connsiteX503" fmla="*/ 727710 w 2405062"/>
                            <a:gd name="connsiteY503" fmla="*/ 223838 h 3502343"/>
                            <a:gd name="connsiteX504" fmla="*/ 691515 w 2405062"/>
                            <a:gd name="connsiteY504" fmla="*/ 196215 h 3502343"/>
                            <a:gd name="connsiteX505" fmla="*/ 709613 w 2405062"/>
                            <a:gd name="connsiteY505" fmla="*/ 208597 h 3502343"/>
                            <a:gd name="connsiteX506" fmla="*/ 697230 w 2405062"/>
                            <a:gd name="connsiteY506" fmla="*/ 225742 h 3502343"/>
                            <a:gd name="connsiteX507" fmla="*/ 679133 w 2405062"/>
                            <a:gd name="connsiteY507" fmla="*/ 213360 h 3502343"/>
                            <a:gd name="connsiteX508" fmla="*/ 691515 w 2405062"/>
                            <a:gd name="connsiteY508" fmla="*/ 196215 h 3502343"/>
                            <a:gd name="connsiteX509" fmla="*/ 722947 w 2405062"/>
                            <a:gd name="connsiteY509" fmla="*/ 180975 h 3502343"/>
                            <a:gd name="connsiteX510" fmla="*/ 731520 w 2405062"/>
                            <a:gd name="connsiteY510" fmla="*/ 186690 h 3502343"/>
                            <a:gd name="connsiteX511" fmla="*/ 725805 w 2405062"/>
                            <a:gd name="connsiteY511" fmla="*/ 195263 h 3502343"/>
                            <a:gd name="connsiteX512" fmla="*/ 717232 w 2405062"/>
                            <a:gd name="connsiteY512" fmla="*/ 189548 h 3502343"/>
                            <a:gd name="connsiteX513" fmla="*/ 722947 w 2405062"/>
                            <a:gd name="connsiteY513" fmla="*/ 180975 h 3502343"/>
                            <a:gd name="connsiteX514" fmla="*/ 700088 w 2405062"/>
                            <a:gd name="connsiteY514" fmla="*/ 150495 h 3502343"/>
                            <a:gd name="connsiteX515" fmla="*/ 713423 w 2405062"/>
                            <a:gd name="connsiteY515" fmla="*/ 160020 h 3502343"/>
                            <a:gd name="connsiteX516" fmla="*/ 703898 w 2405062"/>
                            <a:gd name="connsiteY516" fmla="*/ 173355 h 3502343"/>
                            <a:gd name="connsiteX517" fmla="*/ 690563 w 2405062"/>
                            <a:gd name="connsiteY517" fmla="*/ 163830 h 3502343"/>
                            <a:gd name="connsiteX518" fmla="*/ 700088 w 2405062"/>
                            <a:gd name="connsiteY518" fmla="*/ 150495 h 3502343"/>
                            <a:gd name="connsiteX519" fmla="*/ 661035 w 2405062"/>
                            <a:gd name="connsiteY519" fmla="*/ 150495 h 3502343"/>
                            <a:gd name="connsiteX520" fmla="*/ 679133 w 2405062"/>
                            <a:gd name="connsiteY520" fmla="*/ 162877 h 3502343"/>
                            <a:gd name="connsiteX521" fmla="*/ 666750 w 2405062"/>
                            <a:gd name="connsiteY521" fmla="*/ 180022 h 3502343"/>
                            <a:gd name="connsiteX522" fmla="*/ 648653 w 2405062"/>
                            <a:gd name="connsiteY522" fmla="*/ 167640 h 3502343"/>
                            <a:gd name="connsiteX523" fmla="*/ 661035 w 2405062"/>
                            <a:gd name="connsiteY523" fmla="*/ 150495 h 3502343"/>
                            <a:gd name="connsiteX524" fmla="*/ 2235517 w 2405062"/>
                            <a:gd name="connsiteY524" fmla="*/ 140017 h 3502343"/>
                            <a:gd name="connsiteX525" fmla="*/ 2237422 w 2405062"/>
                            <a:gd name="connsiteY525" fmla="*/ 143827 h 3502343"/>
                            <a:gd name="connsiteX526" fmla="*/ 2216467 w 2405062"/>
                            <a:gd name="connsiteY526" fmla="*/ 169545 h 3502343"/>
                            <a:gd name="connsiteX527" fmla="*/ 2182177 w 2405062"/>
                            <a:gd name="connsiteY527" fmla="*/ 189547 h 3502343"/>
                            <a:gd name="connsiteX528" fmla="*/ 2222182 w 2405062"/>
                            <a:gd name="connsiteY528" fmla="*/ 191452 h 3502343"/>
                            <a:gd name="connsiteX529" fmla="*/ 2254567 w 2405062"/>
                            <a:gd name="connsiteY529" fmla="*/ 166687 h 3502343"/>
                            <a:gd name="connsiteX530" fmla="*/ 2264092 w 2405062"/>
                            <a:gd name="connsiteY530" fmla="*/ 143827 h 3502343"/>
                            <a:gd name="connsiteX531" fmla="*/ 2266950 w 2405062"/>
                            <a:gd name="connsiteY531" fmla="*/ 140970 h 3502343"/>
                            <a:gd name="connsiteX532" fmla="*/ 2269807 w 2405062"/>
                            <a:gd name="connsiteY532" fmla="*/ 143827 h 3502343"/>
                            <a:gd name="connsiteX533" fmla="*/ 2259330 w 2405062"/>
                            <a:gd name="connsiteY533" fmla="*/ 168592 h 3502343"/>
                            <a:gd name="connsiteX534" fmla="*/ 2232660 w 2405062"/>
                            <a:gd name="connsiteY534" fmla="*/ 190500 h 3502343"/>
                            <a:gd name="connsiteX535" fmla="*/ 2262187 w 2405062"/>
                            <a:gd name="connsiteY535" fmla="*/ 192405 h 3502343"/>
                            <a:gd name="connsiteX536" fmla="*/ 2279332 w 2405062"/>
                            <a:gd name="connsiteY536" fmla="*/ 186690 h 3502343"/>
                            <a:gd name="connsiteX537" fmla="*/ 2295525 w 2405062"/>
                            <a:gd name="connsiteY537" fmla="*/ 169545 h 3502343"/>
                            <a:gd name="connsiteX538" fmla="*/ 2310765 w 2405062"/>
                            <a:gd name="connsiteY538" fmla="*/ 148590 h 3502343"/>
                            <a:gd name="connsiteX539" fmla="*/ 2314575 w 2405062"/>
                            <a:gd name="connsiteY539" fmla="*/ 146685 h 3502343"/>
                            <a:gd name="connsiteX540" fmla="*/ 2316480 w 2405062"/>
                            <a:gd name="connsiteY540" fmla="*/ 150495 h 3502343"/>
                            <a:gd name="connsiteX541" fmla="*/ 2300287 w 2405062"/>
                            <a:gd name="connsiteY541" fmla="*/ 174307 h 3502343"/>
                            <a:gd name="connsiteX542" fmla="*/ 2280285 w 2405062"/>
                            <a:gd name="connsiteY542" fmla="*/ 194310 h 3502343"/>
                            <a:gd name="connsiteX543" fmla="*/ 2310765 w 2405062"/>
                            <a:gd name="connsiteY543" fmla="*/ 197167 h 3502343"/>
                            <a:gd name="connsiteX544" fmla="*/ 2335530 w 2405062"/>
                            <a:gd name="connsiteY544" fmla="*/ 179070 h 3502343"/>
                            <a:gd name="connsiteX545" fmla="*/ 2342197 w 2405062"/>
                            <a:gd name="connsiteY545" fmla="*/ 169545 h 3502343"/>
                            <a:gd name="connsiteX546" fmla="*/ 2342197 w 2405062"/>
                            <a:gd name="connsiteY546" fmla="*/ 165735 h 3502343"/>
                            <a:gd name="connsiteX547" fmla="*/ 2346007 w 2405062"/>
                            <a:gd name="connsiteY547" fmla="*/ 164782 h 3502343"/>
                            <a:gd name="connsiteX548" fmla="*/ 2347912 w 2405062"/>
                            <a:gd name="connsiteY548" fmla="*/ 168592 h 3502343"/>
                            <a:gd name="connsiteX549" fmla="*/ 2339340 w 2405062"/>
                            <a:gd name="connsiteY549" fmla="*/ 182880 h 3502343"/>
                            <a:gd name="connsiteX550" fmla="*/ 2319337 w 2405062"/>
                            <a:gd name="connsiteY550" fmla="*/ 198120 h 3502343"/>
                            <a:gd name="connsiteX551" fmla="*/ 2353627 w 2405062"/>
                            <a:gd name="connsiteY551" fmla="*/ 202882 h 3502343"/>
                            <a:gd name="connsiteX552" fmla="*/ 2377440 w 2405062"/>
                            <a:gd name="connsiteY552" fmla="*/ 184785 h 3502343"/>
                            <a:gd name="connsiteX553" fmla="*/ 2381250 w 2405062"/>
                            <a:gd name="connsiteY553" fmla="*/ 184785 h 3502343"/>
                            <a:gd name="connsiteX554" fmla="*/ 2381250 w 2405062"/>
                            <a:gd name="connsiteY554" fmla="*/ 188595 h 3502343"/>
                            <a:gd name="connsiteX555" fmla="*/ 2362200 w 2405062"/>
                            <a:gd name="connsiteY555" fmla="*/ 203835 h 3502343"/>
                            <a:gd name="connsiteX556" fmla="*/ 2404110 w 2405062"/>
                            <a:gd name="connsiteY556" fmla="*/ 211455 h 3502343"/>
                            <a:gd name="connsiteX557" fmla="*/ 2403157 w 2405062"/>
                            <a:gd name="connsiteY557" fmla="*/ 215265 h 3502343"/>
                            <a:gd name="connsiteX558" fmla="*/ 2401252 w 2405062"/>
                            <a:gd name="connsiteY558" fmla="*/ 217170 h 3502343"/>
                            <a:gd name="connsiteX559" fmla="*/ 2399347 w 2405062"/>
                            <a:gd name="connsiteY559" fmla="*/ 217170 h 3502343"/>
                            <a:gd name="connsiteX560" fmla="*/ 2363152 w 2405062"/>
                            <a:gd name="connsiteY560" fmla="*/ 210502 h 3502343"/>
                            <a:gd name="connsiteX561" fmla="*/ 2379345 w 2405062"/>
                            <a:gd name="connsiteY561" fmla="*/ 225742 h 3502343"/>
                            <a:gd name="connsiteX562" fmla="*/ 2379345 w 2405062"/>
                            <a:gd name="connsiteY562" fmla="*/ 229552 h 3502343"/>
                            <a:gd name="connsiteX563" fmla="*/ 2378392 w 2405062"/>
                            <a:gd name="connsiteY563" fmla="*/ 230505 h 3502343"/>
                            <a:gd name="connsiteX564" fmla="*/ 2375535 w 2405062"/>
                            <a:gd name="connsiteY564" fmla="*/ 229552 h 3502343"/>
                            <a:gd name="connsiteX565" fmla="*/ 2351722 w 2405062"/>
                            <a:gd name="connsiteY565" fmla="*/ 209550 h 3502343"/>
                            <a:gd name="connsiteX566" fmla="*/ 2350770 w 2405062"/>
                            <a:gd name="connsiteY566" fmla="*/ 208597 h 3502343"/>
                            <a:gd name="connsiteX567" fmla="*/ 2320290 w 2405062"/>
                            <a:gd name="connsiteY567" fmla="*/ 204787 h 3502343"/>
                            <a:gd name="connsiteX568" fmla="*/ 2335530 w 2405062"/>
                            <a:gd name="connsiteY568" fmla="*/ 219075 h 3502343"/>
                            <a:gd name="connsiteX569" fmla="*/ 2342197 w 2405062"/>
                            <a:gd name="connsiteY569" fmla="*/ 231457 h 3502343"/>
                            <a:gd name="connsiteX570" fmla="*/ 2340292 w 2405062"/>
                            <a:gd name="connsiteY570" fmla="*/ 232410 h 3502343"/>
                            <a:gd name="connsiteX571" fmla="*/ 2337435 w 2405062"/>
                            <a:gd name="connsiteY571" fmla="*/ 232410 h 3502343"/>
                            <a:gd name="connsiteX572" fmla="*/ 2336482 w 2405062"/>
                            <a:gd name="connsiteY572" fmla="*/ 228600 h 3502343"/>
                            <a:gd name="connsiteX573" fmla="*/ 2331720 w 2405062"/>
                            <a:gd name="connsiteY573" fmla="*/ 222885 h 3502343"/>
                            <a:gd name="connsiteX574" fmla="*/ 2307907 w 2405062"/>
                            <a:gd name="connsiteY574" fmla="*/ 202882 h 3502343"/>
                            <a:gd name="connsiteX575" fmla="*/ 2306955 w 2405062"/>
                            <a:gd name="connsiteY575" fmla="*/ 202882 h 3502343"/>
                            <a:gd name="connsiteX576" fmla="*/ 2280285 w 2405062"/>
                            <a:gd name="connsiteY576" fmla="*/ 200025 h 3502343"/>
                            <a:gd name="connsiteX577" fmla="*/ 2298382 w 2405062"/>
                            <a:gd name="connsiteY577" fmla="*/ 220980 h 3502343"/>
                            <a:gd name="connsiteX578" fmla="*/ 2313622 w 2405062"/>
                            <a:gd name="connsiteY578" fmla="*/ 245745 h 3502343"/>
                            <a:gd name="connsiteX579" fmla="*/ 2311717 w 2405062"/>
                            <a:gd name="connsiteY579" fmla="*/ 248602 h 3502343"/>
                            <a:gd name="connsiteX580" fmla="*/ 2308860 w 2405062"/>
                            <a:gd name="connsiteY580" fmla="*/ 246697 h 3502343"/>
                            <a:gd name="connsiteX581" fmla="*/ 2295525 w 2405062"/>
                            <a:gd name="connsiteY581" fmla="*/ 224790 h 3502343"/>
                            <a:gd name="connsiteX582" fmla="*/ 2279332 w 2405062"/>
                            <a:gd name="connsiteY582" fmla="*/ 205740 h 3502343"/>
                            <a:gd name="connsiteX583" fmla="*/ 2265045 w 2405062"/>
                            <a:gd name="connsiteY583" fmla="*/ 199072 h 3502343"/>
                            <a:gd name="connsiteX584" fmla="*/ 2240280 w 2405062"/>
                            <a:gd name="connsiteY584" fmla="*/ 197167 h 3502343"/>
                            <a:gd name="connsiteX585" fmla="*/ 2262187 w 2405062"/>
                            <a:gd name="connsiteY585" fmla="*/ 219075 h 3502343"/>
                            <a:gd name="connsiteX586" fmla="*/ 2270760 w 2405062"/>
                            <a:gd name="connsiteY586" fmla="*/ 244792 h 3502343"/>
                            <a:gd name="connsiteX587" fmla="*/ 2268855 w 2405062"/>
                            <a:gd name="connsiteY587" fmla="*/ 247650 h 3502343"/>
                            <a:gd name="connsiteX588" fmla="*/ 2267902 w 2405062"/>
                            <a:gd name="connsiteY588" fmla="*/ 247650 h 3502343"/>
                            <a:gd name="connsiteX589" fmla="*/ 2265045 w 2405062"/>
                            <a:gd name="connsiteY589" fmla="*/ 244792 h 3502343"/>
                            <a:gd name="connsiteX590" fmla="*/ 2257425 w 2405062"/>
                            <a:gd name="connsiteY590" fmla="*/ 221932 h 3502343"/>
                            <a:gd name="connsiteX591" fmla="*/ 2227897 w 2405062"/>
                            <a:gd name="connsiteY591" fmla="*/ 196215 h 3502343"/>
                            <a:gd name="connsiteX592" fmla="*/ 2183130 w 2405062"/>
                            <a:gd name="connsiteY592" fmla="*/ 193357 h 3502343"/>
                            <a:gd name="connsiteX593" fmla="*/ 2216467 w 2405062"/>
                            <a:gd name="connsiteY593" fmla="*/ 216217 h 3502343"/>
                            <a:gd name="connsiteX594" fmla="*/ 2236470 w 2405062"/>
                            <a:gd name="connsiteY594" fmla="*/ 243840 h 3502343"/>
                            <a:gd name="connsiteX595" fmla="*/ 2234565 w 2405062"/>
                            <a:gd name="connsiteY595" fmla="*/ 247650 h 3502343"/>
                            <a:gd name="connsiteX596" fmla="*/ 2230755 w 2405062"/>
                            <a:gd name="connsiteY596" fmla="*/ 245745 h 3502343"/>
                            <a:gd name="connsiteX597" fmla="*/ 2212657 w 2405062"/>
                            <a:gd name="connsiteY597" fmla="*/ 220980 h 3502343"/>
                            <a:gd name="connsiteX598" fmla="*/ 2169795 w 2405062"/>
                            <a:gd name="connsiteY598" fmla="*/ 194310 h 3502343"/>
                            <a:gd name="connsiteX599" fmla="*/ 2167890 w 2405062"/>
                            <a:gd name="connsiteY599" fmla="*/ 194310 h 3502343"/>
                            <a:gd name="connsiteX600" fmla="*/ 2104072 w 2405062"/>
                            <a:gd name="connsiteY600" fmla="*/ 191452 h 3502343"/>
                            <a:gd name="connsiteX601" fmla="*/ 2101215 w 2405062"/>
                            <a:gd name="connsiteY601" fmla="*/ 188595 h 3502343"/>
                            <a:gd name="connsiteX602" fmla="*/ 2104072 w 2405062"/>
                            <a:gd name="connsiteY602" fmla="*/ 185737 h 3502343"/>
                            <a:gd name="connsiteX603" fmla="*/ 2164080 w 2405062"/>
                            <a:gd name="connsiteY603" fmla="*/ 188595 h 3502343"/>
                            <a:gd name="connsiteX604" fmla="*/ 2173605 w 2405062"/>
                            <a:gd name="connsiteY604" fmla="*/ 186690 h 3502343"/>
                            <a:gd name="connsiteX605" fmla="*/ 2211705 w 2405062"/>
                            <a:gd name="connsiteY605" fmla="*/ 164782 h 3502343"/>
                            <a:gd name="connsiteX606" fmla="*/ 2231707 w 2405062"/>
                            <a:gd name="connsiteY606" fmla="*/ 140970 h 3502343"/>
                            <a:gd name="connsiteX607" fmla="*/ 2235517 w 2405062"/>
                            <a:gd name="connsiteY607" fmla="*/ 140017 h 3502343"/>
                            <a:gd name="connsiteX608" fmla="*/ 680085 w 2405062"/>
                            <a:gd name="connsiteY608" fmla="*/ 123825 h 3502343"/>
                            <a:gd name="connsiteX609" fmla="*/ 693420 w 2405062"/>
                            <a:gd name="connsiteY609" fmla="*/ 133350 h 3502343"/>
                            <a:gd name="connsiteX610" fmla="*/ 683895 w 2405062"/>
                            <a:gd name="connsiteY610" fmla="*/ 146685 h 3502343"/>
                            <a:gd name="connsiteX611" fmla="*/ 670560 w 2405062"/>
                            <a:gd name="connsiteY611" fmla="*/ 137160 h 3502343"/>
                            <a:gd name="connsiteX612" fmla="*/ 680085 w 2405062"/>
                            <a:gd name="connsiteY612" fmla="*/ 123825 h 3502343"/>
                            <a:gd name="connsiteX613" fmla="*/ 649605 w 2405062"/>
                            <a:gd name="connsiteY613" fmla="*/ 117157 h 3502343"/>
                            <a:gd name="connsiteX614" fmla="*/ 658178 w 2405062"/>
                            <a:gd name="connsiteY614" fmla="*/ 122872 h 3502343"/>
                            <a:gd name="connsiteX615" fmla="*/ 652463 w 2405062"/>
                            <a:gd name="connsiteY615" fmla="*/ 131445 h 3502343"/>
                            <a:gd name="connsiteX616" fmla="*/ 643890 w 2405062"/>
                            <a:gd name="connsiteY616" fmla="*/ 125730 h 3502343"/>
                            <a:gd name="connsiteX617" fmla="*/ 649605 w 2405062"/>
                            <a:gd name="connsiteY617" fmla="*/ 117157 h 3502343"/>
                            <a:gd name="connsiteX618" fmla="*/ 713422 w 2405062"/>
                            <a:gd name="connsiteY618" fmla="*/ 103823 h 3502343"/>
                            <a:gd name="connsiteX619" fmla="*/ 731520 w 2405062"/>
                            <a:gd name="connsiteY619" fmla="*/ 116205 h 3502343"/>
                            <a:gd name="connsiteX620" fmla="*/ 719137 w 2405062"/>
                            <a:gd name="connsiteY620" fmla="*/ 133350 h 3502343"/>
                            <a:gd name="connsiteX621" fmla="*/ 701040 w 2405062"/>
                            <a:gd name="connsiteY621" fmla="*/ 120968 h 3502343"/>
                            <a:gd name="connsiteX622" fmla="*/ 713422 w 2405062"/>
                            <a:gd name="connsiteY622" fmla="*/ 103823 h 3502343"/>
                            <a:gd name="connsiteX623" fmla="*/ 679132 w 2405062"/>
                            <a:gd name="connsiteY623" fmla="*/ 102870 h 3502343"/>
                            <a:gd name="connsiteX624" fmla="*/ 687705 w 2405062"/>
                            <a:gd name="connsiteY624" fmla="*/ 108585 h 3502343"/>
                            <a:gd name="connsiteX625" fmla="*/ 681990 w 2405062"/>
                            <a:gd name="connsiteY625" fmla="*/ 117158 h 3502343"/>
                            <a:gd name="connsiteX626" fmla="*/ 673417 w 2405062"/>
                            <a:gd name="connsiteY626" fmla="*/ 111443 h 3502343"/>
                            <a:gd name="connsiteX627" fmla="*/ 679132 w 2405062"/>
                            <a:gd name="connsiteY627" fmla="*/ 102870 h 3502343"/>
                            <a:gd name="connsiteX628" fmla="*/ 656273 w 2405062"/>
                            <a:gd name="connsiteY628" fmla="*/ 80963 h 3502343"/>
                            <a:gd name="connsiteX629" fmla="*/ 669608 w 2405062"/>
                            <a:gd name="connsiteY629" fmla="*/ 90488 h 3502343"/>
                            <a:gd name="connsiteX630" fmla="*/ 660083 w 2405062"/>
                            <a:gd name="connsiteY630" fmla="*/ 103823 h 3502343"/>
                            <a:gd name="connsiteX631" fmla="*/ 646748 w 2405062"/>
                            <a:gd name="connsiteY631" fmla="*/ 94298 h 3502343"/>
                            <a:gd name="connsiteX632" fmla="*/ 656273 w 2405062"/>
                            <a:gd name="connsiteY632" fmla="*/ 80963 h 3502343"/>
                            <a:gd name="connsiteX633" fmla="*/ 690563 w 2405062"/>
                            <a:gd name="connsiteY633" fmla="*/ 69533 h 3502343"/>
                            <a:gd name="connsiteX634" fmla="*/ 703898 w 2405062"/>
                            <a:gd name="connsiteY634" fmla="*/ 79058 h 3502343"/>
                            <a:gd name="connsiteX635" fmla="*/ 694373 w 2405062"/>
                            <a:gd name="connsiteY635" fmla="*/ 92393 h 3502343"/>
                            <a:gd name="connsiteX636" fmla="*/ 681038 w 2405062"/>
                            <a:gd name="connsiteY636" fmla="*/ 82868 h 3502343"/>
                            <a:gd name="connsiteX637" fmla="*/ 690563 w 2405062"/>
                            <a:gd name="connsiteY637" fmla="*/ 69533 h 3502343"/>
                            <a:gd name="connsiteX638" fmla="*/ 723900 w 2405062"/>
                            <a:gd name="connsiteY638" fmla="*/ 68580 h 3502343"/>
                            <a:gd name="connsiteX639" fmla="*/ 732473 w 2405062"/>
                            <a:gd name="connsiteY639" fmla="*/ 74295 h 3502343"/>
                            <a:gd name="connsiteX640" fmla="*/ 726758 w 2405062"/>
                            <a:gd name="connsiteY640" fmla="*/ 82868 h 3502343"/>
                            <a:gd name="connsiteX641" fmla="*/ 718185 w 2405062"/>
                            <a:gd name="connsiteY641" fmla="*/ 77153 h 3502343"/>
                            <a:gd name="connsiteX642" fmla="*/ 723900 w 2405062"/>
                            <a:gd name="connsiteY642" fmla="*/ 68580 h 3502343"/>
                            <a:gd name="connsiteX643" fmla="*/ 665797 w 2405062"/>
                            <a:gd name="connsiteY643" fmla="*/ 43815 h 3502343"/>
                            <a:gd name="connsiteX644" fmla="*/ 683895 w 2405062"/>
                            <a:gd name="connsiteY644" fmla="*/ 56197 h 3502343"/>
                            <a:gd name="connsiteX645" fmla="*/ 671512 w 2405062"/>
                            <a:gd name="connsiteY645" fmla="*/ 73342 h 3502343"/>
                            <a:gd name="connsiteX646" fmla="*/ 653415 w 2405062"/>
                            <a:gd name="connsiteY646" fmla="*/ 60960 h 3502343"/>
                            <a:gd name="connsiteX647" fmla="*/ 665797 w 2405062"/>
                            <a:gd name="connsiteY647" fmla="*/ 43815 h 3502343"/>
                            <a:gd name="connsiteX648" fmla="*/ 705802 w 2405062"/>
                            <a:gd name="connsiteY648" fmla="*/ 32385 h 3502343"/>
                            <a:gd name="connsiteX649" fmla="*/ 723900 w 2405062"/>
                            <a:gd name="connsiteY649" fmla="*/ 44767 h 3502343"/>
                            <a:gd name="connsiteX650" fmla="*/ 711517 w 2405062"/>
                            <a:gd name="connsiteY650" fmla="*/ 61912 h 3502343"/>
                            <a:gd name="connsiteX651" fmla="*/ 693420 w 2405062"/>
                            <a:gd name="connsiteY651" fmla="*/ 49530 h 3502343"/>
                            <a:gd name="connsiteX652" fmla="*/ 705802 w 2405062"/>
                            <a:gd name="connsiteY652" fmla="*/ 32385 h 3502343"/>
                            <a:gd name="connsiteX653" fmla="*/ 681037 w 2405062"/>
                            <a:gd name="connsiteY653" fmla="*/ 18097 h 3502343"/>
                            <a:gd name="connsiteX654" fmla="*/ 689610 w 2405062"/>
                            <a:gd name="connsiteY654" fmla="*/ 23812 h 3502343"/>
                            <a:gd name="connsiteX655" fmla="*/ 683895 w 2405062"/>
                            <a:gd name="connsiteY655" fmla="*/ 32385 h 3502343"/>
                            <a:gd name="connsiteX656" fmla="*/ 675322 w 2405062"/>
                            <a:gd name="connsiteY656" fmla="*/ 26670 h 3502343"/>
                            <a:gd name="connsiteX657" fmla="*/ 681037 w 2405062"/>
                            <a:gd name="connsiteY657" fmla="*/ 18097 h 3502343"/>
                            <a:gd name="connsiteX658" fmla="*/ 2226945 w 2405062"/>
                            <a:gd name="connsiteY658" fmla="*/ 0 h 3502343"/>
                            <a:gd name="connsiteX659" fmla="*/ 2226945 w 2405062"/>
                            <a:gd name="connsiteY659" fmla="*/ 1905 h 3502343"/>
                            <a:gd name="connsiteX660" fmla="*/ 2225993 w 2405062"/>
                            <a:gd name="connsiteY660" fmla="*/ 2857 h 3502343"/>
                            <a:gd name="connsiteX661" fmla="*/ 2207895 w 2405062"/>
                            <a:gd name="connsiteY661" fmla="*/ 21907 h 3502343"/>
                            <a:gd name="connsiteX662" fmla="*/ 2223135 w 2405062"/>
                            <a:gd name="connsiteY662" fmla="*/ 18097 h 3502343"/>
                            <a:gd name="connsiteX663" fmla="*/ 2225040 w 2405062"/>
                            <a:gd name="connsiteY663" fmla="*/ 20002 h 3502343"/>
                            <a:gd name="connsiteX664" fmla="*/ 2225040 w 2405062"/>
                            <a:gd name="connsiteY664" fmla="*/ 20955 h 3502343"/>
                            <a:gd name="connsiteX665" fmla="*/ 2223135 w 2405062"/>
                            <a:gd name="connsiteY665" fmla="*/ 21907 h 3502343"/>
                            <a:gd name="connsiteX666" fmla="*/ 2201228 w 2405062"/>
                            <a:gd name="connsiteY666" fmla="*/ 28575 h 3502343"/>
                            <a:gd name="connsiteX667" fmla="*/ 2200275 w 2405062"/>
                            <a:gd name="connsiteY667" fmla="*/ 28575 h 3502343"/>
                            <a:gd name="connsiteX668" fmla="*/ 2185988 w 2405062"/>
                            <a:gd name="connsiteY668" fmla="*/ 45720 h 3502343"/>
                            <a:gd name="connsiteX669" fmla="*/ 2201228 w 2405062"/>
                            <a:gd name="connsiteY669" fmla="*/ 41910 h 3502343"/>
                            <a:gd name="connsiteX670" fmla="*/ 2211705 w 2405062"/>
                            <a:gd name="connsiteY670" fmla="*/ 42862 h 3502343"/>
                            <a:gd name="connsiteX671" fmla="*/ 2211705 w 2405062"/>
                            <a:gd name="connsiteY671" fmla="*/ 44767 h 3502343"/>
                            <a:gd name="connsiteX672" fmla="*/ 2210753 w 2405062"/>
                            <a:gd name="connsiteY672" fmla="*/ 46672 h 3502343"/>
                            <a:gd name="connsiteX673" fmla="*/ 2207895 w 2405062"/>
                            <a:gd name="connsiteY673" fmla="*/ 45720 h 3502343"/>
                            <a:gd name="connsiteX674" fmla="*/ 2202180 w 2405062"/>
                            <a:gd name="connsiteY674" fmla="*/ 46672 h 3502343"/>
                            <a:gd name="connsiteX675" fmla="*/ 2181225 w 2405062"/>
                            <a:gd name="connsiteY675" fmla="*/ 53340 h 3502343"/>
                            <a:gd name="connsiteX676" fmla="*/ 2180273 w 2405062"/>
                            <a:gd name="connsiteY676" fmla="*/ 54292 h 3502343"/>
                            <a:gd name="connsiteX677" fmla="*/ 2167890 w 2405062"/>
                            <a:gd name="connsiteY677" fmla="*/ 69532 h 3502343"/>
                            <a:gd name="connsiteX678" fmla="*/ 2187893 w 2405062"/>
                            <a:gd name="connsiteY678" fmla="*/ 66675 h 3502343"/>
                            <a:gd name="connsiteX679" fmla="*/ 2208848 w 2405062"/>
                            <a:gd name="connsiteY679" fmla="*/ 67627 h 3502343"/>
                            <a:gd name="connsiteX680" fmla="*/ 2209800 w 2405062"/>
                            <a:gd name="connsiteY680" fmla="*/ 70485 h 3502343"/>
                            <a:gd name="connsiteX681" fmla="*/ 2206943 w 2405062"/>
                            <a:gd name="connsiteY681" fmla="*/ 71437 h 3502343"/>
                            <a:gd name="connsiteX682" fmla="*/ 2188845 w 2405062"/>
                            <a:gd name="connsiteY682" fmla="*/ 71437 h 3502343"/>
                            <a:gd name="connsiteX683" fmla="*/ 2170748 w 2405062"/>
                            <a:gd name="connsiteY683" fmla="*/ 74295 h 3502343"/>
                            <a:gd name="connsiteX684" fmla="*/ 2161223 w 2405062"/>
                            <a:gd name="connsiteY684" fmla="*/ 80010 h 3502343"/>
                            <a:gd name="connsiteX685" fmla="*/ 2150745 w 2405062"/>
                            <a:gd name="connsiteY685" fmla="*/ 94297 h 3502343"/>
                            <a:gd name="connsiteX686" fmla="*/ 2172653 w 2405062"/>
                            <a:gd name="connsiteY686" fmla="*/ 89535 h 3502343"/>
                            <a:gd name="connsiteX687" fmla="*/ 2191703 w 2405062"/>
                            <a:gd name="connsiteY687" fmla="*/ 94297 h 3502343"/>
                            <a:gd name="connsiteX688" fmla="*/ 2192655 w 2405062"/>
                            <a:gd name="connsiteY688" fmla="*/ 96202 h 3502343"/>
                            <a:gd name="connsiteX689" fmla="*/ 2189798 w 2405062"/>
                            <a:gd name="connsiteY689" fmla="*/ 97155 h 3502343"/>
                            <a:gd name="connsiteX690" fmla="*/ 2172653 w 2405062"/>
                            <a:gd name="connsiteY690" fmla="*/ 93345 h 3502343"/>
                            <a:gd name="connsiteX691" fmla="*/ 2145983 w 2405062"/>
                            <a:gd name="connsiteY691" fmla="*/ 100965 h 3502343"/>
                            <a:gd name="connsiteX692" fmla="*/ 2126933 w 2405062"/>
                            <a:gd name="connsiteY692" fmla="*/ 126682 h 3502343"/>
                            <a:gd name="connsiteX693" fmla="*/ 2153603 w 2405062"/>
                            <a:gd name="connsiteY693" fmla="*/ 115252 h 3502343"/>
                            <a:gd name="connsiteX694" fmla="*/ 2177415 w 2405062"/>
                            <a:gd name="connsiteY694" fmla="*/ 114300 h 3502343"/>
                            <a:gd name="connsiteX695" fmla="*/ 2179320 w 2405062"/>
                            <a:gd name="connsiteY695" fmla="*/ 117157 h 3502343"/>
                            <a:gd name="connsiteX696" fmla="*/ 2177415 w 2405062"/>
                            <a:gd name="connsiteY696" fmla="*/ 118110 h 3502343"/>
                            <a:gd name="connsiteX697" fmla="*/ 2154555 w 2405062"/>
                            <a:gd name="connsiteY697" fmla="*/ 119062 h 3502343"/>
                            <a:gd name="connsiteX698" fmla="*/ 2121218 w 2405062"/>
                            <a:gd name="connsiteY698" fmla="*/ 134302 h 3502343"/>
                            <a:gd name="connsiteX699" fmla="*/ 2120265 w 2405062"/>
                            <a:gd name="connsiteY699" fmla="*/ 135255 h 3502343"/>
                            <a:gd name="connsiteX700" fmla="*/ 2093595 w 2405062"/>
                            <a:gd name="connsiteY700" fmla="*/ 173355 h 3502343"/>
                            <a:gd name="connsiteX701" fmla="*/ 2090738 w 2405062"/>
                            <a:gd name="connsiteY701" fmla="*/ 174307 h 3502343"/>
                            <a:gd name="connsiteX702" fmla="*/ 2089785 w 2405062"/>
                            <a:gd name="connsiteY702" fmla="*/ 171450 h 3502343"/>
                            <a:gd name="connsiteX703" fmla="*/ 2114550 w 2405062"/>
                            <a:gd name="connsiteY703" fmla="*/ 136207 h 3502343"/>
                            <a:gd name="connsiteX704" fmla="*/ 2117408 w 2405062"/>
                            <a:gd name="connsiteY704" fmla="*/ 129540 h 3502343"/>
                            <a:gd name="connsiteX705" fmla="*/ 2119313 w 2405062"/>
                            <a:gd name="connsiteY705" fmla="*/ 97155 h 3502343"/>
                            <a:gd name="connsiteX706" fmla="*/ 2112645 w 2405062"/>
                            <a:gd name="connsiteY706" fmla="*/ 75247 h 3502343"/>
                            <a:gd name="connsiteX707" fmla="*/ 2113598 w 2405062"/>
                            <a:gd name="connsiteY707" fmla="*/ 72390 h 3502343"/>
                            <a:gd name="connsiteX708" fmla="*/ 2116455 w 2405062"/>
                            <a:gd name="connsiteY708" fmla="*/ 73342 h 3502343"/>
                            <a:gd name="connsiteX709" fmla="*/ 2124075 w 2405062"/>
                            <a:gd name="connsiteY709" fmla="*/ 96202 h 3502343"/>
                            <a:gd name="connsiteX710" fmla="*/ 2123123 w 2405062"/>
                            <a:gd name="connsiteY710" fmla="*/ 124777 h 3502343"/>
                            <a:gd name="connsiteX711" fmla="*/ 2140268 w 2405062"/>
                            <a:gd name="connsiteY711" fmla="*/ 100965 h 3502343"/>
                            <a:gd name="connsiteX712" fmla="*/ 2138363 w 2405062"/>
                            <a:gd name="connsiteY712" fmla="*/ 71437 h 3502343"/>
                            <a:gd name="connsiteX713" fmla="*/ 2128838 w 2405062"/>
                            <a:gd name="connsiteY713" fmla="*/ 57150 h 3502343"/>
                            <a:gd name="connsiteX714" fmla="*/ 2128838 w 2405062"/>
                            <a:gd name="connsiteY714" fmla="*/ 54292 h 3502343"/>
                            <a:gd name="connsiteX715" fmla="*/ 2131695 w 2405062"/>
                            <a:gd name="connsiteY715" fmla="*/ 54292 h 3502343"/>
                            <a:gd name="connsiteX716" fmla="*/ 2143125 w 2405062"/>
                            <a:gd name="connsiteY716" fmla="*/ 70485 h 3502343"/>
                            <a:gd name="connsiteX717" fmla="*/ 2145983 w 2405062"/>
                            <a:gd name="connsiteY717" fmla="*/ 95250 h 3502343"/>
                            <a:gd name="connsiteX718" fmla="*/ 2158365 w 2405062"/>
                            <a:gd name="connsiteY718" fmla="*/ 78105 h 3502343"/>
                            <a:gd name="connsiteX719" fmla="*/ 2161223 w 2405062"/>
                            <a:gd name="connsiteY719" fmla="*/ 65722 h 3502343"/>
                            <a:gd name="connsiteX720" fmla="*/ 2157413 w 2405062"/>
                            <a:gd name="connsiteY720" fmla="*/ 49530 h 3502343"/>
                            <a:gd name="connsiteX721" fmla="*/ 2150745 w 2405062"/>
                            <a:gd name="connsiteY721" fmla="*/ 32385 h 3502343"/>
                            <a:gd name="connsiteX722" fmla="*/ 2150745 w 2405062"/>
                            <a:gd name="connsiteY722" fmla="*/ 29527 h 3502343"/>
                            <a:gd name="connsiteX723" fmla="*/ 2153603 w 2405062"/>
                            <a:gd name="connsiteY723" fmla="*/ 29527 h 3502343"/>
                            <a:gd name="connsiteX724" fmla="*/ 2161223 w 2405062"/>
                            <a:gd name="connsiteY724" fmla="*/ 48577 h 3502343"/>
                            <a:gd name="connsiteX725" fmla="*/ 2165985 w 2405062"/>
                            <a:gd name="connsiteY725" fmla="*/ 68580 h 3502343"/>
                            <a:gd name="connsiteX726" fmla="*/ 2179320 w 2405062"/>
                            <a:gd name="connsiteY726" fmla="*/ 51435 h 3502343"/>
                            <a:gd name="connsiteX727" fmla="*/ 2177415 w 2405062"/>
                            <a:gd name="connsiteY727" fmla="*/ 29527 h 3502343"/>
                            <a:gd name="connsiteX728" fmla="*/ 2174558 w 2405062"/>
                            <a:gd name="connsiteY728" fmla="*/ 21907 h 3502343"/>
                            <a:gd name="connsiteX729" fmla="*/ 2172653 w 2405062"/>
                            <a:gd name="connsiteY729" fmla="*/ 20955 h 3502343"/>
                            <a:gd name="connsiteX730" fmla="*/ 2173605 w 2405062"/>
                            <a:gd name="connsiteY730" fmla="*/ 18097 h 3502343"/>
                            <a:gd name="connsiteX731" fmla="*/ 2176463 w 2405062"/>
                            <a:gd name="connsiteY731" fmla="*/ 18097 h 3502343"/>
                            <a:gd name="connsiteX732" fmla="*/ 2182178 w 2405062"/>
                            <a:gd name="connsiteY732" fmla="*/ 28575 h 3502343"/>
                            <a:gd name="connsiteX733" fmla="*/ 2184083 w 2405062"/>
                            <a:gd name="connsiteY733" fmla="*/ 46672 h 3502343"/>
                            <a:gd name="connsiteX734" fmla="*/ 2200275 w 2405062"/>
                            <a:gd name="connsiteY734" fmla="*/ 27622 h 3502343"/>
                            <a:gd name="connsiteX735" fmla="*/ 2198370 w 2405062"/>
                            <a:gd name="connsiteY735" fmla="*/ 5715 h 3502343"/>
                            <a:gd name="connsiteX736" fmla="*/ 2200275 w 2405062"/>
                            <a:gd name="connsiteY736" fmla="*/ 2857 h 3502343"/>
                            <a:gd name="connsiteX737" fmla="*/ 2203133 w 2405062"/>
                            <a:gd name="connsiteY737" fmla="*/ 4762 h 3502343"/>
                            <a:gd name="connsiteX738" fmla="*/ 2205038 w 2405062"/>
                            <a:gd name="connsiteY738" fmla="*/ 22860 h 3502343"/>
                            <a:gd name="connsiteX739" fmla="*/ 2225993 w 2405062"/>
                            <a:gd name="connsiteY739" fmla="*/ 952 h 3502343"/>
                            <a:gd name="connsiteX740" fmla="*/ 2226945 w 2405062"/>
                            <a:gd name="connsiteY740" fmla="*/ 0 h 3502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</a:cxnLst>
                          <a:rect l="l" t="t" r="r" b="b"/>
                          <a:pathLst>
                            <a:path w="2405062" h="3502343">
                              <a:moveTo>
                                <a:pt x="1476375" y="3368993"/>
                              </a:moveTo>
                              <a:cubicBezTo>
                                <a:pt x="1480185" y="3369945"/>
                                <a:pt x="1483042" y="3373755"/>
                                <a:pt x="1482090" y="3377565"/>
                              </a:cubicBezTo>
                              <a:cubicBezTo>
                                <a:pt x="1481137" y="3381375"/>
                                <a:pt x="1477327" y="3384233"/>
                                <a:pt x="1473517" y="3383280"/>
                              </a:cubicBezTo>
                              <a:cubicBezTo>
                                <a:pt x="1469707" y="3382328"/>
                                <a:pt x="1466850" y="3378518"/>
                                <a:pt x="1467802" y="3374708"/>
                              </a:cubicBezTo>
                              <a:cubicBezTo>
                                <a:pt x="1468755" y="3370898"/>
                                <a:pt x="1472565" y="3368993"/>
                                <a:pt x="1476375" y="3368993"/>
                              </a:cubicBezTo>
                              <a:close/>
                              <a:moveTo>
                                <a:pt x="1502092" y="3335655"/>
                              </a:moveTo>
                              <a:cubicBezTo>
                                <a:pt x="1510665" y="3337560"/>
                                <a:pt x="1515427" y="3345180"/>
                                <a:pt x="1514475" y="3353752"/>
                              </a:cubicBezTo>
                              <a:cubicBezTo>
                                <a:pt x="1512570" y="3362325"/>
                                <a:pt x="1504950" y="3367087"/>
                                <a:pt x="1496377" y="3366135"/>
                              </a:cubicBezTo>
                              <a:cubicBezTo>
                                <a:pt x="1487805" y="3364230"/>
                                <a:pt x="1483042" y="3356610"/>
                                <a:pt x="1483995" y="3348037"/>
                              </a:cubicBezTo>
                              <a:cubicBezTo>
                                <a:pt x="1485900" y="3339465"/>
                                <a:pt x="1493520" y="3333750"/>
                                <a:pt x="1502092" y="3335655"/>
                              </a:cubicBezTo>
                              <a:close/>
                              <a:moveTo>
                                <a:pt x="1461135" y="3331845"/>
                              </a:moveTo>
                              <a:cubicBezTo>
                                <a:pt x="1469708" y="3333750"/>
                                <a:pt x="1474470" y="3341370"/>
                                <a:pt x="1473518" y="3349943"/>
                              </a:cubicBezTo>
                              <a:cubicBezTo>
                                <a:pt x="1471613" y="3358515"/>
                                <a:pt x="1463993" y="3363277"/>
                                <a:pt x="1455420" y="3362325"/>
                              </a:cubicBezTo>
                              <a:cubicBezTo>
                                <a:pt x="1446848" y="3360420"/>
                                <a:pt x="1442085" y="3352800"/>
                                <a:pt x="1443038" y="3344227"/>
                              </a:cubicBezTo>
                              <a:cubicBezTo>
                                <a:pt x="1444943" y="3335655"/>
                                <a:pt x="1452563" y="3329940"/>
                                <a:pt x="1461135" y="3331845"/>
                              </a:cubicBezTo>
                              <a:close/>
                              <a:moveTo>
                                <a:pt x="1524000" y="3310890"/>
                              </a:moveTo>
                              <a:cubicBezTo>
                                <a:pt x="1530667" y="3311842"/>
                                <a:pt x="1534477" y="3318510"/>
                                <a:pt x="1533525" y="3324225"/>
                              </a:cubicBezTo>
                              <a:cubicBezTo>
                                <a:pt x="1532572" y="3329940"/>
                                <a:pt x="1525905" y="3334702"/>
                                <a:pt x="1520190" y="3332797"/>
                              </a:cubicBezTo>
                              <a:cubicBezTo>
                                <a:pt x="1513522" y="3331844"/>
                                <a:pt x="1509712" y="3325177"/>
                                <a:pt x="1510665" y="3319462"/>
                              </a:cubicBezTo>
                              <a:cubicBezTo>
                                <a:pt x="1511617" y="3313747"/>
                                <a:pt x="1518285" y="3309937"/>
                                <a:pt x="1524000" y="3310890"/>
                              </a:cubicBezTo>
                              <a:close/>
                              <a:moveTo>
                                <a:pt x="1487805" y="3309937"/>
                              </a:moveTo>
                              <a:cubicBezTo>
                                <a:pt x="1494472" y="3310890"/>
                                <a:pt x="1498282" y="3317557"/>
                                <a:pt x="1497330" y="3323272"/>
                              </a:cubicBezTo>
                              <a:cubicBezTo>
                                <a:pt x="1496377" y="3328987"/>
                                <a:pt x="1489710" y="3333750"/>
                                <a:pt x="1483995" y="3331845"/>
                              </a:cubicBezTo>
                              <a:cubicBezTo>
                                <a:pt x="1477327" y="3330892"/>
                                <a:pt x="1473517" y="3324225"/>
                                <a:pt x="1474470" y="3318510"/>
                              </a:cubicBezTo>
                              <a:cubicBezTo>
                                <a:pt x="1475422" y="3311842"/>
                                <a:pt x="1482089" y="3308032"/>
                                <a:pt x="1487805" y="3309937"/>
                              </a:cubicBezTo>
                              <a:close/>
                              <a:moveTo>
                                <a:pt x="1453515" y="3307080"/>
                              </a:moveTo>
                              <a:cubicBezTo>
                                <a:pt x="1457325" y="3308033"/>
                                <a:pt x="1460182" y="3311843"/>
                                <a:pt x="1459230" y="3315653"/>
                              </a:cubicBezTo>
                              <a:cubicBezTo>
                                <a:pt x="1458277" y="3319463"/>
                                <a:pt x="1454467" y="3322320"/>
                                <a:pt x="1450657" y="3321368"/>
                              </a:cubicBezTo>
                              <a:cubicBezTo>
                                <a:pt x="1446847" y="3320415"/>
                                <a:pt x="1443990" y="3316605"/>
                                <a:pt x="1444942" y="3312795"/>
                              </a:cubicBezTo>
                              <a:cubicBezTo>
                                <a:pt x="1445895" y="3308985"/>
                                <a:pt x="1449705" y="3306128"/>
                                <a:pt x="1453515" y="3307080"/>
                              </a:cubicBezTo>
                              <a:close/>
                              <a:moveTo>
                                <a:pt x="1508760" y="3290888"/>
                              </a:moveTo>
                              <a:cubicBezTo>
                                <a:pt x="1512570" y="3291840"/>
                                <a:pt x="1515427" y="3295650"/>
                                <a:pt x="1514475" y="3299460"/>
                              </a:cubicBezTo>
                              <a:cubicBezTo>
                                <a:pt x="1513522" y="3303270"/>
                                <a:pt x="1509712" y="3306128"/>
                                <a:pt x="1505902" y="3305175"/>
                              </a:cubicBezTo>
                              <a:cubicBezTo>
                                <a:pt x="1502092" y="3304223"/>
                                <a:pt x="1499235" y="3300413"/>
                                <a:pt x="1500187" y="3296603"/>
                              </a:cubicBezTo>
                              <a:cubicBezTo>
                                <a:pt x="1500187" y="3292793"/>
                                <a:pt x="1503997" y="3290888"/>
                                <a:pt x="1508760" y="3290888"/>
                              </a:cubicBezTo>
                              <a:close/>
                              <a:moveTo>
                                <a:pt x="1541145" y="3288030"/>
                              </a:moveTo>
                              <a:cubicBezTo>
                                <a:pt x="1544955" y="3288983"/>
                                <a:pt x="1547812" y="3292793"/>
                                <a:pt x="1546860" y="3296603"/>
                              </a:cubicBezTo>
                              <a:cubicBezTo>
                                <a:pt x="1545907" y="3300413"/>
                                <a:pt x="1542097" y="3303270"/>
                                <a:pt x="1538287" y="3302318"/>
                              </a:cubicBezTo>
                              <a:cubicBezTo>
                                <a:pt x="1534477" y="3301365"/>
                                <a:pt x="1531620" y="3297555"/>
                                <a:pt x="1532572" y="3293745"/>
                              </a:cubicBezTo>
                              <a:cubicBezTo>
                                <a:pt x="1533525" y="3289935"/>
                                <a:pt x="1537335" y="3287078"/>
                                <a:pt x="1541145" y="3288030"/>
                              </a:cubicBezTo>
                              <a:close/>
                              <a:moveTo>
                                <a:pt x="1516380" y="3262313"/>
                              </a:moveTo>
                              <a:cubicBezTo>
                                <a:pt x="1523047" y="3263265"/>
                                <a:pt x="1526857" y="3269933"/>
                                <a:pt x="1525905" y="3275648"/>
                              </a:cubicBezTo>
                              <a:cubicBezTo>
                                <a:pt x="1524952" y="3281363"/>
                                <a:pt x="1518285" y="3286125"/>
                                <a:pt x="1512570" y="3284220"/>
                              </a:cubicBezTo>
                              <a:cubicBezTo>
                                <a:pt x="1505902" y="3283268"/>
                                <a:pt x="1502092" y="3276600"/>
                                <a:pt x="1503045" y="3270885"/>
                              </a:cubicBezTo>
                              <a:cubicBezTo>
                                <a:pt x="1503997" y="3265170"/>
                                <a:pt x="1510664" y="3261360"/>
                                <a:pt x="1516380" y="3262313"/>
                              </a:cubicBezTo>
                              <a:close/>
                              <a:moveTo>
                                <a:pt x="1479233" y="3262313"/>
                              </a:moveTo>
                              <a:cubicBezTo>
                                <a:pt x="1487805" y="3264218"/>
                                <a:pt x="1492567" y="3271838"/>
                                <a:pt x="1491615" y="3280410"/>
                              </a:cubicBezTo>
                              <a:cubicBezTo>
                                <a:pt x="1489710" y="3288983"/>
                                <a:pt x="1482090" y="3293745"/>
                                <a:pt x="1473517" y="3292793"/>
                              </a:cubicBezTo>
                              <a:cubicBezTo>
                                <a:pt x="1464945" y="3290888"/>
                                <a:pt x="1460183" y="3283268"/>
                                <a:pt x="1461135" y="3274695"/>
                              </a:cubicBezTo>
                              <a:cubicBezTo>
                                <a:pt x="1463040" y="3266123"/>
                                <a:pt x="1470660" y="3260408"/>
                                <a:pt x="1479233" y="3262313"/>
                              </a:cubicBezTo>
                              <a:close/>
                              <a:moveTo>
                                <a:pt x="1544955" y="3237547"/>
                              </a:moveTo>
                              <a:cubicBezTo>
                                <a:pt x="1553528" y="3239452"/>
                                <a:pt x="1558290" y="3247072"/>
                                <a:pt x="1557338" y="3255644"/>
                              </a:cubicBezTo>
                              <a:cubicBezTo>
                                <a:pt x="1555433" y="3264217"/>
                                <a:pt x="1547813" y="3268980"/>
                                <a:pt x="1539240" y="3268027"/>
                              </a:cubicBezTo>
                              <a:cubicBezTo>
                                <a:pt x="1530668" y="3266122"/>
                                <a:pt x="1525905" y="3258502"/>
                                <a:pt x="1526858" y="3249930"/>
                              </a:cubicBezTo>
                              <a:cubicBezTo>
                                <a:pt x="1528763" y="3241357"/>
                                <a:pt x="1536383" y="3236594"/>
                                <a:pt x="1544955" y="3237547"/>
                              </a:cubicBezTo>
                              <a:close/>
                              <a:moveTo>
                                <a:pt x="1507808" y="3230880"/>
                              </a:moveTo>
                              <a:cubicBezTo>
                                <a:pt x="1514475" y="3231832"/>
                                <a:pt x="1518285" y="3238500"/>
                                <a:pt x="1517333" y="3244215"/>
                              </a:cubicBezTo>
                              <a:cubicBezTo>
                                <a:pt x="1516380" y="3249930"/>
                                <a:pt x="1509713" y="3254693"/>
                                <a:pt x="1503998" y="3252788"/>
                              </a:cubicBezTo>
                              <a:cubicBezTo>
                                <a:pt x="1497330" y="3251835"/>
                                <a:pt x="1493520" y="3245168"/>
                                <a:pt x="1494473" y="3239453"/>
                              </a:cubicBezTo>
                              <a:cubicBezTo>
                                <a:pt x="1495425" y="3232785"/>
                                <a:pt x="1501140" y="3228975"/>
                                <a:pt x="1507808" y="3230880"/>
                              </a:cubicBezTo>
                              <a:close/>
                              <a:moveTo>
                                <a:pt x="1964055" y="3205163"/>
                              </a:moveTo>
                              <a:cubicBezTo>
                                <a:pt x="1965960" y="3205163"/>
                                <a:pt x="1966913" y="3205163"/>
                                <a:pt x="1967865" y="3207068"/>
                              </a:cubicBezTo>
                              <a:cubicBezTo>
                                <a:pt x="1967865" y="3207068"/>
                                <a:pt x="1975485" y="3231833"/>
                                <a:pt x="1984058" y="3264218"/>
                              </a:cubicBezTo>
                              <a:cubicBezTo>
                                <a:pt x="1985010" y="3267075"/>
                                <a:pt x="1986915" y="3269933"/>
                                <a:pt x="1988820" y="3272790"/>
                              </a:cubicBezTo>
                              <a:cubicBezTo>
                                <a:pt x="1995488" y="3280410"/>
                                <a:pt x="2008823" y="3295650"/>
                                <a:pt x="2021205" y="3302318"/>
                              </a:cubicBezTo>
                              <a:cubicBezTo>
                                <a:pt x="2037398" y="3312795"/>
                                <a:pt x="2049780" y="3313748"/>
                                <a:pt x="2049780" y="3313748"/>
                              </a:cubicBezTo>
                              <a:cubicBezTo>
                                <a:pt x="2051685" y="3313748"/>
                                <a:pt x="2052638" y="3314700"/>
                                <a:pt x="2052638" y="3316605"/>
                              </a:cubicBezTo>
                              <a:cubicBezTo>
                                <a:pt x="2052638" y="3318510"/>
                                <a:pt x="2051685" y="3319463"/>
                                <a:pt x="2049780" y="3319463"/>
                              </a:cubicBezTo>
                              <a:cubicBezTo>
                                <a:pt x="2048828" y="3319463"/>
                                <a:pt x="2036445" y="3317558"/>
                                <a:pt x="2018348" y="3307080"/>
                              </a:cubicBezTo>
                              <a:cubicBezTo>
                                <a:pt x="2007870" y="3300413"/>
                                <a:pt x="1996440" y="3288983"/>
                                <a:pt x="1988820" y="3280410"/>
                              </a:cubicBezTo>
                              <a:cubicBezTo>
                                <a:pt x="1992630" y="3292793"/>
                                <a:pt x="1995488" y="3306128"/>
                                <a:pt x="1999298" y="3319463"/>
                              </a:cubicBezTo>
                              <a:cubicBezTo>
                                <a:pt x="2000250" y="3320415"/>
                                <a:pt x="2017395" y="3339465"/>
                                <a:pt x="2032635" y="3343275"/>
                              </a:cubicBezTo>
                              <a:cubicBezTo>
                                <a:pt x="2046923" y="3347085"/>
                                <a:pt x="2056448" y="3345180"/>
                                <a:pt x="2056448" y="3345180"/>
                              </a:cubicBezTo>
                              <a:cubicBezTo>
                                <a:pt x="2058353" y="3344228"/>
                                <a:pt x="2060258" y="3345180"/>
                                <a:pt x="2060258" y="3347085"/>
                              </a:cubicBezTo>
                              <a:cubicBezTo>
                                <a:pt x="2061210" y="3348990"/>
                                <a:pt x="2060258" y="3350895"/>
                                <a:pt x="2058353" y="3350895"/>
                              </a:cubicBezTo>
                              <a:cubicBezTo>
                                <a:pt x="2058353" y="3350895"/>
                                <a:pt x="2047875" y="3353753"/>
                                <a:pt x="2031683" y="3348990"/>
                              </a:cubicBezTo>
                              <a:cubicBezTo>
                                <a:pt x="2021205" y="3347085"/>
                                <a:pt x="2008823" y="3337560"/>
                                <a:pt x="2002155" y="3330893"/>
                              </a:cubicBezTo>
                              <a:cubicBezTo>
                                <a:pt x="2004060" y="3340418"/>
                                <a:pt x="2006918" y="3349943"/>
                                <a:pt x="2008823" y="3359468"/>
                              </a:cubicBezTo>
                              <a:cubicBezTo>
                                <a:pt x="2009775" y="3365183"/>
                                <a:pt x="2013585" y="3370898"/>
                                <a:pt x="2019300" y="3373755"/>
                              </a:cubicBezTo>
                              <a:cubicBezTo>
                                <a:pt x="2024063" y="3376613"/>
                                <a:pt x="2031683" y="3380423"/>
                                <a:pt x="2040255" y="3384233"/>
                              </a:cubicBezTo>
                              <a:cubicBezTo>
                                <a:pt x="2058353" y="3391853"/>
                                <a:pt x="2065020" y="3391853"/>
                                <a:pt x="2065020" y="3391853"/>
                              </a:cubicBezTo>
                              <a:cubicBezTo>
                                <a:pt x="2066925" y="3391853"/>
                                <a:pt x="2067878" y="3392805"/>
                                <a:pt x="2067878" y="3394710"/>
                              </a:cubicBezTo>
                              <a:cubicBezTo>
                                <a:pt x="2067878" y="3395663"/>
                                <a:pt x="2066925" y="3397568"/>
                                <a:pt x="2065020" y="3397568"/>
                              </a:cubicBezTo>
                              <a:cubicBezTo>
                                <a:pt x="2064068" y="3397568"/>
                                <a:pt x="2056448" y="3397568"/>
                                <a:pt x="2037398" y="3388995"/>
                              </a:cubicBezTo>
                              <a:cubicBezTo>
                                <a:pt x="2025015" y="3383280"/>
                                <a:pt x="2016443" y="3378518"/>
                                <a:pt x="2011680" y="3375660"/>
                              </a:cubicBezTo>
                              <a:cubicBezTo>
                                <a:pt x="2014538" y="3386138"/>
                                <a:pt x="2016443" y="3396615"/>
                                <a:pt x="2018348" y="3405188"/>
                              </a:cubicBezTo>
                              <a:cubicBezTo>
                                <a:pt x="2019300" y="3406140"/>
                                <a:pt x="2028825" y="3415665"/>
                                <a:pt x="2043113" y="3423285"/>
                              </a:cubicBezTo>
                              <a:cubicBezTo>
                                <a:pt x="2050733" y="3427095"/>
                                <a:pt x="2053590" y="3427095"/>
                                <a:pt x="2054543" y="3427095"/>
                              </a:cubicBezTo>
                              <a:cubicBezTo>
                                <a:pt x="2054543" y="3426143"/>
                                <a:pt x="2056448" y="3426143"/>
                                <a:pt x="2057400" y="3426143"/>
                              </a:cubicBezTo>
                              <a:cubicBezTo>
                                <a:pt x="2059305" y="3427095"/>
                                <a:pt x="2060258" y="3428048"/>
                                <a:pt x="2059305" y="3429953"/>
                              </a:cubicBezTo>
                              <a:cubicBezTo>
                                <a:pt x="2059305" y="3430905"/>
                                <a:pt x="2058353" y="3431858"/>
                                <a:pt x="2056448" y="3432810"/>
                              </a:cubicBezTo>
                              <a:cubicBezTo>
                                <a:pt x="2053590" y="3433763"/>
                                <a:pt x="2047875" y="3432810"/>
                                <a:pt x="2040255" y="3429000"/>
                              </a:cubicBezTo>
                              <a:cubicBezTo>
                                <a:pt x="2030730" y="3424238"/>
                                <a:pt x="2024063" y="3418523"/>
                                <a:pt x="2019300" y="3414713"/>
                              </a:cubicBezTo>
                              <a:cubicBezTo>
                                <a:pt x="2021205" y="3428048"/>
                                <a:pt x="2023110" y="3439478"/>
                                <a:pt x="2025015" y="3449003"/>
                              </a:cubicBezTo>
                              <a:cubicBezTo>
                                <a:pt x="2026920" y="3450908"/>
                                <a:pt x="2036445" y="3459480"/>
                                <a:pt x="2049780" y="3466148"/>
                              </a:cubicBezTo>
                              <a:cubicBezTo>
                                <a:pt x="2050733" y="3467100"/>
                                <a:pt x="2051685" y="3469005"/>
                                <a:pt x="2050733" y="3469958"/>
                              </a:cubicBezTo>
                              <a:cubicBezTo>
                                <a:pt x="2049780" y="3470910"/>
                                <a:pt x="2047875" y="3471863"/>
                                <a:pt x="2046923" y="3470910"/>
                              </a:cubicBezTo>
                              <a:cubicBezTo>
                                <a:pt x="2037398" y="3467100"/>
                                <a:pt x="2030730" y="3461385"/>
                                <a:pt x="2025968" y="3457575"/>
                              </a:cubicBezTo>
                              <a:cubicBezTo>
                                <a:pt x="2029778" y="3487103"/>
                                <a:pt x="2030730" y="3498533"/>
                                <a:pt x="2030730" y="3499485"/>
                              </a:cubicBezTo>
                              <a:cubicBezTo>
                                <a:pt x="2030730" y="3500438"/>
                                <a:pt x="2029778" y="3502343"/>
                                <a:pt x="2032635" y="3502343"/>
                              </a:cubicBezTo>
                              <a:cubicBezTo>
                                <a:pt x="2031683" y="3502343"/>
                                <a:pt x="2030730" y="3502343"/>
                                <a:pt x="2029778" y="3501390"/>
                              </a:cubicBezTo>
                              <a:cubicBezTo>
                                <a:pt x="2029778" y="3501390"/>
                                <a:pt x="2029778" y="3501390"/>
                                <a:pt x="2029778" y="3500438"/>
                              </a:cubicBezTo>
                              <a:cubicBezTo>
                                <a:pt x="2029778" y="3499485"/>
                                <a:pt x="2028825" y="3489008"/>
                                <a:pt x="2025015" y="3463290"/>
                              </a:cubicBezTo>
                              <a:cubicBezTo>
                                <a:pt x="2023110" y="3469005"/>
                                <a:pt x="2020253" y="3475673"/>
                                <a:pt x="2015490" y="3483293"/>
                              </a:cubicBezTo>
                              <a:cubicBezTo>
                                <a:pt x="2014538" y="3484245"/>
                                <a:pt x="2012633" y="3485198"/>
                                <a:pt x="2011680" y="3484245"/>
                              </a:cubicBezTo>
                              <a:cubicBezTo>
                                <a:pt x="2011680" y="3484245"/>
                                <a:pt x="2010728" y="3483293"/>
                                <a:pt x="2010728" y="3483293"/>
                              </a:cubicBezTo>
                              <a:cubicBezTo>
                                <a:pt x="2009775" y="3482340"/>
                                <a:pt x="2009775" y="3481388"/>
                                <a:pt x="2010728" y="3480435"/>
                              </a:cubicBezTo>
                              <a:cubicBezTo>
                                <a:pt x="2019300" y="3465195"/>
                                <a:pt x="2022158" y="3450908"/>
                                <a:pt x="2022158" y="3450908"/>
                              </a:cubicBezTo>
                              <a:cubicBezTo>
                                <a:pt x="2023110" y="3449955"/>
                                <a:pt x="2023110" y="3449955"/>
                                <a:pt x="2023110" y="3449955"/>
                              </a:cubicBezTo>
                              <a:cubicBezTo>
                                <a:pt x="2021205" y="3441383"/>
                                <a:pt x="2019300" y="3430905"/>
                                <a:pt x="2017395" y="3419475"/>
                              </a:cubicBezTo>
                              <a:cubicBezTo>
                                <a:pt x="2015490" y="3425190"/>
                                <a:pt x="2012633" y="3431858"/>
                                <a:pt x="2008823" y="3438525"/>
                              </a:cubicBezTo>
                              <a:cubicBezTo>
                                <a:pt x="2003108" y="3448050"/>
                                <a:pt x="2001203" y="3449955"/>
                                <a:pt x="1998345" y="3449003"/>
                              </a:cubicBezTo>
                              <a:cubicBezTo>
                                <a:pt x="1997393" y="3449003"/>
                                <a:pt x="1996440" y="3449003"/>
                                <a:pt x="1996440" y="3448050"/>
                              </a:cubicBezTo>
                              <a:cubicBezTo>
                                <a:pt x="1995488" y="3447098"/>
                                <a:pt x="1995488" y="3446145"/>
                                <a:pt x="1995488" y="3445193"/>
                              </a:cubicBezTo>
                              <a:cubicBezTo>
                                <a:pt x="1995488" y="3444240"/>
                                <a:pt x="1996440" y="3443288"/>
                                <a:pt x="1998345" y="3443288"/>
                              </a:cubicBezTo>
                              <a:cubicBezTo>
                                <a:pt x="1999298" y="3442335"/>
                                <a:pt x="2000250" y="3440430"/>
                                <a:pt x="2002155" y="3436620"/>
                              </a:cubicBezTo>
                              <a:cubicBezTo>
                                <a:pt x="2009775" y="3423285"/>
                                <a:pt x="2012633" y="3409950"/>
                                <a:pt x="2013585" y="3408045"/>
                              </a:cubicBezTo>
                              <a:cubicBezTo>
                                <a:pt x="2013585" y="3408045"/>
                                <a:pt x="2013585" y="3407093"/>
                                <a:pt x="2013585" y="3407093"/>
                              </a:cubicBezTo>
                              <a:cubicBezTo>
                                <a:pt x="2011680" y="3398520"/>
                                <a:pt x="2009775" y="3389948"/>
                                <a:pt x="2007870" y="3380423"/>
                              </a:cubicBezTo>
                              <a:cubicBezTo>
                                <a:pt x="2005013" y="3386138"/>
                                <a:pt x="2000250" y="3393758"/>
                                <a:pt x="1993583" y="3404235"/>
                              </a:cubicBezTo>
                              <a:cubicBezTo>
                                <a:pt x="1981200" y="3422333"/>
                                <a:pt x="1975485" y="3426143"/>
                                <a:pt x="1974533" y="3426143"/>
                              </a:cubicBezTo>
                              <a:cubicBezTo>
                                <a:pt x="1972628" y="3427095"/>
                                <a:pt x="1971675" y="3426143"/>
                                <a:pt x="1970723" y="3425190"/>
                              </a:cubicBezTo>
                              <a:cubicBezTo>
                                <a:pt x="1969770" y="3424238"/>
                                <a:pt x="1970723" y="3422333"/>
                                <a:pt x="1971675" y="3421380"/>
                              </a:cubicBezTo>
                              <a:cubicBezTo>
                                <a:pt x="1971675" y="3421380"/>
                                <a:pt x="1977390" y="3417570"/>
                                <a:pt x="1987868" y="3401378"/>
                              </a:cubicBezTo>
                              <a:cubicBezTo>
                                <a:pt x="1993583" y="3392805"/>
                                <a:pt x="1998345" y="3385185"/>
                                <a:pt x="2001203" y="3380423"/>
                              </a:cubicBezTo>
                              <a:cubicBezTo>
                                <a:pt x="2004060" y="3375660"/>
                                <a:pt x="2004060" y="3370898"/>
                                <a:pt x="2003108" y="3365183"/>
                              </a:cubicBezTo>
                              <a:cubicBezTo>
                                <a:pt x="2001203" y="3357563"/>
                                <a:pt x="1999298" y="3349943"/>
                                <a:pt x="1997393" y="3341370"/>
                              </a:cubicBezTo>
                              <a:cubicBezTo>
                                <a:pt x="1994535" y="3349943"/>
                                <a:pt x="1989773" y="3361373"/>
                                <a:pt x="1983105" y="3368993"/>
                              </a:cubicBezTo>
                              <a:cubicBezTo>
                                <a:pt x="1970723" y="3381375"/>
                                <a:pt x="1961198" y="3385185"/>
                                <a:pt x="1961198" y="3385185"/>
                              </a:cubicBezTo>
                              <a:cubicBezTo>
                                <a:pt x="1960245" y="3386138"/>
                                <a:pt x="1959293" y="3385185"/>
                                <a:pt x="1958340" y="3384233"/>
                              </a:cubicBezTo>
                              <a:cubicBezTo>
                                <a:pt x="1958340" y="3383280"/>
                                <a:pt x="1958340" y="3383280"/>
                                <a:pt x="1958340" y="3383280"/>
                              </a:cubicBezTo>
                              <a:cubicBezTo>
                                <a:pt x="1958340" y="3381375"/>
                                <a:pt x="1958340" y="3380423"/>
                                <a:pt x="1960245" y="3379470"/>
                              </a:cubicBezTo>
                              <a:cubicBezTo>
                                <a:pt x="1960245" y="3379470"/>
                                <a:pt x="1968818" y="3376613"/>
                                <a:pt x="1979295" y="3365183"/>
                              </a:cubicBezTo>
                              <a:cubicBezTo>
                                <a:pt x="1987868" y="3355658"/>
                                <a:pt x="1992630" y="3336608"/>
                                <a:pt x="1994535" y="3329940"/>
                              </a:cubicBezTo>
                              <a:cubicBezTo>
                                <a:pt x="1990725" y="3314700"/>
                                <a:pt x="1986915" y="3300413"/>
                                <a:pt x="1983105" y="3286125"/>
                              </a:cubicBezTo>
                              <a:cubicBezTo>
                                <a:pt x="1981200" y="3296603"/>
                                <a:pt x="1977390" y="3313748"/>
                                <a:pt x="1971675" y="3324225"/>
                              </a:cubicBezTo>
                              <a:cubicBezTo>
                                <a:pt x="1962150" y="3342323"/>
                                <a:pt x="1951673" y="3350895"/>
                                <a:pt x="1951673" y="3350895"/>
                              </a:cubicBezTo>
                              <a:cubicBezTo>
                                <a:pt x="1950720" y="3351848"/>
                                <a:pt x="1948815" y="3351848"/>
                                <a:pt x="1947863" y="3350895"/>
                              </a:cubicBezTo>
                              <a:cubicBezTo>
                                <a:pt x="1947863" y="3349943"/>
                                <a:pt x="1947863" y="3348038"/>
                                <a:pt x="1948815" y="3347085"/>
                              </a:cubicBezTo>
                              <a:cubicBezTo>
                                <a:pt x="1948815" y="3346133"/>
                                <a:pt x="1958340" y="3339465"/>
                                <a:pt x="1966913" y="3321368"/>
                              </a:cubicBezTo>
                              <a:cubicBezTo>
                                <a:pt x="1975485" y="3305175"/>
                                <a:pt x="1979295" y="3272790"/>
                                <a:pt x="1979295" y="3272790"/>
                              </a:cubicBezTo>
                              <a:cubicBezTo>
                                <a:pt x="1979295" y="3271838"/>
                                <a:pt x="1979295" y="3271838"/>
                                <a:pt x="1979295" y="3270885"/>
                              </a:cubicBezTo>
                              <a:cubicBezTo>
                                <a:pt x="1969770" y="3235643"/>
                                <a:pt x="1962150" y="3209925"/>
                                <a:pt x="1962150" y="3208973"/>
                              </a:cubicBezTo>
                              <a:cubicBezTo>
                                <a:pt x="1962150" y="3207068"/>
                                <a:pt x="1962150" y="3205163"/>
                                <a:pt x="1964055" y="3205163"/>
                              </a:cubicBezTo>
                              <a:close/>
                              <a:moveTo>
                                <a:pt x="1495425" y="3201353"/>
                              </a:moveTo>
                              <a:cubicBezTo>
                                <a:pt x="1499235" y="3202305"/>
                                <a:pt x="1502092" y="3206115"/>
                                <a:pt x="1501140" y="3209925"/>
                              </a:cubicBezTo>
                              <a:cubicBezTo>
                                <a:pt x="1500187" y="3213735"/>
                                <a:pt x="1496377" y="3216593"/>
                                <a:pt x="1492567" y="3215640"/>
                              </a:cubicBezTo>
                              <a:cubicBezTo>
                                <a:pt x="1488757" y="3214688"/>
                                <a:pt x="1485900" y="3210878"/>
                                <a:pt x="1486852" y="3207068"/>
                              </a:cubicBezTo>
                              <a:cubicBezTo>
                                <a:pt x="1487805" y="3203258"/>
                                <a:pt x="1491615" y="3201353"/>
                                <a:pt x="1495425" y="3201353"/>
                              </a:cubicBezTo>
                              <a:close/>
                              <a:moveTo>
                                <a:pt x="1532572" y="3184208"/>
                              </a:moveTo>
                              <a:cubicBezTo>
                                <a:pt x="1541145" y="3186113"/>
                                <a:pt x="1545907" y="3193733"/>
                                <a:pt x="1544955" y="3202306"/>
                              </a:cubicBezTo>
                              <a:cubicBezTo>
                                <a:pt x="1543050" y="3210878"/>
                                <a:pt x="1535430" y="3215640"/>
                                <a:pt x="1526857" y="3214688"/>
                              </a:cubicBezTo>
                              <a:cubicBezTo>
                                <a:pt x="1518285" y="3212783"/>
                                <a:pt x="1513522" y="3205163"/>
                                <a:pt x="1514475" y="3196590"/>
                              </a:cubicBezTo>
                              <a:cubicBezTo>
                                <a:pt x="1516380" y="3188018"/>
                                <a:pt x="1524952" y="3182303"/>
                                <a:pt x="1532572" y="3184208"/>
                              </a:cubicBezTo>
                              <a:close/>
                              <a:moveTo>
                                <a:pt x="2068830" y="3182302"/>
                              </a:moveTo>
                              <a:cubicBezTo>
                                <a:pt x="2069782" y="3181350"/>
                                <a:pt x="2070735" y="3181350"/>
                                <a:pt x="2071687" y="3182302"/>
                              </a:cubicBezTo>
                              <a:cubicBezTo>
                                <a:pt x="2072640" y="3183255"/>
                                <a:pt x="2072640" y="3184207"/>
                                <a:pt x="2071687" y="3185160"/>
                              </a:cubicBezTo>
                              <a:cubicBezTo>
                                <a:pt x="2070735" y="3185160"/>
                                <a:pt x="2065020" y="3192780"/>
                                <a:pt x="2051685" y="3199447"/>
                              </a:cubicBezTo>
                              <a:cubicBezTo>
                                <a:pt x="2044065" y="3203257"/>
                                <a:pt x="2032635" y="3206115"/>
                                <a:pt x="2024062" y="3207067"/>
                              </a:cubicBezTo>
                              <a:cubicBezTo>
                                <a:pt x="2032635" y="3208972"/>
                                <a:pt x="2042160" y="3212782"/>
                                <a:pt x="2051685" y="3215640"/>
                              </a:cubicBezTo>
                              <a:cubicBezTo>
                                <a:pt x="2052637" y="3215640"/>
                                <a:pt x="2070735" y="3211830"/>
                                <a:pt x="2079307" y="3204210"/>
                              </a:cubicBezTo>
                              <a:cubicBezTo>
                                <a:pt x="2087880" y="3196590"/>
                                <a:pt x="2089785" y="3189922"/>
                                <a:pt x="2089785" y="3189922"/>
                              </a:cubicBezTo>
                              <a:cubicBezTo>
                                <a:pt x="2090737" y="3188969"/>
                                <a:pt x="2091690" y="3188969"/>
                                <a:pt x="2092642" y="3188969"/>
                              </a:cubicBezTo>
                              <a:cubicBezTo>
                                <a:pt x="2093595" y="3189922"/>
                                <a:pt x="2093595" y="3190875"/>
                                <a:pt x="2093595" y="3191827"/>
                              </a:cubicBezTo>
                              <a:cubicBezTo>
                                <a:pt x="2093595" y="3191827"/>
                                <a:pt x="2091690" y="3198494"/>
                                <a:pt x="2082165" y="3207067"/>
                              </a:cubicBezTo>
                              <a:cubicBezTo>
                                <a:pt x="2076450" y="3212782"/>
                                <a:pt x="2065972" y="3215640"/>
                                <a:pt x="2059305" y="3217544"/>
                              </a:cubicBezTo>
                              <a:cubicBezTo>
                                <a:pt x="2065972" y="3219450"/>
                                <a:pt x="2072640" y="3222307"/>
                                <a:pt x="2079307" y="3224212"/>
                              </a:cubicBezTo>
                              <a:cubicBezTo>
                                <a:pt x="2084070" y="3226117"/>
                                <a:pt x="2088832" y="3225165"/>
                                <a:pt x="2092642" y="3223260"/>
                              </a:cubicBezTo>
                              <a:cubicBezTo>
                                <a:pt x="2096452" y="3221355"/>
                                <a:pt x="2101215" y="3218497"/>
                                <a:pt x="2106930" y="3214687"/>
                              </a:cubicBezTo>
                              <a:cubicBezTo>
                                <a:pt x="2118360" y="3207067"/>
                                <a:pt x="2121217" y="3203257"/>
                                <a:pt x="2121217" y="3203257"/>
                              </a:cubicBezTo>
                              <a:cubicBezTo>
                                <a:pt x="2122170" y="3202305"/>
                                <a:pt x="2123122" y="3201352"/>
                                <a:pt x="2124075" y="3202305"/>
                              </a:cubicBezTo>
                              <a:cubicBezTo>
                                <a:pt x="2125027" y="3203257"/>
                                <a:pt x="2125980" y="3204210"/>
                                <a:pt x="2125027" y="3205162"/>
                              </a:cubicBezTo>
                              <a:cubicBezTo>
                                <a:pt x="2125027" y="3205162"/>
                                <a:pt x="2122170" y="3209925"/>
                                <a:pt x="2109787" y="3218497"/>
                              </a:cubicBezTo>
                              <a:cubicBezTo>
                                <a:pt x="2101215" y="3223260"/>
                                <a:pt x="2095500" y="3227069"/>
                                <a:pt x="2091690" y="3228975"/>
                              </a:cubicBezTo>
                              <a:cubicBezTo>
                                <a:pt x="2099310" y="3231832"/>
                                <a:pt x="2106930" y="3233737"/>
                                <a:pt x="2112645" y="3236594"/>
                              </a:cubicBezTo>
                              <a:cubicBezTo>
                                <a:pt x="2113597" y="3235642"/>
                                <a:pt x="2123122" y="3233737"/>
                                <a:pt x="2133600" y="3228022"/>
                              </a:cubicBezTo>
                              <a:cubicBezTo>
                                <a:pt x="2139315" y="3224212"/>
                                <a:pt x="2140267" y="3222307"/>
                                <a:pt x="2140267" y="3222307"/>
                              </a:cubicBezTo>
                              <a:cubicBezTo>
                                <a:pt x="2140267" y="3222307"/>
                                <a:pt x="2140267" y="3221355"/>
                                <a:pt x="2141220" y="3220402"/>
                              </a:cubicBezTo>
                              <a:cubicBezTo>
                                <a:pt x="2142172" y="3219450"/>
                                <a:pt x="2143125" y="3219450"/>
                                <a:pt x="2144077" y="3220402"/>
                              </a:cubicBezTo>
                              <a:cubicBezTo>
                                <a:pt x="2145030" y="3220402"/>
                                <a:pt x="2145030" y="3221355"/>
                                <a:pt x="2145030" y="3223260"/>
                              </a:cubicBezTo>
                              <a:cubicBezTo>
                                <a:pt x="2145030" y="3226117"/>
                                <a:pt x="2142172" y="3228975"/>
                                <a:pt x="2136457" y="3231832"/>
                              </a:cubicBezTo>
                              <a:cubicBezTo>
                                <a:pt x="2130742" y="3235642"/>
                                <a:pt x="2124075" y="3238500"/>
                                <a:pt x="2120265" y="3239452"/>
                              </a:cubicBezTo>
                              <a:cubicBezTo>
                                <a:pt x="2128837" y="3243262"/>
                                <a:pt x="2136457" y="3246119"/>
                                <a:pt x="2143125" y="3248977"/>
                              </a:cubicBezTo>
                              <a:cubicBezTo>
                                <a:pt x="2145030" y="3248025"/>
                                <a:pt x="2153602" y="3246119"/>
                                <a:pt x="2163127" y="3240405"/>
                              </a:cubicBezTo>
                              <a:cubicBezTo>
                                <a:pt x="2164080" y="3240405"/>
                                <a:pt x="2165032" y="3240405"/>
                                <a:pt x="2165985" y="3241357"/>
                              </a:cubicBezTo>
                              <a:cubicBezTo>
                                <a:pt x="2165985" y="3242310"/>
                                <a:pt x="2165985" y="3243262"/>
                                <a:pt x="2165032" y="3244215"/>
                              </a:cubicBezTo>
                              <a:cubicBezTo>
                                <a:pt x="2159317" y="3248025"/>
                                <a:pt x="2152650" y="3250882"/>
                                <a:pt x="2148840" y="3251835"/>
                              </a:cubicBezTo>
                              <a:cubicBezTo>
                                <a:pt x="2168842" y="3260407"/>
                                <a:pt x="2176462" y="3265169"/>
                                <a:pt x="2176462" y="3265169"/>
                              </a:cubicBezTo>
                              <a:cubicBezTo>
                                <a:pt x="2177415" y="3266122"/>
                                <a:pt x="2178367" y="3267075"/>
                                <a:pt x="2170747" y="3266122"/>
                              </a:cubicBezTo>
                              <a:cubicBezTo>
                                <a:pt x="2169795" y="3267075"/>
                                <a:pt x="2169795" y="3267075"/>
                                <a:pt x="2168842" y="3267075"/>
                              </a:cubicBezTo>
                              <a:cubicBezTo>
                                <a:pt x="2168842" y="3267075"/>
                                <a:pt x="2167890" y="3267075"/>
                                <a:pt x="2167890" y="3267075"/>
                              </a:cubicBezTo>
                              <a:cubicBezTo>
                                <a:pt x="2167890" y="3267075"/>
                                <a:pt x="2161222" y="3263265"/>
                                <a:pt x="2144077" y="3255644"/>
                              </a:cubicBezTo>
                              <a:cubicBezTo>
                                <a:pt x="2146935" y="3258502"/>
                                <a:pt x="2149792" y="3263265"/>
                                <a:pt x="2152650" y="3268980"/>
                              </a:cubicBezTo>
                              <a:cubicBezTo>
                                <a:pt x="2152650" y="3269932"/>
                                <a:pt x="2152650" y="3270885"/>
                                <a:pt x="2151697" y="3271837"/>
                              </a:cubicBezTo>
                              <a:cubicBezTo>
                                <a:pt x="2151697" y="3271837"/>
                                <a:pt x="2150745" y="3271837"/>
                                <a:pt x="2150745" y="3271837"/>
                              </a:cubicBezTo>
                              <a:cubicBezTo>
                                <a:pt x="2149792" y="3271837"/>
                                <a:pt x="2148840" y="3271837"/>
                                <a:pt x="2148840" y="3270885"/>
                              </a:cubicBezTo>
                              <a:cubicBezTo>
                                <a:pt x="2143125" y="3260407"/>
                                <a:pt x="2135505" y="3252787"/>
                                <a:pt x="2135505" y="3252787"/>
                              </a:cubicBezTo>
                              <a:cubicBezTo>
                                <a:pt x="2135505" y="3251835"/>
                                <a:pt x="2135505" y="3251835"/>
                                <a:pt x="2135505" y="3251835"/>
                              </a:cubicBezTo>
                              <a:cubicBezTo>
                                <a:pt x="2129790" y="3248977"/>
                                <a:pt x="2123122" y="3246119"/>
                                <a:pt x="2115502" y="3243262"/>
                              </a:cubicBezTo>
                              <a:cubicBezTo>
                                <a:pt x="2118360" y="3247072"/>
                                <a:pt x="2121217" y="3250882"/>
                                <a:pt x="2124075" y="3256597"/>
                              </a:cubicBezTo>
                              <a:cubicBezTo>
                                <a:pt x="2126932" y="3263265"/>
                                <a:pt x="2127885" y="3266122"/>
                                <a:pt x="2125980" y="3267075"/>
                              </a:cubicBezTo>
                              <a:cubicBezTo>
                                <a:pt x="2125980" y="3267075"/>
                                <a:pt x="2125980" y="3267075"/>
                                <a:pt x="2125027" y="3267075"/>
                              </a:cubicBezTo>
                              <a:cubicBezTo>
                                <a:pt x="2124075" y="3267075"/>
                                <a:pt x="2124075" y="3267075"/>
                                <a:pt x="2123122" y="3266122"/>
                              </a:cubicBezTo>
                              <a:cubicBezTo>
                                <a:pt x="2122170" y="3265169"/>
                                <a:pt x="2122170" y="3264217"/>
                                <a:pt x="2123122" y="3263265"/>
                              </a:cubicBezTo>
                              <a:cubicBezTo>
                                <a:pt x="2123122" y="3262312"/>
                                <a:pt x="2122170" y="3261360"/>
                                <a:pt x="2121217" y="3258502"/>
                              </a:cubicBezTo>
                              <a:cubicBezTo>
                                <a:pt x="2116455" y="3248025"/>
                                <a:pt x="2109787" y="3241357"/>
                                <a:pt x="2108835" y="3240405"/>
                              </a:cubicBezTo>
                              <a:cubicBezTo>
                                <a:pt x="2108835" y="3240405"/>
                                <a:pt x="2107882" y="3240405"/>
                                <a:pt x="2107882" y="3240405"/>
                              </a:cubicBezTo>
                              <a:cubicBezTo>
                                <a:pt x="2102167" y="3238500"/>
                                <a:pt x="2096452" y="3236594"/>
                                <a:pt x="2089785" y="3233737"/>
                              </a:cubicBezTo>
                              <a:cubicBezTo>
                                <a:pt x="2091690" y="3237547"/>
                                <a:pt x="2094547" y="3244215"/>
                                <a:pt x="2098357" y="3251835"/>
                              </a:cubicBezTo>
                              <a:cubicBezTo>
                                <a:pt x="2104072" y="3266122"/>
                                <a:pt x="2104072" y="3270885"/>
                                <a:pt x="2104072" y="3271837"/>
                              </a:cubicBezTo>
                              <a:cubicBezTo>
                                <a:pt x="2104072" y="3272790"/>
                                <a:pt x="2103120" y="3273742"/>
                                <a:pt x="2102167" y="3273742"/>
                              </a:cubicBezTo>
                              <a:cubicBezTo>
                                <a:pt x="2101215" y="3273742"/>
                                <a:pt x="2100262" y="3272790"/>
                                <a:pt x="2100262" y="3271837"/>
                              </a:cubicBezTo>
                              <a:cubicBezTo>
                                <a:pt x="2100262" y="3270885"/>
                                <a:pt x="2100262" y="3266122"/>
                                <a:pt x="2094547" y="3253740"/>
                              </a:cubicBezTo>
                              <a:cubicBezTo>
                                <a:pt x="2091690" y="3247072"/>
                                <a:pt x="2088832" y="3241357"/>
                                <a:pt x="2086927" y="3237547"/>
                              </a:cubicBezTo>
                              <a:cubicBezTo>
                                <a:pt x="2085022" y="3233737"/>
                                <a:pt x="2082165" y="3230880"/>
                                <a:pt x="2078355" y="3229927"/>
                              </a:cubicBezTo>
                              <a:cubicBezTo>
                                <a:pt x="2072640" y="3228022"/>
                                <a:pt x="2066925" y="3226117"/>
                                <a:pt x="2061210" y="3224212"/>
                              </a:cubicBezTo>
                              <a:cubicBezTo>
                                <a:pt x="2065972" y="3228975"/>
                                <a:pt x="2070735" y="3236594"/>
                                <a:pt x="2072640" y="3243262"/>
                              </a:cubicBezTo>
                              <a:cubicBezTo>
                                <a:pt x="2075497" y="3254692"/>
                                <a:pt x="2073592" y="3262312"/>
                                <a:pt x="2073592" y="3262312"/>
                              </a:cubicBezTo>
                              <a:cubicBezTo>
                                <a:pt x="2073592" y="3263265"/>
                                <a:pt x="2072640" y="3264217"/>
                                <a:pt x="2071687" y="3264217"/>
                              </a:cubicBezTo>
                              <a:cubicBezTo>
                                <a:pt x="2069782" y="3263265"/>
                                <a:pt x="2069782" y="3262312"/>
                                <a:pt x="2069782" y="3261360"/>
                              </a:cubicBezTo>
                              <a:cubicBezTo>
                                <a:pt x="2069782" y="3261360"/>
                                <a:pt x="2071687" y="3254692"/>
                                <a:pt x="2068830" y="3244215"/>
                              </a:cubicBezTo>
                              <a:cubicBezTo>
                                <a:pt x="2066925" y="3235642"/>
                                <a:pt x="2057400" y="3225165"/>
                                <a:pt x="2053590" y="3221355"/>
                              </a:cubicBezTo>
                              <a:cubicBezTo>
                                <a:pt x="2043112" y="3217544"/>
                                <a:pt x="2032635" y="3213735"/>
                                <a:pt x="2023110" y="3210877"/>
                              </a:cubicBezTo>
                              <a:cubicBezTo>
                                <a:pt x="2028825" y="3216592"/>
                                <a:pt x="2037397" y="3225165"/>
                                <a:pt x="2042160" y="3232785"/>
                              </a:cubicBezTo>
                              <a:cubicBezTo>
                                <a:pt x="2049780" y="3246119"/>
                                <a:pt x="2050732" y="3255644"/>
                                <a:pt x="2050732" y="3255644"/>
                              </a:cubicBezTo>
                              <a:cubicBezTo>
                                <a:pt x="2050732" y="3256597"/>
                                <a:pt x="2049780" y="3257550"/>
                                <a:pt x="2048827" y="3257550"/>
                              </a:cubicBezTo>
                              <a:cubicBezTo>
                                <a:pt x="2047875" y="3257550"/>
                                <a:pt x="2046922" y="3256597"/>
                                <a:pt x="2046922" y="3255644"/>
                              </a:cubicBezTo>
                              <a:cubicBezTo>
                                <a:pt x="2046922" y="3255644"/>
                                <a:pt x="2045970" y="3247072"/>
                                <a:pt x="2038350" y="3234690"/>
                              </a:cubicBezTo>
                              <a:cubicBezTo>
                                <a:pt x="2031682" y="3223260"/>
                                <a:pt x="2013585" y="3208019"/>
                                <a:pt x="2013585" y="3208019"/>
                              </a:cubicBezTo>
                              <a:cubicBezTo>
                                <a:pt x="2013585" y="3208019"/>
                                <a:pt x="2012632" y="3208019"/>
                                <a:pt x="2012632" y="3208019"/>
                              </a:cubicBezTo>
                              <a:cubicBezTo>
                                <a:pt x="1987867" y="3200400"/>
                                <a:pt x="1968817" y="3194685"/>
                                <a:pt x="1968817" y="3194685"/>
                              </a:cubicBezTo>
                              <a:cubicBezTo>
                                <a:pt x="1967865" y="3193732"/>
                                <a:pt x="1967865" y="3192780"/>
                                <a:pt x="1967865" y="3191827"/>
                              </a:cubicBezTo>
                              <a:cubicBezTo>
                                <a:pt x="1968817" y="3190875"/>
                                <a:pt x="1969770" y="3190875"/>
                                <a:pt x="1970722" y="3190875"/>
                              </a:cubicBezTo>
                              <a:cubicBezTo>
                                <a:pt x="1970722" y="3190875"/>
                                <a:pt x="1987867" y="3195637"/>
                                <a:pt x="2011680" y="3203257"/>
                              </a:cubicBezTo>
                              <a:cubicBezTo>
                                <a:pt x="2014537" y="3204210"/>
                                <a:pt x="2016442" y="3204210"/>
                                <a:pt x="2019300" y="3204210"/>
                              </a:cubicBezTo>
                              <a:cubicBezTo>
                                <a:pt x="2026920" y="3203257"/>
                                <a:pt x="2042160" y="3200400"/>
                                <a:pt x="2050732" y="3195637"/>
                              </a:cubicBezTo>
                              <a:cubicBezTo>
                                <a:pt x="2063115" y="3188969"/>
                                <a:pt x="2068830" y="3182302"/>
                                <a:pt x="2068830" y="3182302"/>
                              </a:cubicBezTo>
                              <a:close/>
                              <a:moveTo>
                                <a:pt x="1564958" y="3169920"/>
                              </a:moveTo>
                              <a:cubicBezTo>
                                <a:pt x="1571625" y="3170872"/>
                                <a:pt x="1575435" y="3177540"/>
                                <a:pt x="1574483" y="3183255"/>
                              </a:cubicBezTo>
                              <a:cubicBezTo>
                                <a:pt x="1573530" y="3188970"/>
                                <a:pt x="1566863" y="3193732"/>
                                <a:pt x="1561148" y="3191827"/>
                              </a:cubicBezTo>
                              <a:cubicBezTo>
                                <a:pt x="1554480" y="3190875"/>
                                <a:pt x="1550670" y="3184207"/>
                                <a:pt x="1551623" y="3178492"/>
                              </a:cubicBezTo>
                              <a:cubicBezTo>
                                <a:pt x="1553528" y="3172777"/>
                                <a:pt x="1559243" y="3168967"/>
                                <a:pt x="1564958" y="3169920"/>
                              </a:cubicBezTo>
                              <a:close/>
                              <a:moveTo>
                                <a:pt x="1542098" y="3154680"/>
                              </a:moveTo>
                              <a:cubicBezTo>
                                <a:pt x="1545908" y="3155632"/>
                                <a:pt x="1548765" y="3159442"/>
                                <a:pt x="1547813" y="3163252"/>
                              </a:cubicBezTo>
                              <a:cubicBezTo>
                                <a:pt x="1546860" y="3167062"/>
                                <a:pt x="1543050" y="3169920"/>
                                <a:pt x="1539240" y="3168967"/>
                              </a:cubicBezTo>
                              <a:cubicBezTo>
                                <a:pt x="1535430" y="3168015"/>
                                <a:pt x="1532573" y="3164205"/>
                                <a:pt x="1533525" y="3160395"/>
                              </a:cubicBezTo>
                              <a:cubicBezTo>
                                <a:pt x="1534478" y="3155632"/>
                                <a:pt x="1538288" y="3153727"/>
                                <a:pt x="1542098" y="3154680"/>
                              </a:cubicBezTo>
                              <a:close/>
                              <a:moveTo>
                                <a:pt x="1508760" y="3145155"/>
                              </a:moveTo>
                              <a:cubicBezTo>
                                <a:pt x="1517333" y="3147060"/>
                                <a:pt x="1522095" y="3154680"/>
                                <a:pt x="1521143" y="3163252"/>
                              </a:cubicBezTo>
                              <a:cubicBezTo>
                                <a:pt x="1519238" y="3171825"/>
                                <a:pt x="1511618" y="3176587"/>
                                <a:pt x="1503045" y="3175635"/>
                              </a:cubicBezTo>
                              <a:cubicBezTo>
                                <a:pt x="1494473" y="3173730"/>
                                <a:pt x="1489710" y="3166110"/>
                                <a:pt x="1490663" y="3157537"/>
                              </a:cubicBezTo>
                              <a:cubicBezTo>
                                <a:pt x="1492568" y="3148965"/>
                                <a:pt x="1500188" y="3143250"/>
                                <a:pt x="1508760" y="3145155"/>
                              </a:cubicBezTo>
                              <a:close/>
                              <a:moveTo>
                                <a:pt x="1475423" y="3144202"/>
                              </a:moveTo>
                              <a:cubicBezTo>
                                <a:pt x="1479233" y="3145155"/>
                                <a:pt x="1482090" y="3148965"/>
                                <a:pt x="1481138" y="3152775"/>
                              </a:cubicBezTo>
                              <a:cubicBezTo>
                                <a:pt x="1480185" y="3156585"/>
                                <a:pt x="1476375" y="3159442"/>
                                <a:pt x="1472565" y="3158490"/>
                              </a:cubicBezTo>
                              <a:cubicBezTo>
                                <a:pt x="1468755" y="3157537"/>
                                <a:pt x="1465898" y="3153727"/>
                                <a:pt x="1466850" y="3149917"/>
                              </a:cubicBezTo>
                              <a:cubicBezTo>
                                <a:pt x="1467803" y="3146107"/>
                                <a:pt x="1471613" y="3143250"/>
                                <a:pt x="1475423" y="3144202"/>
                              </a:cubicBezTo>
                              <a:close/>
                              <a:moveTo>
                                <a:pt x="1524952" y="3110865"/>
                              </a:moveTo>
                              <a:cubicBezTo>
                                <a:pt x="1533525" y="3112770"/>
                                <a:pt x="1538287" y="3120390"/>
                                <a:pt x="1537335" y="3128962"/>
                              </a:cubicBezTo>
                              <a:cubicBezTo>
                                <a:pt x="1535430" y="3137535"/>
                                <a:pt x="1527810" y="3142297"/>
                                <a:pt x="1519237" y="3141345"/>
                              </a:cubicBezTo>
                              <a:cubicBezTo>
                                <a:pt x="1510665" y="3139440"/>
                                <a:pt x="1505902" y="3131820"/>
                                <a:pt x="1506855" y="3123247"/>
                              </a:cubicBezTo>
                              <a:cubicBezTo>
                                <a:pt x="1508760" y="3114675"/>
                                <a:pt x="1516380" y="3108960"/>
                                <a:pt x="1524952" y="3110865"/>
                              </a:cubicBezTo>
                              <a:close/>
                              <a:moveTo>
                                <a:pt x="1556385" y="3109912"/>
                              </a:moveTo>
                              <a:cubicBezTo>
                                <a:pt x="1560195" y="3110865"/>
                                <a:pt x="1563052" y="3114675"/>
                                <a:pt x="1562100" y="3118485"/>
                              </a:cubicBezTo>
                              <a:cubicBezTo>
                                <a:pt x="1561147" y="3122295"/>
                                <a:pt x="1557337" y="3125152"/>
                                <a:pt x="1553527" y="3124200"/>
                              </a:cubicBezTo>
                              <a:cubicBezTo>
                                <a:pt x="1549717" y="3123247"/>
                                <a:pt x="1546860" y="3119437"/>
                                <a:pt x="1547812" y="3115627"/>
                              </a:cubicBezTo>
                              <a:cubicBezTo>
                                <a:pt x="1547812" y="3111817"/>
                                <a:pt x="1551622" y="3108960"/>
                                <a:pt x="1556385" y="3109912"/>
                              </a:cubicBezTo>
                              <a:close/>
                              <a:moveTo>
                                <a:pt x="1494472" y="3078480"/>
                              </a:moveTo>
                              <a:cubicBezTo>
                                <a:pt x="1503045" y="3080385"/>
                                <a:pt x="1507807" y="3088005"/>
                                <a:pt x="1506855" y="3096577"/>
                              </a:cubicBezTo>
                              <a:cubicBezTo>
                                <a:pt x="1504950" y="3105150"/>
                                <a:pt x="1497330" y="3109912"/>
                                <a:pt x="1488757" y="3108960"/>
                              </a:cubicBezTo>
                              <a:cubicBezTo>
                                <a:pt x="1480185" y="3107055"/>
                                <a:pt x="1475422" y="3099435"/>
                                <a:pt x="1476375" y="3090862"/>
                              </a:cubicBezTo>
                              <a:cubicBezTo>
                                <a:pt x="1478280" y="3082290"/>
                                <a:pt x="1486852" y="3076575"/>
                                <a:pt x="1494472" y="3078480"/>
                              </a:cubicBezTo>
                              <a:close/>
                              <a:moveTo>
                                <a:pt x="1537335" y="3075623"/>
                              </a:moveTo>
                              <a:cubicBezTo>
                                <a:pt x="1544002" y="3076575"/>
                                <a:pt x="1547812" y="3083243"/>
                                <a:pt x="1546860" y="3088958"/>
                              </a:cubicBezTo>
                              <a:cubicBezTo>
                                <a:pt x="1545907" y="3094673"/>
                                <a:pt x="1539240" y="3099435"/>
                                <a:pt x="1533525" y="3097530"/>
                              </a:cubicBezTo>
                              <a:cubicBezTo>
                                <a:pt x="1526857" y="3096578"/>
                                <a:pt x="1523047" y="3089910"/>
                                <a:pt x="1524000" y="3084195"/>
                              </a:cubicBezTo>
                              <a:cubicBezTo>
                                <a:pt x="1524952" y="3078480"/>
                                <a:pt x="1530667" y="3074670"/>
                                <a:pt x="1537335" y="3075623"/>
                              </a:cubicBezTo>
                              <a:close/>
                              <a:moveTo>
                                <a:pt x="1472565" y="3064193"/>
                              </a:moveTo>
                              <a:cubicBezTo>
                                <a:pt x="1476375" y="3065145"/>
                                <a:pt x="1479232" y="3068955"/>
                                <a:pt x="1478280" y="3072765"/>
                              </a:cubicBezTo>
                              <a:cubicBezTo>
                                <a:pt x="1477327" y="3076575"/>
                                <a:pt x="1473517" y="3079433"/>
                                <a:pt x="1469707" y="3078480"/>
                              </a:cubicBezTo>
                              <a:cubicBezTo>
                                <a:pt x="1465897" y="3077528"/>
                                <a:pt x="1463040" y="3073718"/>
                                <a:pt x="1463992" y="3069908"/>
                              </a:cubicBezTo>
                              <a:cubicBezTo>
                                <a:pt x="1464945" y="3066098"/>
                                <a:pt x="1468755" y="3064193"/>
                                <a:pt x="1472565" y="3064193"/>
                              </a:cubicBezTo>
                              <a:close/>
                              <a:moveTo>
                                <a:pt x="1507808" y="3056572"/>
                              </a:moveTo>
                              <a:cubicBezTo>
                                <a:pt x="1511618" y="3057525"/>
                                <a:pt x="1514475" y="3061335"/>
                                <a:pt x="1513523" y="3065145"/>
                              </a:cubicBezTo>
                              <a:cubicBezTo>
                                <a:pt x="1512570" y="3068955"/>
                                <a:pt x="1508760" y="3071812"/>
                                <a:pt x="1504950" y="3070860"/>
                              </a:cubicBezTo>
                              <a:cubicBezTo>
                                <a:pt x="1501140" y="3069907"/>
                                <a:pt x="1498283" y="3066097"/>
                                <a:pt x="1499235" y="3062287"/>
                              </a:cubicBezTo>
                              <a:cubicBezTo>
                                <a:pt x="1500188" y="3058477"/>
                                <a:pt x="1503998" y="3055620"/>
                                <a:pt x="1507808" y="3056572"/>
                              </a:cubicBezTo>
                              <a:close/>
                              <a:moveTo>
                                <a:pt x="285750" y="429577"/>
                              </a:moveTo>
                              <a:cubicBezTo>
                                <a:pt x="286702" y="428625"/>
                                <a:pt x="287655" y="428625"/>
                                <a:pt x="288607" y="429577"/>
                              </a:cubicBezTo>
                              <a:cubicBezTo>
                                <a:pt x="289560" y="430530"/>
                                <a:pt x="289560" y="431482"/>
                                <a:pt x="288607" y="432435"/>
                              </a:cubicBezTo>
                              <a:cubicBezTo>
                                <a:pt x="287655" y="433387"/>
                                <a:pt x="273367" y="443865"/>
                                <a:pt x="253365" y="458152"/>
                              </a:cubicBezTo>
                              <a:cubicBezTo>
                                <a:pt x="251460" y="460057"/>
                                <a:pt x="249555" y="461962"/>
                                <a:pt x="248602" y="463867"/>
                              </a:cubicBezTo>
                              <a:cubicBezTo>
                                <a:pt x="244792" y="470535"/>
                                <a:pt x="238125" y="483870"/>
                                <a:pt x="236220" y="493395"/>
                              </a:cubicBezTo>
                              <a:cubicBezTo>
                                <a:pt x="234315" y="507682"/>
                                <a:pt x="236220" y="516255"/>
                                <a:pt x="236220" y="516255"/>
                              </a:cubicBezTo>
                              <a:cubicBezTo>
                                <a:pt x="236220" y="518160"/>
                                <a:pt x="235267" y="519112"/>
                                <a:pt x="234315" y="519112"/>
                              </a:cubicBezTo>
                              <a:cubicBezTo>
                                <a:pt x="232410" y="519112"/>
                                <a:pt x="231457" y="518160"/>
                                <a:pt x="231457" y="517207"/>
                              </a:cubicBezTo>
                              <a:cubicBezTo>
                                <a:pt x="230505" y="517207"/>
                                <a:pt x="228600" y="508635"/>
                                <a:pt x="231457" y="493395"/>
                              </a:cubicBezTo>
                              <a:cubicBezTo>
                                <a:pt x="233362" y="484822"/>
                                <a:pt x="238125" y="474345"/>
                                <a:pt x="241935" y="466725"/>
                              </a:cubicBezTo>
                              <a:cubicBezTo>
                                <a:pt x="234315" y="471487"/>
                                <a:pt x="226695" y="477202"/>
                                <a:pt x="218122" y="482917"/>
                              </a:cubicBezTo>
                              <a:cubicBezTo>
                                <a:pt x="218122" y="483870"/>
                                <a:pt x="209550" y="500062"/>
                                <a:pt x="210502" y="511492"/>
                              </a:cubicBezTo>
                              <a:cubicBezTo>
                                <a:pt x="211455" y="522922"/>
                                <a:pt x="215265" y="528637"/>
                                <a:pt x="215265" y="528637"/>
                              </a:cubicBezTo>
                              <a:cubicBezTo>
                                <a:pt x="215265" y="529590"/>
                                <a:pt x="215265" y="530542"/>
                                <a:pt x="214312" y="531495"/>
                              </a:cubicBezTo>
                              <a:cubicBezTo>
                                <a:pt x="213360" y="531495"/>
                                <a:pt x="212407" y="531495"/>
                                <a:pt x="211455" y="530542"/>
                              </a:cubicBezTo>
                              <a:cubicBezTo>
                                <a:pt x="210502" y="529590"/>
                                <a:pt x="206692" y="523875"/>
                                <a:pt x="205740" y="511492"/>
                              </a:cubicBezTo>
                              <a:cubicBezTo>
                                <a:pt x="204787" y="502920"/>
                                <a:pt x="207645" y="493395"/>
                                <a:pt x="210502" y="486727"/>
                              </a:cubicBezTo>
                              <a:cubicBezTo>
                                <a:pt x="204787" y="490537"/>
                                <a:pt x="199072" y="494347"/>
                                <a:pt x="193357" y="498157"/>
                              </a:cubicBezTo>
                              <a:cubicBezTo>
                                <a:pt x="189547" y="500062"/>
                                <a:pt x="187642" y="503872"/>
                                <a:pt x="186690" y="508635"/>
                              </a:cubicBezTo>
                              <a:cubicBezTo>
                                <a:pt x="185737" y="513397"/>
                                <a:pt x="184785" y="519112"/>
                                <a:pt x="184785" y="525780"/>
                              </a:cubicBezTo>
                              <a:cubicBezTo>
                                <a:pt x="183832" y="539115"/>
                                <a:pt x="185737" y="543877"/>
                                <a:pt x="185737" y="543877"/>
                              </a:cubicBezTo>
                              <a:cubicBezTo>
                                <a:pt x="186690" y="544830"/>
                                <a:pt x="185737" y="546735"/>
                                <a:pt x="184785" y="546735"/>
                              </a:cubicBezTo>
                              <a:cubicBezTo>
                                <a:pt x="183832" y="547687"/>
                                <a:pt x="181927" y="546735"/>
                                <a:pt x="181927" y="545782"/>
                              </a:cubicBezTo>
                              <a:cubicBezTo>
                                <a:pt x="181927" y="544830"/>
                                <a:pt x="180022" y="540067"/>
                                <a:pt x="180975" y="524827"/>
                              </a:cubicBezTo>
                              <a:cubicBezTo>
                                <a:pt x="180975" y="515302"/>
                                <a:pt x="181927" y="507682"/>
                                <a:pt x="182880" y="503872"/>
                              </a:cubicBezTo>
                              <a:cubicBezTo>
                                <a:pt x="177165" y="507682"/>
                                <a:pt x="170497" y="511492"/>
                                <a:pt x="164782" y="515302"/>
                              </a:cubicBezTo>
                              <a:cubicBezTo>
                                <a:pt x="164782" y="516255"/>
                                <a:pt x="160020" y="525780"/>
                                <a:pt x="159067" y="537210"/>
                              </a:cubicBezTo>
                              <a:cubicBezTo>
                                <a:pt x="158115" y="543877"/>
                                <a:pt x="159067" y="545782"/>
                                <a:pt x="159067" y="545782"/>
                              </a:cubicBezTo>
                              <a:cubicBezTo>
                                <a:pt x="160020" y="545782"/>
                                <a:pt x="160972" y="546735"/>
                                <a:pt x="160972" y="547687"/>
                              </a:cubicBezTo>
                              <a:cubicBezTo>
                                <a:pt x="160972" y="548640"/>
                                <a:pt x="160020" y="549592"/>
                                <a:pt x="159067" y="549592"/>
                              </a:cubicBezTo>
                              <a:cubicBezTo>
                                <a:pt x="158115" y="549592"/>
                                <a:pt x="157162" y="549592"/>
                                <a:pt x="156210" y="548640"/>
                              </a:cubicBezTo>
                              <a:cubicBezTo>
                                <a:pt x="154305" y="546735"/>
                                <a:pt x="153352" y="541972"/>
                                <a:pt x="154305" y="536257"/>
                              </a:cubicBezTo>
                              <a:cubicBezTo>
                                <a:pt x="155257" y="528637"/>
                                <a:pt x="156210" y="521970"/>
                                <a:pt x="158115" y="518160"/>
                              </a:cubicBezTo>
                              <a:cubicBezTo>
                                <a:pt x="149542" y="522922"/>
                                <a:pt x="141922" y="526732"/>
                                <a:pt x="136207" y="530542"/>
                              </a:cubicBezTo>
                              <a:cubicBezTo>
                                <a:pt x="135255" y="532447"/>
                                <a:pt x="131445" y="541020"/>
                                <a:pt x="130492" y="551497"/>
                              </a:cubicBezTo>
                              <a:cubicBezTo>
                                <a:pt x="130492" y="552450"/>
                                <a:pt x="129540" y="553402"/>
                                <a:pt x="128587" y="553402"/>
                              </a:cubicBezTo>
                              <a:cubicBezTo>
                                <a:pt x="127635" y="553402"/>
                                <a:pt x="126682" y="552450"/>
                                <a:pt x="126682" y="551497"/>
                              </a:cubicBezTo>
                              <a:cubicBezTo>
                                <a:pt x="127635" y="544830"/>
                                <a:pt x="128587" y="538162"/>
                                <a:pt x="130492" y="534352"/>
                              </a:cubicBezTo>
                              <a:cubicBezTo>
                                <a:pt x="111442" y="544830"/>
                                <a:pt x="102870" y="548640"/>
                                <a:pt x="102870" y="548640"/>
                              </a:cubicBezTo>
                              <a:cubicBezTo>
                                <a:pt x="101917" y="548640"/>
                                <a:pt x="100965" y="548640"/>
                                <a:pt x="104775" y="546735"/>
                              </a:cubicBezTo>
                              <a:cubicBezTo>
                                <a:pt x="103822" y="545782"/>
                                <a:pt x="104775" y="545782"/>
                                <a:pt x="104775" y="544830"/>
                              </a:cubicBezTo>
                              <a:cubicBezTo>
                                <a:pt x="104775" y="543877"/>
                                <a:pt x="105727" y="543877"/>
                                <a:pt x="105727" y="543877"/>
                              </a:cubicBezTo>
                              <a:cubicBezTo>
                                <a:pt x="105727" y="543877"/>
                                <a:pt x="113347" y="541020"/>
                                <a:pt x="129540" y="531495"/>
                              </a:cubicBezTo>
                              <a:cubicBezTo>
                                <a:pt x="124777" y="531495"/>
                                <a:pt x="120015" y="531495"/>
                                <a:pt x="113347" y="530542"/>
                              </a:cubicBezTo>
                              <a:cubicBezTo>
                                <a:pt x="112395" y="530542"/>
                                <a:pt x="111442" y="529590"/>
                                <a:pt x="111442" y="528637"/>
                              </a:cubicBezTo>
                              <a:cubicBezTo>
                                <a:pt x="111442" y="528637"/>
                                <a:pt x="111442" y="527685"/>
                                <a:pt x="111442" y="527685"/>
                              </a:cubicBezTo>
                              <a:cubicBezTo>
                                <a:pt x="111442" y="526732"/>
                                <a:pt x="112395" y="526732"/>
                                <a:pt x="113347" y="526732"/>
                              </a:cubicBezTo>
                              <a:cubicBezTo>
                                <a:pt x="125730" y="529590"/>
                                <a:pt x="136207" y="527685"/>
                                <a:pt x="136207" y="527685"/>
                              </a:cubicBezTo>
                              <a:cubicBezTo>
                                <a:pt x="137160" y="527685"/>
                                <a:pt x="137160" y="527685"/>
                                <a:pt x="137160" y="527685"/>
                              </a:cubicBezTo>
                              <a:cubicBezTo>
                                <a:pt x="142875" y="523875"/>
                                <a:pt x="149542" y="520065"/>
                                <a:pt x="156210" y="516255"/>
                              </a:cubicBezTo>
                              <a:cubicBezTo>
                                <a:pt x="152400" y="516255"/>
                                <a:pt x="146685" y="516255"/>
                                <a:pt x="140970" y="515302"/>
                              </a:cubicBezTo>
                              <a:cubicBezTo>
                                <a:pt x="133350" y="514350"/>
                                <a:pt x="131445" y="513397"/>
                                <a:pt x="131445" y="511492"/>
                              </a:cubicBezTo>
                              <a:cubicBezTo>
                                <a:pt x="131445" y="511492"/>
                                <a:pt x="131445" y="510540"/>
                                <a:pt x="131445" y="510540"/>
                              </a:cubicBezTo>
                              <a:cubicBezTo>
                                <a:pt x="131445" y="510540"/>
                                <a:pt x="132397" y="509587"/>
                                <a:pt x="133350" y="509587"/>
                              </a:cubicBezTo>
                              <a:cubicBezTo>
                                <a:pt x="134302" y="509587"/>
                                <a:pt x="135255" y="510540"/>
                                <a:pt x="135255" y="511492"/>
                              </a:cubicBezTo>
                              <a:cubicBezTo>
                                <a:pt x="136207" y="511492"/>
                                <a:pt x="138112" y="511492"/>
                                <a:pt x="140970" y="512445"/>
                              </a:cubicBezTo>
                              <a:cubicBezTo>
                                <a:pt x="152400" y="514350"/>
                                <a:pt x="160972" y="513397"/>
                                <a:pt x="162877" y="513397"/>
                              </a:cubicBezTo>
                              <a:cubicBezTo>
                                <a:pt x="162877" y="513397"/>
                                <a:pt x="163830" y="513397"/>
                                <a:pt x="163830" y="513397"/>
                              </a:cubicBezTo>
                              <a:cubicBezTo>
                                <a:pt x="168592" y="510540"/>
                                <a:pt x="174307" y="506730"/>
                                <a:pt x="180022" y="502920"/>
                              </a:cubicBezTo>
                              <a:cubicBezTo>
                                <a:pt x="176212" y="501967"/>
                                <a:pt x="169545" y="501015"/>
                                <a:pt x="160972" y="499110"/>
                              </a:cubicBezTo>
                              <a:cubicBezTo>
                                <a:pt x="146685" y="495300"/>
                                <a:pt x="141922" y="491490"/>
                                <a:pt x="141922" y="491490"/>
                              </a:cubicBezTo>
                              <a:cubicBezTo>
                                <a:pt x="140970" y="490537"/>
                                <a:pt x="140970" y="489585"/>
                                <a:pt x="141922" y="488632"/>
                              </a:cubicBezTo>
                              <a:cubicBezTo>
                                <a:pt x="142875" y="487680"/>
                                <a:pt x="143827" y="487680"/>
                                <a:pt x="144780" y="488632"/>
                              </a:cubicBezTo>
                              <a:cubicBezTo>
                                <a:pt x="144780" y="489585"/>
                                <a:pt x="148590" y="492442"/>
                                <a:pt x="161925" y="495300"/>
                              </a:cubicBezTo>
                              <a:cubicBezTo>
                                <a:pt x="169545" y="497205"/>
                                <a:pt x="176212" y="498157"/>
                                <a:pt x="180022" y="499110"/>
                              </a:cubicBezTo>
                              <a:cubicBezTo>
                                <a:pt x="184785" y="499110"/>
                                <a:pt x="188595" y="498157"/>
                                <a:pt x="191452" y="496252"/>
                              </a:cubicBezTo>
                              <a:cubicBezTo>
                                <a:pt x="197167" y="493395"/>
                                <a:pt x="201930" y="490537"/>
                                <a:pt x="206692" y="486727"/>
                              </a:cubicBezTo>
                              <a:cubicBezTo>
                                <a:pt x="199072" y="487680"/>
                                <a:pt x="190500" y="487680"/>
                                <a:pt x="183832" y="484822"/>
                              </a:cubicBezTo>
                              <a:cubicBezTo>
                                <a:pt x="172402" y="480060"/>
                                <a:pt x="167640" y="474345"/>
                                <a:pt x="167640" y="474345"/>
                              </a:cubicBezTo>
                              <a:cubicBezTo>
                                <a:pt x="166687" y="473392"/>
                                <a:pt x="166687" y="472440"/>
                                <a:pt x="167640" y="471487"/>
                              </a:cubicBezTo>
                              <a:cubicBezTo>
                                <a:pt x="168592" y="470535"/>
                                <a:pt x="169545" y="470535"/>
                                <a:pt x="170497" y="471487"/>
                              </a:cubicBezTo>
                              <a:cubicBezTo>
                                <a:pt x="170497" y="471487"/>
                                <a:pt x="175260" y="476250"/>
                                <a:pt x="185737" y="481012"/>
                              </a:cubicBezTo>
                              <a:cubicBezTo>
                                <a:pt x="194310" y="483870"/>
                                <a:pt x="208597" y="482917"/>
                                <a:pt x="213360" y="481965"/>
                              </a:cubicBezTo>
                              <a:cubicBezTo>
                                <a:pt x="222885" y="476250"/>
                                <a:pt x="231457" y="469582"/>
                                <a:pt x="240030" y="463867"/>
                              </a:cubicBezTo>
                              <a:cubicBezTo>
                                <a:pt x="232410" y="464820"/>
                                <a:pt x="220027" y="466725"/>
                                <a:pt x="211455" y="465772"/>
                              </a:cubicBezTo>
                              <a:cubicBezTo>
                                <a:pt x="196215" y="463867"/>
                                <a:pt x="187642" y="459105"/>
                                <a:pt x="187642" y="459105"/>
                              </a:cubicBezTo>
                              <a:cubicBezTo>
                                <a:pt x="186690" y="458152"/>
                                <a:pt x="185737" y="457200"/>
                                <a:pt x="186690" y="456247"/>
                              </a:cubicBezTo>
                              <a:cubicBezTo>
                                <a:pt x="187642" y="455295"/>
                                <a:pt x="188595" y="454342"/>
                                <a:pt x="189547" y="455295"/>
                              </a:cubicBezTo>
                              <a:cubicBezTo>
                                <a:pt x="189547" y="455295"/>
                                <a:pt x="197167" y="459105"/>
                                <a:pt x="211455" y="461010"/>
                              </a:cubicBezTo>
                              <a:cubicBezTo>
                                <a:pt x="224790" y="462915"/>
                                <a:pt x="247650" y="457200"/>
                                <a:pt x="247650" y="457200"/>
                              </a:cubicBezTo>
                              <a:cubicBezTo>
                                <a:pt x="247650" y="456247"/>
                                <a:pt x="248602" y="456247"/>
                                <a:pt x="248602" y="456247"/>
                              </a:cubicBezTo>
                              <a:cubicBezTo>
                                <a:pt x="269557" y="441960"/>
                                <a:pt x="285750" y="429577"/>
                                <a:pt x="285750" y="429577"/>
                              </a:cubicBezTo>
                              <a:close/>
                              <a:moveTo>
                                <a:pt x="763905" y="321945"/>
                              </a:moveTo>
                              <a:cubicBezTo>
                                <a:pt x="767715" y="320993"/>
                                <a:pt x="771525" y="323850"/>
                                <a:pt x="772478" y="327660"/>
                              </a:cubicBezTo>
                              <a:cubicBezTo>
                                <a:pt x="772478" y="331470"/>
                                <a:pt x="770573" y="335280"/>
                                <a:pt x="766763" y="336233"/>
                              </a:cubicBezTo>
                              <a:cubicBezTo>
                                <a:pt x="762953" y="337185"/>
                                <a:pt x="759143" y="334328"/>
                                <a:pt x="758190" y="330518"/>
                              </a:cubicBezTo>
                              <a:cubicBezTo>
                                <a:pt x="757238" y="326708"/>
                                <a:pt x="760095" y="322898"/>
                                <a:pt x="763905" y="321945"/>
                              </a:cubicBezTo>
                              <a:close/>
                              <a:moveTo>
                                <a:pt x="727710" y="305753"/>
                              </a:moveTo>
                              <a:cubicBezTo>
                                <a:pt x="734377" y="304800"/>
                                <a:pt x="740092" y="308610"/>
                                <a:pt x="741045" y="315278"/>
                              </a:cubicBezTo>
                              <a:cubicBezTo>
                                <a:pt x="741997" y="320993"/>
                                <a:pt x="738187" y="327660"/>
                                <a:pt x="731520" y="328613"/>
                              </a:cubicBezTo>
                              <a:cubicBezTo>
                                <a:pt x="724852" y="329565"/>
                                <a:pt x="719137" y="325755"/>
                                <a:pt x="718185" y="319088"/>
                              </a:cubicBezTo>
                              <a:cubicBezTo>
                                <a:pt x="717232" y="313373"/>
                                <a:pt x="721042" y="306705"/>
                                <a:pt x="727710" y="305753"/>
                              </a:cubicBezTo>
                              <a:close/>
                              <a:moveTo>
                                <a:pt x="793432" y="300990"/>
                              </a:moveTo>
                              <a:cubicBezTo>
                                <a:pt x="797242" y="300038"/>
                                <a:pt x="801052" y="302895"/>
                                <a:pt x="802005" y="306705"/>
                              </a:cubicBezTo>
                              <a:cubicBezTo>
                                <a:pt x="802957" y="311468"/>
                                <a:pt x="800100" y="315278"/>
                                <a:pt x="796290" y="315278"/>
                              </a:cubicBezTo>
                              <a:cubicBezTo>
                                <a:pt x="792480" y="316230"/>
                                <a:pt x="788670" y="313373"/>
                                <a:pt x="787717" y="309563"/>
                              </a:cubicBezTo>
                              <a:cubicBezTo>
                                <a:pt x="786765" y="305753"/>
                                <a:pt x="789622" y="301943"/>
                                <a:pt x="793432" y="300990"/>
                              </a:cubicBezTo>
                              <a:close/>
                              <a:moveTo>
                                <a:pt x="699135" y="288607"/>
                              </a:moveTo>
                              <a:cubicBezTo>
                                <a:pt x="702945" y="287655"/>
                                <a:pt x="706755" y="290512"/>
                                <a:pt x="707708" y="294322"/>
                              </a:cubicBezTo>
                              <a:cubicBezTo>
                                <a:pt x="708660" y="299085"/>
                                <a:pt x="705803" y="301942"/>
                                <a:pt x="701993" y="302895"/>
                              </a:cubicBezTo>
                              <a:cubicBezTo>
                                <a:pt x="698183" y="303847"/>
                                <a:pt x="694373" y="300990"/>
                                <a:pt x="693420" y="297180"/>
                              </a:cubicBezTo>
                              <a:cubicBezTo>
                                <a:pt x="692468" y="293370"/>
                                <a:pt x="695325" y="289560"/>
                                <a:pt x="699135" y="288607"/>
                              </a:cubicBezTo>
                              <a:close/>
                              <a:moveTo>
                                <a:pt x="27622" y="282893"/>
                              </a:moveTo>
                              <a:cubicBezTo>
                                <a:pt x="27622" y="282893"/>
                                <a:pt x="28575" y="282893"/>
                                <a:pt x="28575" y="282893"/>
                              </a:cubicBezTo>
                              <a:cubicBezTo>
                                <a:pt x="30480" y="282893"/>
                                <a:pt x="31432" y="283845"/>
                                <a:pt x="31432" y="284798"/>
                              </a:cubicBezTo>
                              <a:cubicBezTo>
                                <a:pt x="38100" y="300038"/>
                                <a:pt x="47625" y="311468"/>
                                <a:pt x="47625" y="311468"/>
                              </a:cubicBezTo>
                              <a:cubicBezTo>
                                <a:pt x="47625" y="311468"/>
                                <a:pt x="47625" y="312420"/>
                                <a:pt x="47625" y="312420"/>
                              </a:cubicBezTo>
                              <a:cubicBezTo>
                                <a:pt x="55245" y="317183"/>
                                <a:pt x="64770" y="321945"/>
                                <a:pt x="75247" y="326708"/>
                              </a:cubicBezTo>
                              <a:cubicBezTo>
                                <a:pt x="71437" y="320993"/>
                                <a:pt x="67627" y="315278"/>
                                <a:pt x="64770" y="307658"/>
                              </a:cubicBezTo>
                              <a:cubicBezTo>
                                <a:pt x="60960" y="298133"/>
                                <a:pt x="60007" y="295275"/>
                                <a:pt x="62865" y="293370"/>
                              </a:cubicBezTo>
                              <a:cubicBezTo>
                                <a:pt x="63817" y="292418"/>
                                <a:pt x="63817" y="292418"/>
                                <a:pt x="64770" y="292418"/>
                              </a:cubicBezTo>
                              <a:cubicBezTo>
                                <a:pt x="65722" y="292418"/>
                                <a:pt x="66675" y="292418"/>
                                <a:pt x="67627" y="293370"/>
                              </a:cubicBezTo>
                              <a:cubicBezTo>
                                <a:pt x="68580" y="294323"/>
                                <a:pt x="68580" y="296228"/>
                                <a:pt x="67627" y="297180"/>
                              </a:cubicBezTo>
                              <a:cubicBezTo>
                                <a:pt x="68580" y="299085"/>
                                <a:pt x="68580" y="300990"/>
                                <a:pt x="70485" y="304800"/>
                              </a:cubicBezTo>
                              <a:cubicBezTo>
                                <a:pt x="77152" y="320040"/>
                                <a:pt x="84772" y="329565"/>
                                <a:pt x="86677" y="331470"/>
                              </a:cubicBezTo>
                              <a:cubicBezTo>
                                <a:pt x="86677" y="332423"/>
                                <a:pt x="87630" y="332423"/>
                                <a:pt x="87630" y="332423"/>
                              </a:cubicBezTo>
                              <a:cubicBezTo>
                                <a:pt x="95250" y="336233"/>
                                <a:pt x="103822" y="340043"/>
                                <a:pt x="112395" y="343853"/>
                              </a:cubicBezTo>
                              <a:cubicBezTo>
                                <a:pt x="109537" y="338138"/>
                                <a:pt x="105727" y="329565"/>
                                <a:pt x="101917" y="318135"/>
                              </a:cubicBezTo>
                              <a:cubicBezTo>
                                <a:pt x="95250" y="298133"/>
                                <a:pt x="96202" y="291465"/>
                                <a:pt x="96202" y="290513"/>
                              </a:cubicBezTo>
                              <a:cubicBezTo>
                                <a:pt x="96202" y="289560"/>
                                <a:pt x="97155" y="288608"/>
                                <a:pt x="99060" y="288608"/>
                              </a:cubicBezTo>
                              <a:cubicBezTo>
                                <a:pt x="100012" y="288608"/>
                                <a:pt x="100965" y="289560"/>
                                <a:pt x="100965" y="291465"/>
                              </a:cubicBezTo>
                              <a:cubicBezTo>
                                <a:pt x="100965" y="291465"/>
                                <a:pt x="100012" y="298133"/>
                                <a:pt x="106680" y="316230"/>
                              </a:cubicBezTo>
                              <a:cubicBezTo>
                                <a:pt x="110490" y="325755"/>
                                <a:pt x="113347" y="333375"/>
                                <a:pt x="116205" y="339090"/>
                              </a:cubicBezTo>
                              <a:cubicBezTo>
                                <a:pt x="119062" y="344805"/>
                                <a:pt x="122872" y="348615"/>
                                <a:pt x="127635" y="350520"/>
                              </a:cubicBezTo>
                              <a:cubicBezTo>
                                <a:pt x="135255" y="353378"/>
                                <a:pt x="142875" y="357188"/>
                                <a:pt x="150495" y="360045"/>
                              </a:cubicBezTo>
                              <a:cubicBezTo>
                                <a:pt x="144780" y="352425"/>
                                <a:pt x="138112" y="341948"/>
                                <a:pt x="136207" y="332423"/>
                              </a:cubicBezTo>
                              <a:cubicBezTo>
                                <a:pt x="133350" y="316230"/>
                                <a:pt x="136207" y="305753"/>
                                <a:pt x="136207" y="305753"/>
                              </a:cubicBezTo>
                              <a:cubicBezTo>
                                <a:pt x="136207" y="304800"/>
                                <a:pt x="138112" y="303848"/>
                                <a:pt x="139065" y="303848"/>
                              </a:cubicBezTo>
                              <a:cubicBezTo>
                                <a:pt x="140017" y="303848"/>
                                <a:pt x="140017" y="303848"/>
                                <a:pt x="140017" y="303848"/>
                              </a:cubicBezTo>
                              <a:cubicBezTo>
                                <a:pt x="141922" y="304800"/>
                                <a:pt x="141922" y="305753"/>
                                <a:pt x="141922" y="307658"/>
                              </a:cubicBezTo>
                              <a:cubicBezTo>
                                <a:pt x="141922" y="308610"/>
                                <a:pt x="139065" y="317183"/>
                                <a:pt x="141922" y="332423"/>
                              </a:cubicBezTo>
                              <a:cubicBezTo>
                                <a:pt x="143827" y="344805"/>
                                <a:pt x="156210" y="360998"/>
                                <a:pt x="160972" y="365760"/>
                              </a:cubicBezTo>
                              <a:cubicBezTo>
                                <a:pt x="175260" y="371475"/>
                                <a:pt x="189547" y="377190"/>
                                <a:pt x="202882" y="382905"/>
                              </a:cubicBezTo>
                              <a:cubicBezTo>
                                <a:pt x="195262" y="374333"/>
                                <a:pt x="184785" y="361950"/>
                                <a:pt x="179070" y="350520"/>
                              </a:cubicBezTo>
                              <a:cubicBezTo>
                                <a:pt x="169545" y="331470"/>
                                <a:pt x="169545" y="319088"/>
                                <a:pt x="169545" y="318135"/>
                              </a:cubicBezTo>
                              <a:cubicBezTo>
                                <a:pt x="169545" y="316230"/>
                                <a:pt x="170497" y="315278"/>
                                <a:pt x="172402" y="315278"/>
                              </a:cubicBezTo>
                              <a:cubicBezTo>
                                <a:pt x="174307" y="315278"/>
                                <a:pt x="175260" y="316230"/>
                                <a:pt x="175260" y="318135"/>
                              </a:cubicBezTo>
                              <a:cubicBezTo>
                                <a:pt x="175260" y="318135"/>
                                <a:pt x="176212" y="329565"/>
                                <a:pt x="184785" y="347663"/>
                              </a:cubicBezTo>
                              <a:cubicBezTo>
                                <a:pt x="193357" y="363855"/>
                                <a:pt x="216217" y="386715"/>
                                <a:pt x="216217" y="386715"/>
                              </a:cubicBezTo>
                              <a:cubicBezTo>
                                <a:pt x="217170" y="386715"/>
                                <a:pt x="218122" y="387668"/>
                                <a:pt x="218122" y="387668"/>
                              </a:cubicBezTo>
                              <a:cubicBezTo>
                                <a:pt x="252412" y="401955"/>
                                <a:pt x="277177" y="411480"/>
                                <a:pt x="278130" y="411480"/>
                              </a:cubicBezTo>
                              <a:cubicBezTo>
                                <a:pt x="280035" y="412433"/>
                                <a:pt x="280987" y="413385"/>
                                <a:pt x="280035" y="415290"/>
                              </a:cubicBezTo>
                              <a:cubicBezTo>
                                <a:pt x="279082" y="417195"/>
                                <a:pt x="278130" y="418148"/>
                                <a:pt x="276225" y="417195"/>
                              </a:cubicBezTo>
                              <a:cubicBezTo>
                                <a:pt x="276225" y="417195"/>
                                <a:pt x="252412" y="407670"/>
                                <a:pt x="220980" y="395288"/>
                              </a:cubicBezTo>
                              <a:cubicBezTo>
                                <a:pt x="218122" y="393383"/>
                                <a:pt x="215265" y="393383"/>
                                <a:pt x="211455" y="393383"/>
                              </a:cubicBezTo>
                              <a:cubicBezTo>
                                <a:pt x="200977" y="394335"/>
                                <a:pt x="180022" y="396240"/>
                                <a:pt x="167640" y="401955"/>
                              </a:cubicBezTo>
                              <a:cubicBezTo>
                                <a:pt x="149542" y="409575"/>
                                <a:pt x="140970" y="418148"/>
                                <a:pt x="140970" y="418148"/>
                              </a:cubicBezTo>
                              <a:cubicBezTo>
                                <a:pt x="140017" y="419100"/>
                                <a:pt x="138112" y="419100"/>
                                <a:pt x="137160" y="418148"/>
                              </a:cubicBezTo>
                              <a:cubicBezTo>
                                <a:pt x="136207" y="417195"/>
                                <a:pt x="136207" y="415290"/>
                                <a:pt x="137160" y="414338"/>
                              </a:cubicBezTo>
                              <a:cubicBezTo>
                                <a:pt x="137160" y="413385"/>
                                <a:pt x="146685" y="403860"/>
                                <a:pt x="165735" y="396240"/>
                              </a:cubicBezTo>
                              <a:cubicBezTo>
                                <a:pt x="177165" y="391478"/>
                                <a:pt x="193357" y="388620"/>
                                <a:pt x="204787" y="387668"/>
                              </a:cubicBezTo>
                              <a:cubicBezTo>
                                <a:pt x="193357" y="382905"/>
                                <a:pt x="180022" y="378143"/>
                                <a:pt x="167640" y="372428"/>
                              </a:cubicBezTo>
                              <a:cubicBezTo>
                                <a:pt x="166687" y="372428"/>
                                <a:pt x="140970" y="375285"/>
                                <a:pt x="128587" y="384810"/>
                              </a:cubicBezTo>
                              <a:cubicBezTo>
                                <a:pt x="116205" y="394335"/>
                                <a:pt x="112395" y="402908"/>
                                <a:pt x="112395" y="402908"/>
                              </a:cubicBezTo>
                              <a:cubicBezTo>
                                <a:pt x="111442" y="404813"/>
                                <a:pt x="110490" y="405765"/>
                                <a:pt x="108585" y="404813"/>
                              </a:cubicBezTo>
                              <a:cubicBezTo>
                                <a:pt x="106680" y="403860"/>
                                <a:pt x="105727" y="401955"/>
                                <a:pt x="106680" y="401003"/>
                              </a:cubicBezTo>
                              <a:cubicBezTo>
                                <a:pt x="106680" y="400050"/>
                                <a:pt x="111442" y="391478"/>
                                <a:pt x="124777" y="379095"/>
                              </a:cubicBezTo>
                              <a:cubicBezTo>
                                <a:pt x="133350" y="372428"/>
                                <a:pt x="147637" y="368618"/>
                                <a:pt x="157162" y="366713"/>
                              </a:cubicBezTo>
                              <a:cubicBezTo>
                                <a:pt x="148590" y="362903"/>
                                <a:pt x="139065" y="359093"/>
                                <a:pt x="130492" y="355283"/>
                              </a:cubicBezTo>
                              <a:cubicBezTo>
                                <a:pt x="124777" y="352425"/>
                                <a:pt x="118110" y="352425"/>
                                <a:pt x="112395" y="355283"/>
                              </a:cubicBezTo>
                              <a:cubicBezTo>
                                <a:pt x="106680" y="357188"/>
                                <a:pt x="100012" y="360998"/>
                                <a:pt x="91440" y="365760"/>
                              </a:cubicBezTo>
                              <a:cubicBezTo>
                                <a:pt x="74295" y="375285"/>
                                <a:pt x="70485" y="381000"/>
                                <a:pt x="70485" y="381000"/>
                              </a:cubicBezTo>
                              <a:cubicBezTo>
                                <a:pt x="69532" y="382905"/>
                                <a:pt x="67627" y="382905"/>
                                <a:pt x="66675" y="381953"/>
                              </a:cubicBezTo>
                              <a:cubicBezTo>
                                <a:pt x="65722" y="381000"/>
                                <a:pt x="64770" y="379095"/>
                                <a:pt x="65722" y="378143"/>
                              </a:cubicBezTo>
                              <a:cubicBezTo>
                                <a:pt x="65722" y="377190"/>
                                <a:pt x="70485" y="371475"/>
                                <a:pt x="88582" y="360998"/>
                              </a:cubicBezTo>
                              <a:cubicBezTo>
                                <a:pt x="100012" y="355283"/>
                                <a:pt x="108585" y="350520"/>
                                <a:pt x="114300" y="348615"/>
                              </a:cubicBezTo>
                              <a:cubicBezTo>
                                <a:pt x="103822" y="344805"/>
                                <a:pt x="95250" y="340043"/>
                                <a:pt x="86677" y="336233"/>
                              </a:cubicBezTo>
                              <a:cubicBezTo>
                                <a:pt x="84772" y="336233"/>
                                <a:pt x="71437" y="338138"/>
                                <a:pt x="57150" y="345758"/>
                              </a:cubicBezTo>
                              <a:cubicBezTo>
                                <a:pt x="49530" y="349568"/>
                                <a:pt x="47625" y="351473"/>
                                <a:pt x="47625" y="352425"/>
                              </a:cubicBezTo>
                              <a:cubicBezTo>
                                <a:pt x="48577" y="353378"/>
                                <a:pt x="47625" y="354330"/>
                                <a:pt x="46672" y="355283"/>
                              </a:cubicBezTo>
                              <a:cubicBezTo>
                                <a:pt x="45720" y="356235"/>
                                <a:pt x="43815" y="355283"/>
                                <a:pt x="42862" y="354330"/>
                              </a:cubicBezTo>
                              <a:cubicBezTo>
                                <a:pt x="41910" y="354330"/>
                                <a:pt x="40957" y="352425"/>
                                <a:pt x="41910" y="350520"/>
                              </a:cubicBezTo>
                              <a:cubicBezTo>
                                <a:pt x="41910" y="347663"/>
                                <a:pt x="46672" y="343853"/>
                                <a:pt x="54292" y="340043"/>
                              </a:cubicBezTo>
                              <a:cubicBezTo>
                                <a:pt x="63817" y="335280"/>
                                <a:pt x="72390" y="332423"/>
                                <a:pt x="78105" y="331470"/>
                              </a:cubicBezTo>
                              <a:cubicBezTo>
                                <a:pt x="66675" y="325755"/>
                                <a:pt x="56197" y="320993"/>
                                <a:pt x="47625" y="316230"/>
                              </a:cubicBezTo>
                              <a:cubicBezTo>
                                <a:pt x="44767" y="317183"/>
                                <a:pt x="32385" y="319088"/>
                                <a:pt x="19050" y="325755"/>
                              </a:cubicBezTo>
                              <a:cubicBezTo>
                                <a:pt x="18097" y="326708"/>
                                <a:pt x="16192" y="325755"/>
                                <a:pt x="15240" y="324803"/>
                              </a:cubicBezTo>
                              <a:cubicBezTo>
                                <a:pt x="14287" y="323850"/>
                                <a:pt x="15240" y="321945"/>
                                <a:pt x="16192" y="320993"/>
                              </a:cubicBezTo>
                              <a:cubicBezTo>
                                <a:pt x="25717" y="316230"/>
                                <a:pt x="34290" y="313373"/>
                                <a:pt x="40005" y="312420"/>
                              </a:cubicBezTo>
                              <a:cubicBezTo>
                                <a:pt x="13335" y="298133"/>
                                <a:pt x="3810" y="291465"/>
                                <a:pt x="2857" y="291465"/>
                              </a:cubicBezTo>
                              <a:cubicBezTo>
                                <a:pt x="1905" y="290513"/>
                                <a:pt x="1905" y="288608"/>
                                <a:pt x="0" y="288608"/>
                              </a:cubicBezTo>
                              <a:cubicBezTo>
                                <a:pt x="952" y="287655"/>
                                <a:pt x="1905" y="287655"/>
                                <a:pt x="2857" y="287655"/>
                              </a:cubicBezTo>
                              <a:cubicBezTo>
                                <a:pt x="2857" y="288608"/>
                                <a:pt x="3810" y="288608"/>
                                <a:pt x="3810" y="288608"/>
                              </a:cubicBezTo>
                              <a:cubicBezTo>
                                <a:pt x="4762" y="288608"/>
                                <a:pt x="13335" y="294323"/>
                                <a:pt x="36195" y="306705"/>
                              </a:cubicBezTo>
                              <a:cubicBezTo>
                                <a:pt x="33337" y="300990"/>
                                <a:pt x="29527" y="294323"/>
                                <a:pt x="25717" y="286703"/>
                              </a:cubicBezTo>
                              <a:cubicBezTo>
                                <a:pt x="25717" y="284798"/>
                                <a:pt x="25717" y="283845"/>
                                <a:pt x="27622" y="282893"/>
                              </a:cubicBezTo>
                              <a:close/>
                              <a:moveTo>
                                <a:pt x="764857" y="280988"/>
                              </a:moveTo>
                              <a:cubicBezTo>
                                <a:pt x="773430" y="279083"/>
                                <a:pt x="781050" y="284798"/>
                                <a:pt x="782955" y="293370"/>
                              </a:cubicBezTo>
                              <a:cubicBezTo>
                                <a:pt x="784860" y="300990"/>
                                <a:pt x="779145" y="308610"/>
                                <a:pt x="770572" y="310515"/>
                              </a:cubicBezTo>
                              <a:cubicBezTo>
                                <a:pt x="762000" y="312420"/>
                                <a:pt x="754380" y="306705"/>
                                <a:pt x="752475" y="298133"/>
                              </a:cubicBezTo>
                              <a:cubicBezTo>
                                <a:pt x="750570" y="289560"/>
                                <a:pt x="756285" y="281940"/>
                                <a:pt x="764857" y="280988"/>
                              </a:cubicBezTo>
                              <a:close/>
                              <a:moveTo>
                                <a:pt x="725805" y="261938"/>
                              </a:moveTo>
                              <a:cubicBezTo>
                                <a:pt x="734378" y="260033"/>
                                <a:pt x="741998" y="265748"/>
                                <a:pt x="743903" y="274320"/>
                              </a:cubicBezTo>
                              <a:cubicBezTo>
                                <a:pt x="744855" y="281940"/>
                                <a:pt x="739140" y="289560"/>
                                <a:pt x="731520" y="291465"/>
                              </a:cubicBezTo>
                              <a:cubicBezTo>
                                <a:pt x="722948" y="293370"/>
                                <a:pt x="715328" y="287655"/>
                                <a:pt x="713423" y="279083"/>
                              </a:cubicBezTo>
                              <a:cubicBezTo>
                                <a:pt x="711518" y="270510"/>
                                <a:pt x="717233" y="262890"/>
                                <a:pt x="725805" y="261938"/>
                              </a:cubicBezTo>
                              <a:close/>
                              <a:moveTo>
                                <a:pt x="696277" y="241935"/>
                              </a:moveTo>
                              <a:cubicBezTo>
                                <a:pt x="700087" y="240983"/>
                                <a:pt x="703897" y="243840"/>
                                <a:pt x="704850" y="247650"/>
                              </a:cubicBezTo>
                              <a:cubicBezTo>
                                <a:pt x="705802" y="252413"/>
                                <a:pt x="703897" y="256223"/>
                                <a:pt x="699135" y="256223"/>
                              </a:cubicBezTo>
                              <a:cubicBezTo>
                                <a:pt x="695325" y="257175"/>
                                <a:pt x="691515" y="254318"/>
                                <a:pt x="690562" y="250508"/>
                              </a:cubicBezTo>
                              <a:cubicBezTo>
                                <a:pt x="689610" y="246698"/>
                                <a:pt x="692467" y="242888"/>
                                <a:pt x="696277" y="241935"/>
                              </a:cubicBezTo>
                              <a:close/>
                              <a:moveTo>
                                <a:pt x="762000" y="228600"/>
                              </a:moveTo>
                              <a:cubicBezTo>
                                <a:pt x="765810" y="227648"/>
                                <a:pt x="769620" y="230505"/>
                                <a:pt x="770573" y="234315"/>
                              </a:cubicBezTo>
                              <a:cubicBezTo>
                                <a:pt x="771525" y="238125"/>
                                <a:pt x="768668" y="241935"/>
                                <a:pt x="764858" y="242888"/>
                              </a:cubicBezTo>
                              <a:cubicBezTo>
                                <a:pt x="761048" y="243840"/>
                                <a:pt x="757238" y="240983"/>
                                <a:pt x="756285" y="237173"/>
                              </a:cubicBezTo>
                              <a:cubicBezTo>
                                <a:pt x="755333" y="233363"/>
                                <a:pt x="758190" y="229553"/>
                                <a:pt x="762000" y="228600"/>
                              </a:cubicBezTo>
                              <a:close/>
                              <a:moveTo>
                                <a:pt x="668655" y="227648"/>
                              </a:moveTo>
                              <a:cubicBezTo>
                                <a:pt x="675322" y="226695"/>
                                <a:pt x="681037" y="230505"/>
                                <a:pt x="681990" y="237173"/>
                              </a:cubicBezTo>
                              <a:cubicBezTo>
                                <a:pt x="681990" y="243840"/>
                                <a:pt x="678180" y="249555"/>
                                <a:pt x="672465" y="250508"/>
                              </a:cubicBezTo>
                              <a:cubicBezTo>
                                <a:pt x="665797" y="251460"/>
                                <a:pt x="660082" y="247650"/>
                                <a:pt x="659130" y="240983"/>
                              </a:cubicBezTo>
                              <a:cubicBezTo>
                                <a:pt x="658177" y="235268"/>
                                <a:pt x="661987" y="228600"/>
                                <a:pt x="668655" y="227648"/>
                              </a:cubicBezTo>
                              <a:close/>
                              <a:moveTo>
                                <a:pt x="727710" y="223838"/>
                              </a:moveTo>
                              <a:cubicBezTo>
                                <a:pt x="736283" y="221933"/>
                                <a:pt x="743903" y="227648"/>
                                <a:pt x="745808" y="236220"/>
                              </a:cubicBezTo>
                              <a:cubicBezTo>
                                <a:pt x="747713" y="243840"/>
                                <a:pt x="741998" y="251460"/>
                                <a:pt x="733425" y="253365"/>
                              </a:cubicBezTo>
                              <a:cubicBezTo>
                                <a:pt x="724853" y="255270"/>
                                <a:pt x="717233" y="249555"/>
                                <a:pt x="715328" y="240983"/>
                              </a:cubicBezTo>
                              <a:cubicBezTo>
                                <a:pt x="713423" y="232410"/>
                                <a:pt x="719138" y="224790"/>
                                <a:pt x="727710" y="223838"/>
                              </a:cubicBezTo>
                              <a:close/>
                              <a:moveTo>
                                <a:pt x="691515" y="196215"/>
                              </a:moveTo>
                              <a:cubicBezTo>
                                <a:pt x="700088" y="194310"/>
                                <a:pt x="707708" y="200025"/>
                                <a:pt x="709613" y="208597"/>
                              </a:cubicBezTo>
                              <a:cubicBezTo>
                                <a:pt x="710565" y="216217"/>
                                <a:pt x="705803" y="223837"/>
                                <a:pt x="697230" y="225742"/>
                              </a:cubicBezTo>
                              <a:cubicBezTo>
                                <a:pt x="688658" y="227647"/>
                                <a:pt x="681038" y="221932"/>
                                <a:pt x="679133" y="213360"/>
                              </a:cubicBezTo>
                              <a:cubicBezTo>
                                <a:pt x="677228" y="204787"/>
                                <a:pt x="682943" y="197167"/>
                                <a:pt x="691515" y="196215"/>
                              </a:cubicBezTo>
                              <a:close/>
                              <a:moveTo>
                                <a:pt x="722947" y="180975"/>
                              </a:moveTo>
                              <a:cubicBezTo>
                                <a:pt x="726757" y="180023"/>
                                <a:pt x="730567" y="182880"/>
                                <a:pt x="731520" y="186690"/>
                              </a:cubicBezTo>
                              <a:cubicBezTo>
                                <a:pt x="732472" y="191453"/>
                                <a:pt x="729615" y="195263"/>
                                <a:pt x="725805" y="195263"/>
                              </a:cubicBezTo>
                              <a:cubicBezTo>
                                <a:pt x="721995" y="196215"/>
                                <a:pt x="718185" y="193358"/>
                                <a:pt x="717232" y="189548"/>
                              </a:cubicBezTo>
                              <a:cubicBezTo>
                                <a:pt x="716280" y="185738"/>
                                <a:pt x="719137" y="181928"/>
                                <a:pt x="722947" y="180975"/>
                              </a:cubicBezTo>
                              <a:close/>
                              <a:moveTo>
                                <a:pt x="700088" y="150495"/>
                              </a:moveTo>
                              <a:cubicBezTo>
                                <a:pt x="706755" y="149542"/>
                                <a:pt x="712470" y="153352"/>
                                <a:pt x="713423" y="160020"/>
                              </a:cubicBezTo>
                              <a:cubicBezTo>
                                <a:pt x="714375" y="166687"/>
                                <a:pt x="710565" y="172402"/>
                                <a:pt x="703898" y="173355"/>
                              </a:cubicBezTo>
                              <a:cubicBezTo>
                                <a:pt x="697230" y="174307"/>
                                <a:pt x="691515" y="170497"/>
                                <a:pt x="690563" y="163830"/>
                              </a:cubicBezTo>
                              <a:cubicBezTo>
                                <a:pt x="689610" y="158115"/>
                                <a:pt x="693420" y="151447"/>
                                <a:pt x="700088" y="150495"/>
                              </a:cubicBezTo>
                              <a:close/>
                              <a:moveTo>
                                <a:pt x="661035" y="150495"/>
                              </a:moveTo>
                              <a:cubicBezTo>
                                <a:pt x="669608" y="148590"/>
                                <a:pt x="677228" y="154305"/>
                                <a:pt x="679133" y="162877"/>
                              </a:cubicBezTo>
                              <a:cubicBezTo>
                                <a:pt x="681038" y="170497"/>
                                <a:pt x="675323" y="178117"/>
                                <a:pt x="666750" y="180022"/>
                              </a:cubicBezTo>
                              <a:cubicBezTo>
                                <a:pt x="658178" y="181927"/>
                                <a:pt x="650558" y="176212"/>
                                <a:pt x="648653" y="167640"/>
                              </a:cubicBezTo>
                              <a:cubicBezTo>
                                <a:pt x="646748" y="159067"/>
                                <a:pt x="652463" y="151447"/>
                                <a:pt x="661035" y="150495"/>
                              </a:cubicBezTo>
                              <a:close/>
                              <a:moveTo>
                                <a:pt x="2235517" y="140017"/>
                              </a:moveTo>
                              <a:cubicBezTo>
                                <a:pt x="2237422" y="140970"/>
                                <a:pt x="2238375" y="142875"/>
                                <a:pt x="2237422" y="143827"/>
                              </a:cubicBezTo>
                              <a:cubicBezTo>
                                <a:pt x="2237422" y="143827"/>
                                <a:pt x="2232660" y="155257"/>
                                <a:pt x="2216467" y="169545"/>
                              </a:cubicBezTo>
                              <a:cubicBezTo>
                                <a:pt x="2206942" y="177165"/>
                                <a:pt x="2192655" y="184785"/>
                                <a:pt x="2182177" y="189547"/>
                              </a:cubicBezTo>
                              <a:cubicBezTo>
                                <a:pt x="2194560" y="189547"/>
                                <a:pt x="2208847" y="190500"/>
                                <a:pt x="2222182" y="191452"/>
                              </a:cubicBezTo>
                              <a:cubicBezTo>
                                <a:pt x="2223135" y="190500"/>
                                <a:pt x="2245995" y="180022"/>
                                <a:pt x="2254567" y="166687"/>
                              </a:cubicBezTo>
                              <a:cubicBezTo>
                                <a:pt x="2263140" y="153352"/>
                                <a:pt x="2264092" y="143827"/>
                                <a:pt x="2264092" y="143827"/>
                              </a:cubicBezTo>
                              <a:cubicBezTo>
                                <a:pt x="2264092" y="141922"/>
                                <a:pt x="2265045" y="140970"/>
                                <a:pt x="2266950" y="140970"/>
                              </a:cubicBezTo>
                              <a:cubicBezTo>
                                <a:pt x="2268855" y="140970"/>
                                <a:pt x="2269807" y="141922"/>
                                <a:pt x="2269807" y="143827"/>
                              </a:cubicBezTo>
                              <a:cubicBezTo>
                                <a:pt x="2269807" y="143827"/>
                                <a:pt x="2268855" y="154305"/>
                                <a:pt x="2259330" y="168592"/>
                              </a:cubicBezTo>
                              <a:cubicBezTo>
                                <a:pt x="2253615" y="177165"/>
                                <a:pt x="2241232" y="185737"/>
                                <a:pt x="2232660" y="190500"/>
                              </a:cubicBezTo>
                              <a:cubicBezTo>
                                <a:pt x="2243137" y="190500"/>
                                <a:pt x="2252662" y="191452"/>
                                <a:pt x="2262187" y="192405"/>
                              </a:cubicBezTo>
                              <a:cubicBezTo>
                                <a:pt x="2268855" y="193357"/>
                                <a:pt x="2274570" y="191452"/>
                                <a:pt x="2279332" y="186690"/>
                              </a:cubicBezTo>
                              <a:cubicBezTo>
                                <a:pt x="2283142" y="181927"/>
                                <a:pt x="2288857" y="177165"/>
                                <a:pt x="2295525" y="169545"/>
                              </a:cubicBezTo>
                              <a:cubicBezTo>
                                <a:pt x="2308860" y="155257"/>
                                <a:pt x="2310765" y="148590"/>
                                <a:pt x="2310765" y="148590"/>
                              </a:cubicBezTo>
                              <a:cubicBezTo>
                                <a:pt x="2311717" y="147637"/>
                                <a:pt x="2312670" y="146685"/>
                                <a:pt x="2314575" y="146685"/>
                              </a:cubicBezTo>
                              <a:cubicBezTo>
                                <a:pt x="2315527" y="147637"/>
                                <a:pt x="2316480" y="148590"/>
                                <a:pt x="2316480" y="150495"/>
                              </a:cubicBezTo>
                              <a:cubicBezTo>
                                <a:pt x="2316480" y="151447"/>
                                <a:pt x="2314575" y="159067"/>
                                <a:pt x="2300287" y="174307"/>
                              </a:cubicBezTo>
                              <a:cubicBezTo>
                                <a:pt x="2291715" y="183832"/>
                                <a:pt x="2285047" y="190500"/>
                                <a:pt x="2280285" y="194310"/>
                              </a:cubicBezTo>
                              <a:cubicBezTo>
                                <a:pt x="2291715" y="195262"/>
                                <a:pt x="2301240" y="196215"/>
                                <a:pt x="2310765" y="197167"/>
                              </a:cubicBezTo>
                              <a:cubicBezTo>
                                <a:pt x="2311717" y="197167"/>
                                <a:pt x="2324100" y="190500"/>
                                <a:pt x="2335530" y="179070"/>
                              </a:cubicBezTo>
                              <a:cubicBezTo>
                                <a:pt x="2341245" y="173355"/>
                                <a:pt x="2342197" y="170497"/>
                                <a:pt x="2342197" y="169545"/>
                              </a:cubicBezTo>
                              <a:cubicBezTo>
                                <a:pt x="2341245" y="168592"/>
                                <a:pt x="2341245" y="166687"/>
                                <a:pt x="2342197" y="165735"/>
                              </a:cubicBezTo>
                              <a:cubicBezTo>
                                <a:pt x="2343150" y="163830"/>
                                <a:pt x="2345055" y="163830"/>
                                <a:pt x="2346007" y="164782"/>
                              </a:cubicBezTo>
                              <a:cubicBezTo>
                                <a:pt x="2346960" y="165735"/>
                                <a:pt x="2347912" y="166687"/>
                                <a:pt x="2347912" y="168592"/>
                              </a:cubicBezTo>
                              <a:cubicBezTo>
                                <a:pt x="2347912" y="172402"/>
                                <a:pt x="2345055" y="177165"/>
                                <a:pt x="2339340" y="182880"/>
                              </a:cubicBezTo>
                              <a:cubicBezTo>
                                <a:pt x="2331720" y="189547"/>
                                <a:pt x="2324100" y="195262"/>
                                <a:pt x="2319337" y="198120"/>
                              </a:cubicBezTo>
                              <a:cubicBezTo>
                                <a:pt x="2332672" y="200025"/>
                                <a:pt x="2344102" y="200977"/>
                                <a:pt x="2353627" y="202882"/>
                              </a:cubicBezTo>
                              <a:cubicBezTo>
                                <a:pt x="2355532" y="201930"/>
                                <a:pt x="2366962" y="195262"/>
                                <a:pt x="2377440" y="184785"/>
                              </a:cubicBezTo>
                              <a:cubicBezTo>
                                <a:pt x="2378392" y="183832"/>
                                <a:pt x="2380297" y="183832"/>
                                <a:pt x="2381250" y="184785"/>
                              </a:cubicBezTo>
                              <a:cubicBezTo>
                                <a:pt x="2382202" y="185737"/>
                                <a:pt x="2382202" y="187642"/>
                                <a:pt x="2381250" y="188595"/>
                              </a:cubicBezTo>
                              <a:cubicBezTo>
                                <a:pt x="2374582" y="195262"/>
                                <a:pt x="2366962" y="200977"/>
                                <a:pt x="2362200" y="203835"/>
                              </a:cubicBezTo>
                              <a:cubicBezTo>
                                <a:pt x="2391727" y="208597"/>
                                <a:pt x="2403157" y="211455"/>
                                <a:pt x="2404110" y="211455"/>
                              </a:cubicBezTo>
                              <a:cubicBezTo>
                                <a:pt x="2405062" y="211455"/>
                                <a:pt x="2406015" y="213360"/>
                                <a:pt x="2403157" y="215265"/>
                              </a:cubicBezTo>
                              <a:cubicBezTo>
                                <a:pt x="2403157" y="216217"/>
                                <a:pt x="2402205" y="217170"/>
                                <a:pt x="2401252" y="217170"/>
                              </a:cubicBezTo>
                              <a:cubicBezTo>
                                <a:pt x="2400300" y="217170"/>
                                <a:pt x="2400300" y="217170"/>
                                <a:pt x="2399347" y="217170"/>
                              </a:cubicBezTo>
                              <a:cubicBezTo>
                                <a:pt x="2399347" y="217170"/>
                                <a:pt x="2388870" y="214312"/>
                                <a:pt x="2363152" y="210502"/>
                              </a:cubicBezTo>
                              <a:cubicBezTo>
                                <a:pt x="2367915" y="214312"/>
                                <a:pt x="2373630" y="219075"/>
                                <a:pt x="2379345" y="225742"/>
                              </a:cubicBezTo>
                              <a:cubicBezTo>
                                <a:pt x="2380297" y="226695"/>
                                <a:pt x="2380297" y="228600"/>
                                <a:pt x="2379345" y="229552"/>
                              </a:cubicBezTo>
                              <a:cubicBezTo>
                                <a:pt x="2379345" y="230505"/>
                                <a:pt x="2378392" y="230505"/>
                                <a:pt x="2378392" y="230505"/>
                              </a:cubicBezTo>
                              <a:cubicBezTo>
                                <a:pt x="2377440" y="230505"/>
                                <a:pt x="2376487" y="230505"/>
                                <a:pt x="2375535" y="229552"/>
                              </a:cubicBezTo>
                              <a:cubicBezTo>
                                <a:pt x="2364105" y="217170"/>
                                <a:pt x="2351722" y="209550"/>
                                <a:pt x="2351722" y="209550"/>
                              </a:cubicBezTo>
                              <a:cubicBezTo>
                                <a:pt x="2350770" y="209550"/>
                                <a:pt x="2350770" y="208597"/>
                                <a:pt x="2350770" y="208597"/>
                              </a:cubicBezTo>
                              <a:cubicBezTo>
                                <a:pt x="2342197" y="207645"/>
                                <a:pt x="2331720" y="206692"/>
                                <a:pt x="2320290" y="204787"/>
                              </a:cubicBezTo>
                              <a:cubicBezTo>
                                <a:pt x="2325052" y="208597"/>
                                <a:pt x="2329815" y="213360"/>
                                <a:pt x="2335530" y="219075"/>
                              </a:cubicBezTo>
                              <a:cubicBezTo>
                                <a:pt x="2342197" y="226695"/>
                                <a:pt x="2344102" y="229552"/>
                                <a:pt x="2342197" y="231457"/>
                              </a:cubicBezTo>
                              <a:cubicBezTo>
                                <a:pt x="2341245" y="231457"/>
                                <a:pt x="2341245" y="232410"/>
                                <a:pt x="2340292" y="232410"/>
                              </a:cubicBezTo>
                              <a:cubicBezTo>
                                <a:pt x="2339340" y="233362"/>
                                <a:pt x="2338387" y="233362"/>
                                <a:pt x="2337435" y="232410"/>
                              </a:cubicBezTo>
                              <a:cubicBezTo>
                                <a:pt x="2336482" y="231457"/>
                                <a:pt x="2335530" y="229552"/>
                                <a:pt x="2336482" y="228600"/>
                              </a:cubicBezTo>
                              <a:cubicBezTo>
                                <a:pt x="2335530" y="227647"/>
                                <a:pt x="2334577" y="225742"/>
                                <a:pt x="2331720" y="222885"/>
                              </a:cubicBezTo>
                              <a:cubicBezTo>
                                <a:pt x="2321242" y="210502"/>
                                <a:pt x="2309812" y="203835"/>
                                <a:pt x="2307907" y="202882"/>
                              </a:cubicBezTo>
                              <a:cubicBezTo>
                                <a:pt x="2307907" y="202882"/>
                                <a:pt x="2306955" y="202882"/>
                                <a:pt x="2306955" y="202882"/>
                              </a:cubicBezTo>
                              <a:cubicBezTo>
                                <a:pt x="2299335" y="201930"/>
                                <a:pt x="2289810" y="200977"/>
                                <a:pt x="2280285" y="200025"/>
                              </a:cubicBezTo>
                              <a:cubicBezTo>
                                <a:pt x="2285047" y="204787"/>
                                <a:pt x="2290762" y="211455"/>
                                <a:pt x="2298382" y="220980"/>
                              </a:cubicBezTo>
                              <a:cubicBezTo>
                                <a:pt x="2311717" y="238125"/>
                                <a:pt x="2313622" y="244792"/>
                                <a:pt x="2313622" y="245745"/>
                              </a:cubicBezTo>
                              <a:cubicBezTo>
                                <a:pt x="2313622" y="246697"/>
                                <a:pt x="2312670" y="248602"/>
                                <a:pt x="2311717" y="248602"/>
                              </a:cubicBezTo>
                              <a:cubicBezTo>
                                <a:pt x="2310765" y="249555"/>
                                <a:pt x="2308860" y="248602"/>
                                <a:pt x="2308860" y="246697"/>
                              </a:cubicBezTo>
                              <a:cubicBezTo>
                                <a:pt x="2308860" y="246697"/>
                                <a:pt x="2307907" y="240030"/>
                                <a:pt x="2295525" y="224790"/>
                              </a:cubicBezTo>
                              <a:cubicBezTo>
                                <a:pt x="2288857" y="216217"/>
                                <a:pt x="2283142" y="209550"/>
                                <a:pt x="2279332" y="205740"/>
                              </a:cubicBezTo>
                              <a:cubicBezTo>
                                <a:pt x="2275522" y="201930"/>
                                <a:pt x="2270760" y="199072"/>
                                <a:pt x="2265045" y="199072"/>
                              </a:cubicBezTo>
                              <a:cubicBezTo>
                                <a:pt x="2256472" y="198120"/>
                                <a:pt x="2248852" y="198120"/>
                                <a:pt x="2240280" y="197167"/>
                              </a:cubicBezTo>
                              <a:cubicBezTo>
                                <a:pt x="2247900" y="202882"/>
                                <a:pt x="2257425" y="210502"/>
                                <a:pt x="2262187" y="219075"/>
                              </a:cubicBezTo>
                              <a:cubicBezTo>
                                <a:pt x="2270760" y="234315"/>
                                <a:pt x="2270760" y="244792"/>
                                <a:pt x="2270760" y="244792"/>
                              </a:cubicBezTo>
                              <a:cubicBezTo>
                                <a:pt x="2270760" y="245745"/>
                                <a:pt x="2269807" y="247650"/>
                                <a:pt x="2268855" y="247650"/>
                              </a:cubicBezTo>
                              <a:cubicBezTo>
                                <a:pt x="2267902" y="247650"/>
                                <a:pt x="2267902" y="247650"/>
                                <a:pt x="2267902" y="247650"/>
                              </a:cubicBezTo>
                              <a:cubicBezTo>
                                <a:pt x="2265997" y="247650"/>
                                <a:pt x="2265045" y="246697"/>
                                <a:pt x="2265045" y="244792"/>
                              </a:cubicBezTo>
                              <a:cubicBezTo>
                                <a:pt x="2265045" y="244792"/>
                                <a:pt x="2265045" y="235267"/>
                                <a:pt x="2257425" y="221932"/>
                              </a:cubicBezTo>
                              <a:cubicBezTo>
                                <a:pt x="2250757" y="210502"/>
                                <a:pt x="2233612" y="200025"/>
                                <a:pt x="2227897" y="196215"/>
                              </a:cubicBezTo>
                              <a:cubicBezTo>
                                <a:pt x="2212657" y="195262"/>
                                <a:pt x="2197417" y="194310"/>
                                <a:pt x="2183130" y="193357"/>
                              </a:cubicBezTo>
                              <a:cubicBezTo>
                                <a:pt x="2193607" y="199072"/>
                                <a:pt x="2207895" y="207645"/>
                                <a:pt x="2216467" y="216217"/>
                              </a:cubicBezTo>
                              <a:cubicBezTo>
                                <a:pt x="2231707" y="231457"/>
                                <a:pt x="2236470" y="242887"/>
                                <a:pt x="2236470" y="243840"/>
                              </a:cubicBezTo>
                              <a:cubicBezTo>
                                <a:pt x="2236470" y="245745"/>
                                <a:pt x="2236470" y="246697"/>
                                <a:pt x="2234565" y="247650"/>
                              </a:cubicBezTo>
                              <a:cubicBezTo>
                                <a:pt x="2232660" y="247650"/>
                                <a:pt x="2231707" y="246697"/>
                                <a:pt x="2230755" y="245745"/>
                              </a:cubicBezTo>
                              <a:cubicBezTo>
                                <a:pt x="2230755" y="245745"/>
                                <a:pt x="2226945" y="235267"/>
                                <a:pt x="2212657" y="220980"/>
                              </a:cubicBezTo>
                              <a:cubicBezTo>
                                <a:pt x="2199322" y="207645"/>
                                <a:pt x="2169795" y="194310"/>
                                <a:pt x="2169795" y="194310"/>
                              </a:cubicBezTo>
                              <a:cubicBezTo>
                                <a:pt x="2168842" y="194310"/>
                                <a:pt x="2168842" y="194310"/>
                                <a:pt x="2167890" y="194310"/>
                              </a:cubicBezTo>
                              <a:cubicBezTo>
                                <a:pt x="2131695" y="192405"/>
                                <a:pt x="2105025" y="191452"/>
                                <a:pt x="2104072" y="191452"/>
                              </a:cubicBezTo>
                              <a:cubicBezTo>
                                <a:pt x="2102167" y="191452"/>
                                <a:pt x="2101215" y="190500"/>
                                <a:pt x="2101215" y="188595"/>
                              </a:cubicBezTo>
                              <a:cubicBezTo>
                                <a:pt x="2101215" y="186690"/>
                                <a:pt x="2102167" y="185737"/>
                                <a:pt x="2104072" y="185737"/>
                              </a:cubicBezTo>
                              <a:cubicBezTo>
                                <a:pt x="2105025" y="185737"/>
                                <a:pt x="2129790" y="186690"/>
                                <a:pt x="2164080" y="188595"/>
                              </a:cubicBezTo>
                              <a:cubicBezTo>
                                <a:pt x="2166937" y="188595"/>
                                <a:pt x="2170747" y="187642"/>
                                <a:pt x="2173605" y="186690"/>
                              </a:cubicBezTo>
                              <a:cubicBezTo>
                                <a:pt x="2182177" y="182880"/>
                                <a:pt x="2201227" y="174307"/>
                                <a:pt x="2211705" y="164782"/>
                              </a:cubicBezTo>
                              <a:cubicBezTo>
                                <a:pt x="2226945" y="152400"/>
                                <a:pt x="2231707" y="140970"/>
                                <a:pt x="2231707" y="140970"/>
                              </a:cubicBezTo>
                              <a:cubicBezTo>
                                <a:pt x="2232660" y="140017"/>
                                <a:pt x="2234565" y="139065"/>
                                <a:pt x="2235517" y="140017"/>
                              </a:cubicBezTo>
                              <a:close/>
                              <a:moveTo>
                                <a:pt x="680085" y="123825"/>
                              </a:moveTo>
                              <a:cubicBezTo>
                                <a:pt x="686752" y="122872"/>
                                <a:pt x="692467" y="126682"/>
                                <a:pt x="693420" y="133350"/>
                              </a:cubicBezTo>
                              <a:cubicBezTo>
                                <a:pt x="694372" y="140017"/>
                                <a:pt x="690562" y="145732"/>
                                <a:pt x="683895" y="146685"/>
                              </a:cubicBezTo>
                              <a:cubicBezTo>
                                <a:pt x="677227" y="147637"/>
                                <a:pt x="671512" y="143827"/>
                                <a:pt x="670560" y="137160"/>
                              </a:cubicBezTo>
                              <a:cubicBezTo>
                                <a:pt x="669607" y="131445"/>
                                <a:pt x="673417" y="124777"/>
                                <a:pt x="680085" y="123825"/>
                              </a:cubicBezTo>
                              <a:close/>
                              <a:moveTo>
                                <a:pt x="649605" y="117157"/>
                              </a:moveTo>
                              <a:cubicBezTo>
                                <a:pt x="653415" y="116205"/>
                                <a:pt x="657225" y="119062"/>
                                <a:pt x="658178" y="122872"/>
                              </a:cubicBezTo>
                              <a:cubicBezTo>
                                <a:pt x="659130" y="126682"/>
                                <a:pt x="656273" y="130492"/>
                                <a:pt x="652463" y="131445"/>
                              </a:cubicBezTo>
                              <a:cubicBezTo>
                                <a:pt x="648653" y="132397"/>
                                <a:pt x="644843" y="129540"/>
                                <a:pt x="643890" y="125730"/>
                              </a:cubicBezTo>
                              <a:cubicBezTo>
                                <a:pt x="642938" y="121920"/>
                                <a:pt x="645795" y="118110"/>
                                <a:pt x="649605" y="117157"/>
                              </a:cubicBezTo>
                              <a:close/>
                              <a:moveTo>
                                <a:pt x="713422" y="103823"/>
                              </a:moveTo>
                              <a:cubicBezTo>
                                <a:pt x="721995" y="101918"/>
                                <a:pt x="729615" y="107633"/>
                                <a:pt x="731520" y="116205"/>
                              </a:cubicBezTo>
                              <a:cubicBezTo>
                                <a:pt x="733425" y="124778"/>
                                <a:pt x="727710" y="132398"/>
                                <a:pt x="719137" y="133350"/>
                              </a:cubicBezTo>
                              <a:cubicBezTo>
                                <a:pt x="710565" y="135255"/>
                                <a:pt x="702945" y="129540"/>
                                <a:pt x="701040" y="120968"/>
                              </a:cubicBezTo>
                              <a:cubicBezTo>
                                <a:pt x="699135" y="112395"/>
                                <a:pt x="704850" y="104775"/>
                                <a:pt x="713422" y="103823"/>
                              </a:cubicBezTo>
                              <a:close/>
                              <a:moveTo>
                                <a:pt x="679132" y="102870"/>
                              </a:moveTo>
                              <a:cubicBezTo>
                                <a:pt x="682942" y="101918"/>
                                <a:pt x="686752" y="104775"/>
                                <a:pt x="687705" y="108585"/>
                              </a:cubicBezTo>
                              <a:cubicBezTo>
                                <a:pt x="688657" y="112395"/>
                                <a:pt x="685800" y="116205"/>
                                <a:pt x="681990" y="117158"/>
                              </a:cubicBezTo>
                              <a:cubicBezTo>
                                <a:pt x="678180" y="118110"/>
                                <a:pt x="674370" y="115253"/>
                                <a:pt x="673417" y="111443"/>
                              </a:cubicBezTo>
                              <a:cubicBezTo>
                                <a:pt x="672465" y="107633"/>
                                <a:pt x="675322" y="103823"/>
                                <a:pt x="679132" y="102870"/>
                              </a:cubicBezTo>
                              <a:close/>
                              <a:moveTo>
                                <a:pt x="656273" y="80963"/>
                              </a:moveTo>
                              <a:cubicBezTo>
                                <a:pt x="662940" y="80010"/>
                                <a:pt x="668655" y="83820"/>
                                <a:pt x="669608" y="90488"/>
                              </a:cubicBezTo>
                              <a:cubicBezTo>
                                <a:pt x="670560" y="97155"/>
                                <a:pt x="665798" y="102870"/>
                                <a:pt x="660083" y="103823"/>
                              </a:cubicBezTo>
                              <a:cubicBezTo>
                                <a:pt x="653415" y="104775"/>
                                <a:pt x="647700" y="100965"/>
                                <a:pt x="646748" y="94298"/>
                              </a:cubicBezTo>
                              <a:cubicBezTo>
                                <a:pt x="645795" y="87630"/>
                                <a:pt x="649605" y="81915"/>
                                <a:pt x="656273" y="80963"/>
                              </a:cubicBezTo>
                              <a:close/>
                              <a:moveTo>
                                <a:pt x="690563" y="69533"/>
                              </a:moveTo>
                              <a:cubicBezTo>
                                <a:pt x="697230" y="68580"/>
                                <a:pt x="702945" y="72390"/>
                                <a:pt x="703898" y="79058"/>
                              </a:cubicBezTo>
                              <a:cubicBezTo>
                                <a:pt x="704850" y="85725"/>
                                <a:pt x="700088" y="91440"/>
                                <a:pt x="694373" y="92393"/>
                              </a:cubicBezTo>
                              <a:cubicBezTo>
                                <a:pt x="687705" y="93345"/>
                                <a:pt x="681990" y="89535"/>
                                <a:pt x="681038" y="82868"/>
                              </a:cubicBezTo>
                              <a:cubicBezTo>
                                <a:pt x="680085" y="77153"/>
                                <a:pt x="683895" y="70485"/>
                                <a:pt x="690563" y="69533"/>
                              </a:cubicBezTo>
                              <a:close/>
                              <a:moveTo>
                                <a:pt x="723900" y="68580"/>
                              </a:moveTo>
                              <a:cubicBezTo>
                                <a:pt x="727710" y="67628"/>
                                <a:pt x="731520" y="70485"/>
                                <a:pt x="732473" y="74295"/>
                              </a:cubicBezTo>
                              <a:cubicBezTo>
                                <a:pt x="733425" y="78105"/>
                                <a:pt x="730568" y="81915"/>
                                <a:pt x="726758" y="82868"/>
                              </a:cubicBezTo>
                              <a:cubicBezTo>
                                <a:pt x="722948" y="83820"/>
                                <a:pt x="719138" y="80963"/>
                                <a:pt x="718185" y="77153"/>
                              </a:cubicBezTo>
                              <a:cubicBezTo>
                                <a:pt x="717233" y="73343"/>
                                <a:pt x="720090" y="69533"/>
                                <a:pt x="723900" y="68580"/>
                              </a:cubicBezTo>
                              <a:close/>
                              <a:moveTo>
                                <a:pt x="665797" y="43815"/>
                              </a:moveTo>
                              <a:cubicBezTo>
                                <a:pt x="674370" y="41910"/>
                                <a:pt x="681990" y="47625"/>
                                <a:pt x="683895" y="56197"/>
                              </a:cubicBezTo>
                              <a:cubicBezTo>
                                <a:pt x="685800" y="63817"/>
                                <a:pt x="680085" y="71437"/>
                                <a:pt x="671512" y="73342"/>
                              </a:cubicBezTo>
                              <a:cubicBezTo>
                                <a:pt x="662940" y="75247"/>
                                <a:pt x="655320" y="69532"/>
                                <a:pt x="653415" y="60960"/>
                              </a:cubicBezTo>
                              <a:cubicBezTo>
                                <a:pt x="651510" y="52387"/>
                                <a:pt x="657225" y="44767"/>
                                <a:pt x="665797" y="43815"/>
                              </a:cubicBezTo>
                              <a:close/>
                              <a:moveTo>
                                <a:pt x="705802" y="32385"/>
                              </a:moveTo>
                              <a:cubicBezTo>
                                <a:pt x="714375" y="30480"/>
                                <a:pt x="721995" y="36195"/>
                                <a:pt x="723900" y="44767"/>
                              </a:cubicBezTo>
                              <a:cubicBezTo>
                                <a:pt x="724852" y="52387"/>
                                <a:pt x="719137" y="60960"/>
                                <a:pt x="711517" y="61912"/>
                              </a:cubicBezTo>
                              <a:cubicBezTo>
                                <a:pt x="702945" y="63817"/>
                                <a:pt x="695325" y="58102"/>
                                <a:pt x="693420" y="49530"/>
                              </a:cubicBezTo>
                              <a:cubicBezTo>
                                <a:pt x="691515" y="40957"/>
                                <a:pt x="697230" y="33337"/>
                                <a:pt x="705802" y="32385"/>
                              </a:cubicBezTo>
                              <a:close/>
                              <a:moveTo>
                                <a:pt x="681037" y="18097"/>
                              </a:moveTo>
                              <a:cubicBezTo>
                                <a:pt x="684847" y="17145"/>
                                <a:pt x="688657" y="20002"/>
                                <a:pt x="689610" y="23812"/>
                              </a:cubicBezTo>
                              <a:cubicBezTo>
                                <a:pt x="689610" y="27622"/>
                                <a:pt x="687705" y="31432"/>
                                <a:pt x="683895" y="32385"/>
                              </a:cubicBezTo>
                              <a:cubicBezTo>
                                <a:pt x="680085" y="33337"/>
                                <a:pt x="676275" y="30480"/>
                                <a:pt x="675322" y="26670"/>
                              </a:cubicBezTo>
                              <a:cubicBezTo>
                                <a:pt x="674370" y="22860"/>
                                <a:pt x="677227" y="19050"/>
                                <a:pt x="681037" y="18097"/>
                              </a:cubicBezTo>
                              <a:close/>
                              <a:moveTo>
                                <a:pt x="2226945" y="0"/>
                              </a:moveTo>
                              <a:cubicBezTo>
                                <a:pt x="2226945" y="952"/>
                                <a:pt x="2226945" y="952"/>
                                <a:pt x="2226945" y="1905"/>
                              </a:cubicBezTo>
                              <a:cubicBezTo>
                                <a:pt x="2226945" y="1905"/>
                                <a:pt x="2225993" y="2857"/>
                                <a:pt x="2225993" y="2857"/>
                              </a:cubicBezTo>
                              <a:cubicBezTo>
                                <a:pt x="2225993" y="2857"/>
                                <a:pt x="2220278" y="7620"/>
                                <a:pt x="2207895" y="21907"/>
                              </a:cubicBezTo>
                              <a:cubicBezTo>
                                <a:pt x="2211705" y="20955"/>
                                <a:pt x="2216468" y="19050"/>
                                <a:pt x="2223135" y="18097"/>
                              </a:cubicBezTo>
                              <a:cubicBezTo>
                                <a:pt x="2224088" y="18097"/>
                                <a:pt x="2225040" y="19050"/>
                                <a:pt x="2225040" y="20002"/>
                              </a:cubicBezTo>
                              <a:cubicBezTo>
                                <a:pt x="2225040" y="20002"/>
                                <a:pt x="2225040" y="20955"/>
                                <a:pt x="2225040" y="20955"/>
                              </a:cubicBezTo>
                              <a:cubicBezTo>
                                <a:pt x="2224088" y="20955"/>
                                <a:pt x="2224088" y="21907"/>
                                <a:pt x="2223135" y="21907"/>
                              </a:cubicBezTo>
                              <a:cubicBezTo>
                                <a:pt x="2210753" y="23812"/>
                                <a:pt x="2201228" y="28575"/>
                                <a:pt x="2201228" y="28575"/>
                              </a:cubicBezTo>
                              <a:cubicBezTo>
                                <a:pt x="2200275" y="28575"/>
                                <a:pt x="2200275" y="28575"/>
                                <a:pt x="2200275" y="28575"/>
                              </a:cubicBezTo>
                              <a:cubicBezTo>
                                <a:pt x="2196465" y="33337"/>
                                <a:pt x="2191703" y="39052"/>
                                <a:pt x="2185988" y="45720"/>
                              </a:cubicBezTo>
                              <a:cubicBezTo>
                                <a:pt x="2190750" y="44767"/>
                                <a:pt x="2195513" y="42862"/>
                                <a:pt x="2201228" y="41910"/>
                              </a:cubicBezTo>
                              <a:cubicBezTo>
                                <a:pt x="2208848" y="40957"/>
                                <a:pt x="2210753" y="40957"/>
                                <a:pt x="2211705" y="42862"/>
                              </a:cubicBezTo>
                              <a:cubicBezTo>
                                <a:pt x="2211705" y="43815"/>
                                <a:pt x="2211705" y="44767"/>
                                <a:pt x="2211705" y="44767"/>
                              </a:cubicBezTo>
                              <a:cubicBezTo>
                                <a:pt x="2211705" y="45720"/>
                                <a:pt x="2211705" y="46672"/>
                                <a:pt x="2210753" y="46672"/>
                              </a:cubicBezTo>
                              <a:cubicBezTo>
                                <a:pt x="2209800" y="46672"/>
                                <a:pt x="2208848" y="46672"/>
                                <a:pt x="2207895" y="45720"/>
                              </a:cubicBezTo>
                              <a:cubicBezTo>
                                <a:pt x="2206943" y="45720"/>
                                <a:pt x="2205038" y="46672"/>
                                <a:pt x="2202180" y="46672"/>
                              </a:cubicBezTo>
                              <a:cubicBezTo>
                                <a:pt x="2190750" y="48577"/>
                                <a:pt x="2183130" y="52387"/>
                                <a:pt x="2181225" y="53340"/>
                              </a:cubicBezTo>
                              <a:cubicBezTo>
                                <a:pt x="2180273" y="54292"/>
                                <a:pt x="2180273" y="54292"/>
                                <a:pt x="2180273" y="54292"/>
                              </a:cubicBezTo>
                              <a:cubicBezTo>
                                <a:pt x="2176463" y="59055"/>
                                <a:pt x="2172653" y="63817"/>
                                <a:pt x="2167890" y="69532"/>
                              </a:cubicBezTo>
                              <a:cubicBezTo>
                                <a:pt x="2172653" y="68580"/>
                                <a:pt x="2179320" y="67627"/>
                                <a:pt x="2187893" y="66675"/>
                              </a:cubicBezTo>
                              <a:cubicBezTo>
                                <a:pt x="2203133" y="65722"/>
                                <a:pt x="2207895" y="67627"/>
                                <a:pt x="2208848" y="67627"/>
                              </a:cubicBezTo>
                              <a:cubicBezTo>
                                <a:pt x="2209800" y="68580"/>
                                <a:pt x="2209800" y="69532"/>
                                <a:pt x="2209800" y="70485"/>
                              </a:cubicBezTo>
                              <a:cubicBezTo>
                                <a:pt x="2208848" y="71437"/>
                                <a:pt x="2207895" y="71437"/>
                                <a:pt x="2206943" y="71437"/>
                              </a:cubicBezTo>
                              <a:cubicBezTo>
                                <a:pt x="2206943" y="71437"/>
                                <a:pt x="2203133" y="69532"/>
                                <a:pt x="2188845" y="71437"/>
                              </a:cubicBezTo>
                              <a:cubicBezTo>
                                <a:pt x="2181225" y="72390"/>
                                <a:pt x="2174558" y="73342"/>
                                <a:pt x="2170748" y="74295"/>
                              </a:cubicBezTo>
                              <a:cubicBezTo>
                                <a:pt x="2166938" y="75247"/>
                                <a:pt x="2164080" y="77152"/>
                                <a:pt x="2161223" y="80010"/>
                              </a:cubicBezTo>
                              <a:cubicBezTo>
                                <a:pt x="2158365" y="84772"/>
                                <a:pt x="2154555" y="89535"/>
                                <a:pt x="2150745" y="94297"/>
                              </a:cubicBezTo>
                              <a:cubicBezTo>
                                <a:pt x="2157413" y="92392"/>
                                <a:pt x="2165985" y="89535"/>
                                <a:pt x="2172653" y="89535"/>
                              </a:cubicBezTo>
                              <a:cubicBezTo>
                                <a:pt x="2185035" y="90487"/>
                                <a:pt x="2191703" y="94297"/>
                                <a:pt x="2191703" y="94297"/>
                              </a:cubicBezTo>
                              <a:cubicBezTo>
                                <a:pt x="2192655" y="94297"/>
                                <a:pt x="2192655" y="95250"/>
                                <a:pt x="2192655" y="96202"/>
                              </a:cubicBezTo>
                              <a:cubicBezTo>
                                <a:pt x="2191703" y="97155"/>
                                <a:pt x="2190750" y="98107"/>
                                <a:pt x="2189798" y="97155"/>
                              </a:cubicBezTo>
                              <a:cubicBezTo>
                                <a:pt x="2189798" y="97155"/>
                                <a:pt x="2184083" y="94297"/>
                                <a:pt x="2172653" y="93345"/>
                              </a:cubicBezTo>
                              <a:cubicBezTo>
                                <a:pt x="2163128" y="92392"/>
                                <a:pt x="2150745" y="99060"/>
                                <a:pt x="2145983" y="100965"/>
                              </a:cubicBezTo>
                              <a:cubicBezTo>
                                <a:pt x="2139315" y="109537"/>
                                <a:pt x="2132648" y="118110"/>
                                <a:pt x="2126933" y="126682"/>
                              </a:cubicBezTo>
                              <a:cubicBezTo>
                                <a:pt x="2134553" y="122872"/>
                                <a:pt x="2145030" y="117157"/>
                                <a:pt x="2153603" y="115252"/>
                              </a:cubicBezTo>
                              <a:cubicBezTo>
                                <a:pt x="2167890" y="112395"/>
                                <a:pt x="2177415" y="114300"/>
                                <a:pt x="2177415" y="114300"/>
                              </a:cubicBezTo>
                              <a:cubicBezTo>
                                <a:pt x="2179320" y="115252"/>
                                <a:pt x="2179320" y="116205"/>
                                <a:pt x="2179320" y="117157"/>
                              </a:cubicBezTo>
                              <a:cubicBezTo>
                                <a:pt x="2179320" y="118110"/>
                                <a:pt x="2178368" y="118110"/>
                                <a:pt x="2177415" y="118110"/>
                              </a:cubicBezTo>
                              <a:cubicBezTo>
                                <a:pt x="2177415" y="118110"/>
                                <a:pt x="2168843" y="116205"/>
                                <a:pt x="2154555" y="119062"/>
                              </a:cubicBezTo>
                              <a:cubicBezTo>
                                <a:pt x="2141220" y="121920"/>
                                <a:pt x="2121218" y="134302"/>
                                <a:pt x="2121218" y="134302"/>
                              </a:cubicBezTo>
                              <a:cubicBezTo>
                                <a:pt x="2121218" y="134302"/>
                                <a:pt x="2120265" y="135255"/>
                                <a:pt x="2120265" y="135255"/>
                              </a:cubicBezTo>
                              <a:cubicBezTo>
                                <a:pt x="2105025" y="157162"/>
                                <a:pt x="2093595" y="173355"/>
                                <a:pt x="2093595" y="173355"/>
                              </a:cubicBezTo>
                              <a:cubicBezTo>
                                <a:pt x="2092643" y="174307"/>
                                <a:pt x="2091690" y="175260"/>
                                <a:pt x="2090738" y="174307"/>
                              </a:cubicBezTo>
                              <a:cubicBezTo>
                                <a:pt x="2089785" y="173355"/>
                                <a:pt x="2088833" y="172402"/>
                                <a:pt x="2089785" y="171450"/>
                              </a:cubicBezTo>
                              <a:cubicBezTo>
                                <a:pt x="2089785" y="171450"/>
                                <a:pt x="2100263" y="156210"/>
                                <a:pt x="2114550" y="136207"/>
                              </a:cubicBezTo>
                              <a:cubicBezTo>
                                <a:pt x="2116455" y="134302"/>
                                <a:pt x="2117408" y="132397"/>
                                <a:pt x="2117408" y="129540"/>
                              </a:cubicBezTo>
                              <a:cubicBezTo>
                                <a:pt x="2119313" y="121920"/>
                                <a:pt x="2121218" y="106680"/>
                                <a:pt x="2119313" y="97155"/>
                              </a:cubicBezTo>
                              <a:cubicBezTo>
                                <a:pt x="2117408" y="82867"/>
                                <a:pt x="2112645" y="75247"/>
                                <a:pt x="2112645" y="75247"/>
                              </a:cubicBezTo>
                              <a:cubicBezTo>
                                <a:pt x="2112645" y="74295"/>
                                <a:pt x="2112645" y="73342"/>
                                <a:pt x="2113598" y="72390"/>
                              </a:cubicBezTo>
                              <a:cubicBezTo>
                                <a:pt x="2114550" y="72390"/>
                                <a:pt x="2115503" y="72390"/>
                                <a:pt x="2116455" y="73342"/>
                              </a:cubicBezTo>
                              <a:cubicBezTo>
                                <a:pt x="2116455" y="73342"/>
                                <a:pt x="2122170" y="80962"/>
                                <a:pt x="2124075" y="96202"/>
                              </a:cubicBezTo>
                              <a:cubicBezTo>
                                <a:pt x="2125028" y="104775"/>
                                <a:pt x="2124075" y="116205"/>
                                <a:pt x="2123123" y="124777"/>
                              </a:cubicBezTo>
                              <a:cubicBezTo>
                                <a:pt x="2128838" y="117157"/>
                                <a:pt x="2134553" y="108585"/>
                                <a:pt x="2140268" y="100965"/>
                              </a:cubicBezTo>
                              <a:cubicBezTo>
                                <a:pt x="2140268" y="100012"/>
                                <a:pt x="2143125" y="81915"/>
                                <a:pt x="2138363" y="71437"/>
                              </a:cubicBezTo>
                              <a:cubicBezTo>
                                <a:pt x="2134553" y="60960"/>
                                <a:pt x="2128838" y="57150"/>
                                <a:pt x="2128838" y="57150"/>
                              </a:cubicBezTo>
                              <a:cubicBezTo>
                                <a:pt x="2127885" y="56197"/>
                                <a:pt x="2127885" y="55245"/>
                                <a:pt x="2128838" y="54292"/>
                              </a:cubicBezTo>
                              <a:cubicBezTo>
                                <a:pt x="2129790" y="53340"/>
                                <a:pt x="2130743" y="53340"/>
                                <a:pt x="2131695" y="54292"/>
                              </a:cubicBezTo>
                              <a:cubicBezTo>
                                <a:pt x="2132648" y="54292"/>
                                <a:pt x="2138363" y="59055"/>
                                <a:pt x="2143125" y="70485"/>
                              </a:cubicBezTo>
                              <a:cubicBezTo>
                                <a:pt x="2145983" y="77152"/>
                                <a:pt x="2145983" y="88582"/>
                                <a:pt x="2145983" y="95250"/>
                              </a:cubicBezTo>
                              <a:cubicBezTo>
                                <a:pt x="2149793" y="89535"/>
                                <a:pt x="2154555" y="83820"/>
                                <a:pt x="2158365" y="78105"/>
                              </a:cubicBezTo>
                              <a:cubicBezTo>
                                <a:pt x="2161223" y="74295"/>
                                <a:pt x="2162175" y="70485"/>
                                <a:pt x="2161223" y="65722"/>
                              </a:cubicBezTo>
                              <a:cubicBezTo>
                                <a:pt x="2160270" y="61912"/>
                                <a:pt x="2159318" y="56197"/>
                                <a:pt x="2157413" y="49530"/>
                              </a:cubicBezTo>
                              <a:cubicBezTo>
                                <a:pt x="2153603" y="36195"/>
                                <a:pt x="2150745" y="32385"/>
                                <a:pt x="2150745" y="32385"/>
                              </a:cubicBezTo>
                              <a:cubicBezTo>
                                <a:pt x="2149793" y="31432"/>
                                <a:pt x="2149793" y="30480"/>
                                <a:pt x="2150745" y="29527"/>
                              </a:cubicBezTo>
                              <a:cubicBezTo>
                                <a:pt x="2151698" y="28575"/>
                                <a:pt x="2152650" y="28575"/>
                                <a:pt x="2153603" y="29527"/>
                              </a:cubicBezTo>
                              <a:cubicBezTo>
                                <a:pt x="2153603" y="29527"/>
                                <a:pt x="2157413" y="34290"/>
                                <a:pt x="2161223" y="48577"/>
                              </a:cubicBezTo>
                              <a:cubicBezTo>
                                <a:pt x="2164080" y="57150"/>
                                <a:pt x="2165033" y="64770"/>
                                <a:pt x="2165985" y="68580"/>
                              </a:cubicBezTo>
                              <a:cubicBezTo>
                                <a:pt x="2170748" y="61912"/>
                                <a:pt x="2175510" y="56197"/>
                                <a:pt x="2179320" y="51435"/>
                              </a:cubicBezTo>
                              <a:cubicBezTo>
                                <a:pt x="2179320" y="50482"/>
                                <a:pt x="2180273" y="40957"/>
                                <a:pt x="2177415" y="29527"/>
                              </a:cubicBezTo>
                              <a:cubicBezTo>
                                <a:pt x="2176463" y="23812"/>
                                <a:pt x="2174558" y="21907"/>
                                <a:pt x="2174558" y="21907"/>
                              </a:cubicBezTo>
                              <a:cubicBezTo>
                                <a:pt x="2173605" y="21907"/>
                                <a:pt x="2172653" y="21907"/>
                                <a:pt x="2172653" y="20955"/>
                              </a:cubicBezTo>
                              <a:cubicBezTo>
                                <a:pt x="2171700" y="20002"/>
                                <a:pt x="2172653" y="18097"/>
                                <a:pt x="2173605" y="18097"/>
                              </a:cubicBezTo>
                              <a:cubicBezTo>
                                <a:pt x="2173605" y="18097"/>
                                <a:pt x="2175510" y="17145"/>
                                <a:pt x="2176463" y="18097"/>
                              </a:cubicBezTo>
                              <a:cubicBezTo>
                                <a:pt x="2179320" y="19050"/>
                                <a:pt x="2181225" y="22860"/>
                                <a:pt x="2182178" y="28575"/>
                              </a:cubicBezTo>
                              <a:cubicBezTo>
                                <a:pt x="2184083" y="36195"/>
                                <a:pt x="2184083" y="41910"/>
                                <a:pt x="2184083" y="46672"/>
                              </a:cubicBezTo>
                              <a:cubicBezTo>
                                <a:pt x="2189798" y="39052"/>
                                <a:pt x="2195513" y="33337"/>
                                <a:pt x="2200275" y="27622"/>
                              </a:cubicBezTo>
                              <a:cubicBezTo>
                                <a:pt x="2200275" y="25717"/>
                                <a:pt x="2200275" y="16192"/>
                                <a:pt x="2198370" y="5715"/>
                              </a:cubicBezTo>
                              <a:cubicBezTo>
                                <a:pt x="2198370" y="3810"/>
                                <a:pt x="2199323" y="2857"/>
                                <a:pt x="2200275" y="2857"/>
                              </a:cubicBezTo>
                              <a:cubicBezTo>
                                <a:pt x="2202180" y="2857"/>
                                <a:pt x="2203133" y="3810"/>
                                <a:pt x="2203133" y="4762"/>
                              </a:cubicBezTo>
                              <a:cubicBezTo>
                                <a:pt x="2205038" y="12382"/>
                                <a:pt x="2205038" y="18097"/>
                                <a:pt x="2205038" y="22860"/>
                              </a:cubicBezTo>
                              <a:cubicBezTo>
                                <a:pt x="2219325" y="6667"/>
                                <a:pt x="2225993" y="952"/>
                                <a:pt x="2225993" y="952"/>
                              </a:cubicBezTo>
                              <a:cubicBezTo>
                                <a:pt x="2226945" y="0"/>
                                <a:pt x="2227898" y="0"/>
                                <a:pt x="2226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39" name="Freeform: Shape 3839"/>
                      <wps:cNvSpPr/>
                      <wps:spPr>
                        <a:xfrm>
                          <a:off x="2506690" y="1140895"/>
                          <a:ext cx="3533246" cy="3226002"/>
                        </a:xfrm>
                        <a:custGeom>
                          <a:avLst/>
                          <a:gdLst>
                            <a:gd name="connsiteX0" fmla="*/ 3126700 w 3533246"/>
                            <a:gd name="connsiteY0" fmla="*/ 2653546 h 3226001"/>
                            <a:gd name="connsiteX1" fmla="*/ 3127057 w 3533246"/>
                            <a:gd name="connsiteY1" fmla="*/ 2653664 h 3226001"/>
                            <a:gd name="connsiteX2" fmla="*/ 3128962 w 3533246"/>
                            <a:gd name="connsiteY2" fmla="*/ 2660332 h 3226001"/>
                            <a:gd name="connsiteX3" fmla="*/ 3040380 w 3533246"/>
                            <a:gd name="connsiteY3" fmla="*/ 2783205 h 3226001"/>
                            <a:gd name="connsiteX4" fmla="*/ 3084194 w 3533246"/>
                            <a:gd name="connsiteY4" fmla="*/ 2774632 h 3226001"/>
                            <a:gd name="connsiteX5" fmla="*/ 3157537 w 3533246"/>
                            <a:gd name="connsiteY5" fmla="*/ 2796539 h 3226001"/>
                            <a:gd name="connsiteX6" fmla="*/ 3158490 w 3533246"/>
                            <a:gd name="connsiteY6" fmla="*/ 2812732 h 3226001"/>
                            <a:gd name="connsiteX7" fmla="*/ 3086100 w 3533246"/>
                            <a:gd name="connsiteY7" fmla="*/ 2834639 h 3226001"/>
                            <a:gd name="connsiteX8" fmla="*/ 3037522 w 3533246"/>
                            <a:gd name="connsiteY8" fmla="*/ 2803207 h 3226001"/>
                            <a:gd name="connsiteX9" fmla="*/ 3027044 w 3533246"/>
                            <a:gd name="connsiteY9" fmla="*/ 2803207 h 3226001"/>
                            <a:gd name="connsiteX10" fmla="*/ 2978467 w 3533246"/>
                            <a:gd name="connsiteY10" fmla="*/ 2861309 h 3226001"/>
                            <a:gd name="connsiteX11" fmla="*/ 3023234 w 3533246"/>
                            <a:gd name="connsiteY11" fmla="*/ 2851784 h 3226001"/>
                            <a:gd name="connsiteX12" fmla="*/ 3096577 w 3533246"/>
                            <a:gd name="connsiteY12" fmla="*/ 2873692 h 3226001"/>
                            <a:gd name="connsiteX13" fmla="*/ 3097530 w 3533246"/>
                            <a:gd name="connsiteY13" fmla="*/ 2889884 h 3226001"/>
                            <a:gd name="connsiteX14" fmla="*/ 3025140 w 3533246"/>
                            <a:gd name="connsiteY14" fmla="*/ 2911792 h 3226001"/>
                            <a:gd name="connsiteX15" fmla="*/ 2975609 w 3533246"/>
                            <a:gd name="connsiteY15" fmla="*/ 2878455 h 3226001"/>
                            <a:gd name="connsiteX16" fmla="*/ 2965132 w 3533246"/>
                            <a:gd name="connsiteY16" fmla="*/ 2877502 h 3226001"/>
                            <a:gd name="connsiteX17" fmla="*/ 2934652 w 3533246"/>
                            <a:gd name="connsiteY17" fmla="*/ 2907982 h 3226001"/>
                            <a:gd name="connsiteX18" fmla="*/ 2899409 w 3533246"/>
                            <a:gd name="connsiteY18" fmla="*/ 2939414 h 3226001"/>
                            <a:gd name="connsiteX19" fmla="*/ 2945130 w 3533246"/>
                            <a:gd name="connsiteY19" fmla="*/ 2929889 h 3226001"/>
                            <a:gd name="connsiteX20" fmla="*/ 3018472 w 3533246"/>
                            <a:gd name="connsiteY20" fmla="*/ 2951797 h 3226001"/>
                            <a:gd name="connsiteX21" fmla="*/ 3019425 w 3533246"/>
                            <a:gd name="connsiteY21" fmla="*/ 2967989 h 3226001"/>
                            <a:gd name="connsiteX22" fmla="*/ 2947034 w 3533246"/>
                            <a:gd name="connsiteY22" fmla="*/ 2989897 h 3226001"/>
                            <a:gd name="connsiteX23" fmla="*/ 2895600 w 3533246"/>
                            <a:gd name="connsiteY23" fmla="*/ 2953702 h 3226001"/>
                            <a:gd name="connsiteX24" fmla="*/ 2886075 w 3533246"/>
                            <a:gd name="connsiteY24" fmla="*/ 2952749 h 3226001"/>
                            <a:gd name="connsiteX25" fmla="*/ 2825115 w 3533246"/>
                            <a:gd name="connsiteY25" fmla="*/ 3002280 h 3226001"/>
                            <a:gd name="connsiteX26" fmla="*/ 2871787 w 3533246"/>
                            <a:gd name="connsiteY26" fmla="*/ 2996564 h 3226001"/>
                            <a:gd name="connsiteX27" fmla="*/ 2933700 w 3533246"/>
                            <a:gd name="connsiteY27" fmla="*/ 3018472 h 3226001"/>
                            <a:gd name="connsiteX28" fmla="*/ 2931794 w 3533246"/>
                            <a:gd name="connsiteY28" fmla="*/ 3046095 h 3226001"/>
                            <a:gd name="connsiteX29" fmla="*/ 2867025 w 3533246"/>
                            <a:gd name="connsiteY29" fmla="*/ 3055620 h 3226001"/>
                            <a:gd name="connsiteX30" fmla="*/ 2819400 w 3533246"/>
                            <a:gd name="connsiteY30" fmla="*/ 3015614 h 3226001"/>
                            <a:gd name="connsiteX31" fmla="*/ 2809875 w 3533246"/>
                            <a:gd name="connsiteY31" fmla="*/ 3013709 h 3226001"/>
                            <a:gd name="connsiteX32" fmla="*/ 2748915 w 3533246"/>
                            <a:gd name="connsiteY32" fmla="*/ 3057524 h 3226001"/>
                            <a:gd name="connsiteX33" fmla="*/ 2804159 w 3533246"/>
                            <a:gd name="connsiteY33" fmla="*/ 3059430 h 3226001"/>
                            <a:gd name="connsiteX34" fmla="*/ 2867977 w 3533246"/>
                            <a:gd name="connsiteY34" fmla="*/ 3100387 h 3226001"/>
                            <a:gd name="connsiteX35" fmla="*/ 2864167 w 3533246"/>
                            <a:gd name="connsiteY35" fmla="*/ 3115627 h 3226001"/>
                            <a:gd name="connsiteX36" fmla="*/ 2787967 w 3533246"/>
                            <a:gd name="connsiteY36" fmla="*/ 3116580 h 3226001"/>
                            <a:gd name="connsiteX37" fmla="*/ 2747962 w 3533246"/>
                            <a:gd name="connsiteY37" fmla="*/ 3067049 h 3226001"/>
                            <a:gd name="connsiteX38" fmla="*/ 2737484 w 3533246"/>
                            <a:gd name="connsiteY38" fmla="*/ 3064192 h 3226001"/>
                            <a:gd name="connsiteX39" fmla="*/ 2670809 w 3533246"/>
                            <a:gd name="connsiteY39" fmla="*/ 3107055 h 3226001"/>
                            <a:gd name="connsiteX40" fmla="*/ 2715577 w 3533246"/>
                            <a:gd name="connsiteY40" fmla="*/ 3114674 h 3226001"/>
                            <a:gd name="connsiteX41" fmla="*/ 2774632 w 3533246"/>
                            <a:gd name="connsiteY41" fmla="*/ 3162299 h 3226001"/>
                            <a:gd name="connsiteX42" fmla="*/ 2768917 w 3533246"/>
                            <a:gd name="connsiteY42" fmla="*/ 3176587 h 3226001"/>
                            <a:gd name="connsiteX43" fmla="*/ 2693669 w 3533246"/>
                            <a:gd name="connsiteY43" fmla="*/ 3169920 h 3226001"/>
                            <a:gd name="connsiteX44" fmla="*/ 2661284 w 3533246"/>
                            <a:gd name="connsiteY44" fmla="*/ 3122295 h 3226001"/>
                            <a:gd name="connsiteX45" fmla="*/ 2651759 w 3533246"/>
                            <a:gd name="connsiteY45" fmla="*/ 3118484 h 3226001"/>
                            <a:gd name="connsiteX46" fmla="*/ 2594609 w 3533246"/>
                            <a:gd name="connsiteY46" fmla="*/ 3150870 h 3226001"/>
                            <a:gd name="connsiteX47" fmla="*/ 2636519 w 3533246"/>
                            <a:gd name="connsiteY47" fmla="*/ 3158489 h 3226001"/>
                            <a:gd name="connsiteX48" fmla="*/ 2695575 w 3533246"/>
                            <a:gd name="connsiteY48" fmla="*/ 3206114 h 3226001"/>
                            <a:gd name="connsiteX49" fmla="*/ 2689859 w 3533246"/>
                            <a:gd name="connsiteY49" fmla="*/ 3220402 h 3226001"/>
                            <a:gd name="connsiteX50" fmla="*/ 2614612 w 3533246"/>
                            <a:gd name="connsiteY50" fmla="*/ 3213734 h 3226001"/>
                            <a:gd name="connsiteX51" fmla="*/ 2582227 w 3533246"/>
                            <a:gd name="connsiteY51" fmla="*/ 3166109 h 3226001"/>
                            <a:gd name="connsiteX52" fmla="*/ 2572702 w 3533246"/>
                            <a:gd name="connsiteY52" fmla="*/ 3162299 h 3226001"/>
                            <a:gd name="connsiteX53" fmla="*/ 2520315 w 3533246"/>
                            <a:gd name="connsiteY53" fmla="*/ 3188017 h 3226001"/>
                            <a:gd name="connsiteX54" fmla="*/ 2513647 w 3533246"/>
                            <a:gd name="connsiteY54" fmla="*/ 3185159 h 3226001"/>
                            <a:gd name="connsiteX55" fmla="*/ 2516505 w 3533246"/>
                            <a:gd name="connsiteY55" fmla="*/ 3178492 h 3226001"/>
                            <a:gd name="connsiteX56" fmla="*/ 2575559 w 3533246"/>
                            <a:gd name="connsiteY56" fmla="*/ 3149917 h 3226001"/>
                            <a:gd name="connsiteX57" fmla="*/ 2578417 w 3533246"/>
                            <a:gd name="connsiteY57" fmla="*/ 3141345 h 3226001"/>
                            <a:gd name="connsiteX58" fmla="*/ 2566034 w 3533246"/>
                            <a:gd name="connsiteY58" fmla="*/ 3065145 h 3226001"/>
                            <a:gd name="connsiteX59" fmla="*/ 2582227 w 3533246"/>
                            <a:gd name="connsiteY59" fmla="*/ 3021330 h 3226001"/>
                            <a:gd name="connsiteX60" fmla="*/ 2597467 w 3533246"/>
                            <a:gd name="connsiteY60" fmla="*/ 3019424 h 3226001"/>
                            <a:gd name="connsiteX61" fmla="*/ 2625090 w 3533246"/>
                            <a:gd name="connsiteY61" fmla="*/ 3074670 h 3226001"/>
                            <a:gd name="connsiteX62" fmla="*/ 2616517 w 3533246"/>
                            <a:gd name="connsiteY62" fmla="*/ 3114674 h 3226001"/>
                            <a:gd name="connsiteX63" fmla="*/ 2625090 w 3533246"/>
                            <a:gd name="connsiteY63" fmla="*/ 3124199 h 3226001"/>
                            <a:gd name="connsiteX64" fmla="*/ 2655569 w 3533246"/>
                            <a:gd name="connsiteY64" fmla="*/ 3106102 h 3226001"/>
                            <a:gd name="connsiteX65" fmla="*/ 2658427 w 3533246"/>
                            <a:gd name="connsiteY65" fmla="*/ 3097530 h 3226001"/>
                            <a:gd name="connsiteX66" fmla="*/ 2645092 w 3533246"/>
                            <a:gd name="connsiteY66" fmla="*/ 3018472 h 3226001"/>
                            <a:gd name="connsiteX67" fmla="*/ 2661284 w 3533246"/>
                            <a:gd name="connsiteY67" fmla="*/ 2974657 h 3226001"/>
                            <a:gd name="connsiteX68" fmla="*/ 2676525 w 3533246"/>
                            <a:gd name="connsiteY68" fmla="*/ 2972752 h 3226001"/>
                            <a:gd name="connsiteX69" fmla="*/ 2704147 w 3533246"/>
                            <a:gd name="connsiteY69" fmla="*/ 3027997 h 3226001"/>
                            <a:gd name="connsiteX70" fmla="*/ 2672715 w 3533246"/>
                            <a:gd name="connsiteY70" fmla="*/ 3096577 h 3226001"/>
                            <a:gd name="connsiteX71" fmla="*/ 2728912 w 3533246"/>
                            <a:gd name="connsiteY71" fmla="*/ 3060382 h 3226001"/>
                            <a:gd name="connsiteX72" fmla="*/ 2730817 w 3533246"/>
                            <a:gd name="connsiteY72" fmla="*/ 3050857 h 3226001"/>
                            <a:gd name="connsiteX73" fmla="*/ 2709862 w 3533246"/>
                            <a:gd name="connsiteY73" fmla="*/ 2975609 h 3226001"/>
                            <a:gd name="connsiteX74" fmla="*/ 2721292 w 3533246"/>
                            <a:gd name="connsiteY74" fmla="*/ 2929889 h 3226001"/>
                            <a:gd name="connsiteX75" fmla="*/ 2736532 w 3533246"/>
                            <a:gd name="connsiteY75" fmla="*/ 2926080 h 3226001"/>
                            <a:gd name="connsiteX76" fmla="*/ 2769869 w 3533246"/>
                            <a:gd name="connsiteY76" fmla="*/ 2977514 h 3226001"/>
                            <a:gd name="connsiteX77" fmla="*/ 2764155 w 3533246"/>
                            <a:gd name="connsiteY77" fmla="*/ 3020377 h 3226001"/>
                            <a:gd name="connsiteX78" fmla="*/ 2773680 w 3533246"/>
                            <a:gd name="connsiteY78" fmla="*/ 3028949 h 3226001"/>
                            <a:gd name="connsiteX79" fmla="*/ 2810827 w 3533246"/>
                            <a:gd name="connsiteY79" fmla="*/ 3001327 h 3226001"/>
                            <a:gd name="connsiteX80" fmla="*/ 2811780 w 3533246"/>
                            <a:gd name="connsiteY80" fmla="*/ 2990849 h 3226001"/>
                            <a:gd name="connsiteX81" fmla="*/ 2777490 w 3533246"/>
                            <a:gd name="connsiteY81" fmla="*/ 2921317 h 3226001"/>
                            <a:gd name="connsiteX82" fmla="*/ 2778442 w 3533246"/>
                            <a:gd name="connsiteY82" fmla="*/ 2885122 h 3226001"/>
                            <a:gd name="connsiteX83" fmla="*/ 2803207 w 3533246"/>
                            <a:gd name="connsiteY83" fmla="*/ 2873692 h 3226001"/>
                            <a:gd name="connsiteX84" fmla="*/ 2836544 w 3533246"/>
                            <a:gd name="connsiteY84" fmla="*/ 2912745 h 3226001"/>
                            <a:gd name="connsiteX85" fmla="*/ 2836544 w 3533246"/>
                            <a:gd name="connsiteY85" fmla="*/ 2965132 h 3226001"/>
                            <a:gd name="connsiteX86" fmla="*/ 2847022 w 3533246"/>
                            <a:gd name="connsiteY86" fmla="*/ 2972752 h 3226001"/>
                            <a:gd name="connsiteX87" fmla="*/ 2886075 w 3533246"/>
                            <a:gd name="connsiteY87" fmla="*/ 2940367 h 3226001"/>
                            <a:gd name="connsiteX88" fmla="*/ 2886075 w 3533246"/>
                            <a:gd name="connsiteY88" fmla="*/ 2929889 h 3226001"/>
                            <a:gd name="connsiteX89" fmla="*/ 2846069 w 3533246"/>
                            <a:gd name="connsiteY89" fmla="*/ 2864167 h 3226001"/>
                            <a:gd name="connsiteX90" fmla="*/ 2844165 w 3533246"/>
                            <a:gd name="connsiteY90" fmla="*/ 2817495 h 3226001"/>
                            <a:gd name="connsiteX91" fmla="*/ 2857500 w 3533246"/>
                            <a:gd name="connsiteY91" fmla="*/ 2809874 h 3226001"/>
                            <a:gd name="connsiteX92" fmla="*/ 2904172 w 3533246"/>
                            <a:gd name="connsiteY92" fmla="*/ 2849880 h 3226001"/>
                            <a:gd name="connsiteX93" fmla="*/ 2900362 w 3533246"/>
                            <a:gd name="connsiteY93" fmla="*/ 2927032 h 3226001"/>
                            <a:gd name="connsiteX94" fmla="*/ 2929890 w 3533246"/>
                            <a:gd name="connsiteY94" fmla="*/ 2900362 h 3226001"/>
                            <a:gd name="connsiteX95" fmla="*/ 2949892 w 3533246"/>
                            <a:gd name="connsiteY95" fmla="*/ 2880359 h 3226001"/>
                            <a:gd name="connsiteX96" fmla="*/ 2949892 w 3533246"/>
                            <a:gd name="connsiteY96" fmla="*/ 2870834 h 3226001"/>
                            <a:gd name="connsiteX97" fmla="*/ 2910840 w 3533246"/>
                            <a:gd name="connsiteY97" fmla="*/ 2806064 h 3226001"/>
                            <a:gd name="connsiteX98" fmla="*/ 2907982 w 3533246"/>
                            <a:gd name="connsiteY98" fmla="*/ 2769870 h 3226001"/>
                            <a:gd name="connsiteX99" fmla="*/ 2931794 w 3533246"/>
                            <a:gd name="connsiteY99" fmla="*/ 2756534 h 3226001"/>
                            <a:gd name="connsiteX100" fmla="*/ 2968942 w 3533246"/>
                            <a:gd name="connsiteY100" fmla="*/ 2792730 h 3226001"/>
                            <a:gd name="connsiteX101" fmla="*/ 2975609 w 3533246"/>
                            <a:gd name="connsiteY101" fmla="*/ 2834639 h 3226001"/>
                            <a:gd name="connsiteX102" fmla="*/ 2987040 w 3533246"/>
                            <a:gd name="connsiteY102" fmla="*/ 2840355 h 3226001"/>
                            <a:gd name="connsiteX103" fmla="*/ 3029902 w 3533246"/>
                            <a:gd name="connsiteY103" fmla="*/ 2788920 h 3226001"/>
                            <a:gd name="connsiteX104" fmla="*/ 3028950 w 3533246"/>
                            <a:gd name="connsiteY104" fmla="*/ 2779395 h 3226001"/>
                            <a:gd name="connsiteX105" fmla="*/ 2987040 w 3533246"/>
                            <a:gd name="connsiteY105" fmla="*/ 2712720 h 3226001"/>
                            <a:gd name="connsiteX106" fmla="*/ 2985134 w 3533246"/>
                            <a:gd name="connsiteY106" fmla="*/ 2666047 h 3226001"/>
                            <a:gd name="connsiteX107" fmla="*/ 2998469 w 3533246"/>
                            <a:gd name="connsiteY107" fmla="*/ 2658427 h 3226001"/>
                            <a:gd name="connsiteX108" fmla="*/ 3045142 w 3533246"/>
                            <a:gd name="connsiteY108" fmla="*/ 2698432 h 3226001"/>
                            <a:gd name="connsiteX109" fmla="*/ 3043237 w 3533246"/>
                            <a:gd name="connsiteY109" fmla="*/ 2769870 h 3226001"/>
                            <a:gd name="connsiteX110" fmla="*/ 3124200 w 3533246"/>
                            <a:gd name="connsiteY110" fmla="*/ 2655570 h 3226001"/>
                            <a:gd name="connsiteX111" fmla="*/ 3126700 w 3533246"/>
                            <a:gd name="connsiteY111" fmla="*/ 2653546 h 3226001"/>
                            <a:gd name="connsiteX112" fmla="*/ 3411855 w 3533246"/>
                            <a:gd name="connsiteY112" fmla="*/ 1767245 h 3226001"/>
                            <a:gd name="connsiteX113" fmla="*/ 3419475 w 3533246"/>
                            <a:gd name="connsiteY113" fmla="*/ 1768792 h 3226001"/>
                            <a:gd name="connsiteX114" fmla="*/ 3424238 w 3533246"/>
                            <a:gd name="connsiteY114" fmla="*/ 1773555 h 3226001"/>
                            <a:gd name="connsiteX115" fmla="*/ 3418523 w 3533246"/>
                            <a:gd name="connsiteY115" fmla="*/ 1925002 h 3226001"/>
                            <a:gd name="connsiteX116" fmla="*/ 3449955 w 3533246"/>
                            <a:gd name="connsiteY116" fmla="*/ 1893570 h 3226001"/>
                            <a:gd name="connsiteX117" fmla="*/ 3523298 w 3533246"/>
                            <a:gd name="connsiteY117" fmla="*/ 1871662 h 3226001"/>
                            <a:gd name="connsiteX118" fmla="*/ 3532823 w 3533246"/>
                            <a:gd name="connsiteY118" fmla="*/ 1884045 h 3226001"/>
                            <a:gd name="connsiteX119" fmla="*/ 3484245 w 3533246"/>
                            <a:gd name="connsiteY119" fmla="*/ 1942147 h 3226001"/>
                            <a:gd name="connsiteX120" fmla="*/ 3426143 w 3533246"/>
                            <a:gd name="connsiteY120" fmla="*/ 1942147 h 3226001"/>
                            <a:gd name="connsiteX121" fmla="*/ 3417570 w 3533246"/>
                            <a:gd name="connsiteY121" fmla="*/ 1947862 h 3226001"/>
                            <a:gd name="connsiteX122" fmla="*/ 3408998 w 3533246"/>
                            <a:gd name="connsiteY122" fmla="*/ 2023110 h 3226001"/>
                            <a:gd name="connsiteX123" fmla="*/ 3440430 w 3533246"/>
                            <a:gd name="connsiteY123" fmla="*/ 1990725 h 3226001"/>
                            <a:gd name="connsiteX124" fmla="*/ 3513773 w 3533246"/>
                            <a:gd name="connsiteY124" fmla="*/ 1968817 h 3226001"/>
                            <a:gd name="connsiteX125" fmla="*/ 3523298 w 3533246"/>
                            <a:gd name="connsiteY125" fmla="*/ 1981200 h 3226001"/>
                            <a:gd name="connsiteX126" fmla="*/ 3474720 w 3533246"/>
                            <a:gd name="connsiteY126" fmla="*/ 2039302 h 3226001"/>
                            <a:gd name="connsiteX127" fmla="*/ 3414713 w 3533246"/>
                            <a:gd name="connsiteY127" fmla="*/ 2039302 h 3226001"/>
                            <a:gd name="connsiteX128" fmla="*/ 3406140 w 3533246"/>
                            <a:gd name="connsiteY128" fmla="*/ 2044065 h 3226001"/>
                            <a:gd name="connsiteX129" fmla="*/ 3397568 w 3533246"/>
                            <a:gd name="connsiteY129" fmla="*/ 2085975 h 3226001"/>
                            <a:gd name="connsiteX130" fmla="*/ 3385185 w 3533246"/>
                            <a:gd name="connsiteY130" fmla="*/ 2131695 h 3226001"/>
                            <a:gd name="connsiteX131" fmla="*/ 3417570 w 3533246"/>
                            <a:gd name="connsiteY131" fmla="*/ 2098357 h 3226001"/>
                            <a:gd name="connsiteX132" fmla="*/ 3490913 w 3533246"/>
                            <a:gd name="connsiteY132" fmla="*/ 2076450 h 3226001"/>
                            <a:gd name="connsiteX133" fmla="*/ 3500438 w 3533246"/>
                            <a:gd name="connsiteY133" fmla="*/ 2088832 h 3226001"/>
                            <a:gd name="connsiteX134" fmla="*/ 3451860 w 3533246"/>
                            <a:gd name="connsiteY134" fmla="*/ 2146935 h 3226001"/>
                            <a:gd name="connsiteX135" fmla="*/ 3388995 w 3533246"/>
                            <a:gd name="connsiteY135" fmla="*/ 2145982 h 3226001"/>
                            <a:gd name="connsiteX136" fmla="*/ 3380423 w 3533246"/>
                            <a:gd name="connsiteY136" fmla="*/ 2150745 h 3226001"/>
                            <a:gd name="connsiteX137" fmla="*/ 3356610 w 3533246"/>
                            <a:gd name="connsiteY137" fmla="*/ 2225992 h 3226001"/>
                            <a:gd name="connsiteX138" fmla="*/ 3391853 w 3533246"/>
                            <a:gd name="connsiteY138" fmla="*/ 2195512 h 3226001"/>
                            <a:gd name="connsiteX139" fmla="*/ 3455670 w 3533246"/>
                            <a:gd name="connsiteY139" fmla="*/ 2179320 h 3226001"/>
                            <a:gd name="connsiteX140" fmla="*/ 3469958 w 3533246"/>
                            <a:gd name="connsiteY140" fmla="*/ 2203132 h 3226001"/>
                            <a:gd name="connsiteX141" fmla="*/ 3421380 w 3533246"/>
                            <a:gd name="connsiteY141" fmla="*/ 2246947 h 3226001"/>
                            <a:gd name="connsiteX142" fmla="*/ 3359468 w 3533246"/>
                            <a:gd name="connsiteY142" fmla="*/ 2240280 h 3226001"/>
                            <a:gd name="connsiteX143" fmla="*/ 3349943 w 3533246"/>
                            <a:gd name="connsiteY143" fmla="*/ 2244090 h 3226001"/>
                            <a:gd name="connsiteX144" fmla="*/ 3323273 w 3533246"/>
                            <a:gd name="connsiteY144" fmla="*/ 2314575 h 3226001"/>
                            <a:gd name="connsiteX145" fmla="*/ 3369945 w 3533246"/>
                            <a:gd name="connsiteY145" fmla="*/ 2285047 h 3226001"/>
                            <a:gd name="connsiteX146" fmla="*/ 3446145 w 3533246"/>
                            <a:gd name="connsiteY146" fmla="*/ 2284095 h 3226001"/>
                            <a:gd name="connsiteX147" fmla="*/ 3450908 w 3533246"/>
                            <a:gd name="connsiteY147" fmla="*/ 2299335 h 3226001"/>
                            <a:gd name="connsiteX148" fmla="*/ 3388043 w 3533246"/>
                            <a:gd name="connsiteY148" fmla="*/ 2342197 h 3226001"/>
                            <a:gd name="connsiteX149" fmla="*/ 3328035 w 3533246"/>
                            <a:gd name="connsiteY149" fmla="*/ 2323147 h 3226001"/>
                            <a:gd name="connsiteX150" fmla="*/ 3317558 w 3533246"/>
                            <a:gd name="connsiteY150" fmla="*/ 2326005 h 3226001"/>
                            <a:gd name="connsiteX151" fmla="*/ 3286125 w 3533246"/>
                            <a:gd name="connsiteY151" fmla="*/ 2398395 h 3226001"/>
                            <a:gd name="connsiteX152" fmla="*/ 3328035 w 3533246"/>
                            <a:gd name="connsiteY152" fmla="*/ 2380297 h 3226001"/>
                            <a:gd name="connsiteX153" fmla="*/ 3404235 w 3533246"/>
                            <a:gd name="connsiteY153" fmla="*/ 2387917 h 3226001"/>
                            <a:gd name="connsiteX154" fmla="*/ 3408045 w 3533246"/>
                            <a:gd name="connsiteY154" fmla="*/ 2403157 h 3226001"/>
                            <a:gd name="connsiteX155" fmla="*/ 3341370 w 3533246"/>
                            <a:gd name="connsiteY155" fmla="*/ 2439352 h 3226001"/>
                            <a:gd name="connsiteX156" fmla="*/ 3287078 w 3533246"/>
                            <a:gd name="connsiteY156" fmla="*/ 2417445 h 3226001"/>
                            <a:gd name="connsiteX157" fmla="*/ 3276600 w 3533246"/>
                            <a:gd name="connsiteY157" fmla="*/ 2419350 h 3226001"/>
                            <a:gd name="connsiteX158" fmla="*/ 3247073 w 3533246"/>
                            <a:gd name="connsiteY158" fmla="*/ 2477452 h 3226001"/>
                            <a:gd name="connsiteX159" fmla="*/ 3286125 w 3533246"/>
                            <a:gd name="connsiteY159" fmla="*/ 2460307 h 3226001"/>
                            <a:gd name="connsiteX160" fmla="*/ 3362325 w 3533246"/>
                            <a:gd name="connsiteY160" fmla="*/ 2467927 h 3226001"/>
                            <a:gd name="connsiteX161" fmla="*/ 3366135 w 3533246"/>
                            <a:gd name="connsiteY161" fmla="*/ 2483167 h 3226001"/>
                            <a:gd name="connsiteX162" fmla="*/ 3299460 w 3533246"/>
                            <a:gd name="connsiteY162" fmla="*/ 2519362 h 3226001"/>
                            <a:gd name="connsiteX163" fmla="*/ 3245168 w 3533246"/>
                            <a:gd name="connsiteY163" fmla="*/ 2497455 h 3226001"/>
                            <a:gd name="connsiteX164" fmla="*/ 3234690 w 3533246"/>
                            <a:gd name="connsiteY164" fmla="*/ 2499360 h 3226001"/>
                            <a:gd name="connsiteX165" fmla="*/ 3205163 w 3533246"/>
                            <a:gd name="connsiteY165" fmla="*/ 2548890 h 3226001"/>
                            <a:gd name="connsiteX166" fmla="*/ 3198495 w 3533246"/>
                            <a:gd name="connsiteY166" fmla="*/ 2550795 h 3226001"/>
                            <a:gd name="connsiteX167" fmla="*/ 3196590 w 3533246"/>
                            <a:gd name="connsiteY167" fmla="*/ 2544127 h 3226001"/>
                            <a:gd name="connsiteX168" fmla="*/ 3229928 w 3533246"/>
                            <a:gd name="connsiteY168" fmla="*/ 2487930 h 3226001"/>
                            <a:gd name="connsiteX169" fmla="*/ 3227070 w 3533246"/>
                            <a:gd name="connsiteY169" fmla="*/ 2478405 h 3226001"/>
                            <a:gd name="connsiteX170" fmla="*/ 3174683 w 3533246"/>
                            <a:gd name="connsiteY170" fmla="*/ 2421255 h 3226001"/>
                            <a:gd name="connsiteX171" fmla="*/ 3163253 w 3533246"/>
                            <a:gd name="connsiteY171" fmla="*/ 2375535 h 3226001"/>
                            <a:gd name="connsiteX172" fmla="*/ 3174683 w 3533246"/>
                            <a:gd name="connsiteY172" fmla="*/ 2365057 h 3226001"/>
                            <a:gd name="connsiteX173" fmla="*/ 3228023 w 3533246"/>
                            <a:gd name="connsiteY173" fmla="*/ 2395537 h 3226001"/>
                            <a:gd name="connsiteX174" fmla="*/ 3242310 w 3533246"/>
                            <a:gd name="connsiteY174" fmla="*/ 2433637 h 3226001"/>
                            <a:gd name="connsiteX175" fmla="*/ 3254693 w 3533246"/>
                            <a:gd name="connsiteY175" fmla="*/ 2436495 h 3226001"/>
                            <a:gd name="connsiteX176" fmla="*/ 3269933 w 3533246"/>
                            <a:gd name="connsiteY176" fmla="*/ 2404110 h 3226001"/>
                            <a:gd name="connsiteX177" fmla="*/ 3267075 w 3533246"/>
                            <a:gd name="connsiteY177" fmla="*/ 2395537 h 3226001"/>
                            <a:gd name="connsiteX178" fmla="*/ 3211830 w 3533246"/>
                            <a:gd name="connsiteY178" fmla="*/ 2337435 h 3226001"/>
                            <a:gd name="connsiteX179" fmla="*/ 3200400 w 3533246"/>
                            <a:gd name="connsiteY179" fmla="*/ 2291715 h 3226001"/>
                            <a:gd name="connsiteX180" fmla="*/ 3211830 w 3533246"/>
                            <a:gd name="connsiteY180" fmla="*/ 2281237 h 3226001"/>
                            <a:gd name="connsiteX181" fmla="*/ 3265170 w 3533246"/>
                            <a:gd name="connsiteY181" fmla="*/ 2311717 h 3226001"/>
                            <a:gd name="connsiteX182" fmla="*/ 3277553 w 3533246"/>
                            <a:gd name="connsiteY182" fmla="*/ 2386012 h 3226001"/>
                            <a:gd name="connsiteX183" fmla="*/ 3304223 w 3533246"/>
                            <a:gd name="connsiteY183" fmla="*/ 2324100 h 3226001"/>
                            <a:gd name="connsiteX184" fmla="*/ 3300413 w 3533246"/>
                            <a:gd name="connsiteY184" fmla="*/ 2315527 h 3226001"/>
                            <a:gd name="connsiteX185" fmla="*/ 3241358 w 3533246"/>
                            <a:gd name="connsiteY185" fmla="*/ 2264092 h 3226001"/>
                            <a:gd name="connsiteX186" fmla="*/ 3226118 w 3533246"/>
                            <a:gd name="connsiteY186" fmla="*/ 2219325 h 3226001"/>
                            <a:gd name="connsiteX187" fmla="*/ 3236595 w 3533246"/>
                            <a:gd name="connsiteY187" fmla="*/ 2207895 h 3226001"/>
                            <a:gd name="connsiteX188" fmla="*/ 3292793 w 3533246"/>
                            <a:gd name="connsiteY188" fmla="*/ 2232660 h 3226001"/>
                            <a:gd name="connsiteX189" fmla="*/ 3311843 w 3533246"/>
                            <a:gd name="connsiteY189" fmla="*/ 2271712 h 3226001"/>
                            <a:gd name="connsiteX190" fmla="*/ 3324225 w 3533246"/>
                            <a:gd name="connsiteY190" fmla="*/ 2272665 h 3226001"/>
                            <a:gd name="connsiteX191" fmla="*/ 3339465 w 3533246"/>
                            <a:gd name="connsiteY191" fmla="*/ 2229802 h 3226001"/>
                            <a:gd name="connsiteX192" fmla="*/ 3334703 w 3533246"/>
                            <a:gd name="connsiteY192" fmla="*/ 2221230 h 3226001"/>
                            <a:gd name="connsiteX193" fmla="*/ 3268028 w 3533246"/>
                            <a:gd name="connsiteY193" fmla="*/ 2183130 h 3226001"/>
                            <a:gd name="connsiteX194" fmla="*/ 3248978 w 3533246"/>
                            <a:gd name="connsiteY194" fmla="*/ 2152650 h 3226001"/>
                            <a:gd name="connsiteX195" fmla="*/ 3263265 w 3533246"/>
                            <a:gd name="connsiteY195" fmla="*/ 2128837 h 3226001"/>
                            <a:gd name="connsiteX196" fmla="*/ 3312795 w 3533246"/>
                            <a:gd name="connsiteY196" fmla="*/ 2143125 h 3226001"/>
                            <a:gd name="connsiteX197" fmla="*/ 3341370 w 3533246"/>
                            <a:gd name="connsiteY197" fmla="*/ 2185987 h 3226001"/>
                            <a:gd name="connsiteX198" fmla="*/ 3353753 w 3533246"/>
                            <a:gd name="connsiteY198" fmla="*/ 2185987 h 3226001"/>
                            <a:gd name="connsiteX199" fmla="*/ 3368040 w 3533246"/>
                            <a:gd name="connsiteY199" fmla="*/ 2137410 h 3226001"/>
                            <a:gd name="connsiteX200" fmla="*/ 3362325 w 3533246"/>
                            <a:gd name="connsiteY200" fmla="*/ 2128837 h 3226001"/>
                            <a:gd name="connsiteX201" fmla="*/ 3292793 w 3533246"/>
                            <a:gd name="connsiteY201" fmla="*/ 2096452 h 3226001"/>
                            <a:gd name="connsiteX202" fmla="*/ 3265170 w 3533246"/>
                            <a:gd name="connsiteY202" fmla="*/ 2058352 h 3226001"/>
                            <a:gd name="connsiteX203" fmla="*/ 3272790 w 3533246"/>
                            <a:gd name="connsiteY203" fmla="*/ 2045017 h 3226001"/>
                            <a:gd name="connsiteX204" fmla="*/ 3333750 w 3533246"/>
                            <a:gd name="connsiteY204" fmla="*/ 2052637 h 3226001"/>
                            <a:gd name="connsiteX205" fmla="*/ 3372803 w 3533246"/>
                            <a:gd name="connsiteY205" fmla="*/ 2119312 h 3226001"/>
                            <a:gd name="connsiteX206" fmla="*/ 3383280 w 3533246"/>
                            <a:gd name="connsiteY206" fmla="*/ 2081212 h 3226001"/>
                            <a:gd name="connsiteX207" fmla="*/ 3388995 w 3533246"/>
                            <a:gd name="connsiteY207" fmla="*/ 2053590 h 3226001"/>
                            <a:gd name="connsiteX208" fmla="*/ 3383280 w 3533246"/>
                            <a:gd name="connsiteY208" fmla="*/ 2045970 h 3226001"/>
                            <a:gd name="connsiteX209" fmla="*/ 3314700 w 3533246"/>
                            <a:gd name="connsiteY209" fmla="*/ 2013585 h 3226001"/>
                            <a:gd name="connsiteX210" fmla="*/ 3292793 w 3533246"/>
                            <a:gd name="connsiteY210" fmla="*/ 1985010 h 3226001"/>
                            <a:gd name="connsiteX211" fmla="*/ 3305175 w 3533246"/>
                            <a:gd name="connsiteY211" fmla="*/ 1960245 h 3226001"/>
                            <a:gd name="connsiteX212" fmla="*/ 3355658 w 3533246"/>
                            <a:gd name="connsiteY212" fmla="*/ 1969770 h 3226001"/>
                            <a:gd name="connsiteX213" fmla="*/ 3384233 w 3533246"/>
                            <a:gd name="connsiteY213" fmla="*/ 2001202 h 3226001"/>
                            <a:gd name="connsiteX214" fmla="*/ 3396615 w 3533246"/>
                            <a:gd name="connsiteY214" fmla="*/ 1999297 h 3226001"/>
                            <a:gd name="connsiteX215" fmla="*/ 3403283 w 3533246"/>
                            <a:gd name="connsiteY215" fmla="*/ 1932622 h 3226001"/>
                            <a:gd name="connsiteX216" fmla="*/ 3397568 w 3533246"/>
                            <a:gd name="connsiteY216" fmla="*/ 1925955 h 3226001"/>
                            <a:gd name="connsiteX217" fmla="*/ 3326130 w 3533246"/>
                            <a:gd name="connsiteY217" fmla="*/ 1893570 h 3226001"/>
                            <a:gd name="connsiteX218" fmla="*/ 3298508 w 3533246"/>
                            <a:gd name="connsiteY218" fmla="*/ 1855470 h 3226001"/>
                            <a:gd name="connsiteX219" fmla="*/ 3306128 w 3533246"/>
                            <a:gd name="connsiteY219" fmla="*/ 1842135 h 3226001"/>
                            <a:gd name="connsiteX220" fmla="*/ 3367088 w 3533246"/>
                            <a:gd name="connsiteY220" fmla="*/ 1849755 h 3226001"/>
                            <a:gd name="connsiteX221" fmla="*/ 3405188 w 3533246"/>
                            <a:gd name="connsiteY221" fmla="*/ 1910715 h 3226001"/>
                            <a:gd name="connsiteX222" fmla="*/ 3409950 w 3533246"/>
                            <a:gd name="connsiteY222" fmla="*/ 1770697 h 3226001"/>
                            <a:gd name="connsiteX223" fmla="*/ 3411855 w 3533246"/>
                            <a:gd name="connsiteY223" fmla="*/ 1767245 h 3226001"/>
                            <a:gd name="connsiteX224" fmla="*/ 125730 w 3533246"/>
                            <a:gd name="connsiteY224" fmla="*/ 1754505 h 3226001"/>
                            <a:gd name="connsiteX225" fmla="*/ 133350 w 3533246"/>
                            <a:gd name="connsiteY225" fmla="*/ 1760220 h 3226001"/>
                            <a:gd name="connsiteX226" fmla="*/ 195262 w 3533246"/>
                            <a:gd name="connsiteY226" fmla="*/ 1911667 h 3226001"/>
                            <a:gd name="connsiteX227" fmla="*/ 267652 w 3533246"/>
                            <a:gd name="connsiteY227" fmla="*/ 1996440 h 3226001"/>
                            <a:gd name="connsiteX228" fmla="*/ 312420 w 3533246"/>
                            <a:gd name="connsiteY228" fmla="*/ 2037397 h 3226001"/>
                            <a:gd name="connsiteX229" fmla="*/ 327660 w 3533246"/>
                            <a:gd name="connsiteY229" fmla="*/ 2049780 h 3226001"/>
                            <a:gd name="connsiteX230" fmla="*/ 327660 w 3533246"/>
                            <a:gd name="connsiteY230" fmla="*/ 2057400 h 3226001"/>
                            <a:gd name="connsiteX231" fmla="*/ 321945 w 3533246"/>
                            <a:gd name="connsiteY231" fmla="*/ 2060257 h 3226001"/>
                            <a:gd name="connsiteX232" fmla="*/ 318135 w 3533246"/>
                            <a:gd name="connsiteY232" fmla="*/ 2059305 h 3226001"/>
                            <a:gd name="connsiteX233" fmla="*/ 317182 w 3533246"/>
                            <a:gd name="connsiteY233" fmla="*/ 2059305 h 3226001"/>
                            <a:gd name="connsiteX234" fmla="*/ 312420 w 3533246"/>
                            <a:gd name="connsiteY234" fmla="*/ 2057400 h 3226001"/>
                            <a:gd name="connsiteX235" fmla="*/ 300990 w 3533246"/>
                            <a:gd name="connsiteY235" fmla="*/ 2045970 h 3226001"/>
                            <a:gd name="connsiteX236" fmla="*/ 256222 w 3533246"/>
                            <a:gd name="connsiteY236" fmla="*/ 2005965 h 3226001"/>
                            <a:gd name="connsiteX237" fmla="*/ 247650 w 3533246"/>
                            <a:gd name="connsiteY237" fmla="*/ 1999297 h 3226001"/>
                            <a:gd name="connsiteX238" fmla="*/ 137160 w 3533246"/>
                            <a:gd name="connsiteY238" fmla="*/ 2041207 h 3226001"/>
                            <a:gd name="connsiteX239" fmla="*/ 27622 w 3533246"/>
                            <a:gd name="connsiteY239" fmla="*/ 1991677 h 3226001"/>
                            <a:gd name="connsiteX240" fmla="*/ 140017 w 3533246"/>
                            <a:gd name="connsiteY240" fmla="*/ 1960245 h 3226001"/>
                            <a:gd name="connsiteX241" fmla="*/ 229552 w 3533246"/>
                            <a:gd name="connsiteY241" fmla="*/ 1983105 h 3226001"/>
                            <a:gd name="connsiteX242" fmla="*/ 162877 w 3533246"/>
                            <a:gd name="connsiteY242" fmla="*/ 1939290 h 3226001"/>
                            <a:gd name="connsiteX243" fmla="*/ 5715 w 3533246"/>
                            <a:gd name="connsiteY243" fmla="*/ 1892617 h 3226001"/>
                            <a:gd name="connsiteX244" fmla="*/ 0 w 3533246"/>
                            <a:gd name="connsiteY244" fmla="*/ 1884997 h 3226001"/>
                            <a:gd name="connsiteX245" fmla="*/ 7620 w 3533246"/>
                            <a:gd name="connsiteY245" fmla="*/ 1879282 h 3226001"/>
                            <a:gd name="connsiteX246" fmla="*/ 169545 w 3533246"/>
                            <a:gd name="connsiteY246" fmla="*/ 1927860 h 3226001"/>
                            <a:gd name="connsiteX247" fmla="*/ 207645 w 3533246"/>
                            <a:gd name="connsiteY247" fmla="*/ 1950720 h 3226001"/>
                            <a:gd name="connsiteX248" fmla="*/ 183832 w 3533246"/>
                            <a:gd name="connsiteY248" fmla="*/ 1918335 h 3226001"/>
                            <a:gd name="connsiteX249" fmla="*/ 120015 w 3533246"/>
                            <a:gd name="connsiteY249" fmla="*/ 1762125 h 3226001"/>
                            <a:gd name="connsiteX250" fmla="*/ 125730 w 3533246"/>
                            <a:gd name="connsiteY250" fmla="*/ 1754505 h 3226001"/>
                            <a:gd name="connsiteX251" fmla="*/ 758979 w 3533246"/>
                            <a:gd name="connsiteY251" fmla="*/ 619660 h 3226001"/>
                            <a:gd name="connsiteX252" fmla="*/ 780098 w 3533246"/>
                            <a:gd name="connsiteY252" fmla="*/ 623887 h 3226001"/>
                            <a:gd name="connsiteX253" fmla="*/ 823913 w 3533246"/>
                            <a:gd name="connsiteY253" fmla="*/ 661987 h 3226001"/>
                            <a:gd name="connsiteX254" fmla="*/ 834390 w 3533246"/>
                            <a:gd name="connsiteY254" fmla="*/ 662939 h 3226001"/>
                            <a:gd name="connsiteX255" fmla="*/ 878205 w 3533246"/>
                            <a:gd name="connsiteY255" fmla="*/ 624839 h 3226001"/>
                            <a:gd name="connsiteX256" fmla="*/ 885825 w 3533246"/>
                            <a:gd name="connsiteY256" fmla="*/ 625792 h 3226001"/>
                            <a:gd name="connsiteX257" fmla="*/ 884873 w 3533246"/>
                            <a:gd name="connsiteY257" fmla="*/ 633412 h 3226001"/>
                            <a:gd name="connsiteX258" fmla="*/ 835343 w 3533246"/>
                            <a:gd name="connsiteY258" fmla="*/ 676274 h 3226001"/>
                            <a:gd name="connsiteX259" fmla="*/ 834390 w 3533246"/>
                            <a:gd name="connsiteY259" fmla="*/ 685799 h 3226001"/>
                            <a:gd name="connsiteX260" fmla="*/ 865823 w 3533246"/>
                            <a:gd name="connsiteY260" fmla="*/ 756284 h 3226001"/>
                            <a:gd name="connsiteX261" fmla="*/ 861060 w 3533246"/>
                            <a:gd name="connsiteY261" fmla="*/ 802957 h 3226001"/>
                            <a:gd name="connsiteX262" fmla="*/ 846773 w 3533246"/>
                            <a:gd name="connsiteY262" fmla="*/ 808672 h 3226001"/>
                            <a:gd name="connsiteX263" fmla="*/ 805815 w 3533246"/>
                            <a:gd name="connsiteY263" fmla="*/ 761999 h 3226001"/>
                            <a:gd name="connsiteX264" fmla="*/ 803910 w 3533246"/>
                            <a:gd name="connsiteY264" fmla="*/ 721042 h 3226001"/>
                            <a:gd name="connsiteX265" fmla="*/ 792480 w 3533246"/>
                            <a:gd name="connsiteY265" fmla="*/ 714374 h 3226001"/>
                            <a:gd name="connsiteX266" fmla="*/ 767715 w 3533246"/>
                            <a:gd name="connsiteY266" fmla="*/ 739139 h 3226001"/>
                            <a:gd name="connsiteX267" fmla="*/ 767715 w 3533246"/>
                            <a:gd name="connsiteY267" fmla="*/ 748664 h 3226001"/>
                            <a:gd name="connsiteX268" fmla="*/ 801053 w 3533246"/>
                            <a:gd name="connsiteY268" fmla="*/ 821054 h 3226001"/>
                            <a:gd name="connsiteX269" fmla="*/ 796290 w 3533246"/>
                            <a:gd name="connsiteY269" fmla="*/ 867727 h 3226001"/>
                            <a:gd name="connsiteX270" fmla="*/ 782003 w 3533246"/>
                            <a:gd name="connsiteY270" fmla="*/ 873442 h 3226001"/>
                            <a:gd name="connsiteX271" fmla="*/ 741045 w 3533246"/>
                            <a:gd name="connsiteY271" fmla="*/ 826769 h 3226001"/>
                            <a:gd name="connsiteX272" fmla="*/ 754380 w 3533246"/>
                            <a:gd name="connsiteY272" fmla="*/ 752474 h 3226001"/>
                            <a:gd name="connsiteX273" fmla="*/ 708660 w 3533246"/>
                            <a:gd name="connsiteY273" fmla="*/ 802004 h 3226001"/>
                            <a:gd name="connsiteX274" fmla="*/ 708660 w 3533246"/>
                            <a:gd name="connsiteY274" fmla="*/ 811529 h 3226001"/>
                            <a:gd name="connsiteX275" fmla="*/ 747713 w 3533246"/>
                            <a:gd name="connsiteY275" fmla="*/ 879157 h 3226001"/>
                            <a:gd name="connsiteX276" fmla="*/ 747713 w 3533246"/>
                            <a:gd name="connsiteY276" fmla="*/ 925829 h 3226001"/>
                            <a:gd name="connsiteX277" fmla="*/ 734378 w 3533246"/>
                            <a:gd name="connsiteY277" fmla="*/ 933449 h 3226001"/>
                            <a:gd name="connsiteX278" fmla="*/ 688658 w 3533246"/>
                            <a:gd name="connsiteY278" fmla="*/ 891539 h 3226001"/>
                            <a:gd name="connsiteX279" fmla="*/ 682943 w 3533246"/>
                            <a:gd name="connsiteY279" fmla="*/ 848677 h 3226001"/>
                            <a:gd name="connsiteX280" fmla="*/ 671513 w 3533246"/>
                            <a:gd name="connsiteY280" fmla="*/ 842962 h 3226001"/>
                            <a:gd name="connsiteX281" fmla="*/ 642938 w 3533246"/>
                            <a:gd name="connsiteY281" fmla="*/ 878204 h 3226001"/>
                            <a:gd name="connsiteX282" fmla="*/ 644843 w 3533246"/>
                            <a:gd name="connsiteY282" fmla="*/ 887729 h 3226001"/>
                            <a:gd name="connsiteX283" fmla="*/ 695325 w 3533246"/>
                            <a:gd name="connsiteY283" fmla="*/ 945832 h 3226001"/>
                            <a:gd name="connsiteX284" fmla="*/ 703898 w 3533246"/>
                            <a:gd name="connsiteY284" fmla="*/ 981074 h 3226001"/>
                            <a:gd name="connsiteX285" fmla="*/ 682943 w 3533246"/>
                            <a:gd name="connsiteY285" fmla="*/ 999172 h 3226001"/>
                            <a:gd name="connsiteX286" fmla="*/ 641033 w 3533246"/>
                            <a:gd name="connsiteY286" fmla="*/ 969644 h 3226001"/>
                            <a:gd name="connsiteX287" fmla="*/ 627698 w 3533246"/>
                            <a:gd name="connsiteY287" fmla="*/ 919162 h 3226001"/>
                            <a:gd name="connsiteX288" fmla="*/ 615315 w 3533246"/>
                            <a:gd name="connsiteY288" fmla="*/ 914399 h 3226001"/>
                            <a:gd name="connsiteX289" fmla="*/ 585788 w 3533246"/>
                            <a:gd name="connsiteY289" fmla="*/ 955357 h 3226001"/>
                            <a:gd name="connsiteX290" fmla="*/ 588645 w 3533246"/>
                            <a:gd name="connsiteY290" fmla="*/ 964882 h 3226001"/>
                            <a:gd name="connsiteX291" fmla="*/ 643890 w 3533246"/>
                            <a:gd name="connsiteY291" fmla="*/ 1018222 h 3226001"/>
                            <a:gd name="connsiteX292" fmla="*/ 657225 w 3533246"/>
                            <a:gd name="connsiteY292" fmla="*/ 1062989 h 3226001"/>
                            <a:gd name="connsiteX293" fmla="*/ 645795 w 3533246"/>
                            <a:gd name="connsiteY293" fmla="*/ 1073467 h 3226001"/>
                            <a:gd name="connsiteX294" fmla="*/ 590550 w 3533246"/>
                            <a:gd name="connsiteY294" fmla="*/ 1045844 h 3226001"/>
                            <a:gd name="connsiteX295" fmla="*/ 575310 w 3533246"/>
                            <a:gd name="connsiteY295" fmla="*/ 969644 h 3226001"/>
                            <a:gd name="connsiteX296" fmla="*/ 553403 w 3533246"/>
                            <a:gd name="connsiteY296" fmla="*/ 1002982 h 3226001"/>
                            <a:gd name="connsiteX297" fmla="*/ 539115 w 3533246"/>
                            <a:gd name="connsiteY297" fmla="*/ 1026794 h 3226001"/>
                            <a:gd name="connsiteX298" fmla="*/ 541973 w 3533246"/>
                            <a:gd name="connsiteY298" fmla="*/ 1036319 h 3226001"/>
                            <a:gd name="connsiteX299" fmla="*/ 596265 w 3533246"/>
                            <a:gd name="connsiteY299" fmla="*/ 1088707 h 3226001"/>
                            <a:gd name="connsiteX300" fmla="*/ 607695 w 3533246"/>
                            <a:gd name="connsiteY300" fmla="*/ 1122997 h 3226001"/>
                            <a:gd name="connsiteX301" fmla="*/ 587693 w 3533246"/>
                            <a:gd name="connsiteY301" fmla="*/ 1142047 h 3226001"/>
                            <a:gd name="connsiteX302" fmla="*/ 542925 w 3533246"/>
                            <a:gd name="connsiteY302" fmla="*/ 1116329 h 3226001"/>
                            <a:gd name="connsiteX303" fmla="*/ 525780 w 3533246"/>
                            <a:gd name="connsiteY303" fmla="*/ 1077277 h 3226001"/>
                            <a:gd name="connsiteX304" fmla="*/ 513398 w 3533246"/>
                            <a:gd name="connsiteY304" fmla="*/ 1075372 h 3226001"/>
                            <a:gd name="connsiteX305" fmla="*/ 484823 w 3533246"/>
                            <a:gd name="connsiteY305" fmla="*/ 1136332 h 3226001"/>
                            <a:gd name="connsiteX306" fmla="*/ 487680 w 3533246"/>
                            <a:gd name="connsiteY306" fmla="*/ 1144904 h 3226001"/>
                            <a:gd name="connsiteX307" fmla="*/ 544830 w 3533246"/>
                            <a:gd name="connsiteY307" fmla="*/ 1199197 h 3226001"/>
                            <a:gd name="connsiteX308" fmla="*/ 558165 w 3533246"/>
                            <a:gd name="connsiteY308" fmla="*/ 1243964 h 3226001"/>
                            <a:gd name="connsiteX309" fmla="*/ 546735 w 3533246"/>
                            <a:gd name="connsiteY309" fmla="*/ 1254442 h 3226001"/>
                            <a:gd name="connsiteX310" fmla="*/ 491490 w 3533246"/>
                            <a:gd name="connsiteY310" fmla="*/ 1226819 h 3226001"/>
                            <a:gd name="connsiteX311" fmla="*/ 475298 w 3533246"/>
                            <a:gd name="connsiteY311" fmla="*/ 1156335 h 3226001"/>
                            <a:gd name="connsiteX312" fmla="*/ 425768 w 3533246"/>
                            <a:gd name="connsiteY312" fmla="*/ 1287780 h 3226001"/>
                            <a:gd name="connsiteX313" fmla="*/ 424815 w 3533246"/>
                            <a:gd name="connsiteY313" fmla="*/ 1295399 h 3226001"/>
                            <a:gd name="connsiteX314" fmla="*/ 421958 w 3533246"/>
                            <a:gd name="connsiteY314" fmla="*/ 1288732 h 3226001"/>
                            <a:gd name="connsiteX315" fmla="*/ 476250 w 3533246"/>
                            <a:gd name="connsiteY315" fmla="*/ 1147762 h 3226001"/>
                            <a:gd name="connsiteX316" fmla="*/ 436245 w 3533246"/>
                            <a:gd name="connsiteY316" fmla="*/ 1167764 h 3226001"/>
                            <a:gd name="connsiteX317" fmla="*/ 360045 w 3533246"/>
                            <a:gd name="connsiteY317" fmla="*/ 1164907 h 3226001"/>
                            <a:gd name="connsiteX318" fmla="*/ 355283 w 3533246"/>
                            <a:gd name="connsiteY318" fmla="*/ 1149667 h 3226001"/>
                            <a:gd name="connsiteX319" fmla="*/ 420053 w 3533246"/>
                            <a:gd name="connsiteY319" fmla="*/ 1110614 h 3226001"/>
                            <a:gd name="connsiteX320" fmla="*/ 475298 w 3533246"/>
                            <a:gd name="connsiteY320" fmla="*/ 1129664 h 3226001"/>
                            <a:gd name="connsiteX321" fmla="*/ 485775 w 3533246"/>
                            <a:gd name="connsiteY321" fmla="*/ 1126807 h 3226001"/>
                            <a:gd name="connsiteX322" fmla="*/ 518160 w 3533246"/>
                            <a:gd name="connsiteY322" fmla="*/ 1058227 h 3226001"/>
                            <a:gd name="connsiteX323" fmla="*/ 477203 w 3533246"/>
                            <a:gd name="connsiteY323" fmla="*/ 1078229 h 3226001"/>
                            <a:gd name="connsiteX324" fmla="*/ 401003 w 3533246"/>
                            <a:gd name="connsiteY324" fmla="*/ 1075372 h 3226001"/>
                            <a:gd name="connsiteX325" fmla="*/ 396240 w 3533246"/>
                            <a:gd name="connsiteY325" fmla="*/ 1060132 h 3226001"/>
                            <a:gd name="connsiteX326" fmla="*/ 461010 w 3533246"/>
                            <a:gd name="connsiteY326" fmla="*/ 1021079 h 3226001"/>
                            <a:gd name="connsiteX327" fmla="*/ 517208 w 3533246"/>
                            <a:gd name="connsiteY327" fmla="*/ 1041082 h 3226001"/>
                            <a:gd name="connsiteX328" fmla="*/ 527685 w 3533246"/>
                            <a:gd name="connsiteY328" fmla="*/ 1039177 h 3226001"/>
                            <a:gd name="connsiteX329" fmla="*/ 549593 w 3533246"/>
                            <a:gd name="connsiteY329" fmla="*/ 1002029 h 3226001"/>
                            <a:gd name="connsiteX330" fmla="*/ 576263 w 3533246"/>
                            <a:gd name="connsiteY330" fmla="*/ 962024 h 3226001"/>
                            <a:gd name="connsiteX331" fmla="*/ 534353 w 3533246"/>
                            <a:gd name="connsiteY331" fmla="*/ 982979 h 3226001"/>
                            <a:gd name="connsiteX332" fmla="*/ 458153 w 3533246"/>
                            <a:gd name="connsiteY332" fmla="*/ 980122 h 3226001"/>
                            <a:gd name="connsiteX333" fmla="*/ 453390 w 3533246"/>
                            <a:gd name="connsiteY333" fmla="*/ 964882 h 3226001"/>
                            <a:gd name="connsiteX334" fmla="*/ 518160 w 3533246"/>
                            <a:gd name="connsiteY334" fmla="*/ 925829 h 3226001"/>
                            <a:gd name="connsiteX335" fmla="*/ 577215 w 3533246"/>
                            <a:gd name="connsiteY335" fmla="*/ 947737 h 3226001"/>
                            <a:gd name="connsiteX336" fmla="*/ 586740 w 3533246"/>
                            <a:gd name="connsiteY336" fmla="*/ 946784 h 3226001"/>
                            <a:gd name="connsiteX337" fmla="*/ 633413 w 3533246"/>
                            <a:gd name="connsiteY337" fmla="*/ 883919 h 3226001"/>
                            <a:gd name="connsiteX338" fmla="*/ 589598 w 3533246"/>
                            <a:gd name="connsiteY338" fmla="*/ 901064 h 3226001"/>
                            <a:gd name="connsiteX339" fmla="*/ 523875 w 3533246"/>
                            <a:gd name="connsiteY339" fmla="*/ 895349 h 3226001"/>
                            <a:gd name="connsiteX340" fmla="*/ 518160 w 3533246"/>
                            <a:gd name="connsiteY340" fmla="*/ 867727 h 3226001"/>
                            <a:gd name="connsiteX341" fmla="*/ 578168 w 3533246"/>
                            <a:gd name="connsiteY341" fmla="*/ 842009 h 3226001"/>
                            <a:gd name="connsiteX342" fmla="*/ 634365 w 3533246"/>
                            <a:gd name="connsiteY342" fmla="*/ 868679 h 3226001"/>
                            <a:gd name="connsiteX343" fmla="*/ 644843 w 3533246"/>
                            <a:gd name="connsiteY343" fmla="*/ 867727 h 3226001"/>
                            <a:gd name="connsiteX344" fmla="*/ 692468 w 3533246"/>
                            <a:gd name="connsiteY344" fmla="*/ 809624 h 3226001"/>
                            <a:gd name="connsiteX345" fmla="*/ 638175 w 3533246"/>
                            <a:gd name="connsiteY345" fmla="*/ 822007 h 3226001"/>
                            <a:gd name="connsiteX346" fmla="*/ 565785 w 3533246"/>
                            <a:gd name="connsiteY346" fmla="*/ 798194 h 3226001"/>
                            <a:gd name="connsiteX347" fmla="*/ 565785 w 3533246"/>
                            <a:gd name="connsiteY347" fmla="*/ 782954 h 3226001"/>
                            <a:gd name="connsiteX348" fmla="*/ 639128 w 3533246"/>
                            <a:gd name="connsiteY348" fmla="*/ 762952 h 3226001"/>
                            <a:gd name="connsiteX349" fmla="*/ 689610 w 3533246"/>
                            <a:gd name="connsiteY349" fmla="*/ 800099 h 3226001"/>
                            <a:gd name="connsiteX350" fmla="*/ 700088 w 3533246"/>
                            <a:gd name="connsiteY350" fmla="*/ 800099 h 3226001"/>
                            <a:gd name="connsiteX351" fmla="*/ 753428 w 3533246"/>
                            <a:gd name="connsiteY351" fmla="*/ 741997 h 3226001"/>
                            <a:gd name="connsiteX352" fmla="*/ 708660 w 3533246"/>
                            <a:gd name="connsiteY352" fmla="*/ 745807 h 3226001"/>
                            <a:gd name="connsiteX353" fmla="*/ 639128 w 3533246"/>
                            <a:gd name="connsiteY353" fmla="*/ 714374 h 3226001"/>
                            <a:gd name="connsiteX354" fmla="*/ 641033 w 3533246"/>
                            <a:gd name="connsiteY354" fmla="*/ 699134 h 3226001"/>
                            <a:gd name="connsiteX355" fmla="*/ 715328 w 3533246"/>
                            <a:gd name="connsiteY355" fmla="*/ 686752 h 3226001"/>
                            <a:gd name="connsiteX356" fmla="*/ 759143 w 3533246"/>
                            <a:gd name="connsiteY356" fmla="*/ 724852 h 3226001"/>
                            <a:gd name="connsiteX357" fmla="*/ 769620 w 3533246"/>
                            <a:gd name="connsiteY357" fmla="*/ 725804 h 3226001"/>
                            <a:gd name="connsiteX358" fmla="*/ 816293 w 3533246"/>
                            <a:gd name="connsiteY358" fmla="*/ 680084 h 3226001"/>
                            <a:gd name="connsiteX359" fmla="*/ 773430 w 3533246"/>
                            <a:gd name="connsiteY359" fmla="*/ 682942 h 3226001"/>
                            <a:gd name="connsiteX360" fmla="*/ 703898 w 3533246"/>
                            <a:gd name="connsiteY360" fmla="*/ 651509 h 3226001"/>
                            <a:gd name="connsiteX361" fmla="*/ 705803 w 3533246"/>
                            <a:gd name="connsiteY361" fmla="*/ 636269 h 3226001"/>
                            <a:gd name="connsiteX362" fmla="*/ 758979 w 3533246"/>
                            <a:gd name="connsiteY362" fmla="*/ 619660 h 3226001"/>
                            <a:gd name="connsiteX363" fmla="*/ 2711767 w 3533246"/>
                            <a:gd name="connsiteY363" fmla="*/ 0 h 3226001"/>
                            <a:gd name="connsiteX364" fmla="*/ 2737485 w 3533246"/>
                            <a:gd name="connsiteY364" fmla="*/ 128587 h 3226001"/>
                            <a:gd name="connsiteX365" fmla="*/ 2668905 w 3533246"/>
                            <a:gd name="connsiteY365" fmla="*/ 227647 h 3226001"/>
                            <a:gd name="connsiteX366" fmla="*/ 2659380 w 3533246"/>
                            <a:gd name="connsiteY366" fmla="*/ 111442 h 3226001"/>
                            <a:gd name="connsiteX367" fmla="*/ 2711767 w 3533246"/>
                            <a:gd name="connsiteY367" fmla="*/ 0 h 3226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</a:cxnLst>
                          <a:rect l="l" t="t" r="r" b="b"/>
                          <a:pathLst>
                            <a:path w="3533246" h="3226001">
                              <a:moveTo>
                                <a:pt x="3126700" y="2653546"/>
                              </a:moveTo>
                              <a:cubicBezTo>
                                <a:pt x="3127534" y="2653188"/>
                                <a:pt x="3128010" y="2653188"/>
                                <a:pt x="3127057" y="2653664"/>
                              </a:cubicBezTo>
                              <a:cubicBezTo>
                                <a:pt x="3129915" y="2654617"/>
                                <a:pt x="3130867" y="2658427"/>
                                <a:pt x="3128962" y="2660332"/>
                              </a:cubicBezTo>
                              <a:cubicBezTo>
                                <a:pt x="3128009" y="2661284"/>
                                <a:pt x="3089909" y="2718434"/>
                                <a:pt x="3040380" y="2783205"/>
                              </a:cubicBezTo>
                              <a:cubicBezTo>
                                <a:pt x="3048952" y="2780347"/>
                                <a:pt x="3063240" y="2776537"/>
                                <a:pt x="3084194" y="2774632"/>
                              </a:cubicBezTo>
                              <a:cubicBezTo>
                                <a:pt x="3114675" y="2771774"/>
                                <a:pt x="3143250" y="2787014"/>
                                <a:pt x="3157537" y="2796539"/>
                              </a:cubicBezTo>
                              <a:cubicBezTo>
                                <a:pt x="3163252" y="2800349"/>
                                <a:pt x="3163252" y="2808922"/>
                                <a:pt x="3158490" y="2812732"/>
                              </a:cubicBezTo>
                              <a:cubicBezTo>
                                <a:pt x="3144202" y="2824162"/>
                                <a:pt x="3114675" y="2842259"/>
                                <a:pt x="3086100" y="2834639"/>
                              </a:cubicBezTo>
                              <a:cubicBezTo>
                                <a:pt x="3061334" y="2827972"/>
                                <a:pt x="3046094" y="2813684"/>
                                <a:pt x="3037522" y="2803207"/>
                              </a:cubicBezTo>
                              <a:cubicBezTo>
                                <a:pt x="3034665" y="2800349"/>
                                <a:pt x="3029902" y="2799397"/>
                                <a:pt x="3027044" y="2803207"/>
                              </a:cubicBezTo>
                              <a:cubicBezTo>
                                <a:pt x="3011805" y="2823209"/>
                                <a:pt x="2995612" y="2842259"/>
                                <a:pt x="2978467" y="2861309"/>
                              </a:cubicBezTo>
                              <a:cubicBezTo>
                                <a:pt x="2987040" y="2857499"/>
                                <a:pt x="3001327" y="2853689"/>
                                <a:pt x="3023234" y="2851784"/>
                              </a:cubicBezTo>
                              <a:cubicBezTo>
                                <a:pt x="3053715" y="2848927"/>
                                <a:pt x="3082290" y="2864167"/>
                                <a:pt x="3096577" y="2873692"/>
                              </a:cubicBezTo>
                              <a:cubicBezTo>
                                <a:pt x="3102292" y="2877502"/>
                                <a:pt x="3102292" y="2886074"/>
                                <a:pt x="3097530" y="2889884"/>
                              </a:cubicBezTo>
                              <a:cubicBezTo>
                                <a:pt x="3083242" y="2901314"/>
                                <a:pt x="3053715" y="2919412"/>
                                <a:pt x="3025140" y="2911792"/>
                              </a:cubicBezTo>
                              <a:cubicBezTo>
                                <a:pt x="2999422" y="2905124"/>
                                <a:pt x="2984182" y="2888932"/>
                                <a:pt x="2975609" y="2878455"/>
                              </a:cubicBezTo>
                              <a:cubicBezTo>
                                <a:pt x="2972752" y="2874645"/>
                                <a:pt x="2967990" y="2874645"/>
                                <a:pt x="2965132" y="2877502"/>
                              </a:cubicBezTo>
                              <a:cubicBezTo>
                                <a:pt x="2954655" y="2888932"/>
                                <a:pt x="2944177" y="2898457"/>
                                <a:pt x="2934652" y="2907982"/>
                              </a:cubicBezTo>
                              <a:cubicBezTo>
                                <a:pt x="2923222" y="2918459"/>
                                <a:pt x="2910840" y="2928937"/>
                                <a:pt x="2899409" y="2939414"/>
                              </a:cubicBezTo>
                              <a:cubicBezTo>
                                <a:pt x="2907982" y="2936557"/>
                                <a:pt x="2922269" y="2931795"/>
                                <a:pt x="2945130" y="2929889"/>
                              </a:cubicBezTo>
                              <a:cubicBezTo>
                                <a:pt x="2975609" y="2927032"/>
                                <a:pt x="3004184" y="2942272"/>
                                <a:pt x="3018472" y="2951797"/>
                              </a:cubicBezTo>
                              <a:cubicBezTo>
                                <a:pt x="3024187" y="2955607"/>
                                <a:pt x="3024187" y="2964180"/>
                                <a:pt x="3019425" y="2967989"/>
                              </a:cubicBezTo>
                              <a:cubicBezTo>
                                <a:pt x="3005137" y="2979420"/>
                                <a:pt x="2975609" y="2997517"/>
                                <a:pt x="2947034" y="2989897"/>
                              </a:cubicBezTo>
                              <a:cubicBezTo>
                                <a:pt x="2919412" y="2981324"/>
                                <a:pt x="2903219" y="2964180"/>
                                <a:pt x="2895600" y="2953702"/>
                              </a:cubicBezTo>
                              <a:cubicBezTo>
                                <a:pt x="2893694" y="2950845"/>
                                <a:pt x="2888932" y="2949892"/>
                                <a:pt x="2886075" y="2952749"/>
                              </a:cubicBezTo>
                              <a:cubicBezTo>
                                <a:pt x="2865119" y="2970847"/>
                                <a:pt x="2845117" y="2987039"/>
                                <a:pt x="2825115" y="3002280"/>
                              </a:cubicBezTo>
                              <a:cubicBezTo>
                                <a:pt x="2833687" y="2999422"/>
                                <a:pt x="2847975" y="2996564"/>
                                <a:pt x="2871787" y="2996564"/>
                              </a:cubicBezTo>
                              <a:cubicBezTo>
                                <a:pt x="2896552" y="2996564"/>
                                <a:pt x="2919412" y="3007995"/>
                                <a:pt x="2933700" y="3018472"/>
                              </a:cubicBezTo>
                              <a:cubicBezTo>
                                <a:pt x="2943225" y="3025139"/>
                                <a:pt x="2942272" y="3040380"/>
                                <a:pt x="2931794" y="3046095"/>
                              </a:cubicBezTo>
                              <a:cubicBezTo>
                                <a:pt x="2915602" y="3054667"/>
                                <a:pt x="2889884" y="3064192"/>
                                <a:pt x="2867025" y="3055620"/>
                              </a:cubicBezTo>
                              <a:cubicBezTo>
                                <a:pt x="2840355" y="3045142"/>
                                <a:pt x="2826067" y="3027045"/>
                                <a:pt x="2819400" y="3015614"/>
                              </a:cubicBezTo>
                              <a:cubicBezTo>
                                <a:pt x="2817494" y="3011805"/>
                                <a:pt x="2812732" y="3010852"/>
                                <a:pt x="2809875" y="3013709"/>
                              </a:cubicBezTo>
                              <a:cubicBezTo>
                                <a:pt x="2788919" y="3028949"/>
                                <a:pt x="2768917" y="3044189"/>
                                <a:pt x="2748915" y="3057524"/>
                              </a:cubicBezTo>
                              <a:cubicBezTo>
                                <a:pt x="2754630" y="3056572"/>
                                <a:pt x="2770822" y="3053714"/>
                                <a:pt x="2804159" y="3059430"/>
                              </a:cubicBezTo>
                              <a:cubicBezTo>
                                <a:pt x="2833687" y="3064192"/>
                                <a:pt x="2856547" y="3087052"/>
                                <a:pt x="2867977" y="3100387"/>
                              </a:cubicBezTo>
                              <a:cubicBezTo>
                                <a:pt x="2871787" y="3105149"/>
                                <a:pt x="2869882" y="3112770"/>
                                <a:pt x="2864167" y="3115627"/>
                              </a:cubicBezTo>
                              <a:cubicBezTo>
                                <a:pt x="2847022" y="3122295"/>
                                <a:pt x="2813684" y="3131820"/>
                                <a:pt x="2787967" y="3116580"/>
                              </a:cubicBezTo>
                              <a:cubicBezTo>
                                <a:pt x="2763202" y="3101339"/>
                                <a:pt x="2751772" y="3079432"/>
                                <a:pt x="2747962" y="3067049"/>
                              </a:cubicBezTo>
                              <a:cubicBezTo>
                                <a:pt x="2746057" y="3063239"/>
                                <a:pt x="2741294" y="3061334"/>
                                <a:pt x="2737484" y="3064192"/>
                              </a:cubicBezTo>
                              <a:cubicBezTo>
                                <a:pt x="2713672" y="3080384"/>
                                <a:pt x="2691765" y="3094672"/>
                                <a:pt x="2670809" y="3107055"/>
                              </a:cubicBezTo>
                              <a:cubicBezTo>
                                <a:pt x="2680334" y="3107055"/>
                                <a:pt x="2694622" y="3108959"/>
                                <a:pt x="2715577" y="3114674"/>
                              </a:cubicBezTo>
                              <a:cubicBezTo>
                                <a:pt x="2745105" y="3123247"/>
                                <a:pt x="2765107" y="3148012"/>
                                <a:pt x="2774632" y="3162299"/>
                              </a:cubicBezTo>
                              <a:cubicBezTo>
                                <a:pt x="2777490" y="3167062"/>
                                <a:pt x="2775584" y="3174682"/>
                                <a:pt x="2768917" y="3176587"/>
                              </a:cubicBezTo>
                              <a:cubicBezTo>
                                <a:pt x="2751772" y="3182302"/>
                                <a:pt x="2717482" y="3188017"/>
                                <a:pt x="2693669" y="3169920"/>
                              </a:cubicBezTo>
                              <a:cubicBezTo>
                                <a:pt x="2674619" y="3154680"/>
                                <a:pt x="2665094" y="3135630"/>
                                <a:pt x="2661284" y="3122295"/>
                              </a:cubicBezTo>
                              <a:cubicBezTo>
                                <a:pt x="2660332" y="3118484"/>
                                <a:pt x="2655569" y="3116580"/>
                                <a:pt x="2651759" y="3118484"/>
                              </a:cubicBezTo>
                              <a:cubicBezTo>
                                <a:pt x="2630805" y="3130867"/>
                                <a:pt x="2611755" y="3141345"/>
                                <a:pt x="2594609" y="3150870"/>
                              </a:cubicBezTo>
                              <a:cubicBezTo>
                                <a:pt x="2604134" y="3150870"/>
                                <a:pt x="2617469" y="3152774"/>
                                <a:pt x="2636519" y="3158489"/>
                              </a:cubicBezTo>
                              <a:cubicBezTo>
                                <a:pt x="2666047" y="3167062"/>
                                <a:pt x="2686050" y="3191827"/>
                                <a:pt x="2695575" y="3206114"/>
                              </a:cubicBezTo>
                              <a:cubicBezTo>
                                <a:pt x="2698432" y="3210877"/>
                                <a:pt x="2696527" y="3218497"/>
                                <a:pt x="2689859" y="3220402"/>
                              </a:cubicBezTo>
                              <a:cubicBezTo>
                                <a:pt x="2672715" y="3226117"/>
                                <a:pt x="2638425" y="3231832"/>
                                <a:pt x="2614612" y="3213734"/>
                              </a:cubicBezTo>
                              <a:cubicBezTo>
                                <a:pt x="2594609" y="3198495"/>
                                <a:pt x="2586037" y="3179445"/>
                                <a:pt x="2582227" y="3166109"/>
                              </a:cubicBezTo>
                              <a:cubicBezTo>
                                <a:pt x="2581275" y="3162299"/>
                                <a:pt x="2576512" y="3160395"/>
                                <a:pt x="2572702" y="3162299"/>
                              </a:cubicBezTo>
                              <a:cubicBezTo>
                                <a:pt x="2540317" y="3179445"/>
                                <a:pt x="2521267" y="3188017"/>
                                <a:pt x="2520315" y="3188017"/>
                              </a:cubicBezTo>
                              <a:cubicBezTo>
                                <a:pt x="2517457" y="3188970"/>
                                <a:pt x="2514600" y="3188017"/>
                                <a:pt x="2513647" y="3185159"/>
                              </a:cubicBezTo>
                              <a:cubicBezTo>
                                <a:pt x="2512694" y="3182302"/>
                                <a:pt x="2513647" y="3179445"/>
                                <a:pt x="2516505" y="3178492"/>
                              </a:cubicBezTo>
                              <a:cubicBezTo>
                                <a:pt x="2517457" y="3178492"/>
                                <a:pt x="2539365" y="3168967"/>
                                <a:pt x="2575559" y="3149917"/>
                              </a:cubicBezTo>
                              <a:cubicBezTo>
                                <a:pt x="2578417" y="3148964"/>
                                <a:pt x="2580322" y="3144202"/>
                                <a:pt x="2578417" y="3141345"/>
                              </a:cubicBezTo>
                              <a:cubicBezTo>
                                <a:pt x="2570797" y="3126105"/>
                                <a:pt x="2558415" y="3095624"/>
                                <a:pt x="2566034" y="3065145"/>
                              </a:cubicBezTo>
                              <a:cubicBezTo>
                                <a:pt x="2571750" y="3043237"/>
                                <a:pt x="2577465" y="3028949"/>
                                <a:pt x="2582227" y="3021330"/>
                              </a:cubicBezTo>
                              <a:cubicBezTo>
                                <a:pt x="2585084" y="3015614"/>
                                <a:pt x="2592705" y="3014662"/>
                                <a:pt x="2597467" y="3019424"/>
                              </a:cubicBezTo>
                              <a:cubicBezTo>
                                <a:pt x="2606992" y="3028949"/>
                                <a:pt x="2621280" y="3047047"/>
                                <a:pt x="2625090" y="3074670"/>
                              </a:cubicBezTo>
                              <a:cubicBezTo>
                                <a:pt x="2626994" y="3088957"/>
                                <a:pt x="2623184" y="3103245"/>
                                <a:pt x="2616517" y="3114674"/>
                              </a:cubicBezTo>
                              <a:cubicBezTo>
                                <a:pt x="2612707" y="3121342"/>
                                <a:pt x="2619375" y="3128009"/>
                                <a:pt x="2625090" y="3124199"/>
                              </a:cubicBezTo>
                              <a:cubicBezTo>
                                <a:pt x="2634615" y="3118484"/>
                                <a:pt x="2645092" y="3112770"/>
                                <a:pt x="2655569" y="3106102"/>
                              </a:cubicBezTo>
                              <a:cubicBezTo>
                                <a:pt x="2659380" y="3104197"/>
                                <a:pt x="2660332" y="3100387"/>
                                <a:pt x="2658427" y="3097530"/>
                              </a:cubicBezTo>
                              <a:cubicBezTo>
                                <a:pt x="2651759" y="3083242"/>
                                <a:pt x="2637472" y="3050857"/>
                                <a:pt x="2645092" y="3018472"/>
                              </a:cubicBezTo>
                              <a:cubicBezTo>
                                <a:pt x="2650807" y="2996564"/>
                                <a:pt x="2656522" y="2982277"/>
                                <a:pt x="2661284" y="2974657"/>
                              </a:cubicBezTo>
                              <a:cubicBezTo>
                                <a:pt x="2664142" y="2968942"/>
                                <a:pt x="2671762" y="2967989"/>
                                <a:pt x="2676525" y="2972752"/>
                              </a:cubicBezTo>
                              <a:cubicBezTo>
                                <a:pt x="2686050" y="2982277"/>
                                <a:pt x="2700337" y="3000374"/>
                                <a:pt x="2704147" y="3027997"/>
                              </a:cubicBezTo>
                              <a:cubicBezTo>
                                <a:pt x="2707957" y="3057524"/>
                                <a:pt x="2686050" y="3083242"/>
                                <a:pt x="2672715" y="3096577"/>
                              </a:cubicBezTo>
                              <a:cubicBezTo>
                                <a:pt x="2689859" y="3086099"/>
                                <a:pt x="2708909" y="3073717"/>
                                <a:pt x="2728912" y="3060382"/>
                              </a:cubicBezTo>
                              <a:cubicBezTo>
                                <a:pt x="2731769" y="3058477"/>
                                <a:pt x="2732722" y="3053714"/>
                                <a:pt x="2730817" y="3050857"/>
                              </a:cubicBezTo>
                              <a:cubicBezTo>
                                <a:pt x="2722244" y="3037522"/>
                                <a:pt x="2705100" y="3007042"/>
                                <a:pt x="2709862" y="2975609"/>
                              </a:cubicBezTo>
                              <a:cubicBezTo>
                                <a:pt x="2712719" y="2952749"/>
                                <a:pt x="2717482" y="2938462"/>
                                <a:pt x="2721292" y="2929889"/>
                              </a:cubicBezTo>
                              <a:cubicBezTo>
                                <a:pt x="2724150" y="2924174"/>
                                <a:pt x="2731769" y="2922270"/>
                                <a:pt x="2736532" y="2926080"/>
                              </a:cubicBezTo>
                              <a:cubicBezTo>
                                <a:pt x="2747009" y="2933699"/>
                                <a:pt x="2763202" y="2950845"/>
                                <a:pt x="2769869" y="2977514"/>
                              </a:cubicBezTo>
                              <a:cubicBezTo>
                                <a:pt x="2773680" y="2992755"/>
                                <a:pt x="2769869" y="3007042"/>
                                <a:pt x="2764155" y="3020377"/>
                              </a:cubicBezTo>
                              <a:cubicBezTo>
                                <a:pt x="2761297" y="3027045"/>
                                <a:pt x="2767965" y="3032759"/>
                                <a:pt x="2773680" y="3028949"/>
                              </a:cubicBezTo>
                              <a:cubicBezTo>
                                <a:pt x="2786062" y="3019424"/>
                                <a:pt x="2798444" y="3010852"/>
                                <a:pt x="2810827" y="3001327"/>
                              </a:cubicBezTo>
                              <a:cubicBezTo>
                                <a:pt x="2814637" y="2998470"/>
                                <a:pt x="2814637" y="2993707"/>
                                <a:pt x="2811780" y="2990849"/>
                              </a:cubicBezTo>
                              <a:cubicBezTo>
                                <a:pt x="2800350" y="2978467"/>
                                <a:pt x="2779394" y="2952749"/>
                                <a:pt x="2777490" y="2921317"/>
                              </a:cubicBezTo>
                              <a:cubicBezTo>
                                <a:pt x="2776537" y="2905124"/>
                                <a:pt x="2777490" y="2893695"/>
                                <a:pt x="2778442" y="2885122"/>
                              </a:cubicBezTo>
                              <a:cubicBezTo>
                                <a:pt x="2779394" y="2873692"/>
                                <a:pt x="2793682" y="2867024"/>
                                <a:pt x="2803207" y="2873692"/>
                              </a:cubicBezTo>
                              <a:cubicBezTo>
                                <a:pt x="2813684" y="2881312"/>
                                <a:pt x="2827972" y="2893695"/>
                                <a:pt x="2836544" y="2912745"/>
                              </a:cubicBezTo>
                              <a:cubicBezTo>
                                <a:pt x="2844165" y="2929889"/>
                                <a:pt x="2842259" y="2948939"/>
                                <a:pt x="2836544" y="2965132"/>
                              </a:cubicBezTo>
                              <a:cubicBezTo>
                                <a:pt x="2834640" y="2971799"/>
                                <a:pt x="2841307" y="2976562"/>
                                <a:pt x="2847022" y="2972752"/>
                              </a:cubicBezTo>
                              <a:cubicBezTo>
                                <a:pt x="2860357" y="2962274"/>
                                <a:pt x="2872740" y="2951797"/>
                                <a:pt x="2886075" y="2940367"/>
                              </a:cubicBezTo>
                              <a:cubicBezTo>
                                <a:pt x="2888932" y="2937509"/>
                                <a:pt x="2888932" y="2932747"/>
                                <a:pt x="2886075" y="2929889"/>
                              </a:cubicBezTo>
                              <a:cubicBezTo>
                                <a:pt x="2872740" y="2918459"/>
                                <a:pt x="2850832" y="2894647"/>
                                <a:pt x="2846069" y="2864167"/>
                              </a:cubicBezTo>
                              <a:cubicBezTo>
                                <a:pt x="2842259" y="2841307"/>
                                <a:pt x="2843212" y="2826067"/>
                                <a:pt x="2844165" y="2817495"/>
                              </a:cubicBezTo>
                              <a:cubicBezTo>
                                <a:pt x="2845117" y="2810827"/>
                                <a:pt x="2851784" y="2807017"/>
                                <a:pt x="2857500" y="2809874"/>
                              </a:cubicBezTo>
                              <a:cubicBezTo>
                                <a:pt x="2869882" y="2814637"/>
                                <a:pt x="2890837" y="2826067"/>
                                <a:pt x="2904172" y="2849880"/>
                              </a:cubicBezTo>
                              <a:cubicBezTo>
                                <a:pt x="2920365" y="2876549"/>
                                <a:pt x="2907982" y="2910839"/>
                                <a:pt x="2900362" y="2927032"/>
                              </a:cubicBezTo>
                              <a:cubicBezTo>
                                <a:pt x="2909887" y="2918459"/>
                                <a:pt x="2920365" y="2909887"/>
                                <a:pt x="2929890" y="2900362"/>
                              </a:cubicBezTo>
                              <a:cubicBezTo>
                                <a:pt x="2936557" y="2893695"/>
                                <a:pt x="2943225" y="2887027"/>
                                <a:pt x="2949892" y="2880359"/>
                              </a:cubicBezTo>
                              <a:cubicBezTo>
                                <a:pt x="2952750" y="2877502"/>
                                <a:pt x="2952750" y="2873692"/>
                                <a:pt x="2949892" y="2870834"/>
                              </a:cubicBezTo>
                              <a:cubicBezTo>
                                <a:pt x="2936557" y="2859405"/>
                                <a:pt x="2915602" y="2835592"/>
                                <a:pt x="2910840" y="2806064"/>
                              </a:cubicBezTo>
                              <a:cubicBezTo>
                                <a:pt x="2907982" y="2790824"/>
                                <a:pt x="2907982" y="2778442"/>
                                <a:pt x="2907982" y="2769870"/>
                              </a:cubicBezTo>
                              <a:cubicBezTo>
                                <a:pt x="2907982" y="2758439"/>
                                <a:pt x="2921317" y="2750820"/>
                                <a:pt x="2931794" y="2756534"/>
                              </a:cubicBezTo>
                              <a:cubicBezTo>
                                <a:pt x="2944177" y="2763202"/>
                                <a:pt x="2958465" y="2774632"/>
                                <a:pt x="2968942" y="2792730"/>
                              </a:cubicBezTo>
                              <a:cubicBezTo>
                                <a:pt x="2976562" y="2806064"/>
                                <a:pt x="2977515" y="2820352"/>
                                <a:pt x="2975609" y="2834639"/>
                              </a:cubicBezTo>
                              <a:cubicBezTo>
                                <a:pt x="2974657" y="2841307"/>
                                <a:pt x="2982277" y="2845117"/>
                                <a:pt x="2987040" y="2840355"/>
                              </a:cubicBezTo>
                              <a:cubicBezTo>
                                <a:pt x="3002280" y="2824162"/>
                                <a:pt x="3016567" y="2806064"/>
                                <a:pt x="3029902" y="2788920"/>
                              </a:cubicBezTo>
                              <a:cubicBezTo>
                                <a:pt x="3031807" y="2786062"/>
                                <a:pt x="3031807" y="2781299"/>
                                <a:pt x="3028950" y="2779395"/>
                              </a:cubicBezTo>
                              <a:cubicBezTo>
                                <a:pt x="3015615" y="2768917"/>
                                <a:pt x="2991802" y="2745105"/>
                                <a:pt x="2987040" y="2712720"/>
                              </a:cubicBezTo>
                              <a:cubicBezTo>
                                <a:pt x="2983230" y="2689859"/>
                                <a:pt x="2984182" y="2674620"/>
                                <a:pt x="2985134" y="2666047"/>
                              </a:cubicBezTo>
                              <a:cubicBezTo>
                                <a:pt x="2986087" y="2659380"/>
                                <a:pt x="2992755" y="2655570"/>
                                <a:pt x="2998469" y="2658427"/>
                              </a:cubicBezTo>
                              <a:cubicBezTo>
                                <a:pt x="3010852" y="2663189"/>
                                <a:pt x="3031807" y="2674620"/>
                                <a:pt x="3045142" y="2698432"/>
                              </a:cubicBezTo>
                              <a:cubicBezTo>
                                <a:pt x="3059430" y="2722245"/>
                                <a:pt x="3050857" y="2751772"/>
                                <a:pt x="3043237" y="2769870"/>
                              </a:cubicBezTo>
                              <a:cubicBezTo>
                                <a:pt x="3088957" y="2708909"/>
                                <a:pt x="3123247" y="2656522"/>
                                <a:pt x="3124200" y="2655570"/>
                              </a:cubicBezTo>
                              <a:cubicBezTo>
                                <a:pt x="3124676" y="2654617"/>
                                <a:pt x="3125867" y="2653903"/>
                                <a:pt x="3126700" y="2653546"/>
                              </a:cubicBezTo>
                              <a:close/>
                              <a:moveTo>
                                <a:pt x="3411855" y="1767245"/>
                              </a:moveTo>
                              <a:cubicBezTo>
                                <a:pt x="3413284" y="1766649"/>
                                <a:pt x="3415665" y="1766887"/>
                                <a:pt x="3419475" y="1768792"/>
                              </a:cubicBezTo>
                              <a:cubicBezTo>
                                <a:pt x="3422333" y="1768792"/>
                                <a:pt x="3424238" y="1770697"/>
                                <a:pt x="3424238" y="1773555"/>
                              </a:cubicBezTo>
                              <a:cubicBezTo>
                                <a:pt x="3424238" y="1774507"/>
                                <a:pt x="3424238" y="1844040"/>
                                <a:pt x="3418523" y="1925002"/>
                              </a:cubicBezTo>
                              <a:cubicBezTo>
                                <a:pt x="3424238" y="1917382"/>
                                <a:pt x="3433763" y="1906905"/>
                                <a:pt x="3449955" y="1893570"/>
                              </a:cubicBezTo>
                              <a:cubicBezTo>
                                <a:pt x="3473768" y="1874520"/>
                                <a:pt x="3506153" y="1871662"/>
                                <a:pt x="3523298" y="1871662"/>
                              </a:cubicBezTo>
                              <a:cubicBezTo>
                                <a:pt x="3529965" y="1871662"/>
                                <a:pt x="3534728" y="1877377"/>
                                <a:pt x="3532823" y="1884045"/>
                              </a:cubicBezTo>
                              <a:cubicBezTo>
                                <a:pt x="3527108" y="1901190"/>
                                <a:pt x="3512820" y="1932622"/>
                                <a:pt x="3484245" y="1942147"/>
                              </a:cubicBezTo>
                              <a:cubicBezTo>
                                <a:pt x="3460433" y="1949767"/>
                                <a:pt x="3439478" y="1945957"/>
                                <a:pt x="3426143" y="1942147"/>
                              </a:cubicBezTo>
                              <a:cubicBezTo>
                                <a:pt x="3422333" y="1941195"/>
                                <a:pt x="3417570" y="1943100"/>
                                <a:pt x="3417570" y="1947862"/>
                              </a:cubicBezTo>
                              <a:cubicBezTo>
                                <a:pt x="3415665" y="1972627"/>
                                <a:pt x="3412808" y="1998345"/>
                                <a:pt x="3408998" y="2023110"/>
                              </a:cubicBezTo>
                              <a:cubicBezTo>
                                <a:pt x="3413760" y="2015490"/>
                                <a:pt x="3423285" y="2005012"/>
                                <a:pt x="3440430" y="1990725"/>
                              </a:cubicBezTo>
                              <a:cubicBezTo>
                                <a:pt x="3464243" y="1971675"/>
                                <a:pt x="3496628" y="1968817"/>
                                <a:pt x="3513773" y="1968817"/>
                              </a:cubicBezTo>
                              <a:cubicBezTo>
                                <a:pt x="3520440" y="1968817"/>
                                <a:pt x="3525203" y="1974532"/>
                                <a:pt x="3523298" y="1981200"/>
                              </a:cubicBezTo>
                              <a:cubicBezTo>
                                <a:pt x="3517583" y="1998345"/>
                                <a:pt x="3503295" y="2029777"/>
                                <a:pt x="3474720" y="2039302"/>
                              </a:cubicBezTo>
                              <a:cubicBezTo>
                                <a:pt x="3449003" y="2047875"/>
                                <a:pt x="3427095" y="2044065"/>
                                <a:pt x="3414713" y="2039302"/>
                              </a:cubicBezTo>
                              <a:cubicBezTo>
                                <a:pt x="3410903" y="2037397"/>
                                <a:pt x="3407093" y="2040255"/>
                                <a:pt x="3406140" y="2044065"/>
                              </a:cubicBezTo>
                              <a:cubicBezTo>
                                <a:pt x="3403283" y="2058352"/>
                                <a:pt x="3400425" y="2072640"/>
                                <a:pt x="3397568" y="2085975"/>
                              </a:cubicBezTo>
                              <a:cubicBezTo>
                                <a:pt x="3393758" y="2101215"/>
                                <a:pt x="3388995" y="2116455"/>
                                <a:pt x="3385185" y="2131695"/>
                              </a:cubicBezTo>
                              <a:cubicBezTo>
                                <a:pt x="3389948" y="2124075"/>
                                <a:pt x="3399473" y="2112645"/>
                                <a:pt x="3417570" y="2098357"/>
                              </a:cubicBezTo>
                              <a:cubicBezTo>
                                <a:pt x="3441383" y="2079307"/>
                                <a:pt x="3473768" y="2076450"/>
                                <a:pt x="3490913" y="2076450"/>
                              </a:cubicBezTo>
                              <a:cubicBezTo>
                                <a:pt x="3497580" y="2076450"/>
                                <a:pt x="3502343" y="2082165"/>
                                <a:pt x="3500438" y="2088832"/>
                              </a:cubicBezTo>
                              <a:cubicBezTo>
                                <a:pt x="3494723" y="2105977"/>
                                <a:pt x="3480435" y="2137410"/>
                                <a:pt x="3451860" y="2146935"/>
                              </a:cubicBezTo>
                              <a:cubicBezTo>
                                <a:pt x="3424238" y="2156460"/>
                                <a:pt x="3401378" y="2150745"/>
                                <a:pt x="3388995" y="2145982"/>
                              </a:cubicBezTo>
                              <a:cubicBezTo>
                                <a:pt x="3385185" y="2145030"/>
                                <a:pt x="3381375" y="2146935"/>
                                <a:pt x="3380423" y="2150745"/>
                              </a:cubicBezTo>
                              <a:cubicBezTo>
                                <a:pt x="3372803" y="2177415"/>
                                <a:pt x="3365183" y="2202180"/>
                                <a:pt x="3356610" y="2225992"/>
                              </a:cubicBezTo>
                              <a:cubicBezTo>
                                <a:pt x="3362325" y="2219325"/>
                                <a:pt x="3372803" y="2208847"/>
                                <a:pt x="3391853" y="2195512"/>
                              </a:cubicBezTo>
                              <a:cubicBezTo>
                                <a:pt x="3412808" y="2181225"/>
                                <a:pt x="3437573" y="2178367"/>
                                <a:pt x="3455670" y="2179320"/>
                              </a:cubicBezTo>
                              <a:cubicBezTo>
                                <a:pt x="3468053" y="2179320"/>
                                <a:pt x="3475673" y="2192655"/>
                                <a:pt x="3469958" y="2203132"/>
                              </a:cubicBezTo>
                              <a:cubicBezTo>
                                <a:pt x="3461385" y="2219325"/>
                                <a:pt x="3445193" y="2241232"/>
                                <a:pt x="3421380" y="2246947"/>
                              </a:cubicBezTo>
                              <a:cubicBezTo>
                                <a:pt x="3393758" y="2253615"/>
                                <a:pt x="3370898" y="2245995"/>
                                <a:pt x="3359468" y="2240280"/>
                              </a:cubicBezTo>
                              <a:cubicBezTo>
                                <a:pt x="3355658" y="2238375"/>
                                <a:pt x="3350895" y="2240280"/>
                                <a:pt x="3349943" y="2244090"/>
                              </a:cubicBezTo>
                              <a:cubicBezTo>
                                <a:pt x="3341370" y="2268855"/>
                                <a:pt x="3331845" y="2292667"/>
                                <a:pt x="3323273" y="2314575"/>
                              </a:cubicBezTo>
                              <a:cubicBezTo>
                                <a:pt x="3327083" y="2309812"/>
                                <a:pt x="3339465" y="2298382"/>
                                <a:pt x="3369945" y="2285047"/>
                              </a:cubicBezTo>
                              <a:cubicBezTo>
                                <a:pt x="3397568" y="2272665"/>
                                <a:pt x="3429953" y="2279332"/>
                                <a:pt x="3446145" y="2284095"/>
                              </a:cubicBezTo>
                              <a:cubicBezTo>
                                <a:pt x="3451860" y="2286000"/>
                                <a:pt x="3454718" y="2293620"/>
                                <a:pt x="3450908" y="2299335"/>
                              </a:cubicBezTo>
                              <a:cubicBezTo>
                                <a:pt x="3440430" y="2314575"/>
                                <a:pt x="3417570" y="2341245"/>
                                <a:pt x="3388043" y="2342197"/>
                              </a:cubicBezTo>
                              <a:cubicBezTo>
                                <a:pt x="3359468" y="2343150"/>
                                <a:pt x="3338513" y="2330767"/>
                                <a:pt x="3328035" y="2323147"/>
                              </a:cubicBezTo>
                              <a:cubicBezTo>
                                <a:pt x="3324225" y="2320290"/>
                                <a:pt x="3319463" y="2322195"/>
                                <a:pt x="3317558" y="2326005"/>
                              </a:cubicBezTo>
                              <a:cubicBezTo>
                                <a:pt x="3307080" y="2352675"/>
                                <a:pt x="3296603" y="2376487"/>
                                <a:pt x="3286125" y="2398395"/>
                              </a:cubicBezTo>
                              <a:cubicBezTo>
                                <a:pt x="3294698" y="2393632"/>
                                <a:pt x="3307080" y="2386965"/>
                                <a:pt x="3328035" y="2380297"/>
                              </a:cubicBezTo>
                              <a:cubicBezTo>
                                <a:pt x="3357563" y="2371725"/>
                                <a:pt x="3388043" y="2381250"/>
                                <a:pt x="3404235" y="2387917"/>
                              </a:cubicBezTo>
                              <a:cubicBezTo>
                                <a:pt x="3410903" y="2390775"/>
                                <a:pt x="3411855" y="2398395"/>
                                <a:pt x="3408045" y="2403157"/>
                              </a:cubicBezTo>
                              <a:cubicBezTo>
                                <a:pt x="3395663" y="2417445"/>
                                <a:pt x="3370898" y="2441257"/>
                                <a:pt x="3341370" y="2439352"/>
                              </a:cubicBezTo>
                              <a:cubicBezTo>
                                <a:pt x="3315653" y="2437447"/>
                                <a:pt x="3297555" y="2426017"/>
                                <a:pt x="3287078" y="2417445"/>
                              </a:cubicBezTo>
                              <a:cubicBezTo>
                                <a:pt x="3283268" y="2414587"/>
                                <a:pt x="3278505" y="2415540"/>
                                <a:pt x="3276600" y="2419350"/>
                              </a:cubicBezTo>
                              <a:cubicBezTo>
                                <a:pt x="3266123" y="2441257"/>
                                <a:pt x="3255645" y="2460307"/>
                                <a:pt x="3247073" y="2477452"/>
                              </a:cubicBezTo>
                              <a:cubicBezTo>
                                <a:pt x="3254693" y="2472690"/>
                                <a:pt x="3267075" y="2466022"/>
                                <a:pt x="3286125" y="2460307"/>
                              </a:cubicBezTo>
                              <a:cubicBezTo>
                                <a:pt x="3315653" y="2451735"/>
                                <a:pt x="3346133" y="2461260"/>
                                <a:pt x="3362325" y="2467927"/>
                              </a:cubicBezTo>
                              <a:cubicBezTo>
                                <a:pt x="3368993" y="2470785"/>
                                <a:pt x="3369945" y="2478405"/>
                                <a:pt x="3366135" y="2483167"/>
                              </a:cubicBezTo>
                              <a:cubicBezTo>
                                <a:pt x="3353753" y="2497455"/>
                                <a:pt x="3328988" y="2521267"/>
                                <a:pt x="3299460" y="2519362"/>
                              </a:cubicBezTo>
                              <a:cubicBezTo>
                                <a:pt x="3273743" y="2517457"/>
                                <a:pt x="3255645" y="2506027"/>
                                <a:pt x="3245168" y="2497455"/>
                              </a:cubicBezTo>
                              <a:cubicBezTo>
                                <a:pt x="3241358" y="2494597"/>
                                <a:pt x="3236595" y="2495550"/>
                                <a:pt x="3234690" y="2499360"/>
                              </a:cubicBezTo>
                              <a:cubicBezTo>
                                <a:pt x="3216593" y="2530792"/>
                                <a:pt x="3205163" y="2547937"/>
                                <a:pt x="3205163" y="2548890"/>
                              </a:cubicBezTo>
                              <a:cubicBezTo>
                                <a:pt x="3204210" y="2551747"/>
                                <a:pt x="3200400" y="2552700"/>
                                <a:pt x="3198495" y="2550795"/>
                              </a:cubicBezTo>
                              <a:cubicBezTo>
                                <a:pt x="3195638" y="2549842"/>
                                <a:pt x="3194685" y="2546032"/>
                                <a:pt x="3196590" y="2544127"/>
                              </a:cubicBezTo>
                              <a:cubicBezTo>
                                <a:pt x="3197543" y="2544127"/>
                                <a:pt x="3209925" y="2523172"/>
                                <a:pt x="3229928" y="2487930"/>
                              </a:cubicBezTo>
                              <a:cubicBezTo>
                                <a:pt x="3230880" y="2484120"/>
                                <a:pt x="3229928" y="2480310"/>
                                <a:pt x="3227070" y="2478405"/>
                              </a:cubicBezTo>
                              <a:cubicBezTo>
                                <a:pt x="3212783" y="2469832"/>
                                <a:pt x="3185160" y="2450782"/>
                                <a:pt x="3174683" y="2421255"/>
                              </a:cubicBezTo>
                              <a:cubicBezTo>
                                <a:pt x="3166110" y="2399347"/>
                                <a:pt x="3164205" y="2384107"/>
                                <a:pt x="3163253" y="2375535"/>
                              </a:cubicBezTo>
                              <a:cubicBezTo>
                                <a:pt x="3163253" y="2368867"/>
                                <a:pt x="3168015" y="2364105"/>
                                <a:pt x="3174683" y="2365057"/>
                              </a:cubicBezTo>
                              <a:cubicBezTo>
                                <a:pt x="3187065" y="2367915"/>
                                <a:pt x="3209925" y="2374582"/>
                                <a:pt x="3228023" y="2395537"/>
                              </a:cubicBezTo>
                              <a:cubicBezTo>
                                <a:pt x="3237548" y="2406015"/>
                                <a:pt x="3241358" y="2420302"/>
                                <a:pt x="3242310" y="2433637"/>
                              </a:cubicBezTo>
                              <a:cubicBezTo>
                                <a:pt x="3242310" y="2440305"/>
                                <a:pt x="3251835" y="2442210"/>
                                <a:pt x="3254693" y="2436495"/>
                              </a:cubicBezTo>
                              <a:cubicBezTo>
                                <a:pt x="3259455" y="2426017"/>
                                <a:pt x="3264218" y="2415540"/>
                                <a:pt x="3269933" y="2404110"/>
                              </a:cubicBezTo>
                              <a:cubicBezTo>
                                <a:pt x="3271838" y="2401252"/>
                                <a:pt x="3269933" y="2397442"/>
                                <a:pt x="3267075" y="2395537"/>
                              </a:cubicBezTo>
                              <a:cubicBezTo>
                                <a:pt x="3252788" y="2387917"/>
                                <a:pt x="3223260" y="2368867"/>
                                <a:pt x="3211830" y="2337435"/>
                              </a:cubicBezTo>
                              <a:cubicBezTo>
                                <a:pt x="3203258" y="2315527"/>
                                <a:pt x="3201353" y="2300287"/>
                                <a:pt x="3200400" y="2291715"/>
                              </a:cubicBezTo>
                              <a:cubicBezTo>
                                <a:pt x="3200400" y="2285047"/>
                                <a:pt x="3205163" y="2280285"/>
                                <a:pt x="3211830" y="2281237"/>
                              </a:cubicBezTo>
                              <a:cubicBezTo>
                                <a:pt x="3224213" y="2284095"/>
                                <a:pt x="3247073" y="2290762"/>
                                <a:pt x="3265170" y="2311717"/>
                              </a:cubicBezTo>
                              <a:cubicBezTo>
                                <a:pt x="3285173" y="2333625"/>
                                <a:pt x="3281363" y="2367915"/>
                                <a:pt x="3277553" y="2386012"/>
                              </a:cubicBezTo>
                              <a:cubicBezTo>
                                <a:pt x="3286125" y="2366962"/>
                                <a:pt x="3294698" y="2346007"/>
                                <a:pt x="3304223" y="2324100"/>
                              </a:cubicBezTo>
                              <a:cubicBezTo>
                                <a:pt x="3305175" y="2321242"/>
                                <a:pt x="3304223" y="2317432"/>
                                <a:pt x="3300413" y="2315527"/>
                              </a:cubicBezTo>
                              <a:cubicBezTo>
                                <a:pt x="3285173" y="2308860"/>
                                <a:pt x="3255645" y="2292667"/>
                                <a:pt x="3241358" y="2264092"/>
                              </a:cubicBezTo>
                              <a:cubicBezTo>
                                <a:pt x="3231833" y="2242185"/>
                                <a:pt x="3228023" y="2227897"/>
                                <a:pt x="3226118" y="2219325"/>
                              </a:cubicBezTo>
                              <a:cubicBezTo>
                                <a:pt x="3225165" y="2212657"/>
                                <a:pt x="3229928" y="2206942"/>
                                <a:pt x="3236595" y="2207895"/>
                              </a:cubicBezTo>
                              <a:cubicBezTo>
                                <a:pt x="3248978" y="2208847"/>
                                <a:pt x="3272790" y="2213610"/>
                                <a:pt x="3292793" y="2232660"/>
                              </a:cubicBezTo>
                              <a:cubicBezTo>
                                <a:pt x="3304223" y="2243137"/>
                                <a:pt x="3309938" y="2257425"/>
                                <a:pt x="3311843" y="2271712"/>
                              </a:cubicBezTo>
                              <a:cubicBezTo>
                                <a:pt x="3312795" y="2278380"/>
                                <a:pt x="3321368" y="2279332"/>
                                <a:pt x="3324225" y="2272665"/>
                              </a:cubicBezTo>
                              <a:cubicBezTo>
                                <a:pt x="3328988" y="2259330"/>
                                <a:pt x="3334703" y="2245042"/>
                                <a:pt x="3339465" y="2229802"/>
                              </a:cubicBezTo>
                              <a:cubicBezTo>
                                <a:pt x="3341370" y="2225992"/>
                                <a:pt x="3338513" y="2222182"/>
                                <a:pt x="3334703" y="2221230"/>
                              </a:cubicBezTo>
                              <a:cubicBezTo>
                                <a:pt x="3318510" y="2218372"/>
                                <a:pt x="3287078" y="2207895"/>
                                <a:pt x="3268028" y="2183130"/>
                              </a:cubicBezTo>
                              <a:cubicBezTo>
                                <a:pt x="3258503" y="2170747"/>
                                <a:pt x="3252788" y="2160270"/>
                                <a:pt x="3248978" y="2152650"/>
                              </a:cubicBezTo>
                              <a:cubicBezTo>
                                <a:pt x="3243263" y="2142172"/>
                                <a:pt x="3250883" y="2128837"/>
                                <a:pt x="3263265" y="2128837"/>
                              </a:cubicBezTo>
                              <a:cubicBezTo>
                                <a:pt x="3276600" y="2128837"/>
                                <a:pt x="3294698" y="2131695"/>
                                <a:pt x="3312795" y="2143125"/>
                              </a:cubicBezTo>
                              <a:cubicBezTo>
                                <a:pt x="3328988" y="2152650"/>
                                <a:pt x="3336608" y="2169795"/>
                                <a:pt x="3341370" y="2185987"/>
                              </a:cubicBezTo>
                              <a:cubicBezTo>
                                <a:pt x="3342323" y="2191702"/>
                                <a:pt x="3351848" y="2192655"/>
                                <a:pt x="3353753" y="2185987"/>
                              </a:cubicBezTo>
                              <a:cubicBezTo>
                                <a:pt x="3358515" y="2169795"/>
                                <a:pt x="3363278" y="2153602"/>
                                <a:pt x="3368040" y="2137410"/>
                              </a:cubicBezTo>
                              <a:cubicBezTo>
                                <a:pt x="3368993" y="2133600"/>
                                <a:pt x="3366135" y="2129790"/>
                                <a:pt x="3362325" y="2128837"/>
                              </a:cubicBezTo>
                              <a:cubicBezTo>
                                <a:pt x="3345180" y="2126932"/>
                                <a:pt x="3313748" y="2119312"/>
                                <a:pt x="3292793" y="2096452"/>
                              </a:cubicBezTo>
                              <a:cubicBezTo>
                                <a:pt x="3276600" y="2079307"/>
                                <a:pt x="3268980" y="2065972"/>
                                <a:pt x="3265170" y="2058352"/>
                              </a:cubicBezTo>
                              <a:cubicBezTo>
                                <a:pt x="3263265" y="2052637"/>
                                <a:pt x="3266123" y="2045970"/>
                                <a:pt x="3272790" y="2045017"/>
                              </a:cubicBezTo>
                              <a:cubicBezTo>
                                <a:pt x="3286125" y="2042160"/>
                                <a:pt x="3308985" y="2040255"/>
                                <a:pt x="3333750" y="2052637"/>
                              </a:cubicBezTo>
                              <a:cubicBezTo>
                                <a:pt x="3361373" y="2065972"/>
                                <a:pt x="3369945" y="2101215"/>
                                <a:pt x="3372803" y="2119312"/>
                              </a:cubicBezTo>
                              <a:cubicBezTo>
                                <a:pt x="3376613" y="2106930"/>
                                <a:pt x="3380423" y="2094547"/>
                                <a:pt x="3383280" y="2081212"/>
                              </a:cubicBezTo>
                              <a:cubicBezTo>
                                <a:pt x="3385185" y="2072640"/>
                                <a:pt x="3387090" y="2063115"/>
                                <a:pt x="3388995" y="2053590"/>
                              </a:cubicBezTo>
                              <a:cubicBezTo>
                                <a:pt x="3389948" y="2049780"/>
                                <a:pt x="3387090" y="2046922"/>
                                <a:pt x="3383280" y="2045970"/>
                              </a:cubicBezTo>
                              <a:cubicBezTo>
                                <a:pt x="3366135" y="2043112"/>
                                <a:pt x="3334703" y="2036445"/>
                                <a:pt x="3314700" y="2013585"/>
                              </a:cubicBezTo>
                              <a:cubicBezTo>
                                <a:pt x="3304223" y="2002155"/>
                                <a:pt x="3297555" y="1992630"/>
                                <a:pt x="3292793" y="1985010"/>
                              </a:cubicBezTo>
                              <a:cubicBezTo>
                                <a:pt x="3287078" y="1974532"/>
                                <a:pt x="3292793" y="1961197"/>
                                <a:pt x="3305175" y="1960245"/>
                              </a:cubicBezTo>
                              <a:cubicBezTo>
                                <a:pt x="3318510" y="1959292"/>
                                <a:pt x="3336608" y="1960245"/>
                                <a:pt x="3355658" y="1969770"/>
                              </a:cubicBezTo>
                              <a:cubicBezTo>
                                <a:pt x="3368993" y="1976437"/>
                                <a:pt x="3378518" y="1988820"/>
                                <a:pt x="3384233" y="2001202"/>
                              </a:cubicBezTo>
                              <a:cubicBezTo>
                                <a:pt x="3387090" y="2006917"/>
                                <a:pt x="3395663" y="2005965"/>
                                <a:pt x="3396615" y="1999297"/>
                              </a:cubicBezTo>
                              <a:cubicBezTo>
                                <a:pt x="3399473" y="1977390"/>
                                <a:pt x="3401378" y="1954530"/>
                                <a:pt x="3403283" y="1932622"/>
                              </a:cubicBezTo>
                              <a:cubicBezTo>
                                <a:pt x="3403283" y="1929765"/>
                                <a:pt x="3401378" y="1925955"/>
                                <a:pt x="3397568" y="1925955"/>
                              </a:cubicBezTo>
                              <a:cubicBezTo>
                                <a:pt x="3381375" y="1924050"/>
                                <a:pt x="3348038" y="1917382"/>
                                <a:pt x="3326130" y="1893570"/>
                              </a:cubicBezTo>
                              <a:cubicBezTo>
                                <a:pt x="3309938" y="1876425"/>
                                <a:pt x="3302318" y="1863090"/>
                                <a:pt x="3298508" y="1855470"/>
                              </a:cubicBezTo>
                              <a:cubicBezTo>
                                <a:pt x="3296603" y="1849755"/>
                                <a:pt x="3299460" y="1843087"/>
                                <a:pt x="3306128" y="1842135"/>
                              </a:cubicBezTo>
                              <a:cubicBezTo>
                                <a:pt x="3319463" y="1839277"/>
                                <a:pt x="3342323" y="1837372"/>
                                <a:pt x="3367088" y="1849755"/>
                              </a:cubicBezTo>
                              <a:cubicBezTo>
                                <a:pt x="3391853" y="1862137"/>
                                <a:pt x="3401378" y="1891665"/>
                                <a:pt x="3405188" y="1910715"/>
                              </a:cubicBezTo>
                              <a:cubicBezTo>
                                <a:pt x="3409950" y="1834515"/>
                                <a:pt x="3409950" y="1771650"/>
                                <a:pt x="3409950" y="1770697"/>
                              </a:cubicBezTo>
                              <a:cubicBezTo>
                                <a:pt x="3409950" y="1769269"/>
                                <a:pt x="3410427" y="1767840"/>
                                <a:pt x="3411855" y="1767245"/>
                              </a:cubicBezTo>
                              <a:close/>
                              <a:moveTo>
                                <a:pt x="125730" y="1754505"/>
                              </a:moveTo>
                              <a:cubicBezTo>
                                <a:pt x="128587" y="1754505"/>
                                <a:pt x="132397" y="1756410"/>
                                <a:pt x="133350" y="1760220"/>
                              </a:cubicBezTo>
                              <a:cubicBezTo>
                                <a:pt x="133350" y="1761172"/>
                                <a:pt x="151447" y="1846897"/>
                                <a:pt x="195262" y="1911667"/>
                              </a:cubicBezTo>
                              <a:cubicBezTo>
                                <a:pt x="217170" y="1943100"/>
                                <a:pt x="243840" y="1972627"/>
                                <a:pt x="267652" y="1996440"/>
                              </a:cubicBezTo>
                              <a:cubicBezTo>
                                <a:pt x="286702" y="2012632"/>
                                <a:pt x="302895" y="2027872"/>
                                <a:pt x="312420" y="2037397"/>
                              </a:cubicBezTo>
                              <a:cubicBezTo>
                                <a:pt x="321945" y="2045017"/>
                                <a:pt x="327660" y="2049780"/>
                                <a:pt x="327660" y="2049780"/>
                              </a:cubicBezTo>
                              <a:cubicBezTo>
                                <a:pt x="330517" y="2051685"/>
                                <a:pt x="330517" y="2056447"/>
                                <a:pt x="327660" y="2057400"/>
                              </a:cubicBezTo>
                              <a:cubicBezTo>
                                <a:pt x="325755" y="2059305"/>
                                <a:pt x="323850" y="2060257"/>
                                <a:pt x="321945" y="2060257"/>
                              </a:cubicBezTo>
                              <a:cubicBezTo>
                                <a:pt x="320040" y="2060257"/>
                                <a:pt x="319087" y="2060257"/>
                                <a:pt x="318135" y="2059305"/>
                              </a:cubicBezTo>
                              <a:cubicBezTo>
                                <a:pt x="317182" y="2059305"/>
                                <a:pt x="317182" y="2059305"/>
                                <a:pt x="317182" y="2059305"/>
                              </a:cubicBezTo>
                              <a:cubicBezTo>
                                <a:pt x="315277" y="2059305"/>
                                <a:pt x="313372" y="2059305"/>
                                <a:pt x="312420" y="2057400"/>
                              </a:cubicBezTo>
                              <a:cubicBezTo>
                                <a:pt x="312420" y="2057400"/>
                                <a:pt x="308610" y="2052637"/>
                                <a:pt x="300990" y="2045970"/>
                              </a:cubicBezTo>
                              <a:cubicBezTo>
                                <a:pt x="289560" y="2037397"/>
                                <a:pt x="273367" y="2023110"/>
                                <a:pt x="256222" y="2005965"/>
                              </a:cubicBezTo>
                              <a:cubicBezTo>
                                <a:pt x="253365" y="2004060"/>
                                <a:pt x="250507" y="2001202"/>
                                <a:pt x="247650" y="1999297"/>
                              </a:cubicBezTo>
                              <a:cubicBezTo>
                                <a:pt x="229552" y="2012632"/>
                                <a:pt x="188595" y="2037397"/>
                                <a:pt x="137160" y="2041207"/>
                              </a:cubicBezTo>
                              <a:cubicBezTo>
                                <a:pt x="95250" y="2045017"/>
                                <a:pt x="27622" y="1991677"/>
                                <a:pt x="27622" y="1991677"/>
                              </a:cubicBezTo>
                              <a:cubicBezTo>
                                <a:pt x="27622" y="1991677"/>
                                <a:pt x="58102" y="1938337"/>
                                <a:pt x="140017" y="1960245"/>
                              </a:cubicBezTo>
                              <a:cubicBezTo>
                                <a:pt x="180975" y="1970722"/>
                                <a:pt x="209550" y="1978342"/>
                                <a:pt x="229552" y="1983105"/>
                              </a:cubicBezTo>
                              <a:cubicBezTo>
                                <a:pt x="209550" y="1967865"/>
                                <a:pt x="186690" y="1952625"/>
                                <a:pt x="162877" y="1939290"/>
                              </a:cubicBezTo>
                              <a:cubicBezTo>
                                <a:pt x="94297" y="1902142"/>
                                <a:pt x="6667" y="1892617"/>
                                <a:pt x="5715" y="1892617"/>
                              </a:cubicBezTo>
                              <a:cubicBezTo>
                                <a:pt x="1905" y="1891665"/>
                                <a:pt x="0" y="1888807"/>
                                <a:pt x="0" y="1884997"/>
                              </a:cubicBezTo>
                              <a:cubicBezTo>
                                <a:pt x="952" y="1881187"/>
                                <a:pt x="3810" y="1879282"/>
                                <a:pt x="7620" y="1879282"/>
                              </a:cubicBezTo>
                              <a:cubicBezTo>
                                <a:pt x="11430" y="1880235"/>
                                <a:pt x="98107" y="1889760"/>
                                <a:pt x="169545" y="1927860"/>
                              </a:cubicBezTo>
                              <a:cubicBezTo>
                                <a:pt x="182880" y="1934527"/>
                                <a:pt x="195262" y="1942147"/>
                                <a:pt x="207645" y="1950720"/>
                              </a:cubicBezTo>
                              <a:cubicBezTo>
                                <a:pt x="200025" y="1940242"/>
                                <a:pt x="191452" y="1929765"/>
                                <a:pt x="183832" y="1918335"/>
                              </a:cubicBezTo>
                              <a:cubicBezTo>
                                <a:pt x="139065" y="1851660"/>
                                <a:pt x="120967" y="1765935"/>
                                <a:pt x="120015" y="1762125"/>
                              </a:cubicBezTo>
                              <a:cubicBezTo>
                                <a:pt x="120015" y="1759267"/>
                                <a:pt x="121920" y="1755457"/>
                                <a:pt x="125730" y="1754505"/>
                              </a:cubicBezTo>
                              <a:close/>
                              <a:moveTo>
                                <a:pt x="758979" y="619660"/>
                              </a:moveTo>
                              <a:cubicBezTo>
                                <a:pt x="766049" y="619779"/>
                                <a:pt x="773192" y="621030"/>
                                <a:pt x="780098" y="623887"/>
                              </a:cubicBezTo>
                              <a:cubicBezTo>
                                <a:pt x="802958" y="633412"/>
                                <a:pt x="817245" y="650557"/>
                                <a:pt x="823913" y="661987"/>
                              </a:cubicBezTo>
                              <a:cubicBezTo>
                                <a:pt x="826770" y="664844"/>
                                <a:pt x="831533" y="665797"/>
                                <a:pt x="834390" y="662939"/>
                              </a:cubicBezTo>
                              <a:cubicBezTo>
                                <a:pt x="861060" y="638174"/>
                                <a:pt x="877253" y="624839"/>
                                <a:pt x="878205" y="624839"/>
                              </a:cubicBezTo>
                              <a:cubicBezTo>
                                <a:pt x="881063" y="622934"/>
                                <a:pt x="883920" y="623887"/>
                                <a:pt x="885825" y="625792"/>
                              </a:cubicBezTo>
                              <a:cubicBezTo>
                                <a:pt x="887730" y="628649"/>
                                <a:pt x="886778" y="631507"/>
                                <a:pt x="884873" y="633412"/>
                              </a:cubicBezTo>
                              <a:cubicBezTo>
                                <a:pt x="883920" y="634364"/>
                                <a:pt x="865823" y="648652"/>
                                <a:pt x="835343" y="676274"/>
                              </a:cubicBezTo>
                              <a:cubicBezTo>
                                <a:pt x="832485" y="679132"/>
                                <a:pt x="831533" y="682942"/>
                                <a:pt x="834390" y="685799"/>
                              </a:cubicBezTo>
                              <a:cubicBezTo>
                                <a:pt x="845820" y="698182"/>
                                <a:pt x="865823" y="724852"/>
                                <a:pt x="865823" y="756284"/>
                              </a:cubicBezTo>
                              <a:cubicBezTo>
                                <a:pt x="865823" y="779144"/>
                                <a:pt x="863918" y="794384"/>
                                <a:pt x="861060" y="802957"/>
                              </a:cubicBezTo>
                              <a:cubicBezTo>
                                <a:pt x="859155" y="808672"/>
                                <a:pt x="852488" y="811529"/>
                                <a:pt x="846773" y="808672"/>
                              </a:cubicBezTo>
                              <a:cubicBezTo>
                                <a:pt x="835343" y="802004"/>
                                <a:pt x="816293" y="787717"/>
                                <a:pt x="805815" y="761999"/>
                              </a:cubicBezTo>
                              <a:cubicBezTo>
                                <a:pt x="800100" y="748664"/>
                                <a:pt x="800100" y="734377"/>
                                <a:pt x="803910" y="721042"/>
                              </a:cubicBezTo>
                              <a:cubicBezTo>
                                <a:pt x="804863" y="714374"/>
                                <a:pt x="797243" y="709612"/>
                                <a:pt x="792480" y="714374"/>
                              </a:cubicBezTo>
                              <a:cubicBezTo>
                                <a:pt x="784860" y="721994"/>
                                <a:pt x="776288" y="730567"/>
                                <a:pt x="767715" y="739139"/>
                              </a:cubicBezTo>
                              <a:cubicBezTo>
                                <a:pt x="765810" y="741997"/>
                                <a:pt x="764858" y="745807"/>
                                <a:pt x="767715" y="748664"/>
                              </a:cubicBezTo>
                              <a:cubicBezTo>
                                <a:pt x="779145" y="760094"/>
                                <a:pt x="800100" y="787717"/>
                                <a:pt x="801053" y="821054"/>
                              </a:cubicBezTo>
                              <a:cubicBezTo>
                                <a:pt x="801053" y="843914"/>
                                <a:pt x="799148" y="859154"/>
                                <a:pt x="796290" y="867727"/>
                              </a:cubicBezTo>
                              <a:cubicBezTo>
                                <a:pt x="794385" y="873442"/>
                                <a:pt x="787718" y="876299"/>
                                <a:pt x="782003" y="873442"/>
                              </a:cubicBezTo>
                              <a:cubicBezTo>
                                <a:pt x="770573" y="866774"/>
                                <a:pt x="751523" y="852487"/>
                                <a:pt x="741045" y="826769"/>
                              </a:cubicBezTo>
                              <a:cubicBezTo>
                                <a:pt x="730568" y="799147"/>
                                <a:pt x="744855" y="768667"/>
                                <a:pt x="754380" y="752474"/>
                              </a:cubicBezTo>
                              <a:cubicBezTo>
                                <a:pt x="740093" y="767714"/>
                                <a:pt x="724853" y="783907"/>
                                <a:pt x="708660" y="802004"/>
                              </a:cubicBezTo>
                              <a:cubicBezTo>
                                <a:pt x="705803" y="804862"/>
                                <a:pt x="705803" y="808672"/>
                                <a:pt x="708660" y="811529"/>
                              </a:cubicBezTo>
                              <a:cubicBezTo>
                                <a:pt x="720090" y="822007"/>
                                <a:pt x="743903" y="847724"/>
                                <a:pt x="747713" y="879157"/>
                              </a:cubicBezTo>
                              <a:cubicBezTo>
                                <a:pt x="750570" y="902017"/>
                                <a:pt x="749618" y="917257"/>
                                <a:pt x="747713" y="925829"/>
                              </a:cubicBezTo>
                              <a:cubicBezTo>
                                <a:pt x="746760" y="932497"/>
                                <a:pt x="740093" y="936307"/>
                                <a:pt x="734378" y="933449"/>
                              </a:cubicBezTo>
                              <a:cubicBezTo>
                                <a:pt x="721995" y="927734"/>
                                <a:pt x="701993" y="916304"/>
                                <a:pt x="688658" y="891539"/>
                              </a:cubicBezTo>
                              <a:cubicBezTo>
                                <a:pt x="681038" y="878204"/>
                                <a:pt x="681038" y="862964"/>
                                <a:pt x="682943" y="848677"/>
                              </a:cubicBezTo>
                              <a:cubicBezTo>
                                <a:pt x="683895" y="842009"/>
                                <a:pt x="676275" y="837247"/>
                                <a:pt x="671513" y="842962"/>
                              </a:cubicBezTo>
                              <a:cubicBezTo>
                                <a:pt x="661988" y="854392"/>
                                <a:pt x="652463" y="865822"/>
                                <a:pt x="642938" y="878204"/>
                              </a:cubicBezTo>
                              <a:cubicBezTo>
                                <a:pt x="641033" y="881062"/>
                                <a:pt x="641033" y="885824"/>
                                <a:pt x="644843" y="887729"/>
                              </a:cubicBezTo>
                              <a:cubicBezTo>
                                <a:pt x="659130" y="896302"/>
                                <a:pt x="685800" y="916304"/>
                                <a:pt x="695325" y="945832"/>
                              </a:cubicBezTo>
                              <a:cubicBezTo>
                                <a:pt x="700088" y="961072"/>
                                <a:pt x="702945" y="972502"/>
                                <a:pt x="703898" y="981074"/>
                              </a:cubicBezTo>
                              <a:cubicBezTo>
                                <a:pt x="705803" y="993457"/>
                                <a:pt x="694373" y="1002982"/>
                                <a:pt x="682943" y="999172"/>
                              </a:cubicBezTo>
                              <a:cubicBezTo>
                                <a:pt x="670560" y="994409"/>
                                <a:pt x="654368" y="985837"/>
                                <a:pt x="641033" y="969644"/>
                              </a:cubicBezTo>
                              <a:cubicBezTo>
                                <a:pt x="628650" y="954404"/>
                                <a:pt x="626745" y="935354"/>
                                <a:pt x="627698" y="919162"/>
                              </a:cubicBezTo>
                              <a:cubicBezTo>
                                <a:pt x="627698" y="912494"/>
                                <a:pt x="619125" y="908684"/>
                                <a:pt x="615315" y="914399"/>
                              </a:cubicBezTo>
                              <a:cubicBezTo>
                                <a:pt x="605790" y="927734"/>
                                <a:pt x="595313" y="941069"/>
                                <a:pt x="585788" y="955357"/>
                              </a:cubicBezTo>
                              <a:cubicBezTo>
                                <a:pt x="583883" y="958214"/>
                                <a:pt x="584835" y="962977"/>
                                <a:pt x="588645" y="964882"/>
                              </a:cubicBezTo>
                              <a:cubicBezTo>
                                <a:pt x="603885" y="972502"/>
                                <a:pt x="631508" y="989647"/>
                                <a:pt x="643890" y="1018222"/>
                              </a:cubicBezTo>
                              <a:cubicBezTo>
                                <a:pt x="653415" y="1039177"/>
                                <a:pt x="656273" y="1054417"/>
                                <a:pt x="657225" y="1062989"/>
                              </a:cubicBezTo>
                              <a:cubicBezTo>
                                <a:pt x="658178" y="1069657"/>
                                <a:pt x="652463" y="1074419"/>
                                <a:pt x="645795" y="1073467"/>
                              </a:cubicBezTo>
                              <a:cubicBezTo>
                                <a:pt x="632460" y="1071562"/>
                                <a:pt x="609600" y="1065847"/>
                                <a:pt x="590550" y="1045844"/>
                              </a:cubicBezTo>
                              <a:cubicBezTo>
                                <a:pt x="568643" y="1022984"/>
                                <a:pt x="572453" y="987742"/>
                                <a:pt x="575310" y="969644"/>
                              </a:cubicBezTo>
                              <a:cubicBezTo>
                                <a:pt x="567690" y="981074"/>
                                <a:pt x="561023" y="991552"/>
                                <a:pt x="553403" y="1002982"/>
                              </a:cubicBezTo>
                              <a:cubicBezTo>
                                <a:pt x="548640" y="1010602"/>
                                <a:pt x="543878" y="1018222"/>
                                <a:pt x="539115" y="1026794"/>
                              </a:cubicBezTo>
                              <a:cubicBezTo>
                                <a:pt x="537210" y="1030604"/>
                                <a:pt x="538163" y="1034414"/>
                                <a:pt x="541973" y="1036319"/>
                              </a:cubicBezTo>
                              <a:cubicBezTo>
                                <a:pt x="558165" y="1043939"/>
                                <a:pt x="584835" y="1061084"/>
                                <a:pt x="596265" y="1088707"/>
                              </a:cubicBezTo>
                              <a:cubicBezTo>
                                <a:pt x="601980" y="1102994"/>
                                <a:pt x="605790" y="1114424"/>
                                <a:pt x="607695" y="1122997"/>
                              </a:cubicBezTo>
                              <a:cubicBezTo>
                                <a:pt x="609600" y="1134427"/>
                                <a:pt x="599123" y="1144904"/>
                                <a:pt x="587693" y="1142047"/>
                              </a:cubicBezTo>
                              <a:cubicBezTo>
                                <a:pt x="574358" y="1138237"/>
                                <a:pt x="558165" y="1131569"/>
                                <a:pt x="542925" y="1116329"/>
                              </a:cubicBezTo>
                              <a:cubicBezTo>
                                <a:pt x="532448" y="1105852"/>
                                <a:pt x="527685" y="1091564"/>
                                <a:pt x="525780" y="1077277"/>
                              </a:cubicBezTo>
                              <a:cubicBezTo>
                                <a:pt x="524828" y="1070609"/>
                                <a:pt x="516255" y="1069657"/>
                                <a:pt x="513398" y="1075372"/>
                              </a:cubicBezTo>
                              <a:cubicBezTo>
                                <a:pt x="502920" y="1095374"/>
                                <a:pt x="493395" y="1116329"/>
                                <a:pt x="484823" y="1136332"/>
                              </a:cubicBezTo>
                              <a:cubicBezTo>
                                <a:pt x="482918" y="1139189"/>
                                <a:pt x="484823" y="1142999"/>
                                <a:pt x="487680" y="1144904"/>
                              </a:cubicBezTo>
                              <a:cubicBezTo>
                                <a:pt x="502920" y="1152524"/>
                                <a:pt x="532448" y="1169669"/>
                                <a:pt x="544830" y="1199197"/>
                              </a:cubicBezTo>
                              <a:cubicBezTo>
                                <a:pt x="554355" y="1220152"/>
                                <a:pt x="557213" y="1235392"/>
                                <a:pt x="558165" y="1243964"/>
                              </a:cubicBezTo>
                              <a:cubicBezTo>
                                <a:pt x="559118" y="1250632"/>
                                <a:pt x="553403" y="1255394"/>
                                <a:pt x="546735" y="1254442"/>
                              </a:cubicBezTo>
                              <a:cubicBezTo>
                                <a:pt x="533400" y="1252537"/>
                                <a:pt x="510540" y="1246822"/>
                                <a:pt x="491490" y="1226819"/>
                              </a:cubicBezTo>
                              <a:cubicBezTo>
                                <a:pt x="472440" y="1206817"/>
                                <a:pt x="472440" y="1175385"/>
                                <a:pt x="475298" y="1156335"/>
                              </a:cubicBezTo>
                              <a:cubicBezTo>
                                <a:pt x="445770" y="1226819"/>
                                <a:pt x="425768" y="1286827"/>
                                <a:pt x="425768" y="1287780"/>
                              </a:cubicBezTo>
                              <a:cubicBezTo>
                                <a:pt x="424815" y="1289685"/>
                                <a:pt x="421958" y="1291589"/>
                                <a:pt x="424815" y="1295399"/>
                              </a:cubicBezTo>
                              <a:cubicBezTo>
                                <a:pt x="422910" y="1294447"/>
                                <a:pt x="421005" y="1291589"/>
                                <a:pt x="421958" y="1288732"/>
                              </a:cubicBezTo>
                              <a:cubicBezTo>
                                <a:pt x="421958" y="1287780"/>
                                <a:pt x="443865" y="1222057"/>
                                <a:pt x="476250" y="1147762"/>
                              </a:cubicBezTo>
                              <a:cubicBezTo>
                                <a:pt x="468630" y="1153477"/>
                                <a:pt x="456248" y="1160144"/>
                                <a:pt x="436245" y="1167764"/>
                              </a:cubicBezTo>
                              <a:cubicBezTo>
                                <a:pt x="407670" y="1178242"/>
                                <a:pt x="376238" y="1170622"/>
                                <a:pt x="360045" y="1164907"/>
                              </a:cubicBezTo>
                              <a:cubicBezTo>
                                <a:pt x="353378" y="1163002"/>
                                <a:pt x="351473" y="1155382"/>
                                <a:pt x="355283" y="1149667"/>
                              </a:cubicBezTo>
                              <a:cubicBezTo>
                                <a:pt x="366713" y="1135379"/>
                                <a:pt x="390525" y="1109662"/>
                                <a:pt x="420053" y="1110614"/>
                              </a:cubicBezTo>
                              <a:cubicBezTo>
                                <a:pt x="445770" y="1111567"/>
                                <a:pt x="463868" y="1122044"/>
                                <a:pt x="475298" y="1129664"/>
                              </a:cubicBezTo>
                              <a:cubicBezTo>
                                <a:pt x="479108" y="1131569"/>
                                <a:pt x="483870" y="1130617"/>
                                <a:pt x="485775" y="1126807"/>
                              </a:cubicBezTo>
                              <a:cubicBezTo>
                                <a:pt x="495300" y="1103947"/>
                                <a:pt x="506730" y="1080134"/>
                                <a:pt x="518160" y="1058227"/>
                              </a:cubicBezTo>
                              <a:cubicBezTo>
                                <a:pt x="510540" y="1062989"/>
                                <a:pt x="498158" y="1070609"/>
                                <a:pt x="477203" y="1078229"/>
                              </a:cubicBezTo>
                              <a:cubicBezTo>
                                <a:pt x="448628" y="1088707"/>
                                <a:pt x="417195" y="1081087"/>
                                <a:pt x="401003" y="1075372"/>
                              </a:cubicBezTo>
                              <a:cubicBezTo>
                                <a:pt x="394335" y="1073467"/>
                                <a:pt x="392430" y="1065847"/>
                                <a:pt x="396240" y="1060132"/>
                              </a:cubicBezTo>
                              <a:cubicBezTo>
                                <a:pt x="407670" y="1045844"/>
                                <a:pt x="431483" y="1020127"/>
                                <a:pt x="461010" y="1021079"/>
                              </a:cubicBezTo>
                              <a:cubicBezTo>
                                <a:pt x="487680" y="1022032"/>
                                <a:pt x="506730" y="1032509"/>
                                <a:pt x="517208" y="1041082"/>
                              </a:cubicBezTo>
                              <a:cubicBezTo>
                                <a:pt x="521018" y="1043939"/>
                                <a:pt x="525780" y="1042987"/>
                                <a:pt x="527685" y="1039177"/>
                              </a:cubicBezTo>
                              <a:cubicBezTo>
                                <a:pt x="535305" y="1025842"/>
                                <a:pt x="541973" y="1013459"/>
                                <a:pt x="549593" y="1002029"/>
                              </a:cubicBezTo>
                              <a:cubicBezTo>
                                <a:pt x="558165" y="987742"/>
                                <a:pt x="567690" y="975359"/>
                                <a:pt x="576263" y="962024"/>
                              </a:cubicBezTo>
                              <a:cubicBezTo>
                                <a:pt x="568643" y="967739"/>
                                <a:pt x="556260" y="974407"/>
                                <a:pt x="534353" y="982979"/>
                              </a:cubicBezTo>
                              <a:cubicBezTo>
                                <a:pt x="505778" y="993457"/>
                                <a:pt x="474345" y="985837"/>
                                <a:pt x="458153" y="980122"/>
                              </a:cubicBezTo>
                              <a:cubicBezTo>
                                <a:pt x="451485" y="978217"/>
                                <a:pt x="449580" y="970597"/>
                                <a:pt x="453390" y="964882"/>
                              </a:cubicBezTo>
                              <a:cubicBezTo>
                                <a:pt x="464820" y="950594"/>
                                <a:pt x="488633" y="924877"/>
                                <a:pt x="518160" y="925829"/>
                              </a:cubicBezTo>
                              <a:cubicBezTo>
                                <a:pt x="546735" y="926782"/>
                                <a:pt x="567690" y="939164"/>
                                <a:pt x="577215" y="947737"/>
                              </a:cubicBezTo>
                              <a:cubicBezTo>
                                <a:pt x="580073" y="950594"/>
                                <a:pt x="584835" y="949642"/>
                                <a:pt x="586740" y="946784"/>
                              </a:cubicBezTo>
                              <a:cubicBezTo>
                                <a:pt x="601980" y="924877"/>
                                <a:pt x="618173" y="903922"/>
                                <a:pt x="633413" y="883919"/>
                              </a:cubicBezTo>
                              <a:cubicBezTo>
                                <a:pt x="625793" y="888682"/>
                                <a:pt x="612458" y="894397"/>
                                <a:pt x="589598" y="901064"/>
                              </a:cubicBezTo>
                              <a:cubicBezTo>
                                <a:pt x="565785" y="907732"/>
                                <a:pt x="541020" y="902017"/>
                                <a:pt x="523875" y="895349"/>
                              </a:cubicBezTo>
                              <a:cubicBezTo>
                                <a:pt x="512445" y="890587"/>
                                <a:pt x="509588" y="876299"/>
                                <a:pt x="518160" y="867727"/>
                              </a:cubicBezTo>
                              <a:cubicBezTo>
                                <a:pt x="531495" y="854392"/>
                                <a:pt x="553403" y="839152"/>
                                <a:pt x="578168" y="842009"/>
                              </a:cubicBezTo>
                              <a:cubicBezTo>
                                <a:pt x="605790" y="844867"/>
                                <a:pt x="624840" y="859154"/>
                                <a:pt x="634365" y="868679"/>
                              </a:cubicBezTo>
                              <a:cubicBezTo>
                                <a:pt x="638175" y="871537"/>
                                <a:pt x="641985" y="870584"/>
                                <a:pt x="644843" y="867727"/>
                              </a:cubicBezTo>
                              <a:cubicBezTo>
                                <a:pt x="661035" y="846772"/>
                                <a:pt x="677228" y="827722"/>
                                <a:pt x="692468" y="809624"/>
                              </a:cubicBezTo>
                              <a:cubicBezTo>
                                <a:pt x="686753" y="812482"/>
                                <a:pt x="671513" y="819149"/>
                                <a:pt x="638175" y="822007"/>
                              </a:cubicBezTo>
                              <a:cubicBezTo>
                                <a:pt x="607695" y="824864"/>
                                <a:pt x="580073" y="808672"/>
                                <a:pt x="565785" y="798194"/>
                              </a:cubicBezTo>
                              <a:cubicBezTo>
                                <a:pt x="561023" y="794384"/>
                                <a:pt x="560070" y="786764"/>
                                <a:pt x="565785" y="782954"/>
                              </a:cubicBezTo>
                              <a:cubicBezTo>
                                <a:pt x="581025" y="772477"/>
                                <a:pt x="610553" y="754379"/>
                                <a:pt x="639128" y="762952"/>
                              </a:cubicBezTo>
                              <a:cubicBezTo>
                                <a:pt x="666750" y="770572"/>
                                <a:pt x="682943" y="789622"/>
                                <a:pt x="689610" y="800099"/>
                              </a:cubicBezTo>
                              <a:cubicBezTo>
                                <a:pt x="692468" y="802957"/>
                                <a:pt x="697230" y="802957"/>
                                <a:pt x="700088" y="800099"/>
                              </a:cubicBezTo>
                              <a:cubicBezTo>
                                <a:pt x="718185" y="779144"/>
                                <a:pt x="736283" y="759142"/>
                                <a:pt x="753428" y="741997"/>
                              </a:cubicBezTo>
                              <a:cubicBezTo>
                                <a:pt x="744855" y="743902"/>
                                <a:pt x="730568" y="746759"/>
                                <a:pt x="708660" y="745807"/>
                              </a:cubicBezTo>
                              <a:cubicBezTo>
                                <a:pt x="678180" y="744854"/>
                                <a:pt x="652463" y="725804"/>
                                <a:pt x="639128" y="714374"/>
                              </a:cubicBezTo>
                              <a:cubicBezTo>
                                <a:pt x="634365" y="710564"/>
                                <a:pt x="635318" y="702944"/>
                                <a:pt x="641033" y="699134"/>
                              </a:cubicBezTo>
                              <a:cubicBezTo>
                                <a:pt x="656273" y="689609"/>
                                <a:pt x="687705" y="675322"/>
                                <a:pt x="715328" y="686752"/>
                              </a:cubicBezTo>
                              <a:cubicBezTo>
                                <a:pt x="738188" y="696277"/>
                                <a:pt x="752475" y="713422"/>
                                <a:pt x="759143" y="724852"/>
                              </a:cubicBezTo>
                              <a:cubicBezTo>
                                <a:pt x="761048" y="728662"/>
                                <a:pt x="766763" y="728662"/>
                                <a:pt x="769620" y="725804"/>
                              </a:cubicBezTo>
                              <a:cubicBezTo>
                                <a:pt x="786765" y="708659"/>
                                <a:pt x="802005" y="693419"/>
                                <a:pt x="816293" y="680084"/>
                              </a:cubicBezTo>
                              <a:cubicBezTo>
                                <a:pt x="806768" y="681989"/>
                                <a:pt x="793433" y="683894"/>
                                <a:pt x="773430" y="682942"/>
                              </a:cubicBezTo>
                              <a:cubicBezTo>
                                <a:pt x="742950" y="681989"/>
                                <a:pt x="717233" y="662939"/>
                                <a:pt x="703898" y="651509"/>
                              </a:cubicBezTo>
                              <a:cubicBezTo>
                                <a:pt x="699135" y="647699"/>
                                <a:pt x="700088" y="640079"/>
                                <a:pt x="705803" y="636269"/>
                              </a:cubicBezTo>
                              <a:cubicBezTo>
                                <a:pt x="717233" y="629125"/>
                                <a:pt x="737771" y="619303"/>
                                <a:pt x="758979" y="619660"/>
                              </a:cubicBezTo>
                              <a:close/>
                              <a:moveTo>
                                <a:pt x="2711767" y="0"/>
                              </a:moveTo>
                              <a:cubicBezTo>
                                <a:pt x="2711767" y="0"/>
                                <a:pt x="2746057" y="59055"/>
                                <a:pt x="2737485" y="128587"/>
                              </a:cubicBezTo>
                              <a:cubicBezTo>
                                <a:pt x="2733675" y="171450"/>
                                <a:pt x="2668905" y="227647"/>
                                <a:pt x="2668905" y="227647"/>
                              </a:cubicBezTo>
                              <a:cubicBezTo>
                                <a:pt x="2668905" y="227647"/>
                                <a:pt x="2622232" y="187642"/>
                                <a:pt x="2659380" y="111442"/>
                              </a:cubicBezTo>
                              <a:cubicBezTo>
                                <a:pt x="2696527" y="35242"/>
                                <a:pt x="2711767" y="0"/>
                                <a:pt x="27117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40" name="Freeform: Shape 3840"/>
                      <wps:cNvSpPr/>
                      <wps:spPr>
                        <a:xfrm>
                          <a:off x="2176723" y="2262338"/>
                          <a:ext cx="4316053" cy="2225981"/>
                        </a:xfrm>
                        <a:custGeom>
                          <a:avLst/>
                          <a:gdLst>
                            <a:gd name="connsiteX0" fmla="*/ 1372311 w 4316053"/>
                            <a:gd name="connsiteY0" fmla="*/ 2164808 h 2225979"/>
                            <a:gd name="connsiteX1" fmla="*/ 1387551 w 4316053"/>
                            <a:gd name="connsiteY1" fmla="*/ 2204813 h 2225979"/>
                            <a:gd name="connsiteX2" fmla="*/ 1377074 w 4316053"/>
                            <a:gd name="connsiteY2" fmla="*/ 2221005 h 2225979"/>
                            <a:gd name="connsiteX3" fmla="*/ 1364691 w 4316053"/>
                            <a:gd name="connsiteY3" fmla="*/ 2201003 h 2225979"/>
                            <a:gd name="connsiteX4" fmla="*/ 1361834 w 4316053"/>
                            <a:gd name="connsiteY4" fmla="*/ 2166713 h 2225979"/>
                            <a:gd name="connsiteX5" fmla="*/ 1365644 w 4316053"/>
                            <a:gd name="connsiteY5" fmla="*/ 2166713 h 2225979"/>
                            <a:gd name="connsiteX6" fmla="*/ 1372311 w 4316053"/>
                            <a:gd name="connsiteY6" fmla="*/ 2164808 h 2225979"/>
                            <a:gd name="connsiteX7" fmla="*/ 1347547 w 4316053"/>
                            <a:gd name="connsiteY7" fmla="*/ 2156235 h 2225979"/>
                            <a:gd name="connsiteX8" fmla="*/ 1354214 w 4316053"/>
                            <a:gd name="connsiteY8" fmla="*/ 2164807 h 2225979"/>
                            <a:gd name="connsiteX9" fmla="*/ 1330402 w 4316053"/>
                            <a:gd name="connsiteY9" fmla="*/ 2199097 h 2225979"/>
                            <a:gd name="connsiteX10" fmla="*/ 1312304 w 4316053"/>
                            <a:gd name="connsiteY10" fmla="*/ 2200050 h 2225979"/>
                            <a:gd name="connsiteX11" fmla="*/ 1321829 w 4316053"/>
                            <a:gd name="connsiteY11" fmla="*/ 2178142 h 2225979"/>
                            <a:gd name="connsiteX12" fmla="*/ 1347547 w 4316053"/>
                            <a:gd name="connsiteY12" fmla="*/ 2156235 h 2225979"/>
                            <a:gd name="connsiteX13" fmla="*/ 1383742 w 4316053"/>
                            <a:gd name="connsiteY13" fmla="*/ 2148615 h 2225979"/>
                            <a:gd name="connsiteX14" fmla="*/ 1425652 w 4316053"/>
                            <a:gd name="connsiteY14" fmla="*/ 2151472 h 2225979"/>
                            <a:gd name="connsiteX15" fmla="*/ 1437082 w 4316053"/>
                            <a:gd name="connsiteY15" fmla="*/ 2167665 h 2225979"/>
                            <a:gd name="connsiteX16" fmla="*/ 1413269 w 4316053"/>
                            <a:gd name="connsiteY16" fmla="*/ 2170522 h 2225979"/>
                            <a:gd name="connsiteX17" fmla="*/ 1379932 w 4316053"/>
                            <a:gd name="connsiteY17" fmla="*/ 2159092 h 2225979"/>
                            <a:gd name="connsiteX18" fmla="*/ 1383742 w 4316053"/>
                            <a:gd name="connsiteY18" fmla="*/ 2148615 h 2225979"/>
                            <a:gd name="connsiteX19" fmla="*/ 1127519 w 4316053"/>
                            <a:gd name="connsiteY19" fmla="*/ 2111468 h 2225979"/>
                            <a:gd name="connsiteX20" fmla="*/ 1157999 w 4316053"/>
                            <a:gd name="connsiteY20" fmla="*/ 2193383 h 2225979"/>
                            <a:gd name="connsiteX21" fmla="*/ 1138949 w 4316053"/>
                            <a:gd name="connsiteY21" fmla="*/ 2225768 h 2225979"/>
                            <a:gd name="connsiteX22" fmla="*/ 1113231 w 4316053"/>
                            <a:gd name="connsiteY22" fmla="*/ 2184810 h 2225979"/>
                            <a:gd name="connsiteX23" fmla="*/ 1106564 w 4316053"/>
                            <a:gd name="connsiteY23" fmla="*/ 2115278 h 2225979"/>
                            <a:gd name="connsiteX24" fmla="*/ 1114184 w 4316053"/>
                            <a:gd name="connsiteY24" fmla="*/ 2115278 h 2225979"/>
                            <a:gd name="connsiteX25" fmla="*/ 1127519 w 4316053"/>
                            <a:gd name="connsiteY25" fmla="*/ 2111468 h 2225979"/>
                            <a:gd name="connsiteX26" fmla="*/ 1076084 w 4316053"/>
                            <a:gd name="connsiteY26" fmla="*/ 2094323 h 2225979"/>
                            <a:gd name="connsiteX27" fmla="*/ 1089419 w 4316053"/>
                            <a:gd name="connsiteY27" fmla="*/ 2109563 h 2225979"/>
                            <a:gd name="connsiteX28" fmla="*/ 1041794 w 4316053"/>
                            <a:gd name="connsiteY28" fmla="*/ 2180048 h 2225979"/>
                            <a:gd name="connsiteX29" fmla="*/ 1004646 w 4316053"/>
                            <a:gd name="connsiteY29" fmla="*/ 2182905 h 2225979"/>
                            <a:gd name="connsiteX30" fmla="*/ 1023696 w 4316053"/>
                            <a:gd name="connsiteY30" fmla="*/ 2139090 h 2225979"/>
                            <a:gd name="connsiteX31" fmla="*/ 1076084 w 4316053"/>
                            <a:gd name="connsiteY31" fmla="*/ 2094323 h 2225979"/>
                            <a:gd name="connsiteX32" fmla="*/ 1411959 w 4316053"/>
                            <a:gd name="connsiteY32" fmla="*/ 2093966 h 2225979"/>
                            <a:gd name="connsiteX33" fmla="*/ 1419937 w 4316053"/>
                            <a:gd name="connsiteY33" fmla="*/ 2098133 h 2225979"/>
                            <a:gd name="connsiteX34" fmla="*/ 1410412 w 4316053"/>
                            <a:gd name="connsiteY34" fmla="*/ 2120040 h 2225979"/>
                            <a:gd name="connsiteX35" fmla="*/ 1383742 w 4316053"/>
                            <a:gd name="connsiteY35" fmla="*/ 2141948 h 2225979"/>
                            <a:gd name="connsiteX36" fmla="*/ 1378027 w 4316053"/>
                            <a:gd name="connsiteY36" fmla="*/ 2132423 h 2225979"/>
                            <a:gd name="connsiteX37" fmla="*/ 1401839 w 4316053"/>
                            <a:gd name="connsiteY37" fmla="*/ 2099085 h 2225979"/>
                            <a:gd name="connsiteX38" fmla="*/ 1411959 w 4316053"/>
                            <a:gd name="connsiteY38" fmla="*/ 2093966 h 2225979"/>
                            <a:gd name="connsiteX39" fmla="*/ 1358024 w 4316053"/>
                            <a:gd name="connsiteY39" fmla="*/ 2072415 h 2225979"/>
                            <a:gd name="connsiteX40" fmla="*/ 1368502 w 4316053"/>
                            <a:gd name="connsiteY40" fmla="*/ 2093370 h 2225979"/>
                            <a:gd name="connsiteX41" fmla="*/ 1368502 w 4316053"/>
                            <a:gd name="connsiteY41" fmla="*/ 2127660 h 2225979"/>
                            <a:gd name="connsiteX42" fmla="*/ 1363739 w 4316053"/>
                            <a:gd name="connsiteY42" fmla="*/ 2127660 h 2225979"/>
                            <a:gd name="connsiteX43" fmla="*/ 1358977 w 4316053"/>
                            <a:gd name="connsiteY43" fmla="*/ 2128613 h 2225979"/>
                            <a:gd name="connsiteX44" fmla="*/ 1347547 w 4316053"/>
                            <a:gd name="connsiteY44" fmla="*/ 2087655 h 2225979"/>
                            <a:gd name="connsiteX45" fmla="*/ 1358024 w 4316053"/>
                            <a:gd name="connsiteY45" fmla="*/ 2072415 h 2225979"/>
                            <a:gd name="connsiteX46" fmla="*/ 994645 w 4316053"/>
                            <a:gd name="connsiteY46" fmla="*/ 2013479 h 2225979"/>
                            <a:gd name="connsiteX47" fmla="*/ 1022744 w 4316053"/>
                            <a:gd name="connsiteY47" fmla="*/ 2021932 h 2225979"/>
                            <a:gd name="connsiteX48" fmla="*/ 1082752 w 4316053"/>
                            <a:gd name="connsiteY48" fmla="*/ 2050507 h 2225979"/>
                            <a:gd name="connsiteX49" fmla="*/ 1072274 w 4316053"/>
                            <a:gd name="connsiteY49" fmla="*/ 2071462 h 2225979"/>
                            <a:gd name="connsiteX50" fmla="*/ 992264 w 4316053"/>
                            <a:gd name="connsiteY50" fmla="*/ 2056222 h 2225979"/>
                            <a:gd name="connsiteX51" fmla="*/ 975119 w 4316053"/>
                            <a:gd name="connsiteY51" fmla="*/ 2022885 h 2225979"/>
                            <a:gd name="connsiteX52" fmla="*/ 994645 w 4316053"/>
                            <a:gd name="connsiteY52" fmla="*/ 2013479 h 2225979"/>
                            <a:gd name="connsiteX53" fmla="*/ 1205386 w 4316053"/>
                            <a:gd name="connsiteY53" fmla="*/ 1968117 h 2225979"/>
                            <a:gd name="connsiteX54" fmla="*/ 1221817 w 4316053"/>
                            <a:gd name="connsiteY54" fmla="*/ 1977165 h 2225979"/>
                            <a:gd name="connsiteX55" fmla="*/ 1202767 w 4316053"/>
                            <a:gd name="connsiteY55" fmla="*/ 2020980 h 2225979"/>
                            <a:gd name="connsiteX56" fmla="*/ 1148474 w 4316053"/>
                            <a:gd name="connsiteY56" fmla="*/ 2065748 h 2225979"/>
                            <a:gd name="connsiteX57" fmla="*/ 1136092 w 4316053"/>
                            <a:gd name="connsiteY57" fmla="*/ 2046698 h 2225979"/>
                            <a:gd name="connsiteX58" fmla="*/ 1184669 w 4316053"/>
                            <a:gd name="connsiteY58" fmla="*/ 1979070 h 2225979"/>
                            <a:gd name="connsiteX59" fmla="*/ 1205386 w 4316053"/>
                            <a:gd name="connsiteY59" fmla="*/ 1968117 h 2225979"/>
                            <a:gd name="connsiteX60" fmla="*/ 1310399 w 4316053"/>
                            <a:gd name="connsiteY60" fmla="*/ 1951448 h 2225979"/>
                            <a:gd name="connsiteX61" fmla="*/ 1340879 w 4316053"/>
                            <a:gd name="connsiteY61" fmla="*/ 1965735 h 2225979"/>
                            <a:gd name="connsiteX62" fmla="*/ 1313256 w 4316053"/>
                            <a:gd name="connsiteY62" fmla="*/ 2098133 h 2225979"/>
                            <a:gd name="connsiteX63" fmla="*/ 1302041 w 4316053"/>
                            <a:gd name="connsiteY63" fmla="*/ 2117855 h 2225979"/>
                            <a:gd name="connsiteX64" fmla="*/ 1306827 w 4316053"/>
                            <a:gd name="connsiteY64" fmla="*/ 2115754 h 2225979"/>
                            <a:gd name="connsiteX65" fmla="*/ 1320876 w 4316053"/>
                            <a:gd name="connsiteY65" fmla="*/ 2120040 h 2225979"/>
                            <a:gd name="connsiteX66" fmla="*/ 1350404 w 4316053"/>
                            <a:gd name="connsiteY66" fmla="*/ 2134328 h 2225979"/>
                            <a:gd name="connsiteX67" fmla="*/ 1345642 w 4316053"/>
                            <a:gd name="connsiteY67" fmla="*/ 2143853 h 2225979"/>
                            <a:gd name="connsiteX68" fmla="*/ 1305637 w 4316053"/>
                            <a:gd name="connsiteY68" fmla="*/ 2136233 h 2225979"/>
                            <a:gd name="connsiteX69" fmla="*/ 1297698 w 4316053"/>
                            <a:gd name="connsiteY69" fmla="*/ 2121238 h 2225979"/>
                            <a:gd name="connsiteX70" fmla="*/ 1289444 w 4316053"/>
                            <a:gd name="connsiteY70" fmla="*/ 2127542 h 2225979"/>
                            <a:gd name="connsiteX71" fmla="*/ 1259916 w 4316053"/>
                            <a:gd name="connsiteY71" fmla="*/ 2124803 h 2225979"/>
                            <a:gd name="connsiteX72" fmla="*/ 1252914 w 4316053"/>
                            <a:gd name="connsiteY72" fmla="*/ 2118018 h 2225979"/>
                            <a:gd name="connsiteX73" fmla="*/ 1247564 w 4316053"/>
                            <a:gd name="connsiteY73" fmla="*/ 2125443 h 2225979"/>
                            <a:gd name="connsiteX74" fmla="*/ 1206577 w 4316053"/>
                            <a:gd name="connsiteY74" fmla="*/ 2122898 h 2225979"/>
                            <a:gd name="connsiteX75" fmla="*/ 1139902 w 4316053"/>
                            <a:gd name="connsiteY75" fmla="*/ 2100990 h 2225979"/>
                            <a:gd name="connsiteX76" fmla="*/ 1148474 w 4316053"/>
                            <a:gd name="connsiteY76" fmla="*/ 2080988 h 2225979"/>
                            <a:gd name="connsiteX77" fmla="*/ 1233247 w 4316053"/>
                            <a:gd name="connsiteY77" fmla="*/ 2085750 h 2225979"/>
                            <a:gd name="connsiteX78" fmla="*/ 1246128 w 4316053"/>
                            <a:gd name="connsiteY78" fmla="*/ 2093314 h 2225979"/>
                            <a:gd name="connsiteX79" fmla="*/ 1246105 w 4316053"/>
                            <a:gd name="connsiteY79" fmla="*/ 2092775 h 2225979"/>
                            <a:gd name="connsiteX80" fmla="*/ 1260869 w 4316053"/>
                            <a:gd name="connsiteY80" fmla="*/ 2048603 h 2225979"/>
                            <a:gd name="connsiteX81" fmla="*/ 1310399 w 4316053"/>
                            <a:gd name="connsiteY81" fmla="*/ 1951448 h 2225979"/>
                            <a:gd name="connsiteX82" fmla="*/ 1395172 w 4316053"/>
                            <a:gd name="connsiteY82" fmla="*/ 1946685 h 2225979"/>
                            <a:gd name="connsiteX83" fmla="*/ 1489469 w 4316053"/>
                            <a:gd name="connsiteY83" fmla="*/ 2047650 h 2225979"/>
                            <a:gd name="connsiteX84" fmla="*/ 1480897 w 4316053"/>
                            <a:gd name="connsiteY84" fmla="*/ 2105752 h 2225979"/>
                            <a:gd name="connsiteX85" fmla="*/ 1418984 w 4316053"/>
                            <a:gd name="connsiteY85" fmla="*/ 2061937 h 2225979"/>
                            <a:gd name="connsiteX86" fmla="*/ 1366597 w 4316053"/>
                            <a:gd name="connsiteY86" fmla="*/ 1963830 h 2225979"/>
                            <a:gd name="connsiteX87" fmla="*/ 1378027 w 4316053"/>
                            <a:gd name="connsiteY87" fmla="*/ 1960020 h 2225979"/>
                            <a:gd name="connsiteX88" fmla="*/ 1395172 w 4316053"/>
                            <a:gd name="connsiteY88" fmla="*/ 1946685 h 2225979"/>
                            <a:gd name="connsiteX89" fmla="*/ 1095134 w 4316053"/>
                            <a:gd name="connsiteY89" fmla="*/ 1926682 h 2225979"/>
                            <a:gd name="connsiteX90" fmla="*/ 1117042 w 4316053"/>
                            <a:gd name="connsiteY90" fmla="*/ 1969545 h 2225979"/>
                            <a:gd name="connsiteX91" fmla="*/ 1117994 w 4316053"/>
                            <a:gd name="connsiteY91" fmla="*/ 2039077 h 2225979"/>
                            <a:gd name="connsiteX92" fmla="*/ 1107517 w 4316053"/>
                            <a:gd name="connsiteY92" fmla="*/ 2038125 h 2225979"/>
                            <a:gd name="connsiteX93" fmla="*/ 1097039 w 4316053"/>
                            <a:gd name="connsiteY93" fmla="*/ 2040982 h 2225979"/>
                            <a:gd name="connsiteX94" fmla="*/ 1073227 w 4316053"/>
                            <a:gd name="connsiteY94" fmla="*/ 1957162 h 2225979"/>
                            <a:gd name="connsiteX95" fmla="*/ 1095134 w 4316053"/>
                            <a:gd name="connsiteY95" fmla="*/ 1926682 h 2225979"/>
                            <a:gd name="connsiteX96" fmla="*/ 1011314 w 4316053"/>
                            <a:gd name="connsiteY96" fmla="*/ 1897155 h 2225979"/>
                            <a:gd name="connsiteX97" fmla="*/ 1026554 w 4316053"/>
                            <a:gd name="connsiteY97" fmla="*/ 1937160 h 2225979"/>
                            <a:gd name="connsiteX98" fmla="*/ 1016077 w 4316053"/>
                            <a:gd name="connsiteY98" fmla="*/ 1953352 h 2225979"/>
                            <a:gd name="connsiteX99" fmla="*/ 1003694 w 4316053"/>
                            <a:gd name="connsiteY99" fmla="*/ 1933350 h 2225979"/>
                            <a:gd name="connsiteX100" fmla="*/ 1000837 w 4316053"/>
                            <a:gd name="connsiteY100" fmla="*/ 1899060 h 2225979"/>
                            <a:gd name="connsiteX101" fmla="*/ 1004647 w 4316053"/>
                            <a:gd name="connsiteY101" fmla="*/ 1899060 h 2225979"/>
                            <a:gd name="connsiteX102" fmla="*/ 1011314 w 4316053"/>
                            <a:gd name="connsiteY102" fmla="*/ 1897155 h 2225979"/>
                            <a:gd name="connsiteX103" fmla="*/ 986549 w 4316053"/>
                            <a:gd name="connsiteY103" fmla="*/ 1887630 h 2225979"/>
                            <a:gd name="connsiteX104" fmla="*/ 993216 w 4316053"/>
                            <a:gd name="connsiteY104" fmla="*/ 1896202 h 2225979"/>
                            <a:gd name="connsiteX105" fmla="*/ 969404 w 4316053"/>
                            <a:gd name="connsiteY105" fmla="*/ 1930492 h 2225979"/>
                            <a:gd name="connsiteX106" fmla="*/ 951306 w 4316053"/>
                            <a:gd name="connsiteY106" fmla="*/ 1931445 h 2225979"/>
                            <a:gd name="connsiteX107" fmla="*/ 960831 w 4316053"/>
                            <a:gd name="connsiteY107" fmla="*/ 1909537 h 2225979"/>
                            <a:gd name="connsiteX108" fmla="*/ 986549 w 4316053"/>
                            <a:gd name="connsiteY108" fmla="*/ 1887630 h 2225979"/>
                            <a:gd name="connsiteX109" fmla="*/ 1021792 w 4316053"/>
                            <a:gd name="connsiteY109" fmla="*/ 1880963 h 2225979"/>
                            <a:gd name="connsiteX110" fmla="*/ 1063702 w 4316053"/>
                            <a:gd name="connsiteY110" fmla="*/ 1883820 h 2225979"/>
                            <a:gd name="connsiteX111" fmla="*/ 1075132 w 4316053"/>
                            <a:gd name="connsiteY111" fmla="*/ 1900013 h 2225979"/>
                            <a:gd name="connsiteX112" fmla="*/ 1051319 w 4316053"/>
                            <a:gd name="connsiteY112" fmla="*/ 1902870 h 2225979"/>
                            <a:gd name="connsiteX113" fmla="*/ 1017982 w 4316053"/>
                            <a:gd name="connsiteY113" fmla="*/ 1891440 h 2225979"/>
                            <a:gd name="connsiteX114" fmla="*/ 1021792 w 4316053"/>
                            <a:gd name="connsiteY114" fmla="*/ 1880963 h 2225979"/>
                            <a:gd name="connsiteX115" fmla="*/ 1188479 w 4316053"/>
                            <a:gd name="connsiteY115" fmla="*/ 1878105 h 2225979"/>
                            <a:gd name="connsiteX116" fmla="*/ 1293254 w 4316053"/>
                            <a:gd name="connsiteY116" fmla="*/ 1883820 h 2225979"/>
                            <a:gd name="connsiteX117" fmla="*/ 1291349 w 4316053"/>
                            <a:gd name="connsiteY117" fmla="*/ 1920015 h 2225979"/>
                            <a:gd name="connsiteX118" fmla="*/ 1164666 w 4316053"/>
                            <a:gd name="connsiteY118" fmla="*/ 1946685 h 2225979"/>
                            <a:gd name="connsiteX119" fmla="*/ 1118946 w 4316053"/>
                            <a:gd name="connsiteY119" fmla="*/ 1908585 h 2225979"/>
                            <a:gd name="connsiteX120" fmla="*/ 1188479 w 4316053"/>
                            <a:gd name="connsiteY120" fmla="*/ 1878105 h 2225979"/>
                            <a:gd name="connsiteX121" fmla="*/ 945830 w 4316053"/>
                            <a:gd name="connsiteY121" fmla="*/ 1848101 h 2225979"/>
                            <a:gd name="connsiteX122" fmla="*/ 959879 w 4316053"/>
                            <a:gd name="connsiteY122" fmla="*/ 1852387 h 2225979"/>
                            <a:gd name="connsiteX123" fmla="*/ 989407 w 4316053"/>
                            <a:gd name="connsiteY123" fmla="*/ 1866675 h 2225979"/>
                            <a:gd name="connsiteX124" fmla="*/ 984644 w 4316053"/>
                            <a:gd name="connsiteY124" fmla="*/ 1876200 h 2225979"/>
                            <a:gd name="connsiteX125" fmla="*/ 944639 w 4316053"/>
                            <a:gd name="connsiteY125" fmla="*/ 1868580 h 2225979"/>
                            <a:gd name="connsiteX126" fmla="*/ 936067 w 4316053"/>
                            <a:gd name="connsiteY126" fmla="*/ 1852387 h 2225979"/>
                            <a:gd name="connsiteX127" fmla="*/ 945830 w 4316053"/>
                            <a:gd name="connsiteY127" fmla="*/ 1848101 h 2225979"/>
                            <a:gd name="connsiteX128" fmla="*/ 1536141 w 4316053"/>
                            <a:gd name="connsiteY128" fmla="*/ 1843815 h 2225979"/>
                            <a:gd name="connsiteX129" fmla="*/ 1586624 w 4316053"/>
                            <a:gd name="connsiteY129" fmla="*/ 1876200 h 2225979"/>
                            <a:gd name="connsiteX130" fmla="*/ 1520901 w 4316053"/>
                            <a:gd name="connsiteY130" fmla="*/ 1914300 h 2225979"/>
                            <a:gd name="connsiteX131" fmla="*/ 1409459 w 4316053"/>
                            <a:gd name="connsiteY131" fmla="*/ 1921920 h 2225979"/>
                            <a:gd name="connsiteX132" fmla="*/ 1409459 w 4316053"/>
                            <a:gd name="connsiteY132" fmla="*/ 1887630 h 2225979"/>
                            <a:gd name="connsiteX133" fmla="*/ 1536141 w 4316053"/>
                            <a:gd name="connsiteY133" fmla="*/ 1843815 h 2225979"/>
                            <a:gd name="connsiteX134" fmla="*/ 1050009 w 4316053"/>
                            <a:gd name="connsiteY134" fmla="*/ 1826313 h 2225979"/>
                            <a:gd name="connsiteX135" fmla="*/ 1057987 w 4316053"/>
                            <a:gd name="connsiteY135" fmla="*/ 1830480 h 2225979"/>
                            <a:gd name="connsiteX136" fmla="*/ 1048462 w 4316053"/>
                            <a:gd name="connsiteY136" fmla="*/ 1852387 h 2225979"/>
                            <a:gd name="connsiteX137" fmla="*/ 1021792 w 4316053"/>
                            <a:gd name="connsiteY137" fmla="*/ 1874295 h 2225979"/>
                            <a:gd name="connsiteX138" fmla="*/ 1016077 w 4316053"/>
                            <a:gd name="connsiteY138" fmla="*/ 1864770 h 2225979"/>
                            <a:gd name="connsiteX139" fmla="*/ 1039889 w 4316053"/>
                            <a:gd name="connsiteY139" fmla="*/ 1831432 h 2225979"/>
                            <a:gd name="connsiteX140" fmla="*/ 1050009 w 4316053"/>
                            <a:gd name="connsiteY140" fmla="*/ 1826313 h 2225979"/>
                            <a:gd name="connsiteX141" fmla="*/ 996074 w 4316053"/>
                            <a:gd name="connsiteY141" fmla="*/ 1804762 h 2225979"/>
                            <a:gd name="connsiteX142" fmla="*/ 1006552 w 4316053"/>
                            <a:gd name="connsiteY142" fmla="*/ 1825717 h 2225979"/>
                            <a:gd name="connsiteX143" fmla="*/ 1006552 w 4316053"/>
                            <a:gd name="connsiteY143" fmla="*/ 1860007 h 2225979"/>
                            <a:gd name="connsiteX144" fmla="*/ 1001789 w 4316053"/>
                            <a:gd name="connsiteY144" fmla="*/ 1860007 h 2225979"/>
                            <a:gd name="connsiteX145" fmla="*/ 997027 w 4316053"/>
                            <a:gd name="connsiteY145" fmla="*/ 1860960 h 2225979"/>
                            <a:gd name="connsiteX146" fmla="*/ 985597 w 4316053"/>
                            <a:gd name="connsiteY146" fmla="*/ 1820002 h 2225979"/>
                            <a:gd name="connsiteX147" fmla="*/ 996074 w 4316053"/>
                            <a:gd name="connsiteY147" fmla="*/ 1804762 h 2225979"/>
                            <a:gd name="connsiteX148" fmla="*/ 1437691 w 4316053"/>
                            <a:gd name="connsiteY148" fmla="*/ 1687947 h 2225979"/>
                            <a:gd name="connsiteX149" fmla="*/ 1453274 w 4316053"/>
                            <a:gd name="connsiteY149" fmla="*/ 1692367 h 2225979"/>
                            <a:gd name="connsiteX150" fmla="*/ 1451369 w 4316053"/>
                            <a:gd name="connsiteY150" fmla="*/ 1768567 h 2225979"/>
                            <a:gd name="connsiteX151" fmla="*/ 1398981 w 4316053"/>
                            <a:gd name="connsiteY151" fmla="*/ 1867627 h 2225979"/>
                            <a:gd name="connsiteX152" fmla="*/ 1369454 w 4316053"/>
                            <a:gd name="connsiteY152" fmla="*/ 1847625 h 2225979"/>
                            <a:gd name="connsiteX153" fmla="*/ 1398981 w 4316053"/>
                            <a:gd name="connsiteY153" fmla="*/ 1718085 h 2225979"/>
                            <a:gd name="connsiteX154" fmla="*/ 1437691 w 4316053"/>
                            <a:gd name="connsiteY154" fmla="*/ 1687947 h 2225979"/>
                            <a:gd name="connsiteX155" fmla="*/ 1337069 w 4316053"/>
                            <a:gd name="connsiteY155" fmla="*/ 1635218 h 2225979"/>
                            <a:gd name="connsiteX156" fmla="*/ 1367549 w 4316053"/>
                            <a:gd name="connsiteY156" fmla="*/ 1717133 h 2225979"/>
                            <a:gd name="connsiteX157" fmla="*/ 1348499 w 4316053"/>
                            <a:gd name="connsiteY157" fmla="*/ 1749518 h 2225979"/>
                            <a:gd name="connsiteX158" fmla="*/ 1322781 w 4316053"/>
                            <a:gd name="connsiteY158" fmla="*/ 1708560 h 2225979"/>
                            <a:gd name="connsiteX159" fmla="*/ 1316114 w 4316053"/>
                            <a:gd name="connsiteY159" fmla="*/ 1639028 h 2225979"/>
                            <a:gd name="connsiteX160" fmla="*/ 1323734 w 4316053"/>
                            <a:gd name="connsiteY160" fmla="*/ 1639028 h 2225979"/>
                            <a:gd name="connsiteX161" fmla="*/ 1337069 w 4316053"/>
                            <a:gd name="connsiteY161" fmla="*/ 1635218 h 2225979"/>
                            <a:gd name="connsiteX162" fmla="*/ 1285634 w 4316053"/>
                            <a:gd name="connsiteY162" fmla="*/ 1618073 h 2225979"/>
                            <a:gd name="connsiteX163" fmla="*/ 1298969 w 4316053"/>
                            <a:gd name="connsiteY163" fmla="*/ 1633313 h 2225979"/>
                            <a:gd name="connsiteX164" fmla="*/ 1263072 w 4316053"/>
                            <a:gd name="connsiteY164" fmla="*/ 1689436 h 2225979"/>
                            <a:gd name="connsiteX165" fmla="*/ 1259119 w 4316053"/>
                            <a:gd name="connsiteY165" fmla="*/ 1694277 h 2225979"/>
                            <a:gd name="connsiteX166" fmla="*/ 1268410 w 4316053"/>
                            <a:gd name="connsiteY166" fmla="*/ 1700486 h 2225979"/>
                            <a:gd name="connsiteX167" fmla="*/ 1296112 w 4316053"/>
                            <a:gd name="connsiteY167" fmla="*/ 1743803 h 2225979"/>
                            <a:gd name="connsiteX168" fmla="*/ 1338974 w 4316053"/>
                            <a:gd name="connsiteY168" fmla="*/ 1845720 h 2225979"/>
                            <a:gd name="connsiteX169" fmla="*/ 1322782 w 4316053"/>
                            <a:gd name="connsiteY169" fmla="*/ 1850483 h 2225979"/>
                            <a:gd name="connsiteX170" fmla="*/ 1308494 w 4316053"/>
                            <a:gd name="connsiteY170" fmla="*/ 1860960 h 2225979"/>
                            <a:gd name="connsiteX171" fmla="*/ 1223722 w 4316053"/>
                            <a:gd name="connsiteY171" fmla="*/ 1752375 h 2225979"/>
                            <a:gd name="connsiteX172" fmla="*/ 1217292 w 4316053"/>
                            <a:gd name="connsiteY172" fmla="*/ 1715109 h 2225979"/>
                            <a:gd name="connsiteX173" fmla="*/ 1221663 w 4316053"/>
                            <a:gd name="connsiteY173" fmla="*/ 1710713 h 2225979"/>
                            <a:gd name="connsiteX174" fmla="*/ 1214196 w 4316053"/>
                            <a:gd name="connsiteY174" fmla="*/ 1706655 h 2225979"/>
                            <a:gd name="connsiteX175" fmla="*/ 1233246 w 4316053"/>
                            <a:gd name="connsiteY175" fmla="*/ 1662840 h 2225979"/>
                            <a:gd name="connsiteX176" fmla="*/ 1285634 w 4316053"/>
                            <a:gd name="connsiteY176" fmla="*/ 1618073 h 2225979"/>
                            <a:gd name="connsiteX177" fmla="*/ 1358024 w 4316053"/>
                            <a:gd name="connsiteY177" fmla="*/ 1604738 h 2225979"/>
                            <a:gd name="connsiteX178" fmla="*/ 1442797 w 4316053"/>
                            <a:gd name="connsiteY178" fmla="*/ 1609500 h 2225979"/>
                            <a:gd name="connsiteX179" fmla="*/ 1463752 w 4316053"/>
                            <a:gd name="connsiteY179" fmla="*/ 1639980 h 2225979"/>
                            <a:gd name="connsiteX180" fmla="*/ 1416127 w 4316053"/>
                            <a:gd name="connsiteY180" fmla="*/ 1646648 h 2225979"/>
                            <a:gd name="connsiteX181" fmla="*/ 1349452 w 4316053"/>
                            <a:gd name="connsiteY181" fmla="*/ 1624740 h 2225979"/>
                            <a:gd name="connsiteX182" fmla="*/ 1358024 w 4316053"/>
                            <a:gd name="connsiteY182" fmla="*/ 1604738 h 2225979"/>
                            <a:gd name="connsiteX183" fmla="*/ 1204195 w 4316053"/>
                            <a:gd name="connsiteY183" fmla="*/ 1537229 h 2225979"/>
                            <a:gd name="connsiteX184" fmla="*/ 1232294 w 4316053"/>
                            <a:gd name="connsiteY184" fmla="*/ 1545682 h 2225979"/>
                            <a:gd name="connsiteX185" fmla="*/ 1292302 w 4316053"/>
                            <a:gd name="connsiteY185" fmla="*/ 1574257 h 2225979"/>
                            <a:gd name="connsiteX186" fmla="*/ 1281824 w 4316053"/>
                            <a:gd name="connsiteY186" fmla="*/ 1595212 h 2225979"/>
                            <a:gd name="connsiteX187" fmla="*/ 1201814 w 4316053"/>
                            <a:gd name="connsiteY187" fmla="*/ 1579972 h 2225979"/>
                            <a:gd name="connsiteX188" fmla="*/ 1184669 w 4316053"/>
                            <a:gd name="connsiteY188" fmla="*/ 1546635 h 2225979"/>
                            <a:gd name="connsiteX189" fmla="*/ 1204195 w 4316053"/>
                            <a:gd name="connsiteY189" fmla="*/ 1537229 h 2225979"/>
                            <a:gd name="connsiteX190" fmla="*/ 1414936 w 4316053"/>
                            <a:gd name="connsiteY190" fmla="*/ 1491867 h 2225979"/>
                            <a:gd name="connsiteX191" fmla="*/ 1431367 w 4316053"/>
                            <a:gd name="connsiteY191" fmla="*/ 1500915 h 2225979"/>
                            <a:gd name="connsiteX192" fmla="*/ 1412317 w 4316053"/>
                            <a:gd name="connsiteY192" fmla="*/ 1544730 h 2225979"/>
                            <a:gd name="connsiteX193" fmla="*/ 1358024 w 4316053"/>
                            <a:gd name="connsiteY193" fmla="*/ 1589498 h 2225979"/>
                            <a:gd name="connsiteX194" fmla="*/ 1345642 w 4316053"/>
                            <a:gd name="connsiteY194" fmla="*/ 1570448 h 2225979"/>
                            <a:gd name="connsiteX195" fmla="*/ 1394219 w 4316053"/>
                            <a:gd name="connsiteY195" fmla="*/ 1502820 h 2225979"/>
                            <a:gd name="connsiteX196" fmla="*/ 1414936 w 4316053"/>
                            <a:gd name="connsiteY196" fmla="*/ 1491867 h 2225979"/>
                            <a:gd name="connsiteX197" fmla="*/ 1304684 w 4316053"/>
                            <a:gd name="connsiteY197" fmla="*/ 1450432 h 2225979"/>
                            <a:gd name="connsiteX198" fmla="*/ 1326592 w 4316053"/>
                            <a:gd name="connsiteY198" fmla="*/ 1493295 h 2225979"/>
                            <a:gd name="connsiteX199" fmla="*/ 1327544 w 4316053"/>
                            <a:gd name="connsiteY199" fmla="*/ 1562827 h 2225979"/>
                            <a:gd name="connsiteX200" fmla="*/ 1317067 w 4316053"/>
                            <a:gd name="connsiteY200" fmla="*/ 1561875 h 2225979"/>
                            <a:gd name="connsiteX201" fmla="*/ 1306589 w 4316053"/>
                            <a:gd name="connsiteY201" fmla="*/ 1564732 h 2225979"/>
                            <a:gd name="connsiteX202" fmla="*/ 1282777 w 4316053"/>
                            <a:gd name="connsiteY202" fmla="*/ 1480912 h 2225979"/>
                            <a:gd name="connsiteX203" fmla="*/ 1304684 w 4316053"/>
                            <a:gd name="connsiteY203" fmla="*/ 1450432 h 2225979"/>
                            <a:gd name="connsiteX204" fmla="*/ 181449 w 4316053"/>
                            <a:gd name="connsiteY204" fmla="*/ 848334 h 2225979"/>
                            <a:gd name="connsiteX205" fmla="*/ 192164 w 4316053"/>
                            <a:gd name="connsiteY205" fmla="*/ 851310 h 2225979"/>
                            <a:gd name="connsiteX206" fmla="*/ 194069 w 4316053"/>
                            <a:gd name="connsiteY206" fmla="*/ 871313 h 2225979"/>
                            <a:gd name="connsiteX207" fmla="*/ 174067 w 4316053"/>
                            <a:gd name="connsiteY207" fmla="*/ 873218 h 2225979"/>
                            <a:gd name="connsiteX208" fmla="*/ 172161 w 4316053"/>
                            <a:gd name="connsiteY208" fmla="*/ 853215 h 2225979"/>
                            <a:gd name="connsiteX209" fmla="*/ 181449 w 4316053"/>
                            <a:gd name="connsiteY209" fmla="*/ 848334 h 2225979"/>
                            <a:gd name="connsiteX210" fmla="*/ 235265 w 4316053"/>
                            <a:gd name="connsiteY210" fmla="*/ 838927 h 2225979"/>
                            <a:gd name="connsiteX211" fmla="*/ 252171 w 4316053"/>
                            <a:gd name="connsiteY211" fmla="*/ 844642 h 2225979"/>
                            <a:gd name="connsiteX212" fmla="*/ 255029 w 4316053"/>
                            <a:gd name="connsiteY212" fmla="*/ 877027 h 2225979"/>
                            <a:gd name="connsiteX213" fmla="*/ 222645 w 4316053"/>
                            <a:gd name="connsiteY213" fmla="*/ 879885 h 2225979"/>
                            <a:gd name="connsiteX214" fmla="*/ 219786 w 4316053"/>
                            <a:gd name="connsiteY214" fmla="*/ 847500 h 2225979"/>
                            <a:gd name="connsiteX215" fmla="*/ 235265 w 4316053"/>
                            <a:gd name="connsiteY215" fmla="*/ 838927 h 2225979"/>
                            <a:gd name="connsiteX216" fmla="*/ 271221 w 4316053"/>
                            <a:gd name="connsiteY216" fmla="*/ 826545 h 2225979"/>
                            <a:gd name="connsiteX217" fmla="*/ 273126 w 4316053"/>
                            <a:gd name="connsiteY217" fmla="*/ 840832 h 2225979"/>
                            <a:gd name="connsiteX218" fmla="*/ 258839 w 4316053"/>
                            <a:gd name="connsiteY218" fmla="*/ 842737 h 2225979"/>
                            <a:gd name="connsiteX219" fmla="*/ 256934 w 4316053"/>
                            <a:gd name="connsiteY219" fmla="*/ 828450 h 2225979"/>
                            <a:gd name="connsiteX220" fmla="*/ 271221 w 4316053"/>
                            <a:gd name="connsiteY220" fmla="*/ 826545 h 2225979"/>
                            <a:gd name="connsiteX221" fmla="*/ 202285 w 4316053"/>
                            <a:gd name="connsiteY221" fmla="*/ 823569 h 2225979"/>
                            <a:gd name="connsiteX222" fmla="*/ 212167 w 4316053"/>
                            <a:gd name="connsiteY222" fmla="*/ 826545 h 2225979"/>
                            <a:gd name="connsiteX223" fmla="*/ 214071 w 4316053"/>
                            <a:gd name="connsiteY223" fmla="*/ 845595 h 2225979"/>
                            <a:gd name="connsiteX224" fmla="*/ 195022 w 4316053"/>
                            <a:gd name="connsiteY224" fmla="*/ 847500 h 2225979"/>
                            <a:gd name="connsiteX225" fmla="*/ 193117 w 4316053"/>
                            <a:gd name="connsiteY225" fmla="*/ 828450 h 2225979"/>
                            <a:gd name="connsiteX226" fmla="*/ 202285 w 4316053"/>
                            <a:gd name="connsiteY226" fmla="*/ 823569 h 2225979"/>
                            <a:gd name="connsiteX227" fmla="*/ 134063 w 4316053"/>
                            <a:gd name="connsiteY227" fmla="*/ 810353 h 2225979"/>
                            <a:gd name="connsiteX228" fmla="*/ 156922 w 4316053"/>
                            <a:gd name="connsiteY228" fmla="*/ 833213 h 2225979"/>
                            <a:gd name="connsiteX229" fmla="*/ 134063 w 4316053"/>
                            <a:gd name="connsiteY229" fmla="*/ 856073 h 2225979"/>
                            <a:gd name="connsiteX230" fmla="*/ 111202 w 4316053"/>
                            <a:gd name="connsiteY230" fmla="*/ 833213 h 2225979"/>
                            <a:gd name="connsiteX231" fmla="*/ 134063 w 4316053"/>
                            <a:gd name="connsiteY231" fmla="*/ 810353 h 2225979"/>
                            <a:gd name="connsiteX232" fmla="*/ 298725 w 4316053"/>
                            <a:gd name="connsiteY232" fmla="*/ 809758 h 2225979"/>
                            <a:gd name="connsiteX233" fmla="*/ 315990 w 4316053"/>
                            <a:gd name="connsiteY233" fmla="*/ 815115 h 2225979"/>
                            <a:gd name="connsiteX234" fmla="*/ 318848 w 4316053"/>
                            <a:gd name="connsiteY234" fmla="*/ 847500 h 2225979"/>
                            <a:gd name="connsiteX235" fmla="*/ 286462 w 4316053"/>
                            <a:gd name="connsiteY235" fmla="*/ 850358 h 2225979"/>
                            <a:gd name="connsiteX236" fmla="*/ 283604 w 4316053"/>
                            <a:gd name="connsiteY236" fmla="*/ 817973 h 2225979"/>
                            <a:gd name="connsiteX237" fmla="*/ 298725 w 4316053"/>
                            <a:gd name="connsiteY237" fmla="*/ 809758 h 2225979"/>
                            <a:gd name="connsiteX238" fmla="*/ 231931 w 4316053"/>
                            <a:gd name="connsiteY238" fmla="*/ 796541 h 2225979"/>
                            <a:gd name="connsiteX239" fmla="*/ 246457 w 4316053"/>
                            <a:gd name="connsiteY239" fmla="*/ 800827 h 2225979"/>
                            <a:gd name="connsiteX240" fmla="*/ 249314 w 4316053"/>
                            <a:gd name="connsiteY240" fmla="*/ 828450 h 2225979"/>
                            <a:gd name="connsiteX241" fmla="*/ 221692 w 4316053"/>
                            <a:gd name="connsiteY241" fmla="*/ 831307 h 2225979"/>
                            <a:gd name="connsiteX242" fmla="*/ 218834 w 4316053"/>
                            <a:gd name="connsiteY242" fmla="*/ 803685 h 2225979"/>
                            <a:gd name="connsiteX243" fmla="*/ 231931 w 4316053"/>
                            <a:gd name="connsiteY243" fmla="*/ 796541 h 2225979"/>
                            <a:gd name="connsiteX244" fmla="*/ 155969 w 4316053"/>
                            <a:gd name="connsiteY244" fmla="*/ 786540 h 2225979"/>
                            <a:gd name="connsiteX245" fmla="*/ 157875 w 4316053"/>
                            <a:gd name="connsiteY245" fmla="*/ 800827 h 2225979"/>
                            <a:gd name="connsiteX246" fmla="*/ 143587 w 4316053"/>
                            <a:gd name="connsiteY246" fmla="*/ 802732 h 2225979"/>
                            <a:gd name="connsiteX247" fmla="*/ 141683 w 4316053"/>
                            <a:gd name="connsiteY247" fmla="*/ 788445 h 2225979"/>
                            <a:gd name="connsiteX248" fmla="*/ 155969 w 4316053"/>
                            <a:gd name="connsiteY248" fmla="*/ 786540 h 2225979"/>
                            <a:gd name="connsiteX249" fmla="*/ 114178 w 4316053"/>
                            <a:gd name="connsiteY249" fmla="*/ 781896 h 2225979"/>
                            <a:gd name="connsiteX250" fmla="*/ 125489 w 4316053"/>
                            <a:gd name="connsiteY250" fmla="*/ 785587 h 2225979"/>
                            <a:gd name="connsiteX251" fmla="*/ 127394 w 4316053"/>
                            <a:gd name="connsiteY251" fmla="*/ 807495 h 2225979"/>
                            <a:gd name="connsiteX252" fmla="*/ 105486 w 4316053"/>
                            <a:gd name="connsiteY252" fmla="*/ 808447 h 2225979"/>
                            <a:gd name="connsiteX253" fmla="*/ 103581 w 4316053"/>
                            <a:gd name="connsiteY253" fmla="*/ 787492 h 2225979"/>
                            <a:gd name="connsiteX254" fmla="*/ 114178 w 4316053"/>
                            <a:gd name="connsiteY254" fmla="*/ 781896 h 2225979"/>
                            <a:gd name="connsiteX255" fmla="*/ 186330 w 4316053"/>
                            <a:gd name="connsiteY255" fmla="*/ 774515 h 2225979"/>
                            <a:gd name="connsiteX256" fmla="*/ 203594 w 4316053"/>
                            <a:gd name="connsiteY256" fmla="*/ 779872 h 2225979"/>
                            <a:gd name="connsiteX257" fmla="*/ 206453 w 4316053"/>
                            <a:gd name="connsiteY257" fmla="*/ 812257 h 2225979"/>
                            <a:gd name="connsiteX258" fmla="*/ 174067 w 4316053"/>
                            <a:gd name="connsiteY258" fmla="*/ 815115 h 2225979"/>
                            <a:gd name="connsiteX259" fmla="*/ 171209 w 4316053"/>
                            <a:gd name="connsiteY259" fmla="*/ 782730 h 2225979"/>
                            <a:gd name="connsiteX260" fmla="*/ 186330 w 4316053"/>
                            <a:gd name="connsiteY260" fmla="*/ 774515 h 2225979"/>
                            <a:gd name="connsiteX261" fmla="*/ 322418 w 4316053"/>
                            <a:gd name="connsiteY261" fmla="*/ 769276 h 2225979"/>
                            <a:gd name="connsiteX262" fmla="*/ 333134 w 4316053"/>
                            <a:gd name="connsiteY262" fmla="*/ 772252 h 2225979"/>
                            <a:gd name="connsiteX263" fmla="*/ 335040 w 4316053"/>
                            <a:gd name="connsiteY263" fmla="*/ 792255 h 2225979"/>
                            <a:gd name="connsiteX264" fmla="*/ 315037 w 4316053"/>
                            <a:gd name="connsiteY264" fmla="*/ 794160 h 2225979"/>
                            <a:gd name="connsiteX265" fmla="*/ 313131 w 4316053"/>
                            <a:gd name="connsiteY265" fmla="*/ 774157 h 2225979"/>
                            <a:gd name="connsiteX266" fmla="*/ 322418 w 4316053"/>
                            <a:gd name="connsiteY266" fmla="*/ 769276 h 2225979"/>
                            <a:gd name="connsiteX267" fmla="*/ 263483 w 4316053"/>
                            <a:gd name="connsiteY267" fmla="*/ 761180 h 2225979"/>
                            <a:gd name="connsiteX268" fmla="*/ 280746 w 4316053"/>
                            <a:gd name="connsiteY268" fmla="*/ 766537 h 2225979"/>
                            <a:gd name="connsiteX269" fmla="*/ 283604 w 4316053"/>
                            <a:gd name="connsiteY269" fmla="*/ 798922 h 2225979"/>
                            <a:gd name="connsiteX270" fmla="*/ 251220 w 4316053"/>
                            <a:gd name="connsiteY270" fmla="*/ 801780 h 2225979"/>
                            <a:gd name="connsiteX271" fmla="*/ 248362 w 4316053"/>
                            <a:gd name="connsiteY271" fmla="*/ 769395 h 2225979"/>
                            <a:gd name="connsiteX272" fmla="*/ 263483 w 4316053"/>
                            <a:gd name="connsiteY272" fmla="*/ 761180 h 2225979"/>
                            <a:gd name="connsiteX273" fmla="*/ 224668 w 4316053"/>
                            <a:gd name="connsiteY273" fmla="*/ 758084 h 2225979"/>
                            <a:gd name="connsiteX274" fmla="*/ 235979 w 4316053"/>
                            <a:gd name="connsiteY274" fmla="*/ 761775 h 2225979"/>
                            <a:gd name="connsiteX275" fmla="*/ 237884 w 4316053"/>
                            <a:gd name="connsiteY275" fmla="*/ 782730 h 2225979"/>
                            <a:gd name="connsiteX276" fmla="*/ 215976 w 4316053"/>
                            <a:gd name="connsiteY276" fmla="*/ 784635 h 2225979"/>
                            <a:gd name="connsiteX277" fmla="*/ 214071 w 4316053"/>
                            <a:gd name="connsiteY277" fmla="*/ 763680 h 2225979"/>
                            <a:gd name="connsiteX278" fmla="*/ 224668 w 4316053"/>
                            <a:gd name="connsiteY278" fmla="*/ 758084 h 2225979"/>
                            <a:gd name="connsiteX279" fmla="*/ 75840 w 4316053"/>
                            <a:gd name="connsiteY279" fmla="*/ 749750 h 2225979"/>
                            <a:gd name="connsiteX280" fmla="*/ 93105 w 4316053"/>
                            <a:gd name="connsiteY280" fmla="*/ 755107 h 2225979"/>
                            <a:gd name="connsiteX281" fmla="*/ 95963 w 4316053"/>
                            <a:gd name="connsiteY281" fmla="*/ 787492 h 2225979"/>
                            <a:gd name="connsiteX282" fmla="*/ 63577 w 4316053"/>
                            <a:gd name="connsiteY282" fmla="*/ 790350 h 2225979"/>
                            <a:gd name="connsiteX283" fmla="*/ 60719 w 4316053"/>
                            <a:gd name="connsiteY283" fmla="*/ 757965 h 2225979"/>
                            <a:gd name="connsiteX284" fmla="*/ 75840 w 4316053"/>
                            <a:gd name="connsiteY284" fmla="*/ 749750 h 2225979"/>
                            <a:gd name="connsiteX285" fmla="*/ 187997 w 4316053"/>
                            <a:gd name="connsiteY285" fmla="*/ 747369 h 2225979"/>
                            <a:gd name="connsiteX286" fmla="*/ 197879 w 4316053"/>
                            <a:gd name="connsiteY286" fmla="*/ 750345 h 2225979"/>
                            <a:gd name="connsiteX287" fmla="*/ 199784 w 4316053"/>
                            <a:gd name="connsiteY287" fmla="*/ 769395 h 2225979"/>
                            <a:gd name="connsiteX288" fmla="*/ 180734 w 4316053"/>
                            <a:gd name="connsiteY288" fmla="*/ 771300 h 2225979"/>
                            <a:gd name="connsiteX289" fmla="*/ 178829 w 4316053"/>
                            <a:gd name="connsiteY289" fmla="*/ 752250 h 2225979"/>
                            <a:gd name="connsiteX290" fmla="*/ 187997 w 4316053"/>
                            <a:gd name="connsiteY290" fmla="*/ 747369 h 2225979"/>
                            <a:gd name="connsiteX291" fmla="*/ 135847 w 4316053"/>
                            <a:gd name="connsiteY291" fmla="*/ 733558 h 2225979"/>
                            <a:gd name="connsiteX292" fmla="*/ 153111 w 4316053"/>
                            <a:gd name="connsiteY292" fmla="*/ 738915 h 2225979"/>
                            <a:gd name="connsiteX293" fmla="*/ 155969 w 4316053"/>
                            <a:gd name="connsiteY293" fmla="*/ 771300 h 2225979"/>
                            <a:gd name="connsiteX294" fmla="*/ 123584 w 4316053"/>
                            <a:gd name="connsiteY294" fmla="*/ 774158 h 2225979"/>
                            <a:gd name="connsiteX295" fmla="*/ 120727 w 4316053"/>
                            <a:gd name="connsiteY295" fmla="*/ 741773 h 2225979"/>
                            <a:gd name="connsiteX296" fmla="*/ 135847 w 4316053"/>
                            <a:gd name="connsiteY296" fmla="*/ 733558 h 2225979"/>
                            <a:gd name="connsiteX297" fmla="*/ 60362 w 4316053"/>
                            <a:gd name="connsiteY297" fmla="*/ 720699 h 2225979"/>
                            <a:gd name="connsiteX298" fmla="*/ 70244 w 4316053"/>
                            <a:gd name="connsiteY298" fmla="*/ 723675 h 2225979"/>
                            <a:gd name="connsiteX299" fmla="*/ 72149 w 4316053"/>
                            <a:gd name="connsiteY299" fmla="*/ 742725 h 2225979"/>
                            <a:gd name="connsiteX300" fmla="*/ 53099 w 4316053"/>
                            <a:gd name="connsiteY300" fmla="*/ 744630 h 2225979"/>
                            <a:gd name="connsiteX301" fmla="*/ 51194 w 4316053"/>
                            <a:gd name="connsiteY301" fmla="*/ 725580 h 2225979"/>
                            <a:gd name="connsiteX302" fmla="*/ 60362 w 4316053"/>
                            <a:gd name="connsiteY302" fmla="*/ 720699 h 2225979"/>
                            <a:gd name="connsiteX303" fmla="*/ 355756 w 4316053"/>
                            <a:gd name="connsiteY303" fmla="*/ 713079 h 2225979"/>
                            <a:gd name="connsiteX304" fmla="*/ 366473 w 4316053"/>
                            <a:gd name="connsiteY304" fmla="*/ 716055 h 2225979"/>
                            <a:gd name="connsiteX305" fmla="*/ 368377 w 4316053"/>
                            <a:gd name="connsiteY305" fmla="*/ 736058 h 2225979"/>
                            <a:gd name="connsiteX306" fmla="*/ 348374 w 4316053"/>
                            <a:gd name="connsiteY306" fmla="*/ 737963 h 2225979"/>
                            <a:gd name="connsiteX307" fmla="*/ 346469 w 4316053"/>
                            <a:gd name="connsiteY307" fmla="*/ 717960 h 2225979"/>
                            <a:gd name="connsiteX308" fmla="*/ 355756 w 4316053"/>
                            <a:gd name="connsiteY308" fmla="*/ 713079 h 2225979"/>
                            <a:gd name="connsiteX309" fmla="*/ 218716 w 4316053"/>
                            <a:gd name="connsiteY309" fmla="*/ 709745 h 2225979"/>
                            <a:gd name="connsiteX310" fmla="*/ 235979 w 4316053"/>
                            <a:gd name="connsiteY310" fmla="*/ 715102 h 2225979"/>
                            <a:gd name="connsiteX311" fmla="*/ 238837 w 4316053"/>
                            <a:gd name="connsiteY311" fmla="*/ 747487 h 2225979"/>
                            <a:gd name="connsiteX312" fmla="*/ 206453 w 4316053"/>
                            <a:gd name="connsiteY312" fmla="*/ 750345 h 2225979"/>
                            <a:gd name="connsiteX313" fmla="*/ 203594 w 4316053"/>
                            <a:gd name="connsiteY313" fmla="*/ 717960 h 2225979"/>
                            <a:gd name="connsiteX314" fmla="*/ 218716 w 4316053"/>
                            <a:gd name="connsiteY314" fmla="*/ 709745 h 2225979"/>
                            <a:gd name="connsiteX315" fmla="*/ 293962 w 4316053"/>
                            <a:gd name="connsiteY315" fmla="*/ 708793 h 2225979"/>
                            <a:gd name="connsiteX316" fmla="*/ 311226 w 4316053"/>
                            <a:gd name="connsiteY316" fmla="*/ 714150 h 2225979"/>
                            <a:gd name="connsiteX317" fmla="*/ 314084 w 4316053"/>
                            <a:gd name="connsiteY317" fmla="*/ 746535 h 2225979"/>
                            <a:gd name="connsiteX318" fmla="*/ 281700 w 4316053"/>
                            <a:gd name="connsiteY318" fmla="*/ 749393 h 2225979"/>
                            <a:gd name="connsiteX319" fmla="*/ 278842 w 4316053"/>
                            <a:gd name="connsiteY319" fmla="*/ 717008 h 2225979"/>
                            <a:gd name="connsiteX320" fmla="*/ 293962 w 4316053"/>
                            <a:gd name="connsiteY320" fmla="*/ 708793 h 2225979"/>
                            <a:gd name="connsiteX321" fmla="*/ 259434 w 4316053"/>
                            <a:gd name="connsiteY321" fmla="*/ 706411 h 2225979"/>
                            <a:gd name="connsiteX322" fmla="*/ 269317 w 4316053"/>
                            <a:gd name="connsiteY322" fmla="*/ 709387 h 2225979"/>
                            <a:gd name="connsiteX323" fmla="*/ 271221 w 4316053"/>
                            <a:gd name="connsiteY323" fmla="*/ 728437 h 2225979"/>
                            <a:gd name="connsiteX324" fmla="*/ 252171 w 4316053"/>
                            <a:gd name="connsiteY324" fmla="*/ 730342 h 2225979"/>
                            <a:gd name="connsiteX325" fmla="*/ 250267 w 4316053"/>
                            <a:gd name="connsiteY325" fmla="*/ 711292 h 2225979"/>
                            <a:gd name="connsiteX326" fmla="*/ 259434 w 4316053"/>
                            <a:gd name="connsiteY326" fmla="*/ 706411 h 2225979"/>
                            <a:gd name="connsiteX327" fmla="*/ 20596 w 4316053"/>
                            <a:gd name="connsiteY327" fmla="*/ 704983 h 2225979"/>
                            <a:gd name="connsiteX328" fmla="*/ 37860 w 4316053"/>
                            <a:gd name="connsiteY328" fmla="*/ 710340 h 2225979"/>
                            <a:gd name="connsiteX329" fmla="*/ 40718 w 4316053"/>
                            <a:gd name="connsiteY329" fmla="*/ 742725 h 2225979"/>
                            <a:gd name="connsiteX330" fmla="*/ 8332 w 4316053"/>
                            <a:gd name="connsiteY330" fmla="*/ 745583 h 2225979"/>
                            <a:gd name="connsiteX331" fmla="*/ 5474 w 4316053"/>
                            <a:gd name="connsiteY331" fmla="*/ 713198 h 2225979"/>
                            <a:gd name="connsiteX332" fmla="*/ 20596 w 4316053"/>
                            <a:gd name="connsiteY332" fmla="*/ 704983 h 2225979"/>
                            <a:gd name="connsiteX333" fmla="*/ 171091 w 4316053"/>
                            <a:gd name="connsiteY333" fmla="*/ 698315 h 2225979"/>
                            <a:gd name="connsiteX334" fmla="*/ 188354 w 4316053"/>
                            <a:gd name="connsiteY334" fmla="*/ 703672 h 2225979"/>
                            <a:gd name="connsiteX335" fmla="*/ 191212 w 4316053"/>
                            <a:gd name="connsiteY335" fmla="*/ 736057 h 2225979"/>
                            <a:gd name="connsiteX336" fmla="*/ 158827 w 4316053"/>
                            <a:gd name="connsiteY336" fmla="*/ 738915 h 2225979"/>
                            <a:gd name="connsiteX337" fmla="*/ 155969 w 4316053"/>
                            <a:gd name="connsiteY337" fmla="*/ 706530 h 2225979"/>
                            <a:gd name="connsiteX338" fmla="*/ 171091 w 4316053"/>
                            <a:gd name="connsiteY338" fmla="*/ 698315 h 2225979"/>
                            <a:gd name="connsiteX339" fmla="*/ 130371 w 4316053"/>
                            <a:gd name="connsiteY339" fmla="*/ 698076 h 2225979"/>
                            <a:gd name="connsiteX340" fmla="*/ 141683 w 4316053"/>
                            <a:gd name="connsiteY340" fmla="*/ 701767 h 2225979"/>
                            <a:gd name="connsiteX341" fmla="*/ 143587 w 4316053"/>
                            <a:gd name="connsiteY341" fmla="*/ 722722 h 2225979"/>
                            <a:gd name="connsiteX342" fmla="*/ 121680 w 4316053"/>
                            <a:gd name="connsiteY342" fmla="*/ 724627 h 2225979"/>
                            <a:gd name="connsiteX343" fmla="*/ 119774 w 4316053"/>
                            <a:gd name="connsiteY343" fmla="*/ 703672 h 2225979"/>
                            <a:gd name="connsiteX344" fmla="*/ 130371 w 4316053"/>
                            <a:gd name="connsiteY344" fmla="*/ 698076 h 2225979"/>
                            <a:gd name="connsiteX345" fmla="*/ 86318 w 4316053"/>
                            <a:gd name="connsiteY345" fmla="*/ 684028 h 2225979"/>
                            <a:gd name="connsiteX346" fmla="*/ 103581 w 4316053"/>
                            <a:gd name="connsiteY346" fmla="*/ 689385 h 2225979"/>
                            <a:gd name="connsiteX347" fmla="*/ 106439 w 4316053"/>
                            <a:gd name="connsiteY347" fmla="*/ 721770 h 2225979"/>
                            <a:gd name="connsiteX348" fmla="*/ 74055 w 4316053"/>
                            <a:gd name="connsiteY348" fmla="*/ 724628 h 2225979"/>
                            <a:gd name="connsiteX349" fmla="*/ 71196 w 4316053"/>
                            <a:gd name="connsiteY349" fmla="*/ 692243 h 2225979"/>
                            <a:gd name="connsiteX350" fmla="*/ 86318 w 4316053"/>
                            <a:gd name="connsiteY350" fmla="*/ 684028 h 2225979"/>
                            <a:gd name="connsiteX351" fmla="*/ 255981 w 4316053"/>
                            <a:gd name="connsiteY351" fmla="*/ 682718 h 2225979"/>
                            <a:gd name="connsiteX352" fmla="*/ 257887 w 4316053"/>
                            <a:gd name="connsiteY352" fmla="*/ 697005 h 2225979"/>
                            <a:gd name="connsiteX353" fmla="*/ 243600 w 4316053"/>
                            <a:gd name="connsiteY353" fmla="*/ 698910 h 2225979"/>
                            <a:gd name="connsiteX354" fmla="*/ 241695 w 4316053"/>
                            <a:gd name="connsiteY354" fmla="*/ 684623 h 2225979"/>
                            <a:gd name="connsiteX355" fmla="*/ 255981 w 4316053"/>
                            <a:gd name="connsiteY355" fmla="*/ 682718 h 2225979"/>
                            <a:gd name="connsiteX356" fmla="*/ 295987 w 4316053"/>
                            <a:gd name="connsiteY356" fmla="*/ 681765 h 2225979"/>
                            <a:gd name="connsiteX357" fmla="*/ 297891 w 4316053"/>
                            <a:gd name="connsiteY357" fmla="*/ 696052 h 2225979"/>
                            <a:gd name="connsiteX358" fmla="*/ 283604 w 4316053"/>
                            <a:gd name="connsiteY358" fmla="*/ 697957 h 2225979"/>
                            <a:gd name="connsiteX359" fmla="*/ 281699 w 4316053"/>
                            <a:gd name="connsiteY359" fmla="*/ 683670 h 2225979"/>
                            <a:gd name="connsiteX360" fmla="*/ 295987 w 4316053"/>
                            <a:gd name="connsiteY360" fmla="*/ 681765 h 2225979"/>
                            <a:gd name="connsiteX361" fmla="*/ 47503 w 4316053"/>
                            <a:gd name="connsiteY361" fmla="*/ 676169 h 2225979"/>
                            <a:gd name="connsiteX362" fmla="*/ 58814 w 4316053"/>
                            <a:gd name="connsiteY362" fmla="*/ 679860 h 2225979"/>
                            <a:gd name="connsiteX363" fmla="*/ 60719 w 4316053"/>
                            <a:gd name="connsiteY363" fmla="*/ 701768 h 2225979"/>
                            <a:gd name="connsiteX364" fmla="*/ 38811 w 4316053"/>
                            <a:gd name="connsiteY364" fmla="*/ 702720 h 2225979"/>
                            <a:gd name="connsiteX365" fmla="*/ 36907 w 4316053"/>
                            <a:gd name="connsiteY365" fmla="*/ 681765 h 2225979"/>
                            <a:gd name="connsiteX366" fmla="*/ 47503 w 4316053"/>
                            <a:gd name="connsiteY366" fmla="*/ 676169 h 2225979"/>
                            <a:gd name="connsiteX367" fmla="*/ 324323 w 4316053"/>
                            <a:gd name="connsiteY367" fmla="*/ 675574 h 2225979"/>
                            <a:gd name="connsiteX368" fmla="*/ 338849 w 4316053"/>
                            <a:gd name="connsiteY368" fmla="*/ 679860 h 2225979"/>
                            <a:gd name="connsiteX369" fmla="*/ 341707 w 4316053"/>
                            <a:gd name="connsiteY369" fmla="*/ 707483 h 2225979"/>
                            <a:gd name="connsiteX370" fmla="*/ 314084 w 4316053"/>
                            <a:gd name="connsiteY370" fmla="*/ 710340 h 2225979"/>
                            <a:gd name="connsiteX371" fmla="*/ 311226 w 4316053"/>
                            <a:gd name="connsiteY371" fmla="*/ 682718 h 2225979"/>
                            <a:gd name="connsiteX372" fmla="*/ 324323 w 4316053"/>
                            <a:gd name="connsiteY372" fmla="*/ 675574 h 2225979"/>
                            <a:gd name="connsiteX373" fmla="*/ 122631 w 4316053"/>
                            <a:gd name="connsiteY373" fmla="*/ 674145 h 2225979"/>
                            <a:gd name="connsiteX374" fmla="*/ 124536 w 4316053"/>
                            <a:gd name="connsiteY374" fmla="*/ 688432 h 2225979"/>
                            <a:gd name="connsiteX375" fmla="*/ 110249 w 4316053"/>
                            <a:gd name="connsiteY375" fmla="*/ 690337 h 2225979"/>
                            <a:gd name="connsiteX376" fmla="*/ 108344 w 4316053"/>
                            <a:gd name="connsiteY376" fmla="*/ 676050 h 2225979"/>
                            <a:gd name="connsiteX377" fmla="*/ 122631 w 4316053"/>
                            <a:gd name="connsiteY377" fmla="*/ 674145 h 2225979"/>
                            <a:gd name="connsiteX378" fmla="*/ 152041 w 4316053"/>
                            <a:gd name="connsiteY378" fmla="*/ 652595 h 2225979"/>
                            <a:gd name="connsiteX379" fmla="*/ 169305 w 4316053"/>
                            <a:gd name="connsiteY379" fmla="*/ 657952 h 2225979"/>
                            <a:gd name="connsiteX380" fmla="*/ 172162 w 4316053"/>
                            <a:gd name="connsiteY380" fmla="*/ 690337 h 2225979"/>
                            <a:gd name="connsiteX381" fmla="*/ 139777 w 4316053"/>
                            <a:gd name="connsiteY381" fmla="*/ 693195 h 2225979"/>
                            <a:gd name="connsiteX382" fmla="*/ 136919 w 4316053"/>
                            <a:gd name="connsiteY382" fmla="*/ 660810 h 2225979"/>
                            <a:gd name="connsiteX383" fmla="*/ 152041 w 4316053"/>
                            <a:gd name="connsiteY383" fmla="*/ 652595 h 2225979"/>
                            <a:gd name="connsiteX384" fmla="*/ 213953 w 4316053"/>
                            <a:gd name="connsiteY384" fmla="*/ 648785 h 2225979"/>
                            <a:gd name="connsiteX385" fmla="*/ 231217 w 4316053"/>
                            <a:gd name="connsiteY385" fmla="*/ 654142 h 2225979"/>
                            <a:gd name="connsiteX386" fmla="*/ 234075 w 4316053"/>
                            <a:gd name="connsiteY386" fmla="*/ 686527 h 2225979"/>
                            <a:gd name="connsiteX387" fmla="*/ 201689 w 4316053"/>
                            <a:gd name="connsiteY387" fmla="*/ 689385 h 2225979"/>
                            <a:gd name="connsiteX388" fmla="*/ 198831 w 4316053"/>
                            <a:gd name="connsiteY388" fmla="*/ 657000 h 2225979"/>
                            <a:gd name="connsiteX389" fmla="*/ 213953 w 4316053"/>
                            <a:gd name="connsiteY389" fmla="*/ 648785 h 2225979"/>
                            <a:gd name="connsiteX390" fmla="*/ 273246 w 4316053"/>
                            <a:gd name="connsiteY390" fmla="*/ 645689 h 2225979"/>
                            <a:gd name="connsiteX391" fmla="*/ 284557 w 4316053"/>
                            <a:gd name="connsiteY391" fmla="*/ 649380 h 2225979"/>
                            <a:gd name="connsiteX392" fmla="*/ 286462 w 4316053"/>
                            <a:gd name="connsiteY392" fmla="*/ 670335 h 2225979"/>
                            <a:gd name="connsiteX393" fmla="*/ 264554 w 4316053"/>
                            <a:gd name="connsiteY393" fmla="*/ 672240 h 2225979"/>
                            <a:gd name="connsiteX394" fmla="*/ 262649 w 4316053"/>
                            <a:gd name="connsiteY394" fmla="*/ 651285 h 2225979"/>
                            <a:gd name="connsiteX395" fmla="*/ 273246 w 4316053"/>
                            <a:gd name="connsiteY395" fmla="*/ 645689 h 2225979"/>
                            <a:gd name="connsiteX396" fmla="*/ 97629 w 4316053"/>
                            <a:gd name="connsiteY396" fmla="*/ 638784 h 2225979"/>
                            <a:gd name="connsiteX397" fmla="*/ 108344 w 4316053"/>
                            <a:gd name="connsiteY397" fmla="*/ 641760 h 2225979"/>
                            <a:gd name="connsiteX398" fmla="*/ 110249 w 4316053"/>
                            <a:gd name="connsiteY398" fmla="*/ 661763 h 2225979"/>
                            <a:gd name="connsiteX399" fmla="*/ 90247 w 4316053"/>
                            <a:gd name="connsiteY399" fmla="*/ 663668 h 2225979"/>
                            <a:gd name="connsiteX400" fmla="*/ 88341 w 4316053"/>
                            <a:gd name="connsiteY400" fmla="*/ 643665 h 2225979"/>
                            <a:gd name="connsiteX401" fmla="*/ 97629 w 4316053"/>
                            <a:gd name="connsiteY401" fmla="*/ 638784 h 2225979"/>
                            <a:gd name="connsiteX402" fmla="*/ 310156 w 4316053"/>
                            <a:gd name="connsiteY402" fmla="*/ 627830 h 2225979"/>
                            <a:gd name="connsiteX403" fmla="*/ 327420 w 4316053"/>
                            <a:gd name="connsiteY403" fmla="*/ 633187 h 2225979"/>
                            <a:gd name="connsiteX404" fmla="*/ 330277 w 4316053"/>
                            <a:gd name="connsiteY404" fmla="*/ 665572 h 2225979"/>
                            <a:gd name="connsiteX405" fmla="*/ 297892 w 4316053"/>
                            <a:gd name="connsiteY405" fmla="*/ 668430 h 2225979"/>
                            <a:gd name="connsiteX406" fmla="*/ 295034 w 4316053"/>
                            <a:gd name="connsiteY406" fmla="*/ 636045 h 2225979"/>
                            <a:gd name="connsiteX407" fmla="*/ 310156 w 4316053"/>
                            <a:gd name="connsiteY407" fmla="*/ 627830 h 2225979"/>
                            <a:gd name="connsiteX408" fmla="*/ 211810 w 4316053"/>
                            <a:gd name="connsiteY408" fmla="*/ 615924 h 2225979"/>
                            <a:gd name="connsiteX409" fmla="*/ 221692 w 4316053"/>
                            <a:gd name="connsiteY409" fmla="*/ 618900 h 2225979"/>
                            <a:gd name="connsiteX410" fmla="*/ 223596 w 4316053"/>
                            <a:gd name="connsiteY410" fmla="*/ 637950 h 2225979"/>
                            <a:gd name="connsiteX411" fmla="*/ 204546 w 4316053"/>
                            <a:gd name="connsiteY411" fmla="*/ 639855 h 2225979"/>
                            <a:gd name="connsiteX412" fmla="*/ 202642 w 4316053"/>
                            <a:gd name="connsiteY412" fmla="*/ 620805 h 2225979"/>
                            <a:gd name="connsiteX413" fmla="*/ 211810 w 4316053"/>
                            <a:gd name="connsiteY413" fmla="*/ 615924 h 2225979"/>
                            <a:gd name="connsiteX414" fmla="*/ 136682 w 4316053"/>
                            <a:gd name="connsiteY414" fmla="*/ 610804 h 2225979"/>
                            <a:gd name="connsiteX415" fmla="*/ 151208 w 4316053"/>
                            <a:gd name="connsiteY415" fmla="*/ 615090 h 2225979"/>
                            <a:gd name="connsiteX416" fmla="*/ 154064 w 4316053"/>
                            <a:gd name="connsiteY416" fmla="*/ 642713 h 2225979"/>
                            <a:gd name="connsiteX417" fmla="*/ 126442 w 4316053"/>
                            <a:gd name="connsiteY417" fmla="*/ 645570 h 2225979"/>
                            <a:gd name="connsiteX418" fmla="*/ 123584 w 4316053"/>
                            <a:gd name="connsiteY418" fmla="*/ 617948 h 2225979"/>
                            <a:gd name="connsiteX419" fmla="*/ 136682 w 4316053"/>
                            <a:gd name="connsiteY419" fmla="*/ 610804 h 2225979"/>
                            <a:gd name="connsiteX420" fmla="*/ 178591 w 4316053"/>
                            <a:gd name="connsiteY420" fmla="*/ 608304 h 2225979"/>
                            <a:gd name="connsiteX421" fmla="*/ 189308 w 4316053"/>
                            <a:gd name="connsiteY421" fmla="*/ 611280 h 2225979"/>
                            <a:gd name="connsiteX422" fmla="*/ 191212 w 4316053"/>
                            <a:gd name="connsiteY422" fmla="*/ 631283 h 2225979"/>
                            <a:gd name="connsiteX423" fmla="*/ 171209 w 4316053"/>
                            <a:gd name="connsiteY423" fmla="*/ 633188 h 2225979"/>
                            <a:gd name="connsiteX424" fmla="*/ 169305 w 4316053"/>
                            <a:gd name="connsiteY424" fmla="*/ 613185 h 2225979"/>
                            <a:gd name="connsiteX425" fmla="*/ 178591 w 4316053"/>
                            <a:gd name="connsiteY425" fmla="*/ 608304 h 2225979"/>
                            <a:gd name="connsiteX426" fmla="*/ 251100 w 4316053"/>
                            <a:gd name="connsiteY426" fmla="*/ 600208 h 2225979"/>
                            <a:gd name="connsiteX427" fmla="*/ 268364 w 4316053"/>
                            <a:gd name="connsiteY427" fmla="*/ 605565 h 2225979"/>
                            <a:gd name="connsiteX428" fmla="*/ 271223 w 4316053"/>
                            <a:gd name="connsiteY428" fmla="*/ 637950 h 2225979"/>
                            <a:gd name="connsiteX429" fmla="*/ 238837 w 4316053"/>
                            <a:gd name="connsiteY429" fmla="*/ 640808 h 2225979"/>
                            <a:gd name="connsiteX430" fmla="*/ 235979 w 4316053"/>
                            <a:gd name="connsiteY430" fmla="*/ 608423 h 2225979"/>
                            <a:gd name="connsiteX431" fmla="*/ 251100 w 4316053"/>
                            <a:gd name="connsiteY431" fmla="*/ 600208 h 2225979"/>
                            <a:gd name="connsiteX432" fmla="*/ 410287 w 4316053"/>
                            <a:gd name="connsiteY432" fmla="*/ 591278 h 2225979"/>
                            <a:gd name="connsiteX433" fmla="*/ 435052 w 4316053"/>
                            <a:gd name="connsiteY433" fmla="*/ 612233 h 2225979"/>
                            <a:gd name="connsiteX434" fmla="*/ 414097 w 4316053"/>
                            <a:gd name="connsiteY434" fmla="*/ 636998 h 2225979"/>
                            <a:gd name="connsiteX435" fmla="*/ 389332 w 4316053"/>
                            <a:gd name="connsiteY435" fmla="*/ 616043 h 2225979"/>
                            <a:gd name="connsiteX436" fmla="*/ 410287 w 4316053"/>
                            <a:gd name="connsiteY436" fmla="*/ 591278 h 2225979"/>
                            <a:gd name="connsiteX437" fmla="*/ 461721 w 4316053"/>
                            <a:gd name="connsiteY437" fmla="*/ 581753 h 2225979"/>
                            <a:gd name="connsiteX438" fmla="*/ 476961 w 4316053"/>
                            <a:gd name="connsiteY438" fmla="*/ 594135 h 2225979"/>
                            <a:gd name="connsiteX439" fmla="*/ 464580 w 4316053"/>
                            <a:gd name="connsiteY439" fmla="*/ 609375 h 2225979"/>
                            <a:gd name="connsiteX440" fmla="*/ 449339 w 4316053"/>
                            <a:gd name="connsiteY440" fmla="*/ 596993 h 2225979"/>
                            <a:gd name="connsiteX441" fmla="*/ 461721 w 4316053"/>
                            <a:gd name="connsiteY441" fmla="*/ 581753 h 2225979"/>
                            <a:gd name="connsiteX442" fmla="*/ 384569 w 4316053"/>
                            <a:gd name="connsiteY442" fmla="*/ 579848 h 2225979"/>
                            <a:gd name="connsiteX443" fmla="*/ 395999 w 4316053"/>
                            <a:gd name="connsiteY443" fmla="*/ 589373 h 2225979"/>
                            <a:gd name="connsiteX444" fmla="*/ 386474 w 4316053"/>
                            <a:gd name="connsiteY444" fmla="*/ 600803 h 2225979"/>
                            <a:gd name="connsiteX445" fmla="*/ 375044 w 4316053"/>
                            <a:gd name="connsiteY445" fmla="*/ 591278 h 2225979"/>
                            <a:gd name="connsiteX446" fmla="*/ 384569 w 4316053"/>
                            <a:gd name="connsiteY446" fmla="*/ 579848 h 2225979"/>
                            <a:gd name="connsiteX447" fmla="*/ 525539 w 4316053"/>
                            <a:gd name="connsiteY447" fmla="*/ 566513 h 2225979"/>
                            <a:gd name="connsiteX448" fmla="*/ 540780 w 4316053"/>
                            <a:gd name="connsiteY448" fmla="*/ 578895 h 2225979"/>
                            <a:gd name="connsiteX449" fmla="*/ 528397 w 4316053"/>
                            <a:gd name="connsiteY449" fmla="*/ 594135 h 2225979"/>
                            <a:gd name="connsiteX450" fmla="*/ 513158 w 4316053"/>
                            <a:gd name="connsiteY450" fmla="*/ 581753 h 2225979"/>
                            <a:gd name="connsiteX451" fmla="*/ 525539 w 4316053"/>
                            <a:gd name="connsiteY451" fmla="*/ 566513 h 2225979"/>
                            <a:gd name="connsiteX452" fmla="*/ 344565 w 4316053"/>
                            <a:gd name="connsiteY452" fmla="*/ 566513 h 2225979"/>
                            <a:gd name="connsiteX453" fmla="*/ 369329 w 4316053"/>
                            <a:gd name="connsiteY453" fmla="*/ 587468 h 2225979"/>
                            <a:gd name="connsiteX454" fmla="*/ 348374 w 4316053"/>
                            <a:gd name="connsiteY454" fmla="*/ 612233 h 2225979"/>
                            <a:gd name="connsiteX455" fmla="*/ 323609 w 4316053"/>
                            <a:gd name="connsiteY455" fmla="*/ 591278 h 2225979"/>
                            <a:gd name="connsiteX456" fmla="*/ 344565 w 4316053"/>
                            <a:gd name="connsiteY456" fmla="*/ 566513 h 2225979"/>
                            <a:gd name="connsiteX457" fmla="*/ 4009784 w 4316053"/>
                            <a:gd name="connsiteY457" fmla="*/ 554130 h 2225979"/>
                            <a:gd name="connsiteX458" fmla="*/ 4027882 w 4316053"/>
                            <a:gd name="connsiteY458" fmla="*/ 562702 h 2225979"/>
                            <a:gd name="connsiteX459" fmla="*/ 4019309 w 4316053"/>
                            <a:gd name="connsiteY459" fmla="*/ 580800 h 2225979"/>
                            <a:gd name="connsiteX460" fmla="*/ 4001212 w 4316053"/>
                            <a:gd name="connsiteY460" fmla="*/ 572227 h 2225979"/>
                            <a:gd name="connsiteX461" fmla="*/ 4009784 w 4316053"/>
                            <a:gd name="connsiteY461" fmla="*/ 554130 h 2225979"/>
                            <a:gd name="connsiteX462" fmla="*/ 4073602 w 4316053"/>
                            <a:gd name="connsiteY462" fmla="*/ 548415 h 2225979"/>
                            <a:gd name="connsiteX463" fmla="*/ 4092652 w 4316053"/>
                            <a:gd name="connsiteY463" fmla="*/ 557940 h 2225979"/>
                            <a:gd name="connsiteX464" fmla="*/ 4083127 w 4316053"/>
                            <a:gd name="connsiteY464" fmla="*/ 576990 h 2225979"/>
                            <a:gd name="connsiteX465" fmla="*/ 4064077 w 4316053"/>
                            <a:gd name="connsiteY465" fmla="*/ 567465 h 2225979"/>
                            <a:gd name="connsiteX466" fmla="*/ 4073602 w 4316053"/>
                            <a:gd name="connsiteY466" fmla="*/ 548415 h 2225979"/>
                            <a:gd name="connsiteX467" fmla="*/ 3963112 w 4316053"/>
                            <a:gd name="connsiteY467" fmla="*/ 546510 h 2225979"/>
                            <a:gd name="connsiteX468" fmla="*/ 3987877 w 4316053"/>
                            <a:gd name="connsiteY468" fmla="*/ 558893 h 2225979"/>
                            <a:gd name="connsiteX469" fmla="*/ 3975494 w 4316053"/>
                            <a:gd name="connsiteY469" fmla="*/ 583658 h 2225979"/>
                            <a:gd name="connsiteX470" fmla="*/ 3950729 w 4316053"/>
                            <a:gd name="connsiteY470" fmla="*/ 571275 h 2225979"/>
                            <a:gd name="connsiteX471" fmla="*/ 3963112 w 4316053"/>
                            <a:gd name="connsiteY471" fmla="*/ 546510 h 2225979"/>
                            <a:gd name="connsiteX472" fmla="*/ 3925011 w 4316053"/>
                            <a:gd name="connsiteY472" fmla="*/ 536985 h 2225979"/>
                            <a:gd name="connsiteX473" fmla="*/ 3943109 w 4316053"/>
                            <a:gd name="connsiteY473" fmla="*/ 545558 h 2225979"/>
                            <a:gd name="connsiteX474" fmla="*/ 3934536 w 4316053"/>
                            <a:gd name="connsiteY474" fmla="*/ 563655 h 2225979"/>
                            <a:gd name="connsiteX475" fmla="*/ 3916439 w 4316053"/>
                            <a:gd name="connsiteY475" fmla="*/ 555083 h 2225979"/>
                            <a:gd name="connsiteX476" fmla="*/ 3925011 w 4316053"/>
                            <a:gd name="connsiteY476" fmla="*/ 536985 h 2225979"/>
                            <a:gd name="connsiteX477" fmla="*/ 306465 w 4316053"/>
                            <a:gd name="connsiteY477" fmla="*/ 536985 h 2225979"/>
                            <a:gd name="connsiteX478" fmla="*/ 321704 w 4316053"/>
                            <a:gd name="connsiteY478" fmla="*/ 549367 h 2225979"/>
                            <a:gd name="connsiteX479" fmla="*/ 309323 w 4316053"/>
                            <a:gd name="connsiteY479" fmla="*/ 564607 h 2225979"/>
                            <a:gd name="connsiteX480" fmla="*/ 294082 w 4316053"/>
                            <a:gd name="connsiteY480" fmla="*/ 552225 h 2225979"/>
                            <a:gd name="connsiteX481" fmla="*/ 306465 w 4316053"/>
                            <a:gd name="connsiteY481" fmla="*/ 536985 h 2225979"/>
                            <a:gd name="connsiteX482" fmla="*/ 375044 w 4316053"/>
                            <a:gd name="connsiteY482" fmla="*/ 536033 h 2225979"/>
                            <a:gd name="connsiteX483" fmla="*/ 395999 w 4316053"/>
                            <a:gd name="connsiteY483" fmla="*/ 554130 h 2225979"/>
                            <a:gd name="connsiteX484" fmla="*/ 377902 w 4316053"/>
                            <a:gd name="connsiteY484" fmla="*/ 575085 h 2225979"/>
                            <a:gd name="connsiteX485" fmla="*/ 356948 w 4316053"/>
                            <a:gd name="connsiteY485" fmla="*/ 556988 h 2225979"/>
                            <a:gd name="connsiteX486" fmla="*/ 375044 w 4316053"/>
                            <a:gd name="connsiteY486" fmla="*/ 536033 h 2225979"/>
                            <a:gd name="connsiteX487" fmla="*/ 339801 w 4316053"/>
                            <a:gd name="connsiteY487" fmla="*/ 534128 h 2225979"/>
                            <a:gd name="connsiteX488" fmla="*/ 354090 w 4316053"/>
                            <a:gd name="connsiteY488" fmla="*/ 546510 h 2225979"/>
                            <a:gd name="connsiteX489" fmla="*/ 341707 w 4316053"/>
                            <a:gd name="connsiteY489" fmla="*/ 560798 h 2225979"/>
                            <a:gd name="connsiteX490" fmla="*/ 327420 w 4316053"/>
                            <a:gd name="connsiteY490" fmla="*/ 548415 h 2225979"/>
                            <a:gd name="connsiteX491" fmla="*/ 339801 w 4316053"/>
                            <a:gd name="connsiteY491" fmla="*/ 534128 h 2225979"/>
                            <a:gd name="connsiteX492" fmla="*/ 419812 w 4316053"/>
                            <a:gd name="connsiteY492" fmla="*/ 533175 h 2225979"/>
                            <a:gd name="connsiteX493" fmla="*/ 444577 w 4316053"/>
                            <a:gd name="connsiteY493" fmla="*/ 554130 h 2225979"/>
                            <a:gd name="connsiteX494" fmla="*/ 423622 w 4316053"/>
                            <a:gd name="connsiteY494" fmla="*/ 578895 h 2225979"/>
                            <a:gd name="connsiteX495" fmla="*/ 398857 w 4316053"/>
                            <a:gd name="connsiteY495" fmla="*/ 557940 h 2225979"/>
                            <a:gd name="connsiteX496" fmla="*/ 419812 w 4316053"/>
                            <a:gd name="connsiteY496" fmla="*/ 533175 h 2225979"/>
                            <a:gd name="connsiteX497" fmla="*/ 4112653 w 4316053"/>
                            <a:gd name="connsiteY497" fmla="*/ 523650 h 2225979"/>
                            <a:gd name="connsiteX498" fmla="*/ 4141228 w 4316053"/>
                            <a:gd name="connsiteY498" fmla="*/ 537938 h 2225979"/>
                            <a:gd name="connsiteX499" fmla="*/ 4126941 w 4316053"/>
                            <a:gd name="connsiteY499" fmla="*/ 566513 h 2225979"/>
                            <a:gd name="connsiteX500" fmla="*/ 4098366 w 4316053"/>
                            <a:gd name="connsiteY500" fmla="*/ 552225 h 2225979"/>
                            <a:gd name="connsiteX501" fmla="*/ 4112653 w 4316053"/>
                            <a:gd name="connsiteY501" fmla="*/ 523650 h 2225979"/>
                            <a:gd name="connsiteX502" fmla="*/ 4012642 w 4316053"/>
                            <a:gd name="connsiteY502" fmla="*/ 523650 h 2225979"/>
                            <a:gd name="connsiteX503" fmla="*/ 4025977 w 4316053"/>
                            <a:gd name="connsiteY503" fmla="*/ 530318 h 2225979"/>
                            <a:gd name="connsiteX504" fmla="*/ 4019309 w 4316053"/>
                            <a:gd name="connsiteY504" fmla="*/ 543653 h 2225979"/>
                            <a:gd name="connsiteX505" fmla="*/ 4005975 w 4316053"/>
                            <a:gd name="connsiteY505" fmla="*/ 536986 h 2225979"/>
                            <a:gd name="connsiteX506" fmla="*/ 4012642 w 4316053"/>
                            <a:gd name="connsiteY506" fmla="*/ 523650 h 2225979"/>
                            <a:gd name="connsiteX507" fmla="*/ 478867 w 4316053"/>
                            <a:gd name="connsiteY507" fmla="*/ 517935 h 2225979"/>
                            <a:gd name="connsiteX508" fmla="*/ 503632 w 4316053"/>
                            <a:gd name="connsiteY508" fmla="*/ 538890 h 2225979"/>
                            <a:gd name="connsiteX509" fmla="*/ 482677 w 4316053"/>
                            <a:gd name="connsiteY509" fmla="*/ 563655 h 2225979"/>
                            <a:gd name="connsiteX510" fmla="*/ 457913 w 4316053"/>
                            <a:gd name="connsiteY510" fmla="*/ 542700 h 2225979"/>
                            <a:gd name="connsiteX511" fmla="*/ 478867 w 4316053"/>
                            <a:gd name="connsiteY511" fmla="*/ 517935 h 2225979"/>
                            <a:gd name="connsiteX512" fmla="*/ 526491 w 4316053"/>
                            <a:gd name="connsiteY512" fmla="*/ 516983 h 2225979"/>
                            <a:gd name="connsiteX513" fmla="*/ 547447 w 4316053"/>
                            <a:gd name="connsiteY513" fmla="*/ 535080 h 2225979"/>
                            <a:gd name="connsiteX514" fmla="*/ 529349 w 4316053"/>
                            <a:gd name="connsiteY514" fmla="*/ 556035 h 2225979"/>
                            <a:gd name="connsiteX515" fmla="*/ 508394 w 4316053"/>
                            <a:gd name="connsiteY515" fmla="*/ 537938 h 2225979"/>
                            <a:gd name="connsiteX516" fmla="*/ 526491 w 4316053"/>
                            <a:gd name="connsiteY516" fmla="*/ 516983 h 2225979"/>
                            <a:gd name="connsiteX517" fmla="*/ 3902151 w 4316053"/>
                            <a:gd name="connsiteY517" fmla="*/ 513173 h 2225979"/>
                            <a:gd name="connsiteX518" fmla="*/ 3919296 w 4316053"/>
                            <a:gd name="connsiteY518" fmla="*/ 521745 h 2225979"/>
                            <a:gd name="connsiteX519" fmla="*/ 3910724 w 4316053"/>
                            <a:gd name="connsiteY519" fmla="*/ 538890 h 2225979"/>
                            <a:gd name="connsiteX520" fmla="*/ 3893579 w 4316053"/>
                            <a:gd name="connsiteY520" fmla="*/ 530318 h 2225979"/>
                            <a:gd name="connsiteX521" fmla="*/ 3902151 w 4316053"/>
                            <a:gd name="connsiteY521" fmla="*/ 513173 h 2225979"/>
                            <a:gd name="connsiteX522" fmla="*/ 4085984 w 4316053"/>
                            <a:gd name="connsiteY522" fmla="*/ 505552 h 2225979"/>
                            <a:gd name="connsiteX523" fmla="*/ 4103129 w 4316053"/>
                            <a:gd name="connsiteY523" fmla="*/ 514125 h 2225979"/>
                            <a:gd name="connsiteX524" fmla="*/ 4094556 w 4316053"/>
                            <a:gd name="connsiteY524" fmla="*/ 531270 h 2225979"/>
                            <a:gd name="connsiteX525" fmla="*/ 4077411 w 4316053"/>
                            <a:gd name="connsiteY525" fmla="*/ 522697 h 2225979"/>
                            <a:gd name="connsiteX526" fmla="*/ 4085984 w 4316053"/>
                            <a:gd name="connsiteY526" fmla="*/ 505552 h 2225979"/>
                            <a:gd name="connsiteX527" fmla="*/ 4045978 w 4316053"/>
                            <a:gd name="connsiteY527" fmla="*/ 505552 h 2225979"/>
                            <a:gd name="connsiteX528" fmla="*/ 4074553 w 4316053"/>
                            <a:gd name="connsiteY528" fmla="*/ 519840 h 2225979"/>
                            <a:gd name="connsiteX529" fmla="*/ 4060266 w 4316053"/>
                            <a:gd name="connsiteY529" fmla="*/ 548415 h 2225979"/>
                            <a:gd name="connsiteX530" fmla="*/ 4031691 w 4316053"/>
                            <a:gd name="connsiteY530" fmla="*/ 534127 h 2225979"/>
                            <a:gd name="connsiteX531" fmla="*/ 4045978 w 4316053"/>
                            <a:gd name="connsiteY531" fmla="*/ 505552 h 2225979"/>
                            <a:gd name="connsiteX532" fmla="*/ 399810 w 4316053"/>
                            <a:gd name="connsiteY532" fmla="*/ 503648 h 2225979"/>
                            <a:gd name="connsiteX533" fmla="*/ 416002 w 4316053"/>
                            <a:gd name="connsiteY533" fmla="*/ 516983 h 2225979"/>
                            <a:gd name="connsiteX534" fmla="*/ 402666 w 4316053"/>
                            <a:gd name="connsiteY534" fmla="*/ 533175 h 2225979"/>
                            <a:gd name="connsiteX535" fmla="*/ 386474 w 4316053"/>
                            <a:gd name="connsiteY535" fmla="*/ 519840 h 2225979"/>
                            <a:gd name="connsiteX536" fmla="*/ 399810 w 4316053"/>
                            <a:gd name="connsiteY536" fmla="*/ 503648 h 2225979"/>
                            <a:gd name="connsiteX537" fmla="*/ 3974541 w 4316053"/>
                            <a:gd name="connsiteY537" fmla="*/ 496980 h 2225979"/>
                            <a:gd name="connsiteX538" fmla="*/ 4003116 w 4316053"/>
                            <a:gd name="connsiteY538" fmla="*/ 511268 h 2225979"/>
                            <a:gd name="connsiteX539" fmla="*/ 3988829 w 4316053"/>
                            <a:gd name="connsiteY539" fmla="*/ 539843 h 2225979"/>
                            <a:gd name="connsiteX540" fmla="*/ 3960254 w 4316053"/>
                            <a:gd name="connsiteY540" fmla="*/ 525555 h 2225979"/>
                            <a:gd name="connsiteX541" fmla="*/ 3974541 w 4316053"/>
                            <a:gd name="connsiteY541" fmla="*/ 496980 h 2225979"/>
                            <a:gd name="connsiteX542" fmla="*/ 504584 w 4316053"/>
                            <a:gd name="connsiteY542" fmla="*/ 496028 h 2225979"/>
                            <a:gd name="connsiteX543" fmla="*/ 516014 w 4316053"/>
                            <a:gd name="connsiteY543" fmla="*/ 505553 h 2225979"/>
                            <a:gd name="connsiteX544" fmla="*/ 506489 w 4316053"/>
                            <a:gd name="connsiteY544" fmla="*/ 516983 h 2225979"/>
                            <a:gd name="connsiteX545" fmla="*/ 495060 w 4316053"/>
                            <a:gd name="connsiteY545" fmla="*/ 507458 h 2225979"/>
                            <a:gd name="connsiteX546" fmla="*/ 504584 w 4316053"/>
                            <a:gd name="connsiteY546" fmla="*/ 496028 h 2225979"/>
                            <a:gd name="connsiteX547" fmla="*/ 463627 w 4316053"/>
                            <a:gd name="connsiteY547" fmla="*/ 494123 h 2225979"/>
                            <a:gd name="connsiteX548" fmla="*/ 477914 w 4316053"/>
                            <a:gd name="connsiteY548" fmla="*/ 506505 h 2225979"/>
                            <a:gd name="connsiteX549" fmla="*/ 465531 w 4316053"/>
                            <a:gd name="connsiteY549" fmla="*/ 520793 h 2225979"/>
                            <a:gd name="connsiteX550" fmla="*/ 451244 w 4316053"/>
                            <a:gd name="connsiteY550" fmla="*/ 508410 h 2225979"/>
                            <a:gd name="connsiteX551" fmla="*/ 463627 w 4316053"/>
                            <a:gd name="connsiteY551" fmla="*/ 494123 h 2225979"/>
                            <a:gd name="connsiteX552" fmla="*/ 3862147 w 4316053"/>
                            <a:gd name="connsiteY552" fmla="*/ 488407 h 2225979"/>
                            <a:gd name="connsiteX553" fmla="*/ 3890722 w 4316053"/>
                            <a:gd name="connsiteY553" fmla="*/ 502695 h 2225979"/>
                            <a:gd name="connsiteX554" fmla="*/ 3876434 w 4316053"/>
                            <a:gd name="connsiteY554" fmla="*/ 531270 h 2225979"/>
                            <a:gd name="connsiteX555" fmla="*/ 3847859 w 4316053"/>
                            <a:gd name="connsiteY555" fmla="*/ 516982 h 2225979"/>
                            <a:gd name="connsiteX556" fmla="*/ 3862147 w 4316053"/>
                            <a:gd name="connsiteY556" fmla="*/ 488407 h 2225979"/>
                            <a:gd name="connsiteX557" fmla="*/ 355994 w 4316053"/>
                            <a:gd name="connsiteY557" fmla="*/ 486503 h 2225979"/>
                            <a:gd name="connsiteX558" fmla="*/ 380760 w 4316053"/>
                            <a:gd name="connsiteY558" fmla="*/ 507458 h 2225979"/>
                            <a:gd name="connsiteX559" fmla="*/ 359804 w 4316053"/>
                            <a:gd name="connsiteY559" fmla="*/ 532223 h 2225979"/>
                            <a:gd name="connsiteX560" fmla="*/ 335040 w 4316053"/>
                            <a:gd name="connsiteY560" fmla="*/ 511268 h 2225979"/>
                            <a:gd name="connsiteX561" fmla="*/ 355994 w 4316053"/>
                            <a:gd name="connsiteY561" fmla="*/ 486503 h 2225979"/>
                            <a:gd name="connsiteX562" fmla="*/ 4015499 w 4316053"/>
                            <a:gd name="connsiteY562" fmla="*/ 485550 h 2225979"/>
                            <a:gd name="connsiteX563" fmla="*/ 4034549 w 4316053"/>
                            <a:gd name="connsiteY563" fmla="*/ 495075 h 2225979"/>
                            <a:gd name="connsiteX564" fmla="*/ 4025024 w 4316053"/>
                            <a:gd name="connsiteY564" fmla="*/ 514125 h 2225979"/>
                            <a:gd name="connsiteX565" fmla="*/ 4005974 w 4316053"/>
                            <a:gd name="connsiteY565" fmla="*/ 504600 h 2225979"/>
                            <a:gd name="connsiteX566" fmla="*/ 4015499 w 4316053"/>
                            <a:gd name="connsiteY566" fmla="*/ 485550 h 2225979"/>
                            <a:gd name="connsiteX567" fmla="*/ 294082 w 4316053"/>
                            <a:gd name="connsiteY567" fmla="*/ 473168 h 2225979"/>
                            <a:gd name="connsiteX568" fmla="*/ 316942 w 4316053"/>
                            <a:gd name="connsiteY568" fmla="*/ 496028 h 2225979"/>
                            <a:gd name="connsiteX569" fmla="*/ 294082 w 4316053"/>
                            <a:gd name="connsiteY569" fmla="*/ 518888 h 2225979"/>
                            <a:gd name="connsiteX570" fmla="*/ 271223 w 4316053"/>
                            <a:gd name="connsiteY570" fmla="*/ 496028 h 2225979"/>
                            <a:gd name="connsiteX571" fmla="*/ 294082 w 4316053"/>
                            <a:gd name="connsiteY571" fmla="*/ 473168 h 2225979"/>
                            <a:gd name="connsiteX572" fmla="*/ 547447 w 4316053"/>
                            <a:gd name="connsiteY572" fmla="*/ 472215 h 2225979"/>
                            <a:gd name="connsiteX573" fmla="*/ 572212 w 4316053"/>
                            <a:gd name="connsiteY573" fmla="*/ 493170 h 2225979"/>
                            <a:gd name="connsiteX574" fmla="*/ 551258 w 4316053"/>
                            <a:gd name="connsiteY574" fmla="*/ 517935 h 2225979"/>
                            <a:gd name="connsiteX575" fmla="*/ 526492 w 4316053"/>
                            <a:gd name="connsiteY575" fmla="*/ 496980 h 2225979"/>
                            <a:gd name="connsiteX576" fmla="*/ 547447 w 4316053"/>
                            <a:gd name="connsiteY576" fmla="*/ 472215 h 2225979"/>
                            <a:gd name="connsiteX577" fmla="*/ 383616 w 4316053"/>
                            <a:gd name="connsiteY577" fmla="*/ 471263 h 2225979"/>
                            <a:gd name="connsiteX578" fmla="*/ 397904 w 4316053"/>
                            <a:gd name="connsiteY578" fmla="*/ 483645 h 2225979"/>
                            <a:gd name="connsiteX579" fmla="*/ 385521 w 4316053"/>
                            <a:gd name="connsiteY579" fmla="*/ 497933 h 2225979"/>
                            <a:gd name="connsiteX580" fmla="*/ 371234 w 4316053"/>
                            <a:gd name="connsiteY580" fmla="*/ 485550 h 2225979"/>
                            <a:gd name="connsiteX581" fmla="*/ 383616 w 4316053"/>
                            <a:gd name="connsiteY581" fmla="*/ 471263 h 2225979"/>
                            <a:gd name="connsiteX582" fmla="*/ 332182 w 4316053"/>
                            <a:gd name="connsiteY582" fmla="*/ 469358 h 2225979"/>
                            <a:gd name="connsiteX583" fmla="*/ 343612 w 4316053"/>
                            <a:gd name="connsiteY583" fmla="*/ 478883 h 2225979"/>
                            <a:gd name="connsiteX584" fmla="*/ 334087 w 4316053"/>
                            <a:gd name="connsiteY584" fmla="*/ 490313 h 2225979"/>
                            <a:gd name="connsiteX585" fmla="*/ 322657 w 4316053"/>
                            <a:gd name="connsiteY585" fmla="*/ 480788 h 2225979"/>
                            <a:gd name="connsiteX586" fmla="*/ 332182 w 4316053"/>
                            <a:gd name="connsiteY586" fmla="*/ 469358 h 2225979"/>
                            <a:gd name="connsiteX587" fmla="*/ 476010 w 4316053"/>
                            <a:gd name="connsiteY587" fmla="*/ 468405 h 2225979"/>
                            <a:gd name="connsiteX588" fmla="*/ 487439 w 4316053"/>
                            <a:gd name="connsiteY588" fmla="*/ 477930 h 2225979"/>
                            <a:gd name="connsiteX589" fmla="*/ 477914 w 4316053"/>
                            <a:gd name="connsiteY589" fmla="*/ 489360 h 2225979"/>
                            <a:gd name="connsiteX590" fmla="*/ 466485 w 4316053"/>
                            <a:gd name="connsiteY590" fmla="*/ 479835 h 2225979"/>
                            <a:gd name="connsiteX591" fmla="*/ 476010 w 4316053"/>
                            <a:gd name="connsiteY591" fmla="*/ 468405 h 2225979"/>
                            <a:gd name="connsiteX592" fmla="*/ 3919297 w 4316053"/>
                            <a:gd name="connsiteY592" fmla="*/ 467453 h 2225979"/>
                            <a:gd name="connsiteX593" fmla="*/ 3947872 w 4316053"/>
                            <a:gd name="connsiteY593" fmla="*/ 481740 h 2225979"/>
                            <a:gd name="connsiteX594" fmla="*/ 3933584 w 4316053"/>
                            <a:gd name="connsiteY594" fmla="*/ 510315 h 2225979"/>
                            <a:gd name="connsiteX595" fmla="*/ 3905009 w 4316053"/>
                            <a:gd name="connsiteY595" fmla="*/ 496028 h 2225979"/>
                            <a:gd name="connsiteX596" fmla="*/ 3919297 w 4316053"/>
                            <a:gd name="connsiteY596" fmla="*/ 467453 h 2225979"/>
                            <a:gd name="connsiteX597" fmla="*/ 424574 w 4316053"/>
                            <a:gd name="connsiteY597" fmla="*/ 464595 h 2225979"/>
                            <a:gd name="connsiteX598" fmla="*/ 449339 w 4316053"/>
                            <a:gd name="connsiteY598" fmla="*/ 485550 h 2225979"/>
                            <a:gd name="connsiteX599" fmla="*/ 428385 w 4316053"/>
                            <a:gd name="connsiteY599" fmla="*/ 510315 h 2225979"/>
                            <a:gd name="connsiteX600" fmla="*/ 403619 w 4316053"/>
                            <a:gd name="connsiteY600" fmla="*/ 489360 h 2225979"/>
                            <a:gd name="connsiteX601" fmla="*/ 424574 w 4316053"/>
                            <a:gd name="connsiteY601" fmla="*/ 464595 h 2225979"/>
                            <a:gd name="connsiteX602" fmla="*/ 513158 w 4316053"/>
                            <a:gd name="connsiteY602" fmla="*/ 459833 h 2225979"/>
                            <a:gd name="connsiteX603" fmla="*/ 529349 w 4316053"/>
                            <a:gd name="connsiteY603" fmla="*/ 473168 h 2225979"/>
                            <a:gd name="connsiteX604" fmla="*/ 516014 w 4316053"/>
                            <a:gd name="connsiteY604" fmla="*/ 489360 h 2225979"/>
                            <a:gd name="connsiteX605" fmla="*/ 499822 w 4316053"/>
                            <a:gd name="connsiteY605" fmla="*/ 476025 h 2225979"/>
                            <a:gd name="connsiteX606" fmla="*/ 513158 w 4316053"/>
                            <a:gd name="connsiteY606" fmla="*/ 459833 h 2225979"/>
                            <a:gd name="connsiteX607" fmla="*/ 4089793 w 4316053"/>
                            <a:gd name="connsiteY607" fmla="*/ 456022 h 2225979"/>
                            <a:gd name="connsiteX608" fmla="*/ 4118368 w 4316053"/>
                            <a:gd name="connsiteY608" fmla="*/ 470310 h 2225979"/>
                            <a:gd name="connsiteX609" fmla="*/ 4104081 w 4316053"/>
                            <a:gd name="connsiteY609" fmla="*/ 498885 h 2225979"/>
                            <a:gd name="connsiteX610" fmla="*/ 4075506 w 4316053"/>
                            <a:gd name="connsiteY610" fmla="*/ 484597 h 2225979"/>
                            <a:gd name="connsiteX611" fmla="*/ 4089793 w 4316053"/>
                            <a:gd name="connsiteY611" fmla="*/ 456022 h 2225979"/>
                            <a:gd name="connsiteX612" fmla="*/ 3866909 w 4316053"/>
                            <a:gd name="connsiteY612" fmla="*/ 452213 h 2225979"/>
                            <a:gd name="connsiteX613" fmla="*/ 3885959 w 4316053"/>
                            <a:gd name="connsiteY613" fmla="*/ 461738 h 2225979"/>
                            <a:gd name="connsiteX614" fmla="*/ 3876434 w 4316053"/>
                            <a:gd name="connsiteY614" fmla="*/ 480788 h 2225979"/>
                            <a:gd name="connsiteX615" fmla="*/ 3857384 w 4316053"/>
                            <a:gd name="connsiteY615" fmla="*/ 471263 h 2225979"/>
                            <a:gd name="connsiteX616" fmla="*/ 3866909 w 4316053"/>
                            <a:gd name="connsiteY616" fmla="*/ 452213 h 2225979"/>
                            <a:gd name="connsiteX617" fmla="*/ 3982162 w 4316053"/>
                            <a:gd name="connsiteY617" fmla="*/ 448402 h 2225979"/>
                            <a:gd name="connsiteX618" fmla="*/ 4010737 w 4316053"/>
                            <a:gd name="connsiteY618" fmla="*/ 462690 h 2225979"/>
                            <a:gd name="connsiteX619" fmla="*/ 3996449 w 4316053"/>
                            <a:gd name="connsiteY619" fmla="*/ 491265 h 2225979"/>
                            <a:gd name="connsiteX620" fmla="*/ 3967874 w 4316053"/>
                            <a:gd name="connsiteY620" fmla="*/ 476977 h 2225979"/>
                            <a:gd name="connsiteX621" fmla="*/ 3982162 w 4316053"/>
                            <a:gd name="connsiteY621" fmla="*/ 448402 h 2225979"/>
                            <a:gd name="connsiteX622" fmla="*/ 3904057 w 4316053"/>
                            <a:gd name="connsiteY622" fmla="*/ 444592 h 2225979"/>
                            <a:gd name="connsiteX623" fmla="*/ 3917392 w 4316053"/>
                            <a:gd name="connsiteY623" fmla="*/ 451260 h 2225979"/>
                            <a:gd name="connsiteX624" fmla="*/ 3910724 w 4316053"/>
                            <a:gd name="connsiteY624" fmla="*/ 464595 h 2225979"/>
                            <a:gd name="connsiteX625" fmla="*/ 3897390 w 4316053"/>
                            <a:gd name="connsiteY625" fmla="*/ 457927 h 2225979"/>
                            <a:gd name="connsiteX626" fmla="*/ 3904057 w 4316053"/>
                            <a:gd name="connsiteY626" fmla="*/ 444592 h 2225979"/>
                            <a:gd name="connsiteX627" fmla="*/ 305512 w 4316053"/>
                            <a:gd name="connsiteY627" fmla="*/ 441735 h 2225979"/>
                            <a:gd name="connsiteX628" fmla="*/ 321704 w 4316053"/>
                            <a:gd name="connsiteY628" fmla="*/ 455070 h 2225979"/>
                            <a:gd name="connsiteX629" fmla="*/ 308370 w 4316053"/>
                            <a:gd name="connsiteY629" fmla="*/ 471262 h 2225979"/>
                            <a:gd name="connsiteX630" fmla="*/ 292178 w 4316053"/>
                            <a:gd name="connsiteY630" fmla="*/ 457927 h 2225979"/>
                            <a:gd name="connsiteX631" fmla="*/ 305512 w 4316053"/>
                            <a:gd name="connsiteY631" fmla="*/ 441735 h 2225979"/>
                            <a:gd name="connsiteX632" fmla="*/ 4030739 w 4316053"/>
                            <a:gd name="connsiteY632" fmla="*/ 436972 h 2225979"/>
                            <a:gd name="connsiteX633" fmla="*/ 4059314 w 4316053"/>
                            <a:gd name="connsiteY633" fmla="*/ 451260 h 2225979"/>
                            <a:gd name="connsiteX634" fmla="*/ 4045026 w 4316053"/>
                            <a:gd name="connsiteY634" fmla="*/ 479835 h 2225979"/>
                            <a:gd name="connsiteX635" fmla="*/ 4016451 w 4316053"/>
                            <a:gd name="connsiteY635" fmla="*/ 465547 h 2225979"/>
                            <a:gd name="connsiteX636" fmla="*/ 4030739 w 4316053"/>
                            <a:gd name="connsiteY636" fmla="*/ 436972 h 2225979"/>
                            <a:gd name="connsiteX637" fmla="*/ 3826903 w 4316053"/>
                            <a:gd name="connsiteY637" fmla="*/ 433162 h 2225979"/>
                            <a:gd name="connsiteX638" fmla="*/ 3855478 w 4316053"/>
                            <a:gd name="connsiteY638" fmla="*/ 447450 h 2225979"/>
                            <a:gd name="connsiteX639" fmla="*/ 3841191 w 4316053"/>
                            <a:gd name="connsiteY639" fmla="*/ 476025 h 2225979"/>
                            <a:gd name="connsiteX640" fmla="*/ 3812616 w 4316053"/>
                            <a:gd name="connsiteY640" fmla="*/ 461737 h 2225979"/>
                            <a:gd name="connsiteX641" fmla="*/ 3826903 w 4316053"/>
                            <a:gd name="connsiteY641" fmla="*/ 433162 h 2225979"/>
                            <a:gd name="connsiteX642" fmla="*/ 3870719 w 4316053"/>
                            <a:gd name="connsiteY642" fmla="*/ 423637 h 2225979"/>
                            <a:gd name="connsiteX643" fmla="*/ 3884054 w 4316053"/>
                            <a:gd name="connsiteY643" fmla="*/ 430305 h 2225979"/>
                            <a:gd name="connsiteX644" fmla="*/ 3877386 w 4316053"/>
                            <a:gd name="connsiteY644" fmla="*/ 443640 h 2225979"/>
                            <a:gd name="connsiteX645" fmla="*/ 3864052 w 4316053"/>
                            <a:gd name="connsiteY645" fmla="*/ 436973 h 2225979"/>
                            <a:gd name="connsiteX646" fmla="*/ 3870719 w 4316053"/>
                            <a:gd name="connsiteY646" fmla="*/ 423637 h 2225979"/>
                            <a:gd name="connsiteX647" fmla="*/ 4073602 w 4316053"/>
                            <a:gd name="connsiteY647" fmla="*/ 422685 h 2225979"/>
                            <a:gd name="connsiteX648" fmla="*/ 4092652 w 4316053"/>
                            <a:gd name="connsiteY648" fmla="*/ 432210 h 2225979"/>
                            <a:gd name="connsiteX649" fmla="*/ 4083127 w 4316053"/>
                            <a:gd name="connsiteY649" fmla="*/ 451260 h 2225979"/>
                            <a:gd name="connsiteX650" fmla="*/ 4064077 w 4316053"/>
                            <a:gd name="connsiteY650" fmla="*/ 441735 h 2225979"/>
                            <a:gd name="connsiteX651" fmla="*/ 4073602 w 4316053"/>
                            <a:gd name="connsiteY651" fmla="*/ 422685 h 2225979"/>
                            <a:gd name="connsiteX652" fmla="*/ 399810 w 4316053"/>
                            <a:gd name="connsiteY652" fmla="*/ 422685 h 2225979"/>
                            <a:gd name="connsiteX653" fmla="*/ 424574 w 4316053"/>
                            <a:gd name="connsiteY653" fmla="*/ 443640 h 2225979"/>
                            <a:gd name="connsiteX654" fmla="*/ 403619 w 4316053"/>
                            <a:gd name="connsiteY654" fmla="*/ 468405 h 2225979"/>
                            <a:gd name="connsiteX655" fmla="*/ 378854 w 4316053"/>
                            <a:gd name="connsiteY655" fmla="*/ 447450 h 2225979"/>
                            <a:gd name="connsiteX656" fmla="*/ 399810 w 4316053"/>
                            <a:gd name="connsiteY656" fmla="*/ 422685 h 2225979"/>
                            <a:gd name="connsiteX657" fmla="*/ 349327 w 4316053"/>
                            <a:gd name="connsiteY657" fmla="*/ 421733 h 2225979"/>
                            <a:gd name="connsiteX658" fmla="*/ 374093 w 4316053"/>
                            <a:gd name="connsiteY658" fmla="*/ 442688 h 2225979"/>
                            <a:gd name="connsiteX659" fmla="*/ 353137 w 4316053"/>
                            <a:gd name="connsiteY659" fmla="*/ 467453 h 2225979"/>
                            <a:gd name="connsiteX660" fmla="*/ 328373 w 4316053"/>
                            <a:gd name="connsiteY660" fmla="*/ 446498 h 2225979"/>
                            <a:gd name="connsiteX661" fmla="*/ 349327 w 4316053"/>
                            <a:gd name="connsiteY661" fmla="*/ 421733 h 2225979"/>
                            <a:gd name="connsiteX662" fmla="*/ 465532 w 4316053"/>
                            <a:gd name="connsiteY662" fmla="*/ 417923 h 2225979"/>
                            <a:gd name="connsiteX663" fmla="*/ 490297 w 4316053"/>
                            <a:gd name="connsiteY663" fmla="*/ 438878 h 2225979"/>
                            <a:gd name="connsiteX664" fmla="*/ 469343 w 4316053"/>
                            <a:gd name="connsiteY664" fmla="*/ 463643 h 2225979"/>
                            <a:gd name="connsiteX665" fmla="*/ 444577 w 4316053"/>
                            <a:gd name="connsiteY665" fmla="*/ 442688 h 2225979"/>
                            <a:gd name="connsiteX666" fmla="*/ 465532 w 4316053"/>
                            <a:gd name="connsiteY666" fmla="*/ 417923 h 2225979"/>
                            <a:gd name="connsiteX667" fmla="*/ 3991687 w 4316053"/>
                            <a:gd name="connsiteY667" fmla="*/ 415065 h 2225979"/>
                            <a:gd name="connsiteX668" fmla="*/ 4008832 w 4316053"/>
                            <a:gd name="connsiteY668" fmla="*/ 423638 h 2225979"/>
                            <a:gd name="connsiteX669" fmla="*/ 4000259 w 4316053"/>
                            <a:gd name="connsiteY669" fmla="*/ 440783 h 2225979"/>
                            <a:gd name="connsiteX670" fmla="*/ 3983115 w 4316053"/>
                            <a:gd name="connsiteY670" fmla="*/ 432210 h 2225979"/>
                            <a:gd name="connsiteX671" fmla="*/ 3991687 w 4316053"/>
                            <a:gd name="connsiteY671" fmla="*/ 415065 h 2225979"/>
                            <a:gd name="connsiteX672" fmla="*/ 3947872 w 4316053"/>
                            <a:gd name="connsiteY672" fmla="*/ 413160 h 2225979"/>
                            <a:gd name="connsiteX673" fmla="*/ 3976447 w 4316053"/>
                            <a:gd name="connsiteY673" fmla="*/ 427448 h 2225979"/>
                            <a:gd name="connsiteX674" fmla="*/ 3962159 w 4316053"/>
                            <a:gd name="connsiteY674" fmla="*/ 456023 h 2225979"/>
                            <a:gd name="connsiteX675" fmla="*/ 3933584 w 4316053"/>
                            <a:gd name="connsiteY675" fmla="*/ 441735 h 2225979"/>
                            <a:gd name="connsiteX676" fmla="*/ 3947872 w 4316053"/>
                            <a:gd name="connsiteY676" fmla="*/ 413160 h 2225979"/>
                            <a:gd name="connsiteX677" fmla="*/ 3909772 w 4316053"/>
                            <a:gd name="connsiteY677" fmla="*/ 411255 h 2225979"/>
                            <a:gd name="connsiteX678" fmla="*/ 3926917 w 4316053"/>
                            <a:gd name="connsiteY678" fmla="*/ 419828 h 2225979"/>
                            <a:gd name="connsiteX679" fmla="*/ 3918344 w 4316053"/>
                            <a:gd name="connsiteY679" fmla="*/ 436973 h 2225979"/>
                            <a:gd name="connsiteX680" fmla="*/ 3901200 w 4316053"/>
                            <a:gd name="connsiteY680" fmla="*/ 428400 h 2225979"/>
                            <a:gd name="connsiteX681" fmla="*/ 3909772 w 4316053"/>
                            <a:gd name="connsiteY681" fmla="*/ 411255 h 2225979"/>
                            <a:gd name="connsiteX682" fmla="*/ 526492 w 4316053"/>
                            <a:gd name="connsiteY682" fmla="*/ 410303 h 2225979"/>
                            <a:gd name="connsiteX683" fmla="*/ 551258 w 4316053"/>
                            <a:gd name="connsiteY683" fmla="*/ 431258 h 2225979"/>
                            <a:gd name="connsiteX684" fmla="*/ 530302 w 4316053"/>
                            <a:gd name="connsiteY684" fmla="*/ 456023 h 2225979"/>
                            <a:gd name="connsiteX685" fmla="*/ 505538 w 4316053"/>
                            <a:gd name="connsiteY685" fmla="*/ 435068 h 2225979"/>
                            <a:gd name="connsiteX686" fmla="*/ 526492 w 4316053"/>
                            <a:gd name="connsiteY686" fmla="*/ 410303 h 2225979"/>
                            <a:gd name="connsiteX687" fmla="*/ 4044074 w 4316053"/>
                            <a:gd name="connsiteY687" fmla="*/ 410302 h 2225979"/>
                            <a:gd name="connsiteX688" fmla="*/ 4057409 w 4316053"/>
                            <a:gd name="connsiteY688" fmla="*/ 416970 h 2225979"/>
                            <a:gd name="connsiteX689" fmla="*/ 4050741 w 4316053"/>
                            <a:gd name="connsiteY689" fmla="*/ 430305 h 2225979"/>
                            <a:gd name="connsiteX690" fmla="*/ 4037406 w 4316053"/>
                            <a:gd name="connsiteY690" fmla="*/ 423637 h 2225979"/>
                            <a:gd name="connsiteX691" fmla="*/ 4044074 w 4316053"/>
                            <a:gd name="connsiteY691" fmla="*/ 410302 h 2225979"/>
                            <a:gd name="connsiteX692" fmla="*/ 493155 w 4316053"/>
                            <a:gd name="connsiteY692" fmla="*/ 396015 h 2225979"/>
                            <a:gd name="connsiteX693" fmla="*/ 507442 w 4316053"/>
                            <a:gd name="connsiteY693" fmla="*/ 408397 h 2225979"/>
                            <a:gd name="connsiteX694" fmla="*/ 495060 w 4316053"/>
                            <a:gd name="connsiteY694" fmla="*/ 422685 h 2225979"/>
                            <a:gd name="connsiteX695" fmla="*/ 480772 w 4316053"/>
                            <a:gd name="connsiteY695" fmla="*/ 410302 h 2225979"/>
                            <a:gd name="connsiteX696" fmla="*/ 493155 w 4316053"/>
                            <a:gd name="connsiteY696" fmla="*/ 396015 h 2225979"/>
                            <a:gd name="connsiteX697" fmla="*/ 375998 w 4316053"/>
                            <a:gd name="connsiteY697" fmla="*/ 394110 h 2225979"/>
                            <a:gd name="connsiteX698" fmla="*/ 392190 w 4316053"/>
                            <a:gd name="connsiteY698" fmla="*/ 407445 h 2225979"/>
                            <a:gd name="connsiteX699" fmla="*/ 378854 w 4316053"/>
                            <a:gd name="connsiteY699" fmla="*/ 423637 h 2225979"/>
                            <a:gd name="connsiteX700" fmla="*/ 362662 w 4316053"/>
                            <a:gd name="connsiteY700" fmla="*/ 410302 h 2225979"/>
                            <a:gd name="connsiteX701" fmla="*/ 375998 w 4316053"/>
                            <a:gd name="connsiteY701" fmla="*/ 394110 h 2225979"/>
                            <a:gd name="connsiteX702" fmla="*/ 3839287 w 4316053"/>
                            <a:gd name="connsiteY702" fmla="*/ 391253 h 2225979"/>
                            <a:gd name="connsiteX703" fmla="*/ 3864052 w 4316053"/>
                            <a:gd name="connsiteY703" fmla="*/ 403635 h 2225979"/>
                            <a:gd name="connsiteX704" fmla="*/ 3851669 w 4316053"/>
                            <a:gd name="connsiteY704" fmla="*/ 428400 h 2225979"/>
                            <a:gd name="connsiteX705" fmla="*/ 3826904 w 4316053"/>
                            <a:gd name="connsiteY705" fmla="*/ 416018 h 2225979"/>
                            <a:gd name="connsiteX706" fmla="*/ 3839287 w 4316053"/>
                            <a:gd name="connsiteY706" fmla="*/ 391253 h 2225979"/>
                            <a:gd name="connsiteX707" fmla="*/ 295987 w 4316053"/>
                            <a:gd name="connsiteY707" fmla="*/ 390300 h 2225979"/>
                            <a:gd name="connsiteX708" fmla="*/ 320752 w 4316053"/>
                            <a:gd name="connsiteY708" fmla="*/ 411255 h 2225979"/>
                            <a:gd name="connsiteX709" fmla="*/ 299798 w 4316053"/>
                            <a:gd name="connsiteY709" fmla="*/ 436020 h 2225979"/>
                            <a:gd name="connsiteX710" fmla="*/ 275032 w 4316053"/>
                            <a:gd name="connsiteY710" fmla="*/ 415065 h 2225979"/>
                            <a:gd name="connsiteX711" fmla="*/ 295987 w 4316053"/>
                            <a:gd name="connsiteY711" fmla="*/ 390300 h 2225979"/>
                            <a:gd name="connsiteX712" fmla="*/ 3967874 w 4316053"/>
                            <a:gd name="connsiteY712" fmla="*/ 384585 h 2225979"/>
                            <a:gd name="connsiteX713" fmla="*/ 3986924 w 4316053"/>
                            <a:gd name="connsiteY713" fmla="*/ 394110 h 2225979"/>
                            <a:gd name="connsiteX714" fmla="*/ 3977399 w 4316053"/>
                            <a:gd name="connsiteY714" fmla="*/ 413160 h 2225979"/>
                            <a:gd name="connsiteX715" fmla="*/ 3958349 w 4316053"/>
                            <a:gd name="connsiteY715" fmla="*/ 403635 h 2225979"/>
                            <a:gd name="connsiteX716" fmla="*/ 3967874 w 4316053"/>
                            <a:gd name="connsiteY716" fmla="*/ 384585 h 2225979"/>
                            <a:gd name="connsiteX717" fmla="*/ 418860 w 4316053"/>
                            <a:gd name="connsiteY717" fmla="*/ 376965 h 2225979"/>
                            <a:gd name="connsiteX718" fmla="*/ 443624 w 4316053"/>
                            <a:gd name="connsiteY718" fmla="*/ 397920 h 2225979"/>
                            <a:gd name="connsiteX719" fmla="*/ 422669 w 4316053"/>
                            <a:gd name="connsiteY719" fmla="*/ 422685 h 2225979"/>
                            <a:gd name="connsiteX720" fmla="*/ 397904 w 4316053"/>
                            <a:gd name="connsiteY720" fmla="*/ 401730 h 2225979"/>
                            <a:gd name="connsiteX721" fmla="*/ 418860 w 4316053"/>
                            <a:gd name="connsiteY721" fmla="*/ 376965 h 2225979"/>
                            <a:gd name="connsiteX722" fmla="*/ 4009784 w 4316053"/>
                            <a:gd name="connsiteY722" fmla="*/ 376012 h 2225979"/>
                            <a:gd name="connsiteX723" fmla="*/ 4038359 w 4316053"/>
                            <a:gd name="connsiteY723" fmla="*/ 390300 h 2225979"/>
                            <a:gd name="connsiteX724" fmla="*/ 4024071 w 4316053"/>
                            <a:gd name="connsiteY724" fmla="*/ 418875 h 2225979"/>
                            <a:gd name="connsiteX725" fmla="*/ 3995496 w 4316053"/>
                            <a:gd name="connsiteY725" fmla="*/ 404587 h 2225979"/>
                            <a:gd name="connsiteX726" fmla="*/ 4009784 w 4316053"/>
                            <a:gd name="connsiteY726" fmla="*/ 376012 h 2225979"/>
                            <a:gd name="connsiteX727" fmla="*/ 4082174 w 4316053"/>
                            <a:gd name="connsiteY727" fmla="*/ 373155 h 2225979"/>
                            <a:gd name="connsiteX728" fmla="*/ 4105034 w 4316053"/>
                            <a:gd name="connsiteY728" fmla="*/ 396015 h 2225979"/>
                            <a:gd name="connsiteX729" fmla="*/ 4082174 w 4316053"/>
                            <a:gd name="connsiteY729" fmla="*/ 418875 h 2225979"/>
                            <a:gd name="connsiteX730" fmla="*/ 4059314 w 4316053"/>
                            <a:gd name="connsiteY730" fmla="*/ 396015 h 2225979"/>
                            <a:gd name="connsiteX731" fmla="*/ 4082174 w 4316053"/>
                            <a:gd name="connsiteY731" fmla="*/ 373155 h 2225979"/>
                            <a:gd name="connsiteX732" fmla="*/ 3883102 w 4316053"/>
                            <a:gd name="connsiteY732" fmla="*/ 373155 h 2225979"/>
                            <a:gd name="connsiteX733" fmla="*/ 3911677 w 4316053"/>
                            <a:gd name="connsiteY733" fmla="*/ 387443 h 2225979"/>
                            <a:gd name="connsiteX734" fmla="*/ 3897389 w 4316053"/>
                            <a:gd name="connsiteY734" fmla="*/ 416018 h 2225979"/>
                            <a:gd name="connsiteX735" fmla="*/ 3868814 w 4316053"/>
                            <a:gd name="connsiteY735" fmla="*/ 401730 h 2225979"/>
                            <a:gd name="connsiteX736" fmla="*/ 3883102 w 4316053"/>
                            <a:gd name="connsiteY736" fmla="*/ 373155 h 2225979"/>
                            <a:gd name="connsiteX737" fmla="*/ 476010 w 4316053"/>
                            <a:gd name="connsiteY737" fmla="*/ 366488 h 2225979"/>
                            <a:gd name="connsiteX738" fmla="*/ 491249 w 4316053"/>
                            <a:gd name="connsiteY738" fmla="*/ 378870 h 2225979"/>
                            <a:gd name="connsiteX739" fmla="*/ 478867 w 4316053"/>
                            <a:gd name="connsiteY739" fmla="*/ 394110 h 2225979"/>
                            <a:gd name="connsiteX740" fmla="*/ 463627 w 4316053"/>
                            <a:gd name="connsiteY740" fmla="*/ 381728 h 2225979"/>
                            <a:gd name="connsiteX741" fmla="*/ 476010 w 4316053"/>
                            <a:gd name="connsiteY741" fmla="*/ 366488 h 2225979"/>
                            <a:gd name="connsiteX742" fmla="*/ 388379 w 4316053"/>
                            <a:gd name="connsiteY742" fmla="*/ 366488 h 2225979"/>
                            <a:gd name="connsiteX743" fmla="*/ 399810 w 4316053"/>
                            <a:gd name="connsiteY743" fmla="*/ 376013 h 2225979"/>
                            <a:gd name="connsiteX744" fmla="*/ 390285 w 4316053"/>
                            <a:gd name="connsiteY744" fmla="*/ 387443 h 2225979"/>
                            <a:gd name="connsiteX745" fmla="*/ 378854 w 4316053"/>
                            <a:gd name="connsiteY745" fmla="*/ 377918 h 2225979"/>
                            <a:gd name="connsiteX746" fmla="*/ 388379 w 4316053"/>
                            <a:gd name="connsiteY746" fmla="*/ 366488 h 2225979"/>
                            <a:gd name="connsiteX747" fmla="*/ 313131 w 4316053"/>
                            <a:gd name="connsiteY747" fmla="*/ 361725 h 2225979"/>
                            <a:gd name="connsiteX748" fmla="*/ 327420 w 4316053"/>
                            <a:gd name="connsiteY748" fmla="*/ 374107 h 2225979"/>
                            <a:gd name="connsiteX749" fmla="*/ 315037 w 4316053"/>
                            <a:gd name="connsiteY749" fmla="*/ 388395 h 2225979"/>
                            <a:gd name="connsiteX750" fmla="*/ 300749 w 4316053"/>
                            <a:gd name="connsiteY750" fmla="*/ 376012 h 2225979"/>
                            <a:gd name="connsiteX751" fmla="*/ 313131 w 4316053"/>
                            <a:gd name="connsiteY751" fmla="*/ 361725 h 2225979"/>
                            <a:gd name="connsiteX752" fmla="*/ 3830714 w 4316053"/>
                            <a:gd name="connsiteY752" fmla="*/ 353152 h 2225979"/>
                            <a:gd name="connsiteX753" fmla="*/ 3848812 w 4316053"/>
                            <a:gd name="connsiteY753" fmla="*/ 361725 h 2225979"/>
                            <a:gd name="connsiteX754" fmla="*/ 3840239 w 4316053"/>
                            <a:gd name="connsiteY754" fmla="*/ 379822 h 2225979"/>
                            <a:gd name="connsiteX755" fmla="*/ 3822142 w 4316053"/>
                            <a:gd name="connsiteY755" fmla="*/ 371250 h 2225979"/>
                            <a:gd name="connsiteX756" fmla="*/ 3830714 w 4316053"/>
                            <a:gd name="connsiteY756" fmla="*/ 353152 h 2225979"/>
                            <a:gd name="connsiteX757" fmla="*/ 351232 w 4316053"/>
                            <a:gd name="connsiteY757" fmla="*/ 352200 h 2225979"/>
                            <a:gd name="connsiteX758" fmla="*/ 375998 w 4316053"/>
                            <a:gd name="connsiteY758" fmla="*/ 373155 h 2225979"/>
                            <a:gd name="connsiteX759" fmla="*/ 355043 w 4316053"/>
                            <a:gd name="connsiteY759" fmla="*/ 397920 h 2225979"/>
                            <a:gd name="connsiteX760" fmla="*/ 330277 w 4316053"/>
                            <a:gd name="connsiteY760" fmla="*/ 376965 h 2225979"/>
                            <a:gd name="connsiteX761" fmla="*/ 351232 w 4316053"/>
                            <a:gd name="connsiteY761" fmla="*/ 352200 h 2225979"/>
                            <a:gd name="connsiteX762" fmla="*/ 3937393 w 4316053"/>
                            <a:gd name="connsiteY762" fmla="*/ 345532 h 2225979"/>
                            <a:gd name="connsiteX763" fmla="*/ 3965968 w 4316053"/>
                            <a:gd name="connsiteY763" fmla="*/ 359820 h 2225979"/>
                            <a:gd name="connsiteX764" fmla="*/ 3951681 w 4316053"/>
                            <a:gd name="connsiteY764" fmla="*/ 388395 h 2225979"/>
                            <a:gd name="connsiteX765" fmla="*/ 3923106 w 4316053"/>
                            <a:gd name="connsiteY765" fmla="*/ 374107 h 2225979"/>
                            <a:gd name="connsiteX766" fmla="*/ 3937393 w 4316053"/>
                            <a:gd name="connsiteY766" fmla="*/ 345532 h 2225979"/>
                            <a:gd name="connsiteX767" fmla="*/ 4021214 w 4316053"/>
                            <a:gd name="connsiteY767" fmla="*/ 343627 h 2225979"/>
                            <a:gd name="connsiteX768" fmla="*/ 4038359 w 4316053"/>
                            <a:gd name="connsiteY768" fmla="*/ 352200 h 2225979"/>
                            <a:gd name="connsiteX769" fmla="*/ 4029787 w 4316053"/>
                            <a:gd name="connsiteY769" fmla="*/ 369345 h 2225979"/>
                            <a:gd name="connsiteX770" fmla="*/ 4012642 w 4316053"/>
                            <a:gd name="connsiteY770" fmla="*/ 360773 h 2225979"/>
                            <a:gd name="connsiteX771" fmla="*/ 4021214 w 4316053"/>
                            <a:gd name="connsiteY771" fmla="*/ 343627 h 2225979"/>
                            <a:gd name="connsiteX772" fmla="*/ 440766 w 4316053"/>
                            <a:gd name="connsiteY772" fmla="*/ 337913 h 2225979"/>
                            <a:gd name="connsiteX773" fmla="*/ 461721 w 4316053"/>
                            <a:gd name="connsiteY773" fmla="*/ 356010 h 2225979"/>
                            <a:gd name="connsiteX774" fmla="*/ 443624 w 4316053"/>
                            <a:gd name="connsiteY774" fmla="*/ 376965 h 2225979"/>
                            <a:gd name="connsiteX775" fmla="*/ 422669 w 4316053"/>
                            <a:gd name="connsiteY775" fmla="*/ 358868 h 2225979"/>
                            <a:gd name="connsiteX776" fmla="*/ 440766 w 4316053"/>
                            <a:gd name="connsiteY776" fmla="*/ 337913 h 2225979"/>
                            <a:gd name="connsiteX777" fmla="*/ 3982162 w 4316053"/>
                            <a:gd name="connsiteY777" fmla="*/ 337912 h 2225979"/>
                            <a:gd name="connsiteX778" fmla="*/ 4006927 w 4316053"/>
                            <a:gd name="connsiteY778" fmla="*/ 350295 h 2225979"/>
                            <a:gd name="connsiteX779" fmla="*/ 3994544 w 4316053"/>
                            <a:gd name="connsiteY779" fmla="*/ 375060 h 2225979"/>
                            <a:gd name="connsiteX780" fmla="*/ 3969779 w 4316053"/>
                            <a:gd name="connsiteY780" fmla="*/ 362677 h 2225979"/>
                            <a:gd name="connsiteX781" fmla="*/ 3982162 w 4316053"/>
                            <a:gd name="connsiteY781" fmla="*/ 337912 h 2225979"/>
                            <a:gd name="connsiteX782" fmla="*/ 4050741 w 4316053"/>
                            <a:gd name="connsiteY782" fmla="*/ 332197 h 2225979"/>
                            <a:gd name="connsiteX783" fmla="*/ 4068839 w 4316053"/>
                            <a:gd name="connsiteY783" fmla="*/ 340770 h 2225979"/>
                            <a:gd name="connsiteX784" fmla="*/ 4060266 w 4316053"/>
                            <a:gd name="connsiteY784" fmla="*/ 358867 h 2225979"/>
                            <a:gd name="connsiteX785" fmla="*/ 4042169 w 4316053"/>
                            <a:gd name="connsiteY785" fmla="*/ 350295 h 2225979"/>
                            <a:gd name="connsiteX786" fmla="*/ 4050741 w 4316053"/>
                            <a:gd name="connsiteY786" fmla="*/ 332197 h 2225979"/>
                            <a:gd name="connsiteX787" fmla="*/ 396951 w 4316053"/>
                            <a:gd name="connsiteY787" fmla="*/ 330293 h 2225979"/>
                            <a:gd name="connsiteX788" fmla="*/ 412191 w 4316053"/>
                            <a:gd name="connsiteY788" fmla="*/ 342675 h 2225979"/>
                            <a:gd name="connsiteX789" fmla="*/ 399810 w 4316053"/>
                            <a:gd name="connsiteY789" fmla="*/ 357915 h 2225979"/>
                            <a:gd name="connsiteX790" fmla="*/ 384569 w 4316053"/>
                            <a:gd name="connsiteY790" fmla="*/ 345533 h 2225979"/>
                            <a:gd name="connsiteX791" fmla="*/ 396951 w 4316053"/>
                            <a:gd name="connsiteY791" fmla="*/ 330293 h 2225979"/>
                            <a:gd name="connsiteX792" fmla="*/ 3889769 w 4316053"/>
                            <a:gd name="connsiteY792" fmla="*/ 323625 h 2225979"/>
                            <a:gd name="connsiteX793" fmla="*/ 3907867 w 4316053"/>
                            <a:gd name="connsiteY793" fmla="*/ 332198 h 2225979"/>
                            <a:gd name="connsiteX794" fmla="*/ 3899294 w 4316053"/>
                            <a:gd name="connsiteY794" fmla="*/ 350295 h 2225979"/>
                            <a:gd name="connsiteX795" fmla="*/ 3881197 w 4316053"/>
                            <a:gd name="connsiteY795" fmla="*/ 341723 h 2225979"/>
                            <a:gd name="connsiteX796" fmla="*/ 3889769 w 4316053"/>
                            <a:gd name="connsiteY796" fmla="*/ 323625 h 2225979"/>
                            <a:gd name="connsiteX797" fmla="*/ 334087 w 4316053"/>
                            <a:gd name="connsiteY797" fmla="*/ 319815 h 2225979"/>
                            <a:gd name="connsiteX798" fmla="*/ 350279 w 4316053"/>
                            <a:gd name="connsiteY798" fmla="*/ 333150 h 2225979"/>
                            <a:gd name="connsiteX799" fmla="*/ 336945 w 4316053"/>
                            <a:gd name="connsiteY799" fmla="*/ 349342 h 2225979"/>
                            <a:gd name="connsiteX800" fmla="*/ 320752 w 4316053"/>
                            <a:gd name="connsiteY800" fmla="*/ 336007 h 2225979"/>
                            <a:gd name="connsiteX801" fmla="*/ 334087 w 4316053"/>
                            <a:gd name="connsiteY801" fmla="*/ 319815 h 2225979"/>
                            <a:gd name="connsiteX802" fmla="*/ 289320 w 4316053"/>
                            <a:gd name="connsiteY802" fmla="*/ 319815 h 2225979"/>
                            <a:gd name="connsiteX803" fmla="*/ 314084 w 4316053"/>
                            <a:gd name="connsiteY803" fmla="*/ 340770 h 2225979"/>
                            <a:gd name="connsiteX804" fmla="*/ 293129 w 4316053"/>
                            <a:gd name="connsiteY804" fmla="*/ 365535 h 2225979"/>
                            <a:gd name="connsiteX805" fmla="*/ 268364 w 4316053"/>
                            <a:gd name="connsiteY805" fmla="*/ 344580 h 2225979"/>
                            <a:gd name="connsiteX806" fmla="*/ 289320 w 4316053"/>
                            <a:gd name="connsiteY806" fmla="*/ 319815 h 2225979"/>
                            <a:gd name="connsiteX807" fmla="*/ 3967874 w 4316053"/>
                            <a:gd name="connsiteY807" fmla="*/ 315052 h 2225979"/>
                            <a:gd name="connsiteX808" fmla="*/ 3981209 w 4316053"/>
                            <a:gd name="connsiteY808" fmla="*/ 321720 h 2225979"/>
                            <a:gd name="connsiteX809" fmla="*/ 3974541 w 4316053"/>
                            <a:gd name="connsiteY809" fmla="*/ 335055 h 2225979"/>
                            <a:gd name="connsiteX810" fmla="*/ 3961206 w 4316053"/>
                            <a:gd name="connsiteY810" fmla="*/ 328387 h 2225979"/>
                            <a:gd name="connsiteX811" fmla="*/ 3967874 w 4316053"/>
                            <a:gd name="connsiteY811" fmla="*/ 315052 h 2225979"/>
                            <a:gd name="connsiteX812" fmla="*/ 4003116 w 4316053"/>
                            <a:gd name="connsiteY812" fmla="*/ 295050 h 2225979"/>
                            <a:gd name="connsiteX813" fmla="*/ 4031691 w 4316053"/>
                            <a:gd name="connsiteY813" fmla="*/ 309337 h 2225979"/>
                            <a:gd name="connsiteX814" fmla="*/ 4017404 w 4316053"/>
                            <a:gd name="connsiteY814" fmla="*/ 337912 h 2225979"/>
                            <a:gd name="connsiteX815" fmla="*/ 3988829 w 4316053"/>
                            <a:gd name="connsiteY815" fmla="*/ 323625 h 2225979"/>
                            <a:gd name="connsiteX816" fmla="*/ 4003116 w 4316053"/>
                            <a:gd name="connsiteY816" fmla="*/ 295050 h 2225979"/>
                            <a:gd name="connsiteX817" fmla="*/ 3933584 w 4316053"/>
                            <a:gd name="connsiteY817" fmla="*/ 285525 h 2225979"/>
                            <a:gd name="connsiteX818" fmla="*/ 3962159 w 4316053"/>
                            <a:gd name="connsiteY818" fmla="*/ 299813 h 2225979"/>
                            <a:gd name="connsiteX819" fmla="*/ 3947871 w 4316053"/>
                            <a:gd name="connsiteY819" fmla="*/ 328388 h 2225979"/>
                            <a:gd name="connsiteX820" fmla="*/ 3919296 w 4316053"/>
                            <a:gd name="connsiteY820" fmla="*/ 314100 h 2225979"/>
                            <a:gd name="connsiteX821" fmla="*/ 3933584 w 4316053"/>
                            <a:gd name="connsiteY821" fmla="*/ 285525 h 2225979"/>
                            <a:gd name="connsiteX822" fmla="*/ 4085389 w 4316053"/>
                            <a:gd name="connsiteY822" fmla="*/ 241472 h 2225979"/>
                            <a:gd name="connsiteX823" fmla="*/ 4103129 w 4316053"/>
                            <a:gd name="connsiteY823" fmla="*/ 242662 h 2225979"/>
                            <a:gd name="connsiteX824" fmla="*/ 4113607 w 4316053"/>
                            <a:gd name="connsiteY824" fmla="*/ 273142 h 2225979"/>
                            <a:gd name="connsiteX825" fmla="*/ 4083127 w 4316053"/>
                            <a:gd name="connsiteY825" fmla="*/ 283620 h 2225979"/>
                            <a:gd name="connsiteX826" fmla="*/ 4072649 w 4316053"/>
                            <a:gd name="connsiteY826" fmla="*/ 253140 h 2225979"/>
                            <a:gd name="connsiteX827" fmla="*/ 4085389 w 4316053"/>
                            <a:gd name="connsiteY827" fmla="*/ 241472 h 2225979"/>
                            <a:gd name="connsiteX828" fmla="*/ 4126347 w 4316053"/>
                            <a:gd name="connsiteY828" fmla="*/ 234090 h 2225979"/>
                            <a:gd name="connsiteX829" fmla="*/ 4136467 w 4316053"/>
                            <a:gd name="connsiteY829" fmla="*/ 235042 h 2225979"/>
                            <a:gd name="connsiteX830" fmla="*/ 4143134 w 4316053"/>
                            <a:gd name="connsiteY830" fmla="*/ 253140 h 2225979"/>
                            <a:gd name="connsiteX831" fmla="*/ 4125037 w 4316053"/>
                            <a:gd name="connsiteY831" fmla="*/ 259807 h 2225979"/>
                            <a:gd name="connsiteX832" fmla="*/ 4118369 w 4316053"/>
                            <a:gd name="connsiteY832" fmla="*/ 241710 h 2225979"/>
                            <a:gd name="connsiteX833" fmla="*/ 4126347 w 4316053"/>
                            <a:gd name="connsiteY833" fmla="*/ 234090 h 2225979"/>
                            <a:gd name="connsiteX834" fmla="*/ 4159208 w 4316053"/>
                            <a:gd name="connsiteY834" fmla="*/ 233852 h 2225979"/>
                            <a:gd name="connsiteX835" fmla="*/ 4169804 w 4316053"/>
                            <a:gd name="connsiteY835" fmla="*/ 234090 h 2225979"/>
                            <a:gd name="connsiteX836" fmla="*/ 4176472 w 4316053"/>
                            <a:gd name="connsiteY836" fmla="*/ 253140 h 2225979"/>
                            <a:gd name="connsiteX837" fmla="*/ 4157422 w 4316053"/>
                            <a:gd name="connsiteY837" fmla="*/ 259808 h 2225979"/>
                            <a:gd name="connsiteX838" fmla="*/ 4150754 w 4316053"/>
                            <a:gd name="connsiteY838" fmla="*/ 240758 h 2225979"/>
                            <a:gd name="connsiteX839" fmla="*/ 4159208 w 4316053"/>
                            <a:gd name="connsiteY839" fmla="*/ 233852 h 2225979"/>
                            <a:gd name="connsiteX840" fmla="*/ 4021334 w 4316053"/>
                            <a:gd name="connsiteY840" fmla="*/ 227185 h 2225979"/>
                            <a:gd name="connsiteX841" fmla="*/ 4038359 w 4316053"/>
                            <a:gd name="connsiteY841" fmla="*/ 228375 h 2225979"/>
                            <a:gd name="connsiteX842" fmla="*/ 4048837 w 4316053"/>
                            <a:gd name="connsiteY842" fmla="*/ 258855 h 2225979"/>
                            <a:gd name="connsiteX843" fmla="*/ 4018357 w 4316053"/>
                            <a:gd name="connsiteY843" fmla="*/ 269333 h 2225979"/>
                            <a:gd name="connsiteX844" fmla="*/ 4007879 w 4316053"/>
                            <a:gd name="connsiteY844" fmla="*/ 238853 h 2225979"/>
                            <a:gd name="connsiteX845" fmla="*/ 4021334 w 4316053"/>
                            <a:gd name="connsiteY845" fmla="*/ 227185 h 2225979"/>
                            <a:gd name="connsiteX846" fmla="*/ 4059314 w 4316053"/>
                            <a:gd name="connsiteY846" fmla="*/ 215993 h 2225979"/>
                            <a:gd name="connsiteX847" fmla="*/ 4070743 w 4316053"/>
                            <a:gd name="connsiteY847" fmla="*/ 216945 h 2225979"/>
                            <a:gd name="connsiteX848" fmla="*/ 4077411 w 4316053"/>
                            <a:gd name="connsiteY848" fmla="*/ 236948 h 2225979"/>
                            <a:gd name="connsiteX849" fmla="*/ 4057409 w 4316053"/>
                            <a:gd name="connsiteY849" fmla="*/ 243615 h 2225979"/>
                            <a:gd name="connsiteX850" fmla="*/ 4050741 w 4316053"/>
                            <a:gd name="connsiteY850" fmla="*/ 223613 h 2225979"/>
                            <a:gd name="connsiteX851" fmla="*/ 4059314 w 4316053"/>
                            <a:gd name="connsiteY851" fmla="*/ 215993 h 2225979"/>
                            <a:gd name="connsiteX852" fmla="*/ 4195998 w 4316053"/>
                            <a:gd name="connsiteY852" fmla="*/ 211111 h 2225979"/>
                            <a:gd name="connsiteX853" fmla="*/ 4210761 w 4316053"/>
                            <a:gd name="connsiteY853" fmla="*/ 212182 h 2225979"/>
                            <a:gd name="connsiteX854" fmla="*/ 4219334 w 4316053"/>
                            <a:gd name="connsiteY854" fmla="*/ 238852 h 2225979"/>
                            <a:gd name="connsiteX855" fmla="*/ 4192664 w 4316053"/>
                            <a:gd name="connsiteY855" fmla="*/ 247425 h 2225979"/>
                            <a:gd name="connsiteX856" fmla="*/ 4184091 w 4316053"/>
                            <a:gd name="connsiteY856" fmla="*/ 220755 h 2225979"/>
                            <a:gd name="connsiteX857" fmla="*/ 4195998 w 4316053"/>
                            <a:gd name="connsiteY857" fmla="*/ 211111 h 2225979"/>
                            <a:gd name="connsiteX858" fmla="*/ 4045979 w 4316053"/>
                            <a:gd name="connsiteY858" fmla="*/ 195990 h 2225979"/>
                            <a:gd name="connsiteX859" fmla="*/ 4050742 w 4316053"/>
                            <a:gd name="connsiteY859" fmla="*/ 210277 h 2225979"/>
                            <a:gd name="connsiteX860" fmla="*/ 4036454 w 4316053"/>
                            <a:gd name="connsiteY860" fmla="*/ 215040 h 2225979"/>
                            <a:gd name="connsiteX861" fmla="*/ 4031692 w 4316053"/>
                            <a:gd name="connsiteY861" fmla="*/ 200752 h 2225979"/>
                            <a:gd name="connsiteX862" fmla="*/ 4045979 w 4316053"/>
                            <a:gd name="connsiteY862" fmla="*/ 195990 h 2225979"/>
                            <a:gd name="connsiteX863" fmla="*/ 3998831 w 4316053"/>
                            <a:gd name="connsiteY863" fmla="*/ 190513 h 2225979"/>
                            <a:gd name="connsiteX864" fmla="*/ 4013594 w 4316053"/>
                            <a:gd name="connsiteY864" fmla="*/ 191228 h 2225979"/>
                            <a:gd name="connsiteX865" fmla="*/ 4022166 w 4316053"/>
                            <a:gd name="connsiteY865" fmla="*/ 217898 h 2225979"/>
                            <a:gd name="connsiteX866" fmla="*/ 3995497 w 4316053"/>
                            <a:gd name="connsiteY866" fmla="*/ 226470 h 2225979"/>
                            <a:gd name="connsiteX867" fmla="*/ 3986924 w 4316053"/>
                            <a:gd name="connsiteY867" fmla="*/ 199800 h 2225979"/>
                            <a:gd name="connsiteX868" fmla="*/ 3998831 w 4316053"/>
                            <a:gd name="connsiteY868" fmla="*/ 190513 h 2225979"/>
                            <a:gd name="connsiteX869" fmla="*/ 4076816 w 4316053"/>
                            <a:gd name="connsiteY869" fmla="*/ 185989 h 2225979"/>
                            <a:gd name="connsiteX870" fmla="*/ 4085031 w 4316053"/>
                            <a:gd name="connsiteY870" fmla="*/ 186465 h 2225979"/>
                            <a:gd name="connsiteX871" fmla="*/ 4089794 w 4316053"/>
                            <a:gd name="connsiteY871" fmla="*/ 200752 h 2225979"/>
                            <a:gd name="connsiteX872" fmla="*/ 4075506 w 4316053"/>
                            <a:gd name="connsiteY872" fmla="*/ 205515 h 2225979"/>
                            <a:gd name="connsiteX873" fmla="*/ 4070744 w 4316053"/>
                            <a:gd name="connsiteY873" fmla="*/ 191227 h 2225979"/>
                            <a:gd name="connsiteX874" fmla="*/ 4076816 w 4316053"/>
                            <a:gd name="connsiteY874" fmla="*/ 185989 h 2225979"/>
                            <a:gd name="connsiteX875" fmla="*/ 4231598 w 4316053"/>
                            <a:gd name="connsiteY875" fmla="*/ 185513 h 2225979"/>
                            <a:gd name="connsiteX876" fmla="*/ 4242194 w 4316053"/>
                            <a:gd name="connsiteY876" fmla="*/ 186465 h 2225979"/>
                            <a:gd name="connsiteX877" fmla="*/ 4248862 w 4316053"/>
                            <a:gd name="connsiteY877" fmla="*/ 205515 h 2225979"/>
                            <a:gd name="connsiteX878" fmla="*/ 4229812 w 4316053"/>
                            <a:gd name="connsiteY878" fmla="*/ 212182 h 2225979"/>
                            <a:gd name="connsiteX879" fmla="*/ 4223144 w 4316053"/>
                            <a:gd name="connsiteY879" fmla="*/ 193132 h 2225979"/>
                            <a:gd name="connsiteX880" fmla="*/ 4231598 w 4316053"/>
                            <a:gd name="connsiteY880" fmla="*/ 185513 h 2225979"/>
                            <a:gd name="connsiteX881" fmla="*/ 4110511 w 4316053"/>
                            <a:gd name="connsiteY881" fmla="*/ 185275 h 2225979"/>
                            <a:gd name="connsiteX882" fmla="*/ 4127894 w 4316053"/>
                            <a:gd name="connsiteY882" fmla="*/ 186465 h 2225979"/>
                            <a:gd name="connsiteX883" fmla="*/ 4138372 w 4316053"/>
                            <a:gd name="connsiteY883" fmla="*/ 216945 h 2225979"/>
                            <a:gd name="connsiteX884" fmla="*/ 4107892 w 4316053"/>
                            <a:gd name="connsiteY884" fmla="*/ 227423 h 2225979"/>
                            <a:gd name="connsiteX885" fmla="*/ 4097414 w 4316053"/>
                            <a:gd name="connsiteY885" fmla="*/ 196943 h 2225979"/>
                            <a:gd name="connsiteX886" fmla="*/ 4110511 w 4316053"/>
                            <a:gd name="connsiteY886" fmla="*/ 185275 h 2225979"/>
                            <a:gd name="connsiteX887" fmla="*/ 3962992 w 4316053"/>
                            <a:gd name="connsiteY887" fmla="*/ 172178 h 2225979"/>
                            <a:gd name="connsiteX888" fmla="*/ 3973589 w 4316053"/>
                            <a:gd name="connsiteY888" fmla="*/ 173130 h 2225979"/>
                            <a:gd name="connsiteX889" fmla="*/ 3980257 w 4316053"/>
                            <a:gd name="connsiteY889" fmla="*/ 192180 h 2225979"/>
                            <a:gd name="connsiteX890" fmla="*/ 3961207 w 4316053"/>
                            <a:gd name="connsiteY890" fmla="*/ 198848 h 2225979"/>
                            <a:gd name="connsiteX891" fmla="*/ 3954539 w 4316053"/>
                            <a:gd name="connsiteY891" fmla="*/ 179798 h 2225979"/>
                            <a:gd name="connsiteX892" fmla="*/ 3962992 w 4316053"/>
                            <a:gd name="connsiteY892" fmla="*/ 172178 h 2225979"/>
                            <a:gd name="connsiteX893" fmla="*/ 4170518 w 4316053"/>
                            <a:gd name="connsiteY893" fmla="*/ 167177 h 2225979"/>
                            <a:gd name="connsiteX894" fmla="*/ 4187902 w 4316053"/>
                            <a:gd name="connsiteY894" fmla="*/ 168367 h 2225979"/>
                            <a:gd name="connsiteX895" fmla="*/ 4198379 w 4316053"/>
                            <a:gd name="connsiteY895" fmla="*/ 198847 h 2225979"/>
                            <a:gd name="connsiteX896" fmla="*/ 4167899 w 4316053"/>
                            <a:gd name="connsiteY896" fmla="*/ 209325 h 2225979"/>
                            <a:gd name="connsiteX897" fmla="*/ 4157421 w 4316053"/>
                            <a:gd name="connsiteY897" fmla="*/ 178845 h 2225979"/>
                            <a:gd name="connsiteX898" fmla="*/ 4170518 w 4316053"/>
                            <a:gd name="connsiteY898" fmla="*/ 167177 h 2225979"/>
                            <a:gd name="connsiteX899" fmla="*/ 4209214 w 4316053"/>
                            <a:gd name="connsiteY899" fmla="*/ 164082 h 2225979"/>
                            <a:gd name="connsiteX900" fmla="*/ 4217429 w 4316053"/>
                            <a:gd name="connsiteY900" fmla="*/ 164558 h 2225979"/>
                            <a:gd name="connsiteX901" fmla="*/ 4222192 w 4316053"/>
                            <a:gd name="connsiteY901" fmla="*/ 178845 h 2225979"/>
                            <a:gd name="connsiteX902" fmla="*/ 4207904 w 4316053"/>
                            <a:gd name="connsiteY902" fmla="*/ 183608 h 2225979"/>
                            <a:gd name="connsiteX903" fmla="*/ 4203142 w 4316053"/>
                            <a:gd name="connsiteY903" fmla="*/ 169320 h 2225979"/>
                            <a:gd name="connsiteX904" fmla="*/ 4209214 w 4316053"/>
                            <a:gd name="connsiteY904" fmla="*/ 164082 h 2225979"/>
                            <a:gd name="connsiteX905" fmla="*/ 4058719 w 4316053"/>
                            <a:gd name="connsiteY905" fmla="*/ 157652 h 2225979"/>
                            <a:gd name="connsiteX906" fmla="*/ 4068839 w 4316053"/>
                            <a:gd name="connsiteY906" fmla="*/ 157890 h 2225979"/>
                            <a:gd name="connsiteX907" fmla="*/ 4075506 w 4316053"/>
                            <a:gd name="connsiteY907" fmla="*/ 175988 h 2225979"/>
                            <a:gd name="connsiteX908" fmla="*/ 4057409 w 4316053"/>
                            <a:gd name="connsiteY908" fmla="*/ 182655 h 2225979"/>
                            <a:gd name="connsiteX909" fmla="*/ 4050741 w 4316053"/>
                            <a:gd name="connsiteY909" fmla="*/ 164558 h 2225979"/>
                            <a:gd name="connsiteX910" fmla="*/ 4058719 w 4316053"/>
                            <a:gd name="connsiteY910" fmla="*/ 157652 h 2225979"/>
                            <a:gd name="connsiteX911" fmla="*/ 4018476 w 4316053"/>
                            <a:gd name="connsiteY911" fmla="*/ 145031 h 2225979"/>
                            <a:gd name="connsiteX912" fmla="*/ 4035502 w 4316053"/>
                            <a:gd name="connsiteY912" fmla="*/ 145507 h 2225979"/>
                            <a:gd name="connsiteX913" fmla="*/ 4045979 w 4316053"/>
                            <a:gd name="connsiteY913" fmla="*/ 175987 h 2225979"/>
                            <a:gd name="connsiteX914" fmla="*/ 4015499 w 4316053"/>
                            <a:gd name="connsiteY914" fmla="*/ 186465 h 2225979"/>
                            <a:gd name="connsiteX915" fmla="*/ 4005021 w 4316053"/>
                            <a:gd name="connsiteY915" fmla="*/ 155985 h 2225979"/>
                            <a:gd name="connsiteX916" fmla="*/ 4018476 w 4316053"/>
                            <a:gd name="connsiteY916" fmla="*/ 145031 h 2225979"/>
                            <a:gd name="connsiteX917" fmla="*/ 4271722 w 4316053"/>
                            <a:gd name="connsiteY917" fmla="*/ 135983 h 2225979"/>
                            <a:gd name="connsiteX918" fmla="*/ 4283152 w 4316053"/>
                            <a:gd name="connsiteY918" fmla="*/ 136935 h 2225979"/>
                            <a:gd name="connsiteX919" fmla="*/ 4289819 w 4316053"/>
                            <a:gd name="connsiteY919" fmla="*/ 156938 h 2225979"/>
                            <a:gd name="connsiteX920" fmla="*/ 4269816 w 4316053"/>
                            <a:gd name="connsiteY920" fmla="*/ 163605 h 2225979"/>
                            <a:gd name="connsiteX921" fmla="*/ 4263149 w 4316053"/>
                            <a:gd name="connsiteY921" fmla="*/ 143603 h 2225979"/>
                            <a:gd name="connsiteX922" fmla="*/ 4271722 w 4316053"/>
                            <a:gd name="connsiteY922" fmla="*/ 135983 h 2225979"/>
                            <a:gd name="connsiteX923" fmla="*/ 4186592 w 4316053"/>
                            <a:gd name="connsiteY923" fmla="*/ 133125 h 2225979"/>
                            <a:gd name="connsiteX924" fmla="*/ 4198378 w 4316053"/>
                            <a:gd name="connsiteY924" fmla="*/ 134077 h 2225979"/>
                            <a:gd name="connsiteX925" fmla="*/ 4205046 w 4316053"/>
                            <a:gd name="connsiteY925" fmla="*/ 154080 h 2225979"/>
                            <a:gd name="connsiteX926" fmla="*/ 4185043 w 4316053"/>
                            <a:gd name="connsiteY926" fmla="*/ 160747 h 2225979"/>
                            <a:gd name="connsiteX927" fmla="*/ 4178376 w 4316053"/>
                            <a:gd name="connsiteY927" fmla="*/ 140745 h 2225979"/>
                            <a:gd name="connsiteX928" fmla="*/ 4186592 w 4316053"/>
                            <a:gd name="connsiteY928" fmla="*/ 133125 h 2225979"/>
                            <a:gd name="connsiteX929" fmla="*/ 4140991 w 4316053"/>
                            <a:gd name="connsiteY929" fmla="*/ 127172 h 2225979"/>
                            <a:gd name="connsiteX930" fmla="*/ 4158375 w 4316053"/>
                            <a:gd name="connsiteY930" fmla="*/ 128362 h 2225979"/>
                            <a:gd name="connsiteX931" fmla="*/ 4168852 w 4316053"/>
                            <a:gd name="connsiteY931" fmla="*/ 158842 h 2225979"/>
                            <a:gd name="connsiteX932" fmla="*/ 4138372 w 4316053"/>
                            <a:gd name="connsiteY932" fmla="*/ 169320 h 2225979"/>
                            <a:gd name="connsiteX933" fmla="*/ 4127894 w 4316053"/>
                            <a:gd name="connsiteY933" fmla="*/ 138840 h 2225979"/>
                            <a:gd name="connsiteX934" fmla="*/ 4140991 w 4316053"/>
                            <a:gd name="connsiteY934" fmla="*/ 127172 h 2225979"/>
                            <a:gd name="connsiteX935" fmla="*/ 4091819 w 4316053"/>
                            <a:gd name="connsiteY935" fmla="*/ 126934 h 2225979"/>
                            <a:gd name="connsiteX936" fmla="*/ 4108844 w 4316053"/>
                            <a:gd name="connsiteY936" fmla="*/ 127410 h 2225979"/>
                            <a:gd name="connsiteX937" fmla="*/ 4119322 w 4316053"/>
                            <a:gd name="connsiteY937" fmla="*/ 157890 h 2225979"/>
                            <a:gd name="connsiteX938" fmla="*/ 4088842 w 4316053"/>
                            <a:gd name="connsiteY938" fmla="*/ 168368 h 2225979"/>
                            <a:gd name="connsiteX939" fmla="*/ 4078364 w 4316053"/>
                            <a:gd name="connsiteY939" fmla="*/ 137888 h 2225979"/>
                            <a:gd name="connsiteX940" fmla="*/ 4091819 w 4316053"/>
                            <a:gd name="connsiteY940" fmla="*/ 126934 h 2225979"/>
                            <a:gd name="connsiteX941" fmla="*/ 4226716 w 4316053"/>
                            <a:gd name="connsiteY941" fmla="*/ 122410 h 2225979"/>
                            <a:gd name="connsiteX942" fmla="*/ 4244100 w 4316053"/>
                            <a:gd name="connsiteY942" fmla="*/ 123600 h 2225979"/>
                            <a:gd name="connsiteX943" fmla="*/ 4254577 w 4316053"/>
                            <a:gd name="connsiteY943" fmla="*/ 154080 h 2225979"/>
                            <a:gd name="connsiteX944" fmla="*/ 4224097 w 4316053"/>
                            <a:gd name="connsiteY944" fmla="*/ 164558 h 2225979"/>
                            <a:gd name="connsiteX945" fmla="*/ 4213619 w 4316053"/>
                            <a:gd name="connsiteY945" fmla="*/ 134078 h 2225979"/>
                            <a:gd name="connsiteX946" fmla="*/ 4226716 w 4316053"/>
                            <a:gd name="connsiteY946" fmla="*/ 122410 h 2225979"/>
                            <a:gd name="connsiteX947" fmla="*/ 3982994 w 4316053"/>
                            <a:gd name="connsiteY947" fmla="*/ 109313 h 2225979"/>
                            <a:gd name="connsiteX948" fmla="*/ 3993591 w 4316053"/>
                            <a:gd name="connsiteY948" fmla="*/ 110265 h 2225979"/>
                            <a:gd name="connsiteX949" fmla="*/ 4000259 w 4316053"/>
                            <a:gd name="connsiteY949" fmla="*/ 129315 h 2225979"/>
                            <a:gd name="connsiteX950" fmla="*/ 3981209 w 4316053"/>
                            <a:gd name="connsiteY950" fmla="*/ 135983 h 2225979"/>
                            <a:gd name="connsiteX951" fmla="*/ 3974541 w 4316053"/>
                            <a:gd name="connsiteY951" fmla="*/ 116933 h 2225979"/>
                            <a:gd name="connsiteX952" fmla="*/ 3982994 w 4316053"/>
                            <a:gd name="connsiteY952" fmla="*/ 109313 h 2225979"/>
                            <a:gd name="connsiteX953" fmla="*/ 4119322 w 4316053"/>
                            <a:gd name="connsiteY953" fmla="*/ 101454 h 2225979"/>
                            <a:gd name="connsiteX954" fmla="*/ 4129799 w 4316053"/>
                            <a:gd name="connsiteY954" fmla="*/ 101692 h 2225979"/>
                            <a:gd name="connsiteX955" fmla="*/ 4136466 w 4316053"/>
                            <a:gd name="connsiteY955" fmla="*/ 119790 h 2225979"/>
                            <a:gd name="connsiteX956" fmla="*/ 4118369 w 4316053"/>
                            <a:gd name="connsiteY956" fmla="*/ 126457 h 2225979"/>
                            <a:gd name="connsiteX957" fmla="*/ 4111701 w 4316053"/>
                            <a:gd name="connsiteY957" fmla="*/ 108360 h 2225979"/>
                            <a:gd name="connsiteX958" fmla="*/ 4119322 w 4316053"/>
                            <a:gd name="connsiteY958" fmla="*/ 101454 h 2225979"/>
                            <a:gd name="connsiteX959" fmla="*/ 4249814 w 4316053"/>
                            <a:gd name="connsiteY959" fmla="*/ 97883 h 2225979"/>
                            <a:gd name="connsiteX960" fmla="*/ 4260292 w 4316053"/>
                            <a:gd name="connsiteY960" fmla="*/ 98835 h 2225979"/>
                            <a:gd name="connsiteX961" fmla="*/ 4266959 w 4316053"/>
                            <a:gd name="connsiteY961" fmla="*/ 116933 h 2225979"/>
                            <a:gd name="connsiteX962" fmla="*/ 4248862 w 4316053"/>
                            <a:gd name="connsiteY962" fmla="*/ 123600 h 2225979"/>
                            <a:gd name="connsiteX963" fmla="*/ 4242194 w 4316053"/>
                            <a:gd name="connsiteY963" fmla="*/ 105503 h 2225979"/>
                            <a:gd name="connsiteX964" fmla="*/ 4249814 w 4316053"/>
                            <a:gd name="connsiteY964" fmla="*/ 97883 h 2225979"/>
                            <a:gd name="connsiteX965" fmla="*/ 4081222 w 4316053"/>
                            <a:gd name="connsiteY965" fmla="*/ 96335 h 2225979"/>
                            <a:gd name="connsiteX966" fmla="*/ 4092652 w 4316053"/>
                            <a:gd name="connsiteY966" fmla="*/ 96930 h 2225979"/>
                            <a:gd name="connsiteX967" fmla="*/ 4099319 w 4316053"/>
                            <a:gd name="connsiteY967" fmla="*/ 116933 h 2225979"/>
                            <a:gd name="connsiteX968" fmla="*/ 4079316 w 4316053"/>
                            <a:gd name="connsiteY968" fmla="*/ 123600 h 2225979"/>
                            <a:gd name="connsiteX969" fmla="*/ 4072649 w 4316053"/>
                            <a:gd name="connsiteY969" fmla="*/ 103598 h 2225979"/>
                            <a:gd name="connsiteX970" fmla="*/ 4081222 w 4316053"/>
                            <a:gd name="connsiteY970" fmla="*/ 96335 h 2225979"/>
                            <a:gd name="connsiteX971" fmla="*/ 4286128 w 4316053"/>
                            <a:gd name="connsiteY971" fmla="*/ 87167 h 2225979"/>
                            <a:gd name="connsiteX972" fmla="*/ 4303154 w 4316053"/>
                            <a:gd name="connsiteY972" fmla="*/ 88357 h 2225979"/>
                            <a:gd name="connsiteX973" fmla="*/ 4313632 w 4316053"/>
                            <a:gd name="connsiteY973" fmla="*/ 118837 h 2225979"/>
                            <a:gd name="connsiteX974" fmla="*/ 4283152 w 4316053"/>
                            <a:gd name="connsiteY974" fmla="*/ 129315 h 2225979"/>
                            <a:gd name="connsiteX975" fmla="*/ 4272674 w 4316053"/>
                            <a:gd name="connsiteY975" fmla="*/ 98835 h 2225979"/>
                            <a:gd name="connsiteX976" fmla="*/ 4286128 w 4316053"/>
                            <a:gd name="connsiteY976" fmla="*/ 87167 h 2225979"/>
                            <a:gd name="connsiteX977" fmla="*/ 4036216 w 4316053"/>
                            <a:gd name="connsiteY977" fmla="*/ 86929 h 2225979"/>
                            <a:gd name="connsiteX978" fmla="*/ 4053600 w 4316053"/>
                            <a:gd name="connsiteY978" fmla="*/ 87405 h 2225979"/>
                            <a:gd name="connsiteX979" fmla="*/ 4064077 w 4316053"/>
                            <a:gd name="connsiteY979" fmla="*/ 117885 h 2225979"/>
                            <a:gd name="connsiteX980" fmla="*/ 4033597 w 4316053"/>
                            <a:gd name="connsiteY980" fmla="*/ 128363 h 2225979"/>
                            <a:gd name="connsiteX981" fmla="*/ 4023119 w 4316053"/>
                            <a:gd name="connsiteY981" fmla="*/ 97883 h 2225979"/>
                            <a:gd name="connsiteX982" fmla="*/ 4036216 w 4316053"/>
                            <a:gd name="connsiteY982" fmla="*/ 86929 h 2225979"/>
                            <a:gd name="connsiteX983" fmla="*/ 4167661 w 4316053"/>
                            <a:gd name="connsiteY983" fmla="*/ 85024 h 2225979"/>
                            <a:gd name="connsiteX984" fmla="*/ 4185044 w 4316053"/>
                            <a:gd name="connsiteY984" fmla="*/ 85500 h 2225979"/>
                            <a:gd name="connsiteX985" fmla="*/ 4195522 w 4316053"/>
                            <a:gd name="connsiteY985" fmla="*/ 115980 h 2225979"/>
                            <a:gd name="connsiteX986" fmla="*/ 4165042 w 4316053"/>
                            <a:gd name="connsiteY986" fmla="*/ 126458 h 2225979"/>
                            <a:gd name="connsiteX987" fmla="*/ 4154564 w 4316053"/>
                            <a:gd name="connsiteY987" fmla="*/ 95978 h 2225979"/>
                            <a:gd name="connsiteX988" fmla="*/ 4167661 w 4316053"/>
                            <a:gd name="connsiteY988" fmla="*/ 85024 h 2225979"/>
                            <a:gd name="connsiteX989" fmla="*/ 4158374 w 4316053"/>
                            <a:gd name="connsiteY989" fmla="*/ 63593 h 2225979"/>
                            <a:gd name="connsiteX990" fmla="*/ 4163137 w 4316053"/>
                            <a:gd name="connsiteY990" fmla="*/ 77880 h 2225979"/>
                            <a:gd name="connsiteX991" fmla="*/ 4148849 w 4316053"/>
                            <a:gd name="connsiteY991" fmla="*/ 82643 h 2225979"/>
                            <a:gd name="connsiteX992" fmla="*/ 4144087 w 4316053"/>
                            <a:gd name="connsiteY992" fmla="*/ 68355 h 2225979"/>
                            <a:gd name="connsiteX993" fmla="*/ 4158374 w 4316053"/>
                            <a:gd name="connsiteY993" fmla="*/ 63593 h 2225979"/>
                            <a:gd name="connsiteX994" fmla="*/ 4108964 w 4316053"/>
                            <a:gd name="connsiteY994" fmla="*/ 56449 h 2225979"/>
                            <a:gd name="connsiteX995" fmla="*/ 4125990 w 4316053"/>
                            <a:gd name="connsiteY995" fmla="*/ 56925 h 2225979"/>
                            <a:gd name="connsiteX996" fmla="*/ 4136467 w 4316053"/>
                            <a:gd name="connsiteY996" fmla="*/ 87405 h 2225979"/>
                            <a:gd name="connsiteX997" fmla="*/ 4105987 w 4316053"/>
                            <a:gd name="connsiteY997" fmla="*/ 97883 h 2225979"/>
                            <a:gd name="connsiteX998" fmla="*/ 4095509 w 4316053"/>
                            <a:gd name="connsiteY998" fmla="*/ 67403 h 2225979"/>
                            <a:gd name="connsiteX999" fmla="*/ 4108964 w 4316053"/>
                            <a:gd name="connsiteY999" fmla="*/ 56449 h 2225979"/>
                            <a:gd name="connsiteX1000" fmla="*/ 4222549 w 4316053"/>
                            <a:gd name="connsiteY1000" fmla="*/ 55735 h 2225979"/>
                            <a:gd name="connsiteX1001" fmla="*/ 4240290 w 4316053"/>
                            <a:gd name="connsiteY1001" fmla="*/ 56925 h 2225979"/>
                            <a:gd name="connsiteX1002" fmla="*/ 4250767 w 4316053"/>
                            <a:gd name="connsiteY1002" fmla="*/ 87405 h 2225979"/>
                            <a:gd name="connsiteX1003" fmla="*/ 4220287 w 4316053"/>
                            <a:gd name="connsiteY1003" fmla="*/ 97883 h 2225979"/>
                            <a:gd name="connsiteX1004" fmla="*/ 4209809 w 4316053"/>
                            <a:gd name="connsiteY1004" fmla="*/ 67403 h 2225979"/>
                            <a:gd name="connsiteX1005" fmla="*/ 4222549 w 4316053"/>
                            <a:gd name="connsiteY1005" fmla="*/ 55735 h 2225979"/>
                            <a:gd name="connsiteX1006" fmla="*/ 4060981 w 4316053"/>
                            <a:gd name="connsiteY1006" fmla="*/ 51091 h 2225979"/>
                            <a:gd name="connsiteX1007" fmla="*/ 4076459 w 4316053"/>
                            <a:gd name="connsiteY1007" fmla="*/ 52162 h 2225979"/>
                            <a:gd name="connsiteX1008" fmla="*/ 4085031 w 4316053"/>
                            <a:gd name="connsiteY1008" fmla="*/ 78832 h 2225979"/>
                            <a:gd name="connsiteX1009" fmla="*/ 4058362 w 4316053"/>
                            <a:gd name="connsiteY1009" fmla="*/ 87405 h 2225979"/>
                            <a:gd name="connsiteX1010" fmla="*/ 4049789 w 4316053"/>
                            <a:gd name="connsiteY1010" fmla="*/ 60735 h 2225979"/>
                            <a:gd name="connsiteX1011" fmla="*/ 4060981 w 4316053"/>
                            <a:gd name="connsiteY1011" fmla="*/ 51091 h 2225979"/>
                            <a:gd name="connsiteX1012" fmla="*/ 4037406 w 4316053"/>
                            <a:gd name="connsiteY1012" fmla="*/ 50258 h 2225979"/>
                            <a:gd name="connsiteX1013" fmla="*/ 4042169 w 4316053"/>
                            <a:gd name="connsiteY1013" fmla="*/ 64545 h 2225979"/>
                            <a:gd name="connsiteX1014" fmla="*/ 4027881 w 4316053"/>
                            <a:gd name="connsiteY1014" fmla="*/ 69308 h 2225979"/>
                            <a:gd name="connsiteX1015" fmla="*/ 4023119 w 4316053"/>
                            <a:gd name="connsiteY1015" fmla="*/ 55020 h 2225979"/>
                            <a:gd name="connsiteX1016" fmla="*/ 4037406 w 4316053"/>
                            <a:gd name="connsiteY1016" fmla="*/ 50258 h 2225979"/>
                            <a:gd name="connsiteX1017" fmla="*/ 4183139 w 4316053"/>
                            <a:gd name="connsiteY1017" fmla="*/ 48234 h 2225979"/>
                            <a:gd name="connsiteX1018" fmla="*/ 4194568 w 4316053"/>
                            <a:gd name="connsiteY1018" fmla="*/ 48353 h 2225979"/>
                            <a:gd name="connsiteX1019" fmla="*/ 4201236 w 4316053"/>
                            <a:gd name="connsiteY1019" fmla="*/ 68355 h 2225979"/>
                            <a:gd name="connsiteX1020" fmla="*/ 4181234 w 4316053"/>
                            <a:gd name="connsiteY1020" fmla="*/ 75975 h 2225979"/>
                            <a:gd name="connsiteX1021" fmla="*/ 4174566 w 4316053"/>
                            <a:gd name="connsiteY1021" fmla="*/ 55973 h 2225979"/>
                            <a:gd name="connsiteX1022" fmla="*/ 4183139 w 4316053"/>
                            <a:gd name="connsiteY1022" fmla="*/ 48234 h 2225979"/>
                            <a:gd name="connsiteX1023" fmla="*/ 3991448 w 4316053"/>
                            <a:gd name="connsiteY1023" fmla="*/ 47519 h 2225979"/>
                            <a:gd name="connsiteX1024" fmla="*/ 4008831 w 4316053"/>
                            <a:gd name="connsiteY1024" fmla="*/ 48352 h 2225979"/>
                            <a:gd name="connsiteX1025" fmla="*/ 4019309 w 4316053"/>
                            <a:gd name="connsiteY1025" fmla="*/ 78832 h 2225979"/>
                            <a:gd name="connsiteX1026" fmla="*/ 3988829 w 4316053"/>
                            <a:gd name="connsiteY1026" fmla="*/ 89310 h 2225979"/>
                            <a:gd name="connsiteX1027" fmla="*/ 3978351 w 4316053"/>
                            <a:gd name="connsiteY1027" fmla="*/ 58830 h 2225979"/>
                            <a:gd name="connsiteX1028" fmla="*/ 3991448 w 4316053"/>
                            <a:gd name="connsiteY1028" fmla="*/ 47519 h 2225979"/>
                            <a:gd name="connsiteX1029" fmla="*/ 4088247 w 4316053"/>
                            <a:gd name="connsiteY1029" fmla="*/ 30613 h 2225979"/>
                            <a:gd name="connsiteX1030" fmla="*/ 4098367 w 4316053"/>
                            <a:gd name="connsiteY1030" fmla="*/ 31208 h 2225979"/>
                            <a:gd name="connsiteX1031" fmla="*/ 4105034 w 4316053"/>
                            <a:gd name="connsiteY1031" fmla="*/ 49305 h 2225979"/>
                            <a:gd name="connsiteX1032" fmla="*/ 4086937 w 4316053"/>
                            <a:gd name="connsiteY1032" fmla="*/ 55973 h 2225979"/>
                            <a:gd name="connsiteX1033" fmla="*/ 4080269 w 4316053"/>
                            <a:gd name="connsiteY1033" fmla="*/ 37876 h 2225979"/>
                            <a:gd name="connsiteX1034" fmla="*/ 4088247 w 4316053"/>
                            <a:gd name="connsiteY1034" fmla="*/ 30613 h 2225979"/>
                            <a:gd name="connsiteX1035" fmla="*/ 4161232 w 4316053"/>
                            <a:gd name="connsiteY1035" fmla="*/ 8348 h 2225979"/>
                            <a:gd name="connsiteX1036" fmla="*/ 4184092 w 4316053"/>
                            <a:gd name="connsiteY1036" fmla="*/ 31208 h 2225979"/>
                            <a:gd name="connsiteX1037" fmla="*/ 4161232 w 4316053"/>
                            <a:gd name="connsiteY1037" fmla="*/ 54068 h 2225979"/>
                            <a:gd name="connsiteX1038" fmla="*/ 4138372 w 4316053"/>
                            <a:gd name="connsiteY1038" fmla="*/ 31208 h 2225979"/>
                            <a:gd name="connsiteX1039" fmla="*/ 4161232 w 4316053"/>
                            <a:gd name="connsiteY1039" fmla="*/ 8348 h 2225979"/>
                            <a:gd name="connsiteX1040" fmla="*/ 4046693 w 4316053"/>
                            <a:gd name="connsiteY1040" fmla="*/ 4300 h 2225979"/>
                            <a:gd name="connsiteX1041" fmla="*/ 4064077 w 4316053"/>
                            <a:gd name="connsiteY1041" fmla="*/ 5490 h 2225979"/>
                            <a:gd name="connsiteX1042" fmla="*/ 4074554 w 4316053"/>
                            <a:gd name="connsiteY1042" fmla="*/ 35970 h 2225979"/>
                            <a:gd name="connsiteX1043" fmla="*/ 4044074 w 4316053"/>
                            <a:gd name="connsiteY1043" fmla="*/ 46448 h 2225979"/>
                            <a:gd name="connsiteX1044" fmla="*/ 4033596 w 4316053"/>
                            <a:gd name="connsiteY1044" fmla="*/ 15968 h 2225979"/>
                            <a:gd name="connsiteX1045" fmla="*/ 4046693 w 4316053"/>
                            <a:gd name="connsiteY1045" fmla="*/ 4300 h 2225979"/>
                            <a:gd name="connsiteX1046" fmla="*/ 4101701 w 4316053"/>
                            <a:gd name="connsiteY1046" fmla="*/ 728 h 2225979"/>
                            <a:gd name="connsiteX1047" fmla="*/ 4112654 w 4316053"/>
                            <a:gd name="connsiteY1047" fmla="*/ 1680 h 2225979"/>
                            <a:gd name="connsiteX1048" fmla="*/ 4119322 w 4316053"/>
                            <a:gd name="connsiteY1048" fmla="*/ 20730 h 2225979"/>
                            <a:gd name="connsiteX1049" fmla="*/ 4100272 w 4316053"/>
                            <a:gd name="connsiteY1049" fmla="*/ 27398 h 2225979"/>
                            <a:gd name="connsiteX1050" fmla="*/ 4093604 w 4316053"/>
                            <a:gd name="connsiteY1050" fmla="*/ 8348 h 2225979"/>
                            <a:gd name="connsiteX1051" fmla="*/ 4101701 w 4316053"/>
                            <a:gd name="connsiteY1051" fmla="*/ 728 h 2225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</a:cxnLst>
                          <a:rect l="l" t="t" r="r" b="b"/>
                          <a:pathLst>
                            <a:path w="4316053" h="2225979">
                              <a:moveTo>
                                <a:pt x="1372311" y="2164808"/>
                              </a:moveTo>
                              <a:cubicBezTo>
                                <a:pt x="1376121" y="2172428"/>
                                <a:pt x="1385646" y="2195288"/>
                                <a:pt x="1387551" y="2204813"/>
                              </a:cubicBezTo>
                              <a:cubicBezTo>
                                <a:pt x="1389456" y="2216243"/>
                                <a:pt x="1385646" y="2219100"/>
                                <a:pt x="1377074" y="2221005"/>
                              </a:cubicBezTo>
                              <a:cubicBezTo>
                                <a:pt x="1368501" y="2222910"/>
                                <a:pt x="1366596" y="2209575"/>
                                <a:pt x="1364691" y="2201003"/>
                              </a:cubicBezTo>
                              <a:cubicBezTo>
                                <a:pt x="1362786" y="2189573"/>
                                <a:pt x="1361834" y="2174333"/>
                                <a:pt x="1361834" y="2166713"/>
                              </a:cubicBezTo>
                              <a:cubicBezTo>
                                <a:pt x="1362786" y="2166713"/>
                                <a:pt x="1364691" y="2166713"/>
                                <a:pt x="1365644" y="2166713"/>
                              </a:cubicBezTo>
                              <a:cubicBezTo>
                                <a:pt x="1368501" y="2166713"/>
                                <a:pt x="1370406" y="2165760"/>
                                <a:pt x="1372311" y="2164808"/>
                              </a:cubicBezTo>
                              <a:close/>
                              <a:moveTo>
                                <a:pt x="1347547" y="2156235"/>
                              </a:moveTo>
                              <a:cubicBezTo>
                                <a:pt x="1349452" y="2159092"/>
                                <a:pt x="1352309" y="2161950"/>
                                <a:pt x="1354214" y="2164807"/>
                              </a:cubicBezTo>
                              <a:cubicBezTo>
                                <a:pt x="1349452" y="2172427"/>
                                <a:pt x="1337069" y="2192430"/>
                                <a:pt x="1330402" y="2199097"/>
                              </a:cubicBezTo>
                              <a:cubicBezTo>
                                <a:pt x="1322782" y="2206717"/>
                                <a:pt x="1318019" y="2204812"/>
                                <a:pt x="1312304" y="2200050"/>
                              </a:cubicBezTo>
                              <a:cubicBezTo>
                                <a:pt x="1305637" y="2193382"/>
                                <a:pt x="1316114" y="2184810"/>
                                <a:pt x="1321829" y="2178142"/>
                              </a:cubicBezTo>
                              <a:cubicBezTo>
                                <a:pt x="1329449" y="2169570"/>
                                <a:pt x="1340879" y="2160997"/>
                                <a:pt x="1347547" y="2156235"/>
                              </a:cubicBezTo>
                              <a:close/>
                              <a:moveTo>
                                <a:pt x="1383742" y="2148615"/>
                              </a:moveTo>
                              <a:cubicBezTo>
                                <a:pt x="1393267" y="2148615"/>
                                <a:pt x="1417079" y="2149567"/>
                                <a:pt x="1425652" y="2151472"/>
                              </a:cubicBezTo>
                              <a:cubicBezTo>
                                <a:pt x="1437082" y="2154330"/>
                                <a:pt x="1438034" y="2160045"/>
                                <a:pt x="1437082" y="2167665"/>
                              </a:cubicBezTo>
                              <a:cubicBezTo>
                                <a:pt x="1435177" y="2176237"/>
                                <a:pt x="1421842" y="2172427"/>
                                <a:pt x="1413269" y="2170522"/>
                              </a:cubicBezTo>
                              <a:cubicBezTo>
                                <a:pt x="1400887" y="2167665"/>
                                <a:pt x="1387552" y="2161950"/>
                                <a:pt x="1379932" y="2159092"/>
                              </a:cubicBezTo>
                              <a:cubicBezTo>
                                <a:pt x="1381837" y="2155282"/>
                                <a:pt x="1383742" y="2152425"/>
                                <a:pt x="1383742" y="2148615"/>
                              </a:cubicBezTo>
                              <a:close/>
                              <a:moveTo>
                                <a:pt x="1127519" y="2111468"/>
                              </a:moveTo>
                              <a:cubicBezTo>
                                <a:pt x="1134186" y="2127660"/>
                                <a:pt x="1155141" y="2174333"/>
                                <a:pt x="1157999" y="2193383"/>
                              </a:cubicBezTo>
                              <a:cubicBezTo>
                                <a:pt x="1161809" y="2216243"/>
                                <a:pt x="1152284" y="2222910"/>
                                <a:pt x="1138949" y="2225768"/>
                              </a:cubicBezTo>
                              <a:cubicBezTo>
                                <a:pt x="1119899" y="2228625"/>
                                <a:pt x="1117041" y="2201955"/>
                                <a:pt x="1113231" y="2184810"/>
                              </a:cubicBezTo>
                              <a:cubicBezTo>
                                <a:pt x="1108469" y="2160998"/>
                                <a:pt x="1106564" y="2131470"/>
                                <a:pt x="1106564" y="2115278"/>
                              </a:cubicBezTo>
                              <a:cubicBezTo>
                                <a:pt x="1109421" y="2115278"/>
                                <a:pt x="1111326" y="2115278"/>
                                <a:pt x="1114184" y="2115278"/>
                              </a:cubicBezTo>
                              <a:cubicBezTo>
                                <a:pt x="1118946" y="2114325"/>
                                <a:pt x="1123709" y="2113373"/>
                                <a:pt x="1127519" y="2111468"/>
                              </a:cubicBezTo>
                              <a:close/>
                              <a:moveTo>
                                <a:pt x="1076084" y="2094323"/>
                              </a:moveTo>
                              <a:cubicBezTo>
                                <a:pt x="1079894" y="2100990"/>
                                <a:pt x="1084656" y="2106705"/>
                                <a:pt x="1089419" y="2109563"/>
                              </a:cubicBezTo>
                              <a:cubicBezTo>
                                <a:pt x="1079894" y="2125755"/>
                                <a:pt x="1055129" y="2166713"/>
                                <a:pt x="1041794" y="2180048"/>
                              </a:cubicBezTo>
                              <a:cubicBezTo>
                                <a:pt x="1025601" y="2197193"/>
                                <a:pt x="1015124" y="2193383"/>
                                <a:pt x="1004646" y="2182905"/>
                              </a:cubicBezTo>
                              <a:cubicBezTo>
                                <a:pt x="991311" y="2170523"/>
                                <a:pt x="1011314" y="2151473"/>
                                <a:pt x="1023696" y="2139090"/>
                              </a:cubicBezTo>
                              <a:cubicBezTo>
                                <a:pt x="1040841" y="2121945"/>
                                <a:pt x="1062749" y="2103848"/>
                                <a:pt x="1076084" y="2094323"/>
                              </a:cubicBezTo>
                              <a:close/>
                              <a:moveTo>
                                <a:pt x="1411959" y="2093966"/>
                              </a:moveTo>
                              <a:cubicBezTo>
                                <a:pt x="1414936" y="2094085"/>
                                <a:pt x="1417555" y="2095752"/>
                                <a:pt x="1419937" y="2098133"/>
                              </a:cubicBezTo>
                              <a:cubicBezTo>
                                <a:pt x="1426604" y="2104800"/>
                                <a:pt x="1416127" y="2113373"/>
                                <a:pt x="1410412" y="2120040"/>
                              </a:cubicBezTo>
                              <a:cubicBezTo>
                                <a:pt x="1401839" y="2128613"/>
                                <a:pt x="1390409" y="2137185"/>
                                <a:pt x="1383742" y="2141948"/>
                              </a:cubicBezTo>
                              <a:cubicBezTo>
                                <a:pt x="1382789" y="2138138"/>
                                <a:pt x="1380884" y="2135280"/>
                                <a:pt x="1378027" y="2132423"/>
                              </a:cubicBezTo>
                              <a:cubicBezTo>
                                <a:pt x="1382789" y="2124803"/>
                                <a:pt x="1395172" y="2104800"/>
                                <a:pt x="1401839" y="2099085"/>
                              </a:cubicBezTo>
                              <a:cubicBezTo>
                                <a:pt x="1405649" y="2095275"/>
                                <a:pt x="1408983" y="2093847"/>
                                <a:pt x="1411959" y="2093966"/>
                              </a:cubicBezTo>
                              <a:close/>
                              <a:moveTo>
                                <a:pt x="1358024" y="2072415"/>
                              </a:moveTo>
                              <a:cubicBezTo>
                                <a:pt x="1366597" y="2071463"/>
                                <a:pt x="1367549" y="2084797"/>
                                <a:pt x="1368502" y="2093370"/>
                              </a:cubicBezTo>
                              <a:cubicBezTo>
                                <a:pt x="1369454" y="2104800"/>
                                <a:pt x="1368502" y="2120040"/>
                                <a:pt x="1368502" y="2127660"/>
                              </a:cubicBezTo>
                              <a:cubicBezTo>
                                <a:pt x="1367549" y="2127660"/>
                                <a:pt x="1365644" y="2127660"/>
                                <a:pt x="1363739" y="2127660"/>
                              </a:cubicBezTo>
                              <a:cubicBezTo>
                                <a:pt x="1361834" y="2128613"/>
                                <a:pt x="1359929" y="2128613"/>
                                <a:pt x="1358977" y="2128613"/>
                              </a:cubicBezTo>
                              <a:cubicBezTo>
                                <a:pt x="1356119" y="2120993"/>
                                <a:pt x="1348499" y="2097180"/>
                                <a:pt x="1347547" y="2087655"/>
                              </a:cubicBezTo>
                              <a:cubicBezTo>
                                <a:pt x="1346594" y="2076225"/>
                                <a:pt x="1350404" y="2073368"/>
                                <a:pt x="1358024" y="2072415"/>
                              </a:cubicBezTo>
                              <a:close/>
                              <a:moveTo>
                                <a:pt x="994645" y="2013479"/>
                              </a:moveTo>
                              <a:cubicBezTo>
                                <a:pt x="1003694" y="2014789"/>
                                <a:pt x="1014171" y="2019075"/>
                                <a:pt x="1022744" y="2021932"/>
                              </a:cubicBezTo>
                              <a:cubicBezTo>
                                <a:pt x="1043699" y="2029552"/>
                                <a:pt x="1068464" y="2042887"/>
                                <a:pt x="1082752" y="2050507"/>
                              </a:cubicBezTo>
                              <a:cubicBezTo>
                                <a:pt x="1077037" y="2056222"/>
                                <a:pt x="1073227" y="2062890"/>
                                <a:pt x="1072274" y="2071462"/>
                              </a:cubicBezTo>
                              <a:cubicBezTo>
                                <a:pt x="1052272" y="2068605"/>
                                <a:pt x="1008457" y="2062890"/>
                                <a:pt x="992264" y="2056222"/>
                              </a:cubicBezTo>
                              <a:cubicBezTo>
                                <a:pt x="971309" y="2047650"/>
                                <a:pt x="970357" y="2036220"/>
                                <a:pt x="975119" y="2022885"/>
                              </a:cubicBezTo>
                              <a:cubicBezTo>
                                <a:pt x="977976" y="2013836"/>
                                <a:pt x="985596" y="2012169"/>
                                <a:pt x="994645" y="2013479"/>
                              </a:cubicBezTo>
                              <a:close/>
                              <a:moveTo>
                                <a:pt x="1205386" y="1968117"/>
                              </a:moveTo>
                              <a:cubicBezTo>
                                <a:pt x="1211339" y="1968355"/>
                                <a:pt x="1216578" y="1971927"/>
                                <a:pt x="1221817" y="1977165"/>
                              </a:cubicBezTo>
                              <a:cubicBezTo>
                                <a:pt x="1235152" y="1990500"/>
                                <a:pt x="1215149" y="2008598"/>
                                <a:pt x="1202767" y="2020980"/>
                              </a:cubicBezTo>
                              <a:cubicBezTo>
                                <a:pt x="1185622" y="2038125"/>
                                <a:pt x="1160857" y="2056223"/>
                                <a:pt x="1148474" y="2065748"/>
                              </a:cubicBezTo>
                              <a:cubicBezTo>
                                <a:pt x="1145617" y="2058128"/>
                                <a:pt x="1141807" y="2051460"/>
                                <a:pt x="1136092" y="2046698"/>
                              </a:cubicBezTo>
                              <a:cubicBezTo>
                                <a:pt x="1146569" y="2030505"/>
                                <a:pt x="1171334" y="1991453"/>
                                <a:pt x="1184669" y="1979070"/>
                              </a:cubicBezTo>
                              <a:cubicBezTo>
                                <a:pt x="1192765" y="1970974"/>
                                <a:pt x="1199433" y="1967879"/>
                                <a:pt x="1205386" y="1968117"/>
                              </a:cubicBezTo>
                              <a:close/>
                              <a:moveTo>
                                <a:pt x="1310399" y="1951448"/>
                              </a:moveTo>
                              <a:cubicBezTo>
                                <a:pt x="1318971" y="1959068"/>
                                <a:pt x="1330401" y="1963830"/>
                                <a:pt x="1340879" y="1965735"/>
                              </a:cubicBezTo>
                              <a:cubicBezTo>
                                <a:pt x="1337069" y="1996215"/>
                                <a:pt x="1324686" y="2071463"/>
                                <a:pt x="1313256" y="2098133"/>
                              </a:cubicBezTo>
                              <a:lnTo>
                                <a:pt x="1302041" y="2117855"/>
                              </a:lnTo>
                              <a:lnTo>
                                <a:pt x="1306827" y="2115754"/>
                              </a:lnTo>
                              <a:cubicBezTo>
                                <a:pt x="1311351" y="2116469"/>
                                <a:pt x="1316590" y="2118612"/>
                                <a:pt x="1320876" y="2120040"/>
                              </a:cubicBezTo>
                              <a:cubicBezTo>
                                <a:pt x="1331354" y="2123850"/>
                                <a:pt x="1343737" y="2130518"/>
                                <a:pt x="1350404" y="2134328"/>
                              </a:cubicBezTo>
                              <a:cubicBezTo>
                                <a:pt x="1348499" y="2137185"/>
                                <a:pt x="1346594" y="2140043"/>
                                <a:pt x="1345642" y="2143853"/>
                              </a:cubicBezTo>
                              <a:cubicBezTo>
                                <a:pt x="1335164" y="2141948"/>
                                <a:pt x="1313256" y="2139090"/>
                                <a:pt x="1305637" y="2136233"/>
                              </a:cubicBezTo>
                              <a:lnTo>
                                <a:pt x="1297698" y="2121238"/>
                              </a:lnTo>
                              <a:lnTo>
                                <a:pt x="1289444" y="2127542"/>
                              </a:lnTo>
                              <a:cubicBezTo>
                                <a:pt x="1280633" y="2130994"/>
                                <a:pt x="1270870" y="2129089"/>
                                <a:pt x="1259916" y="2124803"/>
                              </a:cubicBezTo>
                              <a:lnTo>
                                <a:pt x="1252914" y="2118018"/>
                              </a:lnTo>
                              <a:lnTo>
                                <a:pt x="1247564" y="2125443"/>
                              </a:lnTo>
                              <a:cubicBezTo>
                                <a:pt x="1237652" y="2130756"/>
                                <a:pt x="1219436" y="2125756"/>
                                <a:pt x="1206577" y="2122898"/>
                              </a:cubicBezTo>
                              <a:cubicBezTo>
                                <a:pt x="1182764" y="2118135"/>
                                <a:pt x="1154189" y="2106705"/>
                                <a:pt x="1139902" y="2100990"/>
                              </a:cubicBezTo>
                              <a:cubicBezTo>
                                <a:pt x="1144664" y="2095275"/>
                                <a:pt x="1147522" y="2088608"/>
                                <a:pt x="1148474" y="2080988"/>
                              </a:cubicBezTo>
                              <a:cubicBezTo>
                                <a:pt x="1168477" y="2080988"/>
                                <a:pt x="1215149" y="2080988"/>
                                <a:pt x="1233247" y="2085750"/>
                              </a:cubicBezTo>
                              <a:lnTo>
                                <a:pt x="1246128" y="2093314"/>
                              </a:lnTo>
                              <a:lnTo>
                                <a:pt x="1246105" y="2092775"/>
                              </a:lnTo>
                              <a:cubicBezTo>
                                <a:pt x="1248486" y="2078369"/>
                                <a:pt x="1255630" y="2061938"/>
                                <a:pt x="1260869" y="2048603"/>
                              </a:cubicBezTo>
                              <a:cubicBezTo>
                                <a:pt x="1275156" y="2013360"/>
                                <a:pt x="1297064" y="1973355"/>
                                <a:pt x="1310399" y="1951448"/>
                              </a:cubicBezTo>
                              <a:close/>
                              <a:moveTo>
                                <a:pt x="1395172" y="1946685"/>
                              </a:moveTo>
                              <a:cubicBezTo>
                                <a:pt x="1414222" y="1965735"/>
                                <a:pt x="1473277" y="2021932"/>
                                <a:pt x="1489469" y="2047650"/>
                              </a:cubicBezTo>
                              <a:cubicBezTo>
                                <a:pt x="1509472" y="2079082"/>
                                <a:pt x="1499947" y="2094322"/>
                                <a:pt x="1480897" y="2105752"/>
                              </a:cubicBezTo>
                              <a:cubicBezTo>
                                <a:pt x="1456132" y="2122897"/>
                                <a:pt x="1434224" y="2085750"/>
                                <a:pt x="1418984" y="2061937"/>
                              </a:cubicBezTo>
                              <a:cubicBezTo>
                                <a:pt x="1397077" y="2029552"/>
                                <a:pt x="1377074" y="1986690"/>
                                <a:pt x="1366597" y="1963830"/>
                              </a:cubicBezTo>
                              <a:cubicBezTo>
                                <a:pt x="1370407" y="1962877"/>
                                <a:pt x="1374217" y="1961925"/>
                                <a:pt x="1378027" y="1960020"/>
                              </a:cubicBezTo>
                              <a:cubicBezTo>
                                <a:pt x="1384694" y="1956210"/>
                                <a:pt x="1390409" y="1952400"/>
                                <a:pt x="1395172" y="1946685"/>
                              </a:cubicBezTo>
                              <a:close/>
                              <a:moveTo>
                                <a:pt x="1095134" y="1926682"/>
                              </a:moveTo>
                              <a:cubicBezTo>
                                <a:pt x="1114184" y="1924777"/>
                                <a:pt x="1115137" y="1951447"/>
                                <a:pt x="1117042" y="1969545"/>
                              </a:cubicBezTo>
                              <a:cubicBezTo>
                                <a:pt x="1119899" y="1993357"/>
                                <a:pt x="1118947" y="2022885"/>
                                <a:pt x="1117994" y="2039077"/>
                              </a:cubicBezTo>
                              <a:cubicBezTo>
                                <a:pt x="1114184" y="2038125"/>
                                <a:pt x="1111327" y="2038125"/>
                                <a:pt x="1107517" y="2038125"/>
                              </a:cubicBezTo>
                              <a:cubicBezTo>
                                <a:pt x="1103707" y="2038125"/>
                                <a:pt x="1100849" y="2039077"/>
                                <a:pt x="1097039" y="2040982"/>
                              </a:cubicBezTo>
                              <a:cubicBezTo>
                                <a:pt x="1090372" y="2023837"/>
                                <a:pt x="1075132" y="1976212"/>
                                <a:pt x="1073227" y="1957162"/>
                              </a:cubicBezTo>
                              <a:cubicBezTo>
                                <a:pt x="1071322" y="1933350"/>
                                <a:pt x="1080847" y="1928587"/>
                                <a:pt x="1095134" y="1926682"/>
                              </a:cubicBezTo>
                              <a:close/>
                              <a:moveTo>
                                <a:pt x="1011314" y="1897155"/>
                              </a:moveTo>
                              <a:cubicBezTo>
                                <a:pt x="1015124" y="1904775"/>
                                <a:pt x="1024649" y="1927635"/>
                                <a:pt x="1026554" y="1937160"/>
                              </a:cubicBezTo>
                              <a:cubicBezTo>
                                <a:pt x="1028459" y="1948590"/>
                                <a:pt x="1023697" y="1951447"/>
                                <a:pt x="1016077" y="1953352"/>
                              </a:cubicBezTo>
                              <a:cubicBezTo>
                                <a:pt x="1007504" y="1955257"/>
                                <a:pt x="1005599" y="1941922"/>
                                <a:pt x="1003694" y="1933350"/>
                              </a:cubicBezTo>
                              <a:cubicBezTo>
                                <a:pt x="1001789" y="1921920"/>
                                <a:pt x="1000837" y="1906680"/>
                                <a:pt x="1000837" y="1899060"/>
                              </a:cubicBezTo>
                              <a:cubicBezTo>
                                <a:pt x="1001789" y="1899060"/>
                                <a:pt x="1003694" y="1899060"/>
                                <a:pt x="1004647" y="1899060"/>
                              </a:cubicBezTo>
                              <a:cubicBezTo>
                                <a:pt x="1007504" y="1899060"/>
                                <a:pt x="1009409" y="1898107"/>
                                <a:pt x="1011314" y="1897155"/>
                              </a:cubicBezTo>
                              <a:close/>
                              <a:moveTo>
                                <a:pt x="986549" y="1887630"/>
                              </a:moveTo>
                              <a:cubicBezTo>
                                <a:pt x="987501" y="1891440"/>
                                <a:pt x="990359" y="1894297"/>
                                <a:pt x="993216" y="1896202"/>
                              </a:cubicBezTo>
                              <a:cubicBezTo>
                                <a:pt x="988454" y="1903822"/>
                                <a:pt x="976071" y="1923825"/>
                                <a:pt x="969404" y="1930492"/>
                              </a:cubicBezTo>
                              <a:cubicBezTo>
                                <a:pt x="961784" y="1938112"/>
                                <a:pt x="957021" y="1936207"/>
                                <a:pt x="951306" y="1931445"/>
                              </a:cubicBezTo>
                              <a:cubicBezTo>
                                <a:pt x="944639" y="1924777"/>
                                <a:pt x="955116" y="1916205"/>
                                <a:pt x="960831" y="1909537"/>
                              </a:cubicBezTo>
                              <a:cubicBezTo>
                                <a:pt x="968451" y="1900965"/>
                                <a:pt x="979881" y="1892392"/>
                                <a:pt x="986549" y="1887630"/>
                              </a:cubicBezTo>
                              <a:close/>
                              <a:moveTo>
                                <a:pt x="1021792" y="1880963"/>
                              </a:moveTo>
                              <a:cubicBezTo>
                                <a:pt x="1031317" y="1880963"/>
                                <a:pt x="1055129" y="1881915"/>
                                <a:pt x="1063702" y="1883820"/>
                              </a:cubicBezTo>
                              <a:cubicBezTo>
                                <a:pt x="1075132" y="1886678"/>
                                <a:pt x="1076084" y="1891440"/>
                                <a:pt x="1075132" y="1900013"/>
                              </a:cubicBezTo>
                              <a:cubicBezTo>
                                <a:pt x="1073227" y="1908585"/>
                                <a:pt x="1059892" y="1904775"/>
                                <a:pt x="1051319" y="1902870"/>
                              </a:cubicBezTo>
                              <a:cubicBezTo>
                                <a:pt x="1038937" y="1900013"/>
                                <a:pt x="1025602" y="1894298"/>
                                <a:pt x="1017982" y="1891440"/>
                              </a:cubicBezTo>
                              <a:cubicBezTo>
                                <a:pt x="1019887" y="1887630"/>
                                <a:pt x="1021792" y="1884773"/>
                                <a:pt x="1021792" y="1880963"/>
                              </a:cubicBezTo>
                              <a:close/>
                              <a:moveTo>
                                <a:pt x="1188479" y="1878105"/>
                              </a:moveTo>
                              <a:cubicBezTo>
                                <a:pt x="1223721" y="1877152"/>
                                <a:pt x="1267536" y="1880962"/>
                                <a:pt x="1293254" y="1883820"/>
                              </a:cubicBezTo>
                              <a:cubicBezTo>
                                <a:pt x="1288491" y="1895250"/>
                                <a:pt x="1287539" y="1907632"/>
                                <a:pt x="1291349" y="1920015"/>
                              </a:cubicBezTo>
                              <a:cubicBezTo>
                                <a:pt x="1259916" y="1928587"/>
                                <a:pt x="1192289" y="1946685"/>
                                <a:pt x="1164666" y="1946685"/>
                              </a:cubicBezTo>
                              <a:cubicBezTo>
                                <a:pt x="1127519" y="1946685"/>
                                <a:pt x="1119899" y="1931445"/>
                                <a:pt x="1118946" y="1908585"/>
                              </a:cubicBezTo>
                              <a:cubicBezTo>
                                <a:pt x="1117041" y="1879057"/>
                                <a:pt x="1159904" y="1879057"/>
                                <a:pt x="1188479" y="1878105"/>
                              </a:cubicBezTo>
                              <a:close/>
                              <a:moveTo>
                                <a:pt x="945830" y="1848101"/>
                              </a:moveTo>
                              <a:cubicBezTo>
                                <a:pt x="950354" y="1848816"/>
                                <a:pt x="955593" y="1850959"/>
                                <a:pt x="959879" y="1852387"/>
                              </a:cubicBezTo>
                              <a:cubicBezTo>
                                <a:pt x="970357" y="1856197"/>
                                <a:pt x="982739" y="1862865"/>
                                <a:pt x="989407" y="1866675"/>
                              </a:cubicBezTo>
                              <a:cubicBezTo>
                                <a:pt x="986549" y="1869532"/>
                                <a:pt x="984644" y="1872390"/>
                                <a:pt x="984644" y="1876200"/>
                              </a:cubicBezTo>
                              <a:cubicBezTo>
                                <a:pt x="974167" y="1874295"/>
                                <a:pt x="952259" y="1871437"/>
                                <a:pt x="944639" y="1868580"/>
                              </a:cubicBezTo>
                              <a:cubicBezTo>
                                <a:pt x="934162" y="1864770"/>
                                <a:pt x="933209" y="1859055"/>
                                <a:pt x="936067" y="1852387"/>
                              </a:cubicBezTo>
                              <a:cubicBezTo>
                                <a:pt x="937495" y="1848101"/>
                                <a:pt x="941305" y="1847387"/>
                                <a:pt x="945830" y="1848101"/>
                              </a:cubicBezTo>
                              <a:close/>
                              <a:moveTo>
                                <a:pt x="1536141" y="1843815"/>
                              </a:moveTo>
                              <a:cubicBezTo>
                                <a:pt x="1572336" y="1839053"/>
                                <a:pt x="1581861" y="1853340"/>
                                <a:pt x="1586624" y="1876200"/>
                              </a:cubicBezTo>
                              <a:cubicBezTo>
                                <a:pt x="1591386" y="1904775"/>
                                <a:pt x="1548524" y="1909538"/>
                                <a:pt x="1520901" y="1914300"/>
                              </a:cubicBezTo>
                              <a:cubicBezTo>
                                <a:pt x="1482801" y="1920968"/>
                                <a:pt x="1434224" y="1921920"/>
                                <a:pt x="1409459" y="1921920"/>
                              </a:cubicBezTo>
                              <a:cubicBezTo>
                                <a:pt x="1413269" y="1910490"/>
                                <a:pt x="1413269" y="1899060"/>
                                <a:pt x="1409459" y="1887630"/>
                              </a:cubicBezTo>
                              <a:cubicBezTo>
                                <a:pt x="1437081" y="1876200"/>
                                <a:pt x="1507566" y="1847625"/>
                                <a:pt x="1536141" y="1843815"/>
                              </a:cubicBezTo>
                              <a:close/>
                              <a:moveTo>
                                <a:pt x="1050009" y="1826313"/>
                              </a:moveTo>
                              <a:cubicBezTo>
                                <a:pt x="1052986" y="1826432"/>
                                <a:pt x="1055605" y="1828099"/>
                                <a:pt x="1057987" y="1830480"/>
                              </a:cubicBezTo>
                              <a:cubicBezTo>
                                <a:pt x="1064654" y="1837147"/>
                                <a:pt x="1055129" y="1845720"/>
                                <a:pt x="1048462" y="1852387"/>
                              </a:cubicBezTo>
                              <a:cubicBezTo>
                                <a:pt x="1039889" y="1860960"/>
                                <a:pt x="1028459" y="1869532"/>
                                <a:pt x="1021792" y="1874295"/>
                              </a:cubicBezTo>
                              <a:cubicBezTo>
                                <a:pt x="1020839" y="1870485"/>
                                <a:pt x="1018934" y="1867627"/>
                                <a:pt x="1016077" y="1864770"/>
                              </a:cubicBezTo>
                              <a:cubicBezTo>
                                <a:pt x="1020839" y="1857150"/>
                                <a:pt x="1033222" y="1837147"/>
                                <a:pt x="1039889" y="1831432"/>
                              </a:cubicBezTo>
                              <a:cubicBezTo>
                                <a:pt x="1043699" y="1827622"/>
                                <a:pt x="1047033" y="1826193"/>
                                <a:pt x="1050009" y="1826313"/>
                              </a:cubicBezTo>
                              <a:close/>
                              <a:moveTo>
                                <a:pt x="996074" y="1804762"/>
                              </a:moveTo>
                              <a:cubicBezTo>
                                <a:pt x="1004647" y="1803810"/>
                                <a:pt x="1005599" y="1817145"/>
                                <a:pt x="1006552" y="1825717"/>
                              </a:cubicBezTo>
                              <a:cubicBezTo>
                                <a:pt x="1007504" y="1837147"/>
                                <a:pt x="1006552" y="1852387"/>
                                <a:pt x="1006552" y="1860007"/>
                              </a:cubicBezTo>
                              <a:cubicBezTo>
                                <a:pt x="1005599" y="1860007"/>
                                <a:pt x="1003694" y="1860007"/>
                                <a:pt x="1001789" y="1860007"/>
                              </a:cubicBezTo>
                              <a:cubicBezTo>
                                <a:pt x="999884" y="1860007"/>
                                <a:pt x="997979" y="1860960"/>
                                <a:pt x="997027" y="1860960"/>
                              </a:cubicBezTo>
                              <a:cubicBezTo>
                                <a:pt x="994169" y="1853340"/>
                                <a:pt x="986549" y="1829527"/>
                                <a:pt x="985597" y="1820002"/>
                              </a:cubicBezTo>
                              <a:cubicBezTo>
                                <a:pt x="984644" y="1808572"/>
                                <a:pt x="988454" y="1805715"/>
                                <a:pt x="996074" y="1804762"/>
                              </a:cubicBezTo>
                              <a:close/>
                              <a:moveTo>
                                <a:pt x="1437691" y="1687947"/>
                              </a:moveTo>
                              <a:cubicBezTo>
                                <a:pt x="1442618" y="1688617"/>
                                <a:pt x="1447797" y="1690224"/>
                                <a:pt x="1453274" y="1692367"/>
                              </a:cubicBezTo>
                              <a:cubicBezTo>
                                <a:pt x="1479944" y="1702845"/>
                                <a:pt x="1461846" y="1741897"/>
                                <a:pt x="1451369" y="1768567"/>
                              </a:cubicBezTo>
                              <a:cubicBezTo>
                                <a:pt x="1437081" y="1804762"/>
                                <a:pt x="1412316" y="1846672"/>
                                <a:pt x="1398981" y="1867627"/>
                              </a:cubicBezTo>
                              <a:cubicBezTo>
                                <a:pt x="1391361" y="1858102"/>
                                <a:pt x="1380884" y="1851435"/>
                                <a:pt x="1369454" y="1847625"/>
                              </a:cubicBezTo>
                              <a:cubicBezTo>
                                <a:pt x="1374216" y="1816192"/>
                                <a:pt x="1387551" y="1743802"/>
                                <a:pt x="1398981" y="1718085"/>
                              </a:cubicBezTo>
                              <a:cubicBezTo>
                                <a:pt x="1410411" y="1692368"/>
                                <a:pt x="1422913" y="1685938"/>
                                <a:pt x="1437691" y="1687947"/>
                              </a:cubicBezTo>
                              <a:close/>
                              <a:moveTo>
                                <a:pt x="1337069" y="1635218"/>
                              </a:moveTo>
                              <a:cubicBezTo>
                                <a:pt x="1343736" y="1651410"/>
                                <a:pt x="1364691" y="1698083"/>
                                <a:pt x="1367549" y="1717133"/>
                              </a:cubicBezTo>
                              <a:cubicBezTo>
                                <a:pt x="1371359" y="1739993"/>
                                <a:pt x="1361834" y="1746660"/>
                                <a:pt x="1348499" y="1749518"/>
                              </a:cubicBezTo>
                              <a:cubicBezTo>
                                <a:pt x="1329449" y="1752375"/>
                                <a:pt x="1326591" y="1725705"/>
                                <a:pt x="1322781" y="1708560"/>
                              </a:cubicBezTo>
                              <a:cubicBezTo>
                                <a:pt x="1318019" y="1684748"/>
                                <a:pt x="1316114" y="1655220"/>
                                <a:pt x="1316114" y="1639028"/>
                              </a:cubicBezTo>
                              <a:cubicBezTo>
                                <a:pt x="1318971" y="1639028"/>
                                <a:pt x="1320876" y="1639028"/>
                                <a:pt x="1323734" y="1639028"/>
                              </a:cubicBezTo>
                              <a:cubicBezTo>
                                <a:pt x="1328496" y="1638075"/>
                                <a:pt x="1333259" y="1637123"/>
                                <a:pt x="1337069" y="1635218"/>
                              </a:cubicBezTo>
                              <a:close/>
                              <a:moveTo>
                                <a:pt x="1285634" y="1618073"/>
                              </a:moveTo>
                              <a:cubicBezTo>
                                <a:pt x="1289444" y="1624740"/>
                                <a:pt x="1294206" y="1629503"/>
                                <a:pt x="1298969" y="1633313"/>
                              </a:cubicBezTo>
                              <a:cubicBezTo>
                                <a:pt x="1291825" y="1645457"/>
                                <a:pt x="1276109" y="1671532"/>
                                <a:pt x="1263072" y="1689436"/>
                              </a:cubicBezTo>
                              <a:lnTo>
                                <a:pt x="1259119" y="1694277"/>
                              </a:lnTo>
                              <a:lnTo>
                                <a:pt x="1268410" y="1700486"/>
                              </a:lnTo>
                              <a:cubicBezTo>
                                <a:pt x="1279603" y="1711422"/>
                                <a:pt x="1288611" y="1729873"/>
                                <a:pt x="1296112" y="1743803"/>
                              </a:cubicBezTo>
                              <a:cubicBezTo>
                                <a:pt x="1314209" y="1778093"/>
                                <a:pt x="1330402" y="1821908"/>
                                <a:pt x="1338974" y="1845720"/>
                              </a:cubicBezTo>
                              <a:cubicBezTo>
                                <a:pt x="1333259" y="1846673"/>
                                <a:pt x="1327544" y="1847625"/>
                                <a:pt x="1322782" y="1850483"/>
                              </a:cubicBezTo>
                              <a:cubicBezTo>
                                <a:pt x="1317067" y="1853340"/>
                                <a:pt x="1312304" y="1856198"/>
                                <a:pt x="1308494" y="1860960"/>
                              </a:cubicBezTo>
                              <a:cubicBezTo>
                                <a:pt x="1290397" y="1840005"/>
                                <a:pt x="1237057" y="1779045"/>
                                <a:pt x="1223722" y="1752375"/>
                              </a:cubicBezTo>
                              <a:cubicBezTo>
                                <a:pt x="1215625" y="1735707"/>
                                <a:pt x="1214197" y="1724039"/>
                                <a:pt x="1217292" y="1715109"/>
                              </a:cubicBezTo>
                              <a:lnTo>
                                <a:pt x="1221663" y="1710713"/>
                              </a:lnTo>
                              <a:lnTo>
                                <a:pt x="1214196" y="1706655"/>
                              </a:lnTo>
                              <a:cubicBezTo>
                                <a:pt x="1200861" y="1694273"/>
                                <a:pt x="1220864" y="1675223"/>
                                <a:pt x="1233246" y="1662840"/>
                              </a:cubicBezTo>
                              <a:cubicBezTo>
                                <a:pt x="1250391" y="1645695"/>
                                <a:pt x="1272299" y="1627598"/>
                                <a:pt x="1285634" y="1618073"/>
                              </a:cubicBezTo>
                              <a:close/>
                              <a:moveTo>
                                <a:pt x="1358024" y="1604738"/>
                              </a:moveTo>
                              <a:cubicBezTo>
                                <a:pt x="1378027" y="1604738"/>
                                <a:pt x="1424699" y="1604738"/>
                                <a:pt x="1442797" y="1609500"/>
                              </a:cubicBezTo>
                              <a:cubicBezTo>
                                <a:pt x="1465657" y="1615215"/>
                                <a:pt x="1467562" y="1625693"/>
                                <a:pt x="1463752" y="1639980"/>
                              </a:cubicBezTo>
                              <a:cubicBezTo>
                                <a:pt x="1459942" y="1658078"/>
                                <a:pt x="1433272" y="1650458"/>
                                <a:pt x="1416127" y="1646648"/>
                              </a:cubicBezTo>
                              <a:cubicBezTo>
                                <a:pt x="1392314" y="1641885"/>
                                <a:pt x="1363739" y="1630455"/>
                                <a:pt x="1349452" y="1624740"/>
                              </a:cubicBezTo>
                              <a:cubicBezTo>
                                <a:pt x="1354214" y="1619025"/>
                                <a:pt x="1357072" y="1612358"/>
                                <a:pt x="1358024" y="1604738"/>
                              </a:cubicBezTo>
                              <a:close/>
                              <a:moveTo>
                                <a:pt x="1204195" y="1537229"/>
                              </a:moveTo>
                              <a:cubicBezTo>
                                <a:pt x="1213244" y="1538539"/>
                                <a:pt x="1223721" y="1542825"/>
                                <a:pt x="1232294" y="1545682"/>
                              </a:cubicBezTo>
                              <a:cubicBezTo>
                                <a:pt x="1253249" y="1553302"/>
                                <a:pt x="1278014" y="1566637"/>
                                <a:pt x="1292302" y="1574257"/>
                              </a:cubicBezTo>
                              <a:cubicBezTo>
                                <a:pt x="1286587" y="1579972"/>
                                <a:pt x="1282777" y="1586640"/>
                                <a:pt x="1281824" y="1595212"/>
                              </a:cubicBezTo>
                              <a:cubicBezTo>
                                <a:pt x="1261822" y="1592355"/>
                                <a:pt x="1218007" y="1586640"/>
                                <a:pt x="1201814" y="1579972"/>
                              </a:cubicBezTo>
                              <a:cubicBezTo>
                                <a:pt x="1180859" y="1571400"/>
                                <a:pt x="1179907" y="1559970"/>
                                <a:pt x="1184669" y="1546635"/>
                              </a:cubicBezTo>
                              <a:cubicBezTo>
                                <a:pt x="1187526" y="1537586"/>
                                <a:pt x="1195146" y="1535919"/>
                                <a:pt x="1204195" y="1537229"/>
                              </a:cubicBezTo>
                              <a:close/>
                              <a:moveTo>
                                <a:pt x="1414936" y="1491867"/>
                              </a:moveTo>
                              <a:cubicBezTo>
                                <a:pt x="1420889" y="1492105"/>
                                <a:pt x="1426128" y="1495677"/>
                                <a:pt x="1431367" y="1500915"/>
                              </a:cubicBezTo>
                              <a:cubicBezTo>
                                <a:pt x="1444702" y="1514250"/>
                                <a:pt x="1424699" y="1532348"/>
                                <a:pt x="1412317" y="1544730"/>
                              </a:cubicBezTo>
                              <a:cubicBezTo>
                                <a:pt x="1395172" y="1561875"/>
                                <a:pt x="1370407" y="1579973"/>
                                <a:pt x="1358024" y="1589498"/>
                              </a:cubicBezTo>
                              <a:cubicBezTo>
                                <a:pt x="1355167" y="1581878"/>
                                <a:pt x="1351357" y="1575210"/>
                                <a:pt x="1345642" y="1570448"/>
                              </a:cubicBezTo>
                              <a:cubicBezTo>
                                <a:pt x="1356119" y="1554255"/>
                                <a:pt x="1380884" y="1515203"/>
                                <a:pt x="1394219" y="1502820"/>
                              </a:cubicBezTo>
                              <a:cubicBezTo>
                                <a:pt x="1402315" y="1494724"/>
                                <a:pt x="1408983" y="1491629"/>
                                <a:pt x="1414936" y="1491867"/>
                              </a:cubicBezTo>
                              <a:close/>
                              <a:moveTo>
                                <a:pt x="1304684" y="1450432"/>
                              </a:moveTo>
                              <a:cubicBezTo>
                                <a:pt x="1323734" y="1448527"/>
                                <a:pt x="1324687" y="1475197"/>
                                <a:pt x="1326592" y="1493295"/>
                              </a:cubicBezTo>
                              <a:cubicBezTo>
                                <a:pt x="1329449" y="1517107"/>
                                <a:pt x="1328497" y="1546635"/>
                                <a:pt x="1327544" y="1562827"/>
                              </a:cubicBezTo>
                              <a:cubicBezTo>
                                <a:pt x="1323734" y="1561875"/>
                                <a:pt x="1320877" y="1561875"/>
                                <a:pt x="1317067" y="1561875"/>
                              </a:cubicBezTo>
                              <a:cubicBezTo>
                                <a:pt x="1313257" y="1561875"/>
                                <a:pt x="1310399" y="1562827"/>
                                <a:pt x="1306589" y="1564732"/>
                              </a:cubicBezTo>
                              <a:cubicBezTo>
                                <a:pt x="1299922" y="1547587"/>
                                <a:pt x="1284682" y="1499962"/>
                                <a:pt x="1282777" y="1480912"/>
                              </a:cubicBezTo>
                              <a:cubicBezTo>
                                <a:pt x="1280872" y="1457100"/>
                                <a:pt x="1290397" y="1452337"/>
                                <a:pt x="1304684" y="1450432"/>
                              </a:cubicBezTo>
                              <a:close/>
                              <a:moveTo>
                                <a:pt x="181449" y="848334"/>
                              </a:moveTo>
                              <a:cubicBezTo>
                                <a:pt x="185021" y="847977"/>
                                <a:pt x="188830" y="848929"/>
                                <a:pt x="192164" y="851310"/>
                              </a:cubicBezTo>
                              <a:cubicBezTo>
                                <a:pt x="197879" y="856073"/>
                                <a:pt x="198831" y="864645"/>
                                <a:pt x="194069" y="871313"/>
                              </a:cubicBezTo>
                              <a:cubicBezTo>
                                <a:pt x="189306" y="877028"/>
                                <a:pt x="180734" y="877980"/>
                                <a:pt x="174067" y="873218"/>
                              </a:cubicBezTo>
                              <a:cubicBezTo>
                                <a:pt x="168351" y="868455"/>
                                <a:pt x="167400" y="859883"/>
                                <a:pt x="172161" y="853215"/>
                              </a:cubicBezTo>
                              <a:cubicBezTo>
                                <a:pt x="174543" y="850358"/>
                                <a:pt x="177877" y="848691"/>
                                <a:pt x="181449" y="848334"/>
                              </a:cubicBezTo>
                              <a:close/>
                              <a:moveTo>
                                <a:pt x="235265" y="838927"/>
                              </a:moveTo>
                              <a:cubicBezTo>
                                <a:pt x="240980" y="838451"/>
                                <a:pt x="246933" y="840356"/>
                                <a:pt x="252171" y="844642"/>
                              </a:cubicBezTo>
                              <a:cubicBezTo>
                                <a:pt x="261696" y="852262"/>
                                <a:pt x="263601" y="866550"/>
                                <a:pt x="255029" y="877027"/>
                              </a:cubicBezTo>
                              <a:cubicBezTo>
                                <a:pt x="246456" y="886552"/>
                                <a:pt x="232170" y="887505"/>
                                <a:pt x="222645" y="879885"/>
                              </a:cubicBezTo>
                              <a:cubicBezTo>
                                <a:pt x="213120" y="872265"/>
                                <a:pt x="211214" y="857977"/>
                                <a:pt x="219786" y="847500"/>
                              </a:cubicBezTo>
                              <a:cubicBezTo>
                                <a:pt x="224074" y="842261"/>
                                <a:pt x="229549" y="839404"/>
                                <a:pt x="235265" y="838927"/>
                              </a:cubicBezTo>
                              <a:close/>
                              <a:moveTo>
                                <a:pt x="271221" y="826545"/>
                              </a:moveTo>
                              <a:cubicBezTo>
                                <a:pt x="275984" y="830355"/>
                                <a:pt x="275984" y="837022"/>
                                <a:pt x="273126" y="840832"/>
                              </a:cubicBezTo>
                              <a:cubicBezTo>
                                <a:pt x="269317" y="845595"/>
                                <a:pt x="262649" y="846547"/>
                                <a:pt x="258839" y="842737"/>
                              </a:cubicBezTo>
                              <a:cubicBezTo>
                                <a:pt x="254076" y="838927"/>
                                <a:pt x="254076" y="832260"/>
                                <a:pt x="256934" y="828450"/>
                              </a:cubicBezTo>
                              <a:cubicBezTo>
                                <a:pt x="260745" y="823687"/>
                                <a:pt x="267412" y="823687"/>
                                <a:pt x="271221" y="826545"/>
                              </a:cubicBezTo>
                              <a:close/>
                              <a:moveTo>
                                <a:pt x="202285" y="823569"/>
                              </a:moveTo>
                              <a:cubicBezTo>
                                <a:pt x="205737" y="823212"/>
                                <a:pt x="209309" y="824164"/>
                                <a:pt x="212167" y="826545"/>
                              </a:cubicBezTo>
                              <a:cubicBezTo>
                                <a:pt x="217881" y="831308"/>
                                <a:pt x="218834" y="839880"/>
                                <a:pt x="214071" y="845595"/>
                              </a:cubicBezTo>
                              <a:cubicBezTo>
                                <a:pt x="209309" y="851310"/>
                                <a:pt x="200736" y="852263"/>
                                <a:pt x="195022" y="847500"/>
                              </a:cubicBezTo>
                              <a:cubicBezTo>
                                <a:pt x="189306" y="842738"/>
                                <a:pt x="188354" y="834165"/>
                                <a:pt x="193117" y="828450"/>
                              </a:cubicBezTo>
                              <a:cubicBezTo>
                                <a:pt x="195498" y="825593"/>
                                <a:pt x="198831" y="823926"/>
                                <a:pt x="202285" y="823569"/>
                              </a:cubicBezTo>
                              <a:close/>
                              <a:moveTo>
                                <a:pt x="134063" y="810353"/>
                              </a:moveTo>
                              <a:cubicBezTo>
                                <a:pt x="146688" y="810353"/>
                                <a:pt x="156922" y="820588"/>
                                <a:pt x="156922" y="833213"/>
                              </a:cubicBezTo>
                              <a:cubicBezTo>
                                <a:pt x="156922" y="845838"/>
                                <a:pt x="146688" y="856073"/>
                                <a:pt x="134063" y="856073"/>
                              </a:cubicBezTo>
                              <a:cubicBezTo>
                                <a:pt x="121437" y="856073"/>
                                <a:pt x="111202" y="845838"/>
                                <a:pt x="111202" y="833213"/>
                              </a:cubicBezTo>
                              <a:cubicBezTo>
                                <a:pt x="111202" y="820588"/>
                                <a:pt x="121437" y="810353"/>
                                <a:pt x="134063" y="810353"/>
                              </a:cubicBezTo>
                              <a:close/>
                              <a:moveTo>
                                <a:pt x="298725" y="809758"/>
                              </a:moveTo>
                              <a:cubicBezTo>
                                <a:pt x="304559" y="809162"/>
                                <a:pt x="310750" y="810829"/>
                                <a:pt x="315990" y="815115"/>
                              </a:cubicBezTo>
                              <a:cubicBezTo>
                                <a:pt x="325515" y="822735"/>
                                <a:pt x="327420" y="837023"/>
                                <a:pt x="318848" y="847500"/>
                              </a:cubicBezTo>
                              <a:cubicBezTo>
                                <a:pt x="310274" y="857025"/>
                                <a:pt x="295987" y="857978"/>
                                <a:pt x="286462" y="850358"/>
                              </a:cubicBezTo>
                              <a:cubicBezTo>
                                <a:pt x="276937" y="842738"/>
                                <a:pt x="275032" y="828450"/>
                                <a:pt x="283604" y="817973"/>
                              </a:cubicBezTo>
                              <a:cubicBezTo>
                                <a:pt x="287414" y="813211"/>
                                <a:pt x="292892" y="810353"/>
                                <a:pt x="298725" y="809758"/>
                              </a:cubicBezTo>
                              <a:close/>
                              <a:moveTo>
                                <a:pt x="231931" y="796541"/>
                              </a:moveTo>
                              <a:cubicBezTo>
                                <a:pt x="236932" y="796065"/>
                                <a:pt x="242171" y="797494"/>
                                <a:pt x="246457" y="800827"/>
                              </a:cubicBezTo>
                              <a:cubicBezTo>
                                <a:pt x="255029" y="807495"/>
                                <a:pt x="255982" y="819877"/>
                                <a:pt x="249314" y="828450"/>
                              </a:cubicBezTo>
                              <a:cubicBezTo>
                                <a:pt x="242647" y="837022"/>
                                <a:pt x="230264" y="838927"/>
                                <a:pt x="221692" y="831307"/>
                              </a:cubicBezTo>
                              <a:cubicBezTo>
                                <a:pt x="213120" y="824640"/>
                                <a:pt x="212167" y="812257"/>
                                <a:pt x="218834" y="803685"/>
                              </a:cubicBezTo>
                              <a:cubicBezTo>
                                <a:pt x="222168" y="799399"/>
                                <a:pt x="226930" y="797018"/>
                                <a:pt x="231931" y="796541"/>
                              </a:cubicBezTo>
                              <a:close/>
                              <a:moveTo>
                                <a:pt x="155969" y="786540"/>
                              </a:moveTo>
                              <a:cubicBezTo>
                                <a:pt x="160733" y="790350"/>
                                <a:pt x="160733" y="797017"/>
                                <a:pt x="157875" y="800827"/>
                              </a:cubicBezTo>
                              <a:cubicBezTo>
                                <a:pt x="155017" y="805590"/>
                                <a:pt x="148350" y="805590"/>
                                <a:pt x="143587" y="802732"/>
                              </a:cubicBezTo>
                              <a:cubicBezTo>
                                <a:pt x="138825" y="798922"/>
                                <a:pt x="138825" y="792255"/>
                                <a:pt x="141683" y="788445"/>
                              </a:cubicBezTo>
                              <a:cubicBezTo>
                                <a:pt x="145492" y="783682"/>
                                <a:pt x="152159" y="783682"/>
                                <a:pt x="155969" y="786540"/>
                              </a:cubicBezTo>
                              <a:close/>
                              <a:moveTo>
                                <a:pt x="114178" y="781896"/>
                              </a:moveTo>
                              <a:cubicBezTo>
                                <a:pt x="118107" y="781539"/>
                                <a:pt x="122155" y="782730"/>
                                <a:pt x="125489" y="785587"/>
                              </a:cubicBezTo>
                              <a:cubicBezTo>
                                <a:pt x="132156" y="791302"/>
                                <a:pt x="133109" y="800827"/>
                                <a:pt x="127394" y="807495"/>
                              </a:cubicBezTo>
                              <a:cubicBezTo>
                                <a:pt x="121680" y="812257"/>
                                <a:pt x="111202" y="813210"/>
                                <a:pt x="105486" y="808447"/>
                              </a:cubicBezTo>
                              <a:cubicBezTo>
                                <a:pt x="98819" y="802732"/>
                                <a:pt x="97866" y="793207"/>
                                <a:pt x="103581" y="787492"/>
                              </a:cubicBezTo>
                              <a:cubicBezTo>
                                <a:pt x="106439" y="784159"/>
                                <a:pt x="110249" y="782254"/>
                                <a:pt x="114178" y="781896"/>
                              </a:cubicBezTo>
                              <a:close/>
                              <a:moveTo>
                                <a:pt x="186330" y="774515"/>
                              </a:moveTo>
                              <a:cubicBezTo>
                                <a:pt x="192164" y="773920"/>
                                <a:pt x="198357" y="775586"/>
                                <a:pt x="203594" y="779872"/>
                              </a:cubicBezTo>
                              <a:cubicBezTo>
                                <a:pt x="213120" y="787492"/>
                                <a:pt x="215025" y="801780"/>
                                <a:pt x="206453" y="812257"/>
                              </a:cubicBezTo>
                              <a:cubicBezTo>
                                <a:pt x="197880" y="821782"/>
                                <a:pt x="183592" y="822735"/>
                                <a:pt x="174067" y="815115"/>
                              </a:cubicBezTo>
                              <a:cubicBezTo>
                                <a:pt x="164542" y="807495"/>
                                <a:pt x="162638" y="793207"/>
                                <a:pt x="171209" y="782730"/>
                              </a:cubicBezTo>
                              <a:cubicBezTo>
                                <a:pt x="175019" y="777968"/>
                                <a:pt x="180496" y="775110"/>
                                <a:pt x="186330" y="774515"/>
                              </a:cubicBezTo>
                              <a:close/>
                              <a:moveTo>
                                <a:pt x="322418" y="769276"/>
                              </a:moveTo>
                              <a:cubicBezTo>
                                <a:pt x="325991" y="768919"/>
                                <a:pt x="329800" y="769871"/>
                                <a:pt x="333134" y="772252"/>
                              </a:cubicBezTo>
                              <a:cubicBezTo>
                                <a:pt x="338849" y="777015"/>
                                <a:pt x="339801" y="785587"/>
                                <a:pt x="335040" y="792255"/>
                              </a:cubicBezTo>
                              <a:cubicBezTo>
                                <a:pt x="330276" y="797970"/>
                                <a:pt x="320751" y="798922"/>
                                <a:pt x="315037" y="794160"/>
                              </a:cubicBezTo>
                              <a:cubicBezTo>
                                <a:pt x="309321" y="789397"/>
                                <a:pt x="308370" y="780825"/>
                                <a:pt x="313131" y="774157"/>
                              </a:cubicBezTo>
                              <a:cubicBezTo>
                                <a:pt x="315513" y="771300"/>
                                <a:pt x="318846" y="769633"/>
                                <a:pt x="322418" y="769276"/>
                              </a:cubicBezTo>
                              <a:close/>
                              <a:moveTo>
                                <a:pt x="263483" y="761180"/>
                              </a:moveTo>
                              <a:cubicBezTo>
                                <a:pt x="269317" y="760585"/>
                                <a:pt x="275508" y="762251"/>
                                <a:pt x="280746" y="766537"/>
                              </a:cubicBezTo>
                              <a:cubicBezTo>
                                <a:pt x="290273" y="774157"/>
                                <a:pt x="292176" y="788445"/>
                                <a:pt x="283604" y="798922"/>
                              </a:cubicBezTo>
                              <a:cubicBezTo>
                                <a:pt x="275984" y="808447"/>
                                <a:pt x="261696" y="810352"/>
                                <a:pt x="251220" y="801780"/>
                              </a:cubicBezTo>
                              <a:cubicBezTo>
                                <a:pt x="241695" y="794160"/>
                                <a:pt x="239789" y="779872"/>
                                <a:pt x="248362" y="769395"/>
                              </a:cubicBezTo>
                              <a:cubicBezTo>
                                <a:pt x="252171" y="764633"/>
                                <a:pt x="257650" y="761775"/>
                                <a:pt x="263483" y="761180"/>
                              </a:cubicBezTo>
                              <a:close/>
                              <a:moveTo>
                                <a:pt x="224668" y="758084"/>
                              </a:moveTo>
                              <a:cubicBezTo>
                                <a:pt x="228598" y="757727"/>
                                <a:pt x="232646" y="758918"/>
                                <a:pt x="235979" y="761775"/>
                              </a:cubicBezTo>
                              <a:cubicBezTo>
                                <a:pt x="242646" y="767490"/>
                                <a:pt x="243600" y="777015"/>
                                <a:pt x="237884" y="782730"/>
                              </a:cubicBezTo>
                              <a:cubicBezTo>
                                <a:pt x="232170" y="788445"/>
                                <a:pt x="221692" y="789398"/>
                                <a:pt x="215976" y="784635"/>
                              </a:cubicBezTo>
                              <a:cubicBezTo>
                                <a:pt x="209309" y="778920"/>
                                <a:pt x="208356" y="769395"/>
                                <a:pt x="214071" y="763680"/>
                              </a:cubicBezTo>
                              <a:cubicBezTo>
                                <a:pt x="216929" y="760347"/>
                                <a:pt x="220739" y="758442"/>
                                <a:pt x="224668" y="758084"/>
                              </a:cubicBezTo>
                              <a:close/>
                              <a:moveTo>
                                <a:pt x="75840" y="749750"/>
                              </a:moveTo>
                              <a:cubicBezTo>
                                <a:pt x="81674" y="749155"/>
                                <a:pt x="87865" y="750821"/>
                                <a:pt x="93105" y="755107"/>
                              </a:cubicBezTo>
                              <a:cubicBezTo>
                                <a:pt x="102630" y="762727"/>
                                <a:pt x="104534" y="777015"/>
                                <a:pt x="95963" y="787492"/>
                              </a:cubicBezTo>
                              <a:cubicBezTo>
                                <a:pt x="87389" y="796065"/>
                                <a:pt x="73102" y="797970"/>
                                <a:pt x="63577" y="790350"/>
                              </a:cubicBezTo>
                              <a:cubicBezTo>
                                <a:pt x="54052" y="782730"/>
                                <a:pt x="52147" y="768442"/>
                                <a:pt x="60719" y="757965"/>
                              </a:cubicBezTo>
                              <a:cubicBezTo>
                                <a:pt x="64530" y="753203"/>
                                <a:pt x="70007" y="750345"/>
                                <a:pt x="75840" y="749750"/>
                              </a:cubicBezTo>
                              <a:close/>
                              <a:moveTo>
                                <a:pt x="187997" y="747369"/>
                              </a:moveTo>
                              <a:cubicBezTo>
                                <a:pt x="191451" y="747012"/>
                                <a:pt x="195022" y="747964"/>
                                <a:pt x="197879" y="750345"/>
                              </a:cubicBezTo>
                              <a:cubicBezTo>
                                <a:pt x="203594" y="755108"/>
                                <a:pt x="204547" y="763680"/>
                                <a:pt x="199784" y="769395"/>
                              </a:cubicBezTo>
                              <a:cubicBezTo>
                                <a:pt x="195022" y="775110"/>
                                <a:pt x="186450" y="776063"/>
                                <a:pt x="180734" y="771300"/>
                              </a:cubicBezTo>
                              <a:cubicBezTo>
                                <a:pt x="175019" y="766538"/>
                                <a:pt x="174067" y="757965"/>
                                <a:pt x="178829" y="752250"/>
                              </a:cubicBezTo>
                              <a:cubicBezTo>
                                <a:pt x="181210" y="749393"/>
                                <a:pt x="184544" y="747726"/>
                                <a:pt x="187997" y="747369"/>
                              </a:cubicBezTo>
                              <a:close/>
                              <a:moveTo>
                                <a:pt x="135847" y="733558"/>
                              </a:moveTo>
                              <a:cubicBezTo>
                                <a:pt x="141681" y="732962"/>
                                <a:pt x="147873" y="734629"/>
                                <a:pt x="153111" y="738915"/>
                              </a:cubicBezTo>
                              <a:cubicBezTo>
                                <a:pt x="162636" y="746535"/>
                                <a:pt x="164542" y="760823"/>
                                <a:pt x="155969" y="771300"/>
                              </a:cubicBezTo>
                              <a:cubicBezTo>
                                <a:pt x="147397" y="780825"/>
                                <a:pt x="133109" y="781778"/>
                                <a:pt x="123584" y="774158"/>
                              </a:cubicBezTo>
                              <a:cubicBezTo>
                                <a:pt x="114059" y="766538"/>
                                <a:pt x="112155" y="752250"/>
                                <a:pt x="120727" y="741773"/>
                              </a:cubicBezTo>
                              <a:cubicBezTo>
                                <a:pt x="124536" y="737011"/>
                                <a:pt x="130013" y="734153"/>
                                <a:pt x="135847" y="733558"/>
                              </a:cubicBezTo>
                              <a:close/>
                              <a:moveTo>
                                <a:pt x="60362" y="720699"/>
                              </a:moveTo>
                              <a:cubicBezTo>
                                <a:pt x="63815" y="720342"/>
                                <a:pt x="67386" y="721294"/>
                                <a:pt x="70244" y="723675"/>
                              </a:cubicBezTo>
                              <a:cubicBezTo>
                                <a:pt x="75960" y="728438"/>
                                <a:pt x="76913" y="737010"/>
                                <a:pt x="72149" y="742725"/>
                              </a:cubicBezTo>
                              <a:cubicBezTo>
                                <a:pt x="67388" y="748440"/>
                                <a:pt x="58814" y="749393"/>
                                <a:pt x="53099" y="744630"/>
                              </a:cubicBezTo>
                              <a:cubicBezTo>
                                <a:pt x="47385" y="739868"/>
                                <a:pt x="46432" y="731295"/>
                                <a:pt x="51194" y="725580"/>
                              </a:cubicBezTo>
                              <a:cubicBezTo>
                                <a:pt x="53576" y="722723"/>
                                <a:pt x="56910" y="721056"/>
                                <a:pt x="60362" y="720699"/>
                              </a:cubicBezTo>
                              <a:close/>
                              <a:moveTo>
                                <a:pt x="355756" y="713079"/>
                              </a:moveTo>
                              <a:cubicBezTo>
                                <a:pt x="359328" y="712722"/>
                                <a:pt x="363139" y="713674"/>
                                <a:pt x="366473" y="716055"/>
                              </a:cubicBezTo>
                              <a:cubicBezTo>
                                <a:pt x="372187" y="720818"/>
                                <a:pt x="373140" y="729390"/>
                                <a:pt x="368377" y="736058"/>
                              </a:cubicBezTo>
                              <a:cubicBezTo>
                                <a:pt x="363615" y="741773"/>
                                <a:pt x="355043" y="742725"/>
                                <a:pt x="348374" y="737963"/>
                              </a:cubicBezTo>
                              <a:cubicBezTo>
                                <a:pt x="342659" y="733200"/>
                                <a:pt x="341707" y="724628"/>
                                <a:pt x="346469" y="717960"/>
                              </a:cubicBezTo>
                              <a:cubicBezTo>
                                <a:pt x="348850" y="715103"/>
                                <a:pt x="352184" y="713436"/>
                                <a:pt x="355756" y="713079"/>
                              </a:cubicBezTo>
                              <a:close/>
                              <a:moveTo>
                                <a:pt x="218716" y="709745"/>
                              </a:moveTo>
                              <a:cubicBezTo>
                                <a:pt x="224550" y="709149"/>
                                <a:pt x="230741" y="710816"/>
                                <a:pt x="235979" y="715102"/>
                              </a:cubicBezTo>
                              <a:cubicBezTo>
                                <a:pt x="245504" y="722722"/>
                                <a:pt x="247409" y="737010"/>
                                <a:pt x="238837" y="747487"/>
                              </a:cubicBezTo>
                              <a:cubicBezTo>
                                <a:pt x="230264" y="757012"/>
                                <a:pt x="215978" y="758917"/>
                                <a:pt x="206453" y="750345"/>
                              </a:cubicBezTo>
                              <a:cubicBezTo>
                                <a:pt x="196928" y="742725"/>
                                <a:pt x="195022" y="728437"/>
                                <a:pt x="203594" y="717960"/>
                              </a:cubicBezTo>
                              <a:cubicBezTo>
                                <a:pt x="207404" y="713198"/>
                                <a:pt x="212881" y="710340"/>
                                <a:pt x="218716" y="709745"/>
                              </a:cubicBezTo>
                              <a:close/>
                              <a:moveTo>
                                <a:pt x="293962" y="708793"/>
                              </a:moveTo>
                              <a:cubicBezTo>
                                <a:pt x="299798" y="708197"/>
                                <a:pt x="305988" y="709864"/>
                                <a:pt x="311226" y="714150"/>
                              </a:cubicBezTo>
                              <a:cubicBezTo>
                                <a:pt x="320751" y="721770"/>
                                <a:pt x="322656" y="736058"/>
                                <a:pt x="314084" y="746535"/>
                              </a:cubicBezTo>
                              <a:cubicBezTo>
                                <a:pt x="306465" y="756060"/>
                                <a:pt x="292176" y="757965"/>
                                <a:pt x="281700" y="749393"/>
                              </a:cubicBezTo>
                              <a:cubicBezTo>
                                <a:pt x="272175" y="741773"/>
                                <a:pt x="270270" y="727485"/>
                                <a:pt x="278842" y="717008"/>
                              </a:cubicBezTo>
                              <a:cubicBezTo>
                                <a:pt x="282651" y="712246"/>
                                <a:pt x="288128" y="709388"/>
                                <a:pt x="293962" y="708793"/>
                              </a:cubicBezTo>
                              <a:close/>
                              <a:moveTo>
                                <a:pt x="259434" y="706411"/>
                              </a:moveTo>
                              <a:cubicBezTo>
                                <a:pt x="262887" y="706054"/>
                                <a:pt x="266459" y="707006"/>
                                <a:pt x="269317" y="709387"/>
                              </a:cubicBezTo>
                              <a:cubicBezTo>
                                <a:pt x="275031" y="714150"/>
                                <a:pt x="275984" y="722722"/>
                                <a:pt x="271221" y="728437"/>
                              </a:cubicBezTo>
                              <a:cubicBezTo>
                                <a:pt x="266459" y="734152"/>
                                <a:pt x="258839" y="735105"/>
                                <a:pt x="252171" y="730342"/>
                              </a:cubicBezTo>
                              <a:cubicBezTo>
                                <a:pt x="246456" y="725580"/>
                                <a:pt x="245504" y="717007"/>
                                <a:pt x="250267" y="711292"/>
                              </a:cubicBezTo>
                              <a:cubicBezTo>
                                <a:pt x="252647" y="708435"/>
                                <a:pt x="255981" y="706768"/>
                                <a:pt x="259434" y="706411"/>
                              </a:cubicBezTo>
                              <a:close/>
                              <a:moveTo>
                                <a:pt x="20596" y="704983"/>
                              </a:moveTo>
                              <a:cubicBezTo>
                                <a:pt x="26429" y="704387"/>
                                <a:pt x="32621" y="706054"/>
                                <a:pt x="37860" y="710340"/>
                              </a:cubicBezTo>
                              <a:cubicBezTo>
                                <a:pt x="47385" y="717960"/>
                                <a:pt x="49289" y="732248"/>
                                <a:pt x="40718" y="742725"/>
                              </a:cubicBezTo>
                              <a:cubicBezTo>
                                <a:pt x="32144" y="751298"/>
                                <a:pt x="17857" y="753203"/>
                                <a:pt x="8332" y="745583"/>
                              </a:cubicBezTo>
                              <a:cubicBezTo>
                                <a:pt x="-1193" y="737963"/>
                                <a:pt x="-3098" y="723675"/>
                                <a:pt x="5474" y="713198"/>
                              </a:cubicBezTo>
                              <a:cubicBezTo>
                                <a:pt x="9285" y="708436"/>
                                <a:pt x="14762" y="705578"/>
                                <a:pt x="20596" y="704983"/>
                              </a:cubicBezTo>
                              <a:close/>
                              <a:moveTo>
                                <a:pt x="171091" y="698315"/>
                              </a:moveTo>
                              <a:cubicBezTo>
                                <a:pt x="176925" y="697719"/>
                                <a:pt x="183116" y="699386"/>
                                <a:pt x="188354" y="703672"/>
                              </a:cubicBezTo>
                              <a:cubicBezTo>
                                <a:pt x="197879" y="711292"/>
                                <a:pt x="199784" y="725580"/>
                                <a:pt x="191212" y="736057"/>
                              </a:cubicBezTo>
                              <a:cubicBezTo>
                                <a:pt x="182639" y="745582"/>
                                <a:pt x="168352" y="747487"/>
                                <a:pt x="158827" y="738915"/>
                              </a:cubicBezTo>
                              <a:cubicBezTo>
                                <a:pt x="149302" y="731295"/>
                                <a:pt x="147397" y="717007"/>
                                <a:pt x="155969" y="706530"/>
                              </a:cubicBezTo>
                              <a:cubicBezTo>
                                <a:pt x="159780" y="701768"/>
                                <a:pt x="165256" y="698910"/>
                                <a:pt x="171091" y="698315"/>
                              </a:cubicBezTo>
                              <a:close/>
                              <a:moveTo>
                                <a:pt x="130371" y="698076"/>
                              </a:moveTo>
                              <a:cubicBezTo>
                                <a:pt x="134300" y="697719"/>
                                <a:pt x="138348" y="698910"/>
                                <a:pt x="141683" y="701767"/>
                              </a:cubicBezTo>
                              <a:cubicBezTo>
                                <a:pt x="148350" y="707482"/>
                                <a:pt x="149302" y="717007"/>
                                <a:pt x="143587" y="722722"/>
                              </a:cubicBezTo>
                              <a:cubicBezTo>
                                <a:pt x="137872" y="728437"/>
                                <a:pt x="128347" y="729390"/>
                                <a:pt x="121680" y="724627"/>
                              </a:cubicBezTo>
                              <a:cubicBezTo>
                                <a:pt x="115013" y="718912"/>
                                <a:pt x="114059" y="709387"/>
                                <a:pt x="119774" y="703672"/>
                              </a:cubicBezTo>
                              <a:cubicBezTo>
                                <a:pt x="122633" y="700339"/>
                                <a:pt x="126441" y="698434"/>
                                <a:pt x="130371" y="698076"/>
                              </a:cubicBezTo>
                              <a:close/>
                              <a:moveTo>
                                <a:pt x="86318" y="684028"/>
                              </a:moveTo>
                              <a:cubicBezTo>
                                <a:pt x="92152" y="683432"/>
                                <a:pt x="98343" y="685099"/>
                                <a:pt x="103581" y="689385"/>
                              </a:cubicBezTo>
                              <a:cubicBezTo>
                                <a:pt x="113106" y="697005"/>
                                <a:pt x="115011" y="711293"/>
                                <a:pt x="106439" y="721770"/>
                              </a:cubicBezTo>
                              <a:cubicBezTo>
                                <a:pt x="97866" y="732248"/>
                                <a:pt x="83580" y="732248"/>
                                <a:pt x="74055" y="724628"/>
                              </a:cubicBezTo>
                              <a:cubicBezTo>
                                <a:pt x="64530" y="717008"/>
                                <a:pt x="62624" y="702720"/>
                                <a:pt x="71196" y="692243"/>
                              </a:cubicBezTo>
                              <a:cubicBezTo>
                                <a:pt x="75006" y="687481"/>
                                <a:pt x="80483" y="684623"/>
                                <a:pt x="86318" y="684028"/>
                              </a:cubicBezTo>
                              <a:close/>
                              <a:moveTo>
                                <a:pt x="255981" y="682718"/>
                              </a:moveTo>
                              <a:cubicBezTo>
                                <a:pt x="260745" y="686528"/>
                                <a:pt x="260745" y="693195"/>
                                <a:pt x="257887" y="697005"/>
                              </a:cubicBezTo>
                              <a:cubicBezTo>
                                <a:pt x="255029" y="701768"/>
                                <a:pt x="248362" y="702720"/>
                                <a:pt x="243600" y="698910"/>
                              </a:cubicBezTo>
                              <a:cubicBezTo>
                                <a:pt x="238836" y="695100"/>
                                <a:pt x="238836" y="688433"/>
                                <a:pt x="241695" y="684623"/>
                              </a:cubicBezTo>
                              <a:cubicBezTo>
                                <a:pt x="245504" y="679860"/>
                                <a:pt x="252171" y="679860"/>
                                <a:pt x="255981" y="682718"/>
                              </a:cubicBezTo>
                              <a:close/>
                              <a:moveTo>
                                <a:pt x="295987" y="681765"/>
                              </a:moveTo>
                              <a:cubicBezTo>
                                <a:pt x="300749" y="685575"/>
                                <a:pt x="300749" y="692242"/>
                                <a:pt x="297891" y="696052"/>
                              </a:cubicBezTo>
                              <a:cubicBezTo>
                                <a:pt x="294081" y="700815"/>
                                <a:pt x="287414" y="701767"/>
                                <a:pt x="283604" y="697957"/>
                              </a:cubicBezTo>
                              <a:cubicBezTo>
                                <a:pt x="278842" y="694147"/>
                                <a:pt x="278842" y="687480"/>
                                <a:pt x="281699" y="683670"/>
                              </a:cubicBezTo>
                              <a:cubicBezTo>
                                <a:pt x="285509" y="678907"/>
                                <a:pt x="292176" y="678907"/>
                                <a:pt x="295987" y="681765"/>
                              </a:cubicBezTo>
                              <a:close/>
                              <a:moveTo>
                                <a:pt x="47503" y="676169"/>
                              </a:moveTo>
                              <a:cubicBezTo>
                                <a:pt x="51433" y="675812"/>
                                <a:pt x="55481" y="677003"/>
                                <a:pt x="58814" y="679860"/>
                              </a:cubicBezTo>
                              <a:cubicBezTo>
                                <a:pt x="65481" y="685575"/>
                                <a:pt x="66435" y="695100"/>
                                <a:pt x="60719" y="701768"/>
                              </a:cubicBezTo>
                              <a:cubicBezTo>
                                <a:pt x="55005" y="706530"/>
                                <a:pt x="45479" y="707483"/>
                                <a:pt x="38811" y="702720"/>
                              </a:cubicBezTo>
                              <a:cubicBezTo>
                                <a:pt x="32144" y="697005"/>
                                <a:pt x="31191" y="687480"/>
                                <a:pt x="36907" y="681765"/>
                              </a:cubicBezTo>
                              <a:cubicBezTo>
                                <a:pt x="39764" y="678432"/>
                                <a:pt x="43574" y="676527"/>
                                <a:pt x="47503" y="676169"/>
                              </a:cubicBezTo>
                              <a:close/>
                              <a:moveTo>
                                <a:pt x="324323" y="675574"/>
                              </a:moveTo>
                              <a:cubicBezTo>
                                <a:pt x="329324" y="675098"/>
                                <a:pt x="334563" y="676527"/>
                                <a:pt x="338849" y="679860"/>
                              </a:cubicBezTo>
                              <a:cubicBezTo>
                                <a:pt x="347421" y="686528"/>
                                <a:pt x="348374" y="698910"/>
                                <a:pt x="341707" y="707483"/>
                              </a:cubicBezTo>
                              <a:cubicBezTo>
                                <a:pt x="335040" y="716055"/>
                                <a:pt x="322656" y="717008"/>
                                <a:pt x="314084" y="710340"/>
                              </a:cubicBezTo>
                              <a:cubicBezTo>
                                <a:pt x="305512" y="703673"/>
                                <a:pt x="304559" y="691290"/>
                                <a:pt x="311226" y="682718"/>
                              </a:cubicBezTo>
                              <a:cubicBezTo>
                                <a:pt x="314561" y="678432"/>
                                <a:pt x="319323" y="676050"/>
                                <a:pt x="324323" y="675574"/>
                              </a:cubicBezTo>
                              <a:close/>
                              <a:moveTo>
                                <a:pt x="122631" y="674145"/>
                              </a:moveTo>
                              <a:cubicBezTo>
                                <a:pt x="127394" y="677955"/>
                                <a:pt x="127394" y="684622"/>
                                <a:pt x="124536" y="688432"/>
                              </a:cubicBezTo>
                              <a:cubicBezTo>
                                <a:pt x="120726" y="693195"/>
                                <a:pt x="114059" y="694147"/>
                                <a:pt x="110249" y="690337"/>
                              </a:cubicBezTo>
                              <a:cubicBezTo>
                                <a:pt x="105486" y="686527"/>
                                <a:pt x="105486" y="679860"/>
                                <a:pt x="108344" y="676050"/>
                              </a:cubicBezTo>
                              <a:cubicBezTo>
                                <a:pt x="112155" y="671287"/>
                                <a:pt x="118822" y="671287"/>
                                <a:pt x="122631" y="674145"/>
                              </a:cubicBezTo>
                              <a:close/>
                              <a:moveTo>
                                <a:pt x="152041" y="652595"/>
                              </a:moveTo>
                              <a:cubicBezTo>
                                <a:pt x="157875" y="651999"/>
                                <a:pt x="164066" y="653666"/>
                                <a:pt x="169305" y="657952"/>
                              </a:cubicBezTo>
                              <a:cubicBezTo>
                                <a:pt x="178829" y="665572"/>
                                <a:pt x="180734" y="679860"/>
                                <a:pt x="172162" y="690337"/>
                              </a:cubicBezTo>
                              <a:cubicBezTo>
                                <a:pt x="163589" y="700815"/>
                                <a:pt x="149302" y="700815"/>
                                <a:pt x="139777" y="693195"/>
                              </a:cubicBezTo>
                              <a:cubicBezTo>
                                <a:pt x="130252" y="685575"/>
                                <a:pt x="128347" y="671287"/>
                                <a:pt x="136919" y="660810"/>
                              </a:cubicBezTo>
                              <a:cubicBezTo>
                                <a:pt x="140730" y="656048"/>
                                <a:pt x="146207" y="653190"/>
                                <a:pt x="152041" y="652595"/>
                              </a:cubicBezTo>
                              <a:close/>
                              <a:moveTo>
                                <a:pt x="213953" y="648785"/>
                              </a:moveTo>
                              <a:cubicBezTo>
                                <a:pt x="219786" y="648189"/>
                                <a:pt x="225978" y="649856"/>
                                <a:pt x="231217" y="654142"/>
                              </a:cubicBezTo>
                              <a:cubicBezTo>
                                <a:pt x="240742" y="661762"/>
                                <a:pt x="242646" y="676050"/>
                                <a:pt x="234075" y="686527"/>
                              </a:cubicBezTo>
                              <a:cubicBezTo>
                                <a:pt x="225501" y="697005"/>
                                <a:pt x="211214" y="697005"/>
                                <a:pt x="201689" y="689385"/>
                              </a:cubicBezTo>
                              <a:cubicBezTo>
                                <a:pt x="192164" y="681765"/>
                                <a:pt x="190259" y="667477"/>
                                <a:pt x="198831" y="657000"/>
                              </a:cubicBezTo>
                              <a:cubicBezTo>
                                <a:pt x="202642" y="652238"/>
                                <a:pt x="208119" y="649380"/>
                                <a:pt x="213953" y="648785"/>
                              </a:cubicBezTo>
                              <a:close/>
                              <a:moveTo>
                                <a:pt x="273246" y="645689"/>
                              </a:moveTo>
                              <a:cubicBezTo>
                                <a:pt x="277176" y="645332"/>
                                <a:pt x="281224" y="646523"/>
                                <a:pt x="284557" y="649380"/>
                              </a:cubicBezTo>
                              <a:cubicBezTo>
                                <a:pt x="291224" y="655095"/>
                                <a:pt x="292178" y="664620"/>
                                <a:pt x="286462" y="670335"/>
                              </a:cubicBezTo>
                              <a:cubicBezTo>
                                <a:pt x="280748" y="677003"/>
                                <a:pt x="271223" y="677955"/>
                                <a:pt x="264554" y="672240"/>
                              </a:cubicBezTo>
                              <a:cubicBezTo>
                                <a:pt x="257887" y="666525"/>
                                <a:pt x="256934" y="657000"/>
                                <a:pt x="262649" y="651285"/>
                              </a:cubicBezTo>
                              <a:cubicBezTo>
                                <a:pt x="265507" y="647952"/>
                                <a:pt x="269317" y="646047"/>
                                <a:pt x="273246" y="645689"/>
                              </a:cubicBezTo>
                              <a:close/>
                              <a:moveTo>
                                <a:pt x="97629" y="638784"/>
                              </a:moveTo>
                              <a:cubicBezTo>
                                <a:pt x="101201" y="638427"/>
                                <a:pt x="105010" y="639379"/>
                                <a:pt x="108344" y="641760"/>
                              </a:cubicBezTo>
                              <a:cubicBezTo>
                                <a:pt x="114059" y="646523"/>
                                <a:pt x="115011" y="655095"/>
                                <a:pt x="110249" y="661763"/>
                              </a:cubicBezTo>
                              <a:cubicBezTo>
                                <a:pt x="105486" y="667478"/>
                                <a:pt x="95961" y="668430"/>
                                <a:pt x="90247" y="663668"/>
                              </a:cubicBezTo>
                              <a:cubicBezTo>
                                <a:pt x="84531" y="658905"/>
                                <a:pt x="83580" y="650333"/>
                                <a:pt x="88341" y="643665"/>
                              </a:cubicBezTo>
                              <a:cubicBezTo>
                                <a:pt x="90723" y="640808"/>
                                <a:pt x="94057" y="639141"/>
                                <a:pt x="97629" y="638784"/>
                              </a:cubicBezTo>
                              <a:close/>
                              <a:moveTo>
                                <a:pt x="310156" y="627830"/>
                              </a:moveTo>
                              <a:cubicBezTo>
                                <a:pt x="315990" y="627234"/>
                                <a:pt x="322181" y="628901"/>
                                <a:pt x="327420" y="633187"/>
                              </a:cubicBezTo>
                              <a:cubicBezTo>
                                <a:pt x="336945" y="640807"/>
                                <a:pt x="338849" y="655095"/>
                                <a:pt x="330277" y="665572"/>
                              </a:cubicBezTo>
                              <a:cubicBezTo>
                                <a:pt x="321704" y="675097"/>
                                <a:pt x="307417" y="677002"/>
                                <a:pt x="297892" y="668430"/>
                              </a:cubicBezTo>
                              <a:cubicBezTo>
                                <a:pt x="288367" y="660810"/>
                                <a:pt x="286462" y="646522"/>
                                <a:pt x="295034" y="636045"/>
                              </a:cubicBezTo>
                              <a:cubicBezTo>
                                <a:pt x="298845" y="631283"/>
                                <a:pt x="304322" y="628425"/>
                                <a:pt x="310156" y="627830"/>
                              </a:cubicBezTo>
                              <a:close/>
                              <a:moveTo>
                                <a:pt x="211810" y="615924"/>
                              </a:moveTo>
                              <a:cubicBezTo>
                                <a:pt x="215262" y="615567"/>
                                <a:pt x="218834" y="616519"/>
                                <a:pt x="221692" y="618900"/>
                              </a:cubicBezTo>
                              <a:cubicBezTo>
                                <a:pt x="227406" y="623663"/>
                                <a:pt x="228359" y="632235"/>
                                <a:pt x="223596" y="637950"/>
                              </a:cubicBezTo>
                              <a:cubicBezTo>
                                <a:pt x="218834" y="643665"/>
                                <a:pt x="210261" y="644618"/>
                                <a:pt x="204546" y="639855"/>
                              </a:cubicBezTo>
                              <a:cubicBezTo>
                                <a:pt x="198831" y="635093"/>
                                <a:pt x="197879" y="626520"/>
                                <a:pt x="202642" y="620805"/>
                              </a:cubicBezTo>
                              <a:cubicBezTo>
                                <a:pt x="205024" y="617948"/>
                                <a:pt x="208356" y="616281"/>
                                <a:pt x="211810" y="615924"/>
                              </a:cubicBezTo>
                              <a:close/>
                              <a:moveTo>
                                <a:pt x="136682" y="610804"/>
                              </a:moveTo>
                              <a:cubicBezTo>
                                <a:pt x="141683" y="610328"/>
                                <a:pt x="146921" y="611757"/>
                                <a:pt x="151208" y="615090"/>
                              </a:cubicBezTo>
                              <a:cubicBezTo>
                                <a:pt x="159780" y="621758"/>
                                <a:pt x="160733" y="634140"/>
                                <a:pt x="154064" y="642713"/>
                              </a:cubicBezTo>
                              <a:cubicBezTo>
                                <a:pt x="147397" y="651285"/>
                                <a:pt x="135014" y="652238"/>
                                <a:pt x="126442" y="645570"/>
                              </a:cubicBezTo>
                              <a:cubicBezTo>
                                <a:pt x="117869" y="638903"/>
                                <a:pt x="116917" y="626520"/>
                                <a:pt x="123584" y="617948"/>
                              </a:cubicBezTo>
                              <a:cubicBezTo>
                                <a:pt x="126918" y="613662"/>
                                <a:pt x="131681" y="611280"/>
                                <a:pt x="136682" y="610804"/>
                              </a:cubicBezTo>
                              <a:close/>
                              <a:moveTo>
                                <a:pt x="178591" y="608304"/>
                              </a:moveTo>
                              <a:cubicBezTo>
                                <a:pt x="182163" y="607947"/>
                                <a:pt x="185973" y="608899"/>
                                <a:pt x="189308" y="611280"/>
                              </a:cubicBezTo>
                              <a:cubicBezTo>
                                <a:pt x="195022" y="616043"/>
                                <a:pt x="195975" y="624615"/>
                                <a:pt x="191212" y="631283"/>
                              </a:cubicBezTo>
                              <a:cubicBezTo>
                                <a:pt x="186450" y="636998"/>
                                <a:pt x="177877" y="637950"/>
                                <a:pt x="171209" y="633188"/>
                              </a:cubicBezTo>
                              <a:cubicBezTo>
                                <a:pt x="165494" y="628425"/>
                                <a:pt x="164542" y="619853"/>
                                <a:pt x="169305" y="613185"/>
                              </a:cubicBezTo>
                              <a:cubicBezTo>
                                <a:pt x="171685" y="610328"/>
                                <a:pt x="175019" y="608661"/>
                                <a:pt x="178591" y="608304"/>
                              </a:cubicBezTo>
                              <a:close/>
                              <a:moveTo>
                                <a:pt x="251100" y="600208"/>
                              </a:moveTo>
                              <a:cubicBezTo>
                                <a:pt x="256934" y="599612"/>
                                <a:pt x="263127" y="601279"/>
                                <a:pt x="268364" y="605565"/>
                              </a:cubicBezTo>
                              <a:cubicBezTo>
                                <a:pt x="277889" y="613185"/>
                                <a:pt x="279795" y="627473"/>
                                <a:pt x="271223" y="637950"/>
                              </a:cubicBezTo>
                              <a:cubicBezTo>
                                <a:pt x="262649" y="648428"/>
                                <a:pt x="248362" y="648428"/>
                                <a:pt x="238837" y="640808"/>
                              </a:cubicBezTo>
                              <a:cubicBezTo>
                                <a:pt x="229312" y="633188"/>
                                <a:pt x="227407" y="618900"/>
                                <a:pt x="235979" y="608423"/>
                              </a:cubicBezTo>
                              <a:cubicBezTo>
                                <a:pt x="239789" y="603661"/>
                                <a:pt x="245266" y="600803"/>
                                <a:pt x="251100" y="600208"/>
                              </a:cubicBezTo>
                              <a:close/>
                              <a:moveTo>
                                <a:pt x="410287" y="591278"/>
                              </a:moveTo>
                              <a:cubicBezTo>
                                <a:pt x="422669" y="590325"/>
                                <a:pt x="434099" y="598898"/>
                                <a:pt x="435052" y="612233"/>
                              </a:cubicBezTo>
                              <a:cubicBezTo>
                                <a:pt x="436004" y="624615"/>
                                <a:pt x="427432" y="636045"/>
                                <a:pt x="414097" y="636998"/>
                              </a:cubicBezTo>
                              <a:cubicBezTo>
                                <a:pt x="401715" y="637950"/>
                                <a:pt x="390285" y="628425"/>
                                <a:pt x="389332" y="616043"/>
                              </a:cubicBezTo>
                              <a:cubicBezTo>
                                <a:pt x="388379" y="603660"/>
                                <a:pt x="396952" y="592230"/>
                                <a:pt x="410287" y="591278"/>
                              </a:cubicBezTo>
                              <a:close/>
                              <a:moveTo>
                                <a:pt x="461721" y="581753"/>
                              </a:moveTo>
                              <a:cubicBezTo>
                                <a:pt x="469341" y="580800"/>
                                <a:pt x="476010" y="586515"/>
                                <a:pt x="476961" y="594135"/>
                              </a:cubicBezTo>
                              <a:cubicBezTo>
                                <a:pt x="477914" y="601755"/>
                                <a:pt x="472199" y="608423"/>
                                <a:pt x="464580" y="609375"/>
                              </a:cubicBezTo>
                              <a:cubicBezTo>
                                <a:pt x="456960" y="610328"/>
                                <a:pt x="450291" y="605565"/>
                                <a:pt x="449339" y="596993"/>
                              </a:cubicBezTo>
                              <a:cubicBezTo>
                                <a:pt x="448386" y="589373"/>
                                <a:pt x="454102" y="582705"/>
                                <a:pt x="461721" y="581753"/>
                              </a:cubicBezTo>
                              <a:close/>
                              <a:moveTo>
                                <a:pt x="384569" y="579848"/>
                              </a:moveTo>
                              <a:cubicBezTo>
                                <a:pt x="390285" y="578895"/>
                                <a:pt x="395046" y="583658"/>
                                <a:pt x="395999" y="589373"/>
                              </a:cubicBezTo>
                              <a:cubicBezTo>
                                <a:pt x="396951" y="595088"/>
                                <a:pt x="392190" y="599850"/>
                                <a:pt x="386474" y="600803"/>
                              </a:cubicBezTo>
                              <a:cubicBezTo>
                                <a:pt x="380760" y="600803"/>
                                <a:pt x="375996" y="596993"/>
                                <a:pt x="375044" y="591278"/>
                              </a:cubicBezTo>
                              <a:cubicBezTo>
                                <a:pt x="374091" y="585563"/>
                                <a:pt x="378854" y="580800"/>
                                <a:pt x="384569" y="579848"/>
                              </a:cubicBezTo>
                              <a:close/>
                              <a:moveTo>
                                <a:pt x="525539" y="566513"/>
                              </a:moveTo>
                              <a:cubicBezTo>
                                <a:pt x="533159" y="565560"/>
                                <a:pt x="539827" y="571275"/>
                                <a:pt x="540780" y="578895"/>
                              </a:cubicBezTo>
                              <a:cubicBezTo>
                                <a:pt x="541733" y="586515"/>
                                <a:pt x="536017" y="593183"/>
                                <a:pt x="528397" y="594135"/>
                              </a:cubicBezTo>
                              <a:cubicBezTo>
                                <a:pt x="520777" y="595088"/>
                                <a:pt x="514109" y="589373"/>
                                <a:pt x="513158" y="581753"/>
                              </a:cubicBezTo>
                              <a:cubicBezTo>
                                <a:pt x="512205" y="574133"/>
                                <a:pt x="517919" y="567465"/>
                                <a:pt x="525539" y="566513"/>
                              </a:cubicBezTo>
                              <a:close/>
                              <a:moveTo>
                                <a:pt x="344565" y="566513"/>
                              </a:moveTo>
                              <a:cubicBezTo>
                                <a:pt x="356946" y="565560"/>
                                <a:pt x="368376" y="574133"/>
                                <a:pt x="369329" y="587468"/>
                              </a:cubicBezTo>
                              <a:cubicBezTo>
                                <a:pt x="370282" y="599850"/>
                                <a:pt x="361709" y="611280"/>
                                <a:pt x="348374" y="612233"/>
                              </a:cubicBezTo>
                              <a:cubicBezTo>
                                <a:pt x="335040" y="613185"/>
                                <a:pt x="324562" y="603660"/>
                                <a:pt x="323609" y="591278"/>
                              </a:cubicBezTo>
                              <a:cubicBezTo>
                                <a:pt x="322656" y="578895"/>
                                <a:pt x="331229" y="567465"/>
                                <a:pt x="344565" y="566513"/>
                              </a:cubicBezTo>
                              <a:close/>
                              <a:moveTo>
                                <a:pt x="4009784" y="554130"/>
                              </a:moveTo>
                              <a:cubicBezTo>
                                <a:pt x="4017404" y="551272"/>
                                <a:pt x="4025977" y="556035"/>
                                <a:pt x="4027882" y="562702"/>
                              </a:cubicBezTo>
                              <a:cubicBezTo>
                                <a:pt x="4030739" y="570322"/>
                                <a:pt x="4025977" y="577942"/>
                                <a:pt x="4019309" y="580800"/>
                              </a:cubicBezTo>
                              <a:cubicBezTo>
                                <a:pt x="4011689" y="583657"/>
                                <a:pt x="4004069" y="578895"/>
                                <a:pt x="4001212" y="572227"/>
                              </a:cubicBezTo>
                              <a:cubicBezTo>
                                <a:pt x="3998354" y="564607"/>
                                <a:pt x="4003117" y="556987"/>
                                <a:pt x="4009784" y="554130"/>
                              </a:cubicBezTo>
                              <a:close/>
                              <a:moveTo>
                                <a:pt x="4073602" y="548415"/>
                              </a:moveTo>
                              <a:cubicBezTo>
                                <a:pt x="4081222" y="545557"/>
                                <a:pt x="4089794" y="549367"/>
                                <a:pt x="4092652" y="557940"/>
                              </a:cubicBezTo>
                              <a:cubicBezTo>
                                <a:pt x="4095509" y="565560"/>
                                <a:pt x="4090747" y="574132"/>
                                <a:pt x="4083127" y="576990"/>
                              </a:cubicBezTo>
                              <a:cubicBezTo>
                                <a:pt x="4075507" y="579847"/>
                                <a:pt x="4066934" y="575085"/>
                                <a:pt x="4064077" y="567465"/>
                              </a:cubicBezTo>
                              <a:cubicBezTo>
                                <a:pt x="4061219" y="559845"/>
                                <a:pt x="4065982" y="551272"/>
                                <a:pt x="4073602" y="548415"/>
                              </a:cubicBezTo>
                              <a:close/>
                              <a:moveTo>
                                <a:pt x="3963112" y="546510"/>
                              </a:moveTo>
                              <a:cubicBezTo>
                                <a:pt x="3973589" y="542700"/>
                                <a:pt x="3984066" y="548415"/>
                                <a:pt x="3987877" y="558893"/>
                              </a:cubicBezTo>
                              <a:cubicBezTo>
                                <a:pt x="3991687" y="569370"/>
                                <a:pt x="3985972" y="579848"/>
                                <a:pt x="3975494" y="583658"/>
                              </a:cubicBezTo>
                              <a:cubicBezTo>
                                <a:pt x="3965016" y="587468"/>
                                <a:pt x="3954539" y="581753"/>
                                <a:pt x="3950729" y="571275"/>
                              </a:cubicBezTo>
                              <a:cubicBezTo>
                                <a:pt x="3946919" y="560798"/>
                                <a:pt x="3952634" y="550320"/>
                                <a:pt x="3963112" y="546510"/>
                              </a:cubicBezTo>
                              <a:close/>
                              <a:moveTo>
                                <a:pt x="3925011" y="536985"/>
                              </a:moveTo>
                              <a:cubicBezTo>
                                <a:pt x="3932631" y="534128"/>
                                <a:pt x="3941204" y="537938"/>
                                <a:pt x="3943109" y="545558"/>
                              </a:cubicBezTo>
                              <a:cubicBezTo>
                                <a:pt x="3945966" y="553178"/>
                                <a:pt x="3941204" y="560798"/>
                                <a:pt x="3934536" y="563655"/>
                              </a:cubicBezTo>
                              <a:cubicBezTo>
                                <a:pt x="3926916" y="566513"/>
                                <a:pt x="3919296" y="561750"/>
                                <a:pt x="3916439" y="555083"/>
                              </a:cubicBezTo>
                              <a:cubicBezTo>
                                <a:pt x="3913581" y="547463"/>
                                <a:pt x="3918344" y="539843"/>
                                <a:pt x="3925011" y="536985"/>
                              </a:cubicBezTo>
                              <a:close/>
                              <a:moveTo>
                                <a:pt x="306465" y="536985"/>
                              </a:moveTo>
                              <a:cubicBezTo>
                                <a:pt x="314084" y="536032"/>
                                <a:pt x="320752" y="541747"/>
                                <a:pt x="321704" y="549367"/>
                              </a:cubicBezTo>
                              <a:cubicBezTo>
                                <a:pt x="322657" y="556987"/>
                                <a:pt x="316942" y="563655"/>
                                <a:pt x="309323" y="564607"/>
                              </a:cubicBezTo>
                              <a:cubicBezTo>
                                <a:pt x="301703" y="565560"/>
                                <a:pt x="295034" y="559845"/>
                                <a:pt x="294082" y="552225"/>
                              </a:cubicBezTo>
                              <a:cubicBezTo>
                                <a:pt x="293129" y="544605"/>
                                <a:pt x="298845" y="537937"/>
                                <a:pt x="306465" y="536985"/>
                              </a:cubicBezTo>
                              <a:close/>
                              <a:moveTo>
                                <a:pt x="375044" y="536033"/>
                              </a:moveTo>
                              <a:cubicBezTo>
                                <a:pt x="385523" y="535080"/>
                                <a:pt x="395047" y="542700"/>
                                <a:pt x="395999" y="554130"/>
                              </a:cubicBezTo>
                              <a:cubicBezTo>
                                <a:pt x="396952" y="564608"/>
                                <a:pt x="389332" y="574133"/>
                                <a:pt x="377902" y="575085"/>
                              </a:cubicBezTo>
                              <a:cubicBezTo>
                                <a:pt x="367424" y="576038"/>
                                <a:pt x="357899" y="567465"/>
                                <a:pt x="356948" y="556988"/>
                              </a:cubicBezTo>
                              <a:cubicBezTo>
                                <a:pt x="355994" y="546510"/>
                                <a:pt x="363615" y="536985"/>
                                <a:pt x="375044" y="536033"/>
                              </a:cubicBezTo>
                              <a:close/>
                              <a:moveTo>
                                <a:pt x="339801" y="534128"/>
                              </a:moveTo>
                              <a:cubicBezTo>
                                <a:pt x="347421" y="533175"/>
                                <a:pt x="354090" y="538890"/>
                                <a:pt x="354090" y="546510"/>
                              </a:cubicBezTo>
                              <a:cubicBezTo>
                                <a:pt x="355041" y="554130"/>
                                <a:pt x="349326" y="560798"/>
                                <a:pt x="341707" y="560798"/>
                              </a:cubicBezTo>
                              <a:cubicBezTo>
                                <a:pt x="334087" y="561750"/>
                                <a:pt x="327420" y="556035"/>
                                <a:pt x="327420" y="548415"/>
                              </a:cubicBezTo>
                              <a:cubicBezTo>
                                <a:pt x="326466" y="540795"/>
                                <a:pt x="332182" y="534128"/>
                                <a:pt x="339801" y="534128"/>
                              </a:cubicBezTo>
                              <a:close/>
                              <a:moveTo>
                                <a:pt x="419812" y="533175"/>
                              </a:moveTo>
                              <a:cubicBezTo>
                                <a:pt x="432194" y="532222"/>
                                <a:pt x="443624" y="540795"/>
                                <a:pt x="444577" y="554130"/>
                              </a:cubicBezTo>
                              <a:cubicBezTo>
                                <a:pt x="445529" y="566512"/>
                                <a:pt x="436957" y="577942"/>
                                <a:pt x="423622" y="578895"/>
                              </a:cubicBezTo>
                              <a:cubicBezTo>
                                <a:pt x="411240" y="579847"/>
                                <a:pt x="399810" y="570322"/>
                                <a:pt x="398857" y="557940"/>
                              </a:cubicBezTo>
                              <a:cubicBezTo>
                                <a:pt x="397904" y="545557"/>
                                <a:pt x="406477" y="534127"/>
                                <a:pt x="419812" y="533175"/>
                              </a:cubicBezTo>
                              <a:close/>
                              <a:moveTo>
                                <a:pt x="4112653" y="523650"/>
                              </a:moveTo>
                              <a:cubicBezTo>
                                <a:pt x="4124084" y="518888"/>
                                <a:pt x="4137419" y="525555"/>
                                <a:pt x="4141228" y="537938"/>
                              </a:cubicBezTo>
                              <a:cubicBezTo>
                                <a:pt x="4145039" y="550320"/>
                                <a:pt x="4138371" y="562703"/>
                                <a:pt x="4126941" y="566513"/>
                              </a:cubicBezTo>
                              <a:cubicBezTo>
                                <a:pt x="4114559" y="570323"/>
                                <a:pt x="4102176" y="563655"/>
                                <a:pt x="4098366" y="552225"/>
                              </a:cubicBezTo>
                              <a:cubicBezTo>
                                <a:pt x="4094556" y="539843"/>
                                <a:pt x="4101224" y="527460"/>
                                <a:pt x="4112653" y="523650"/>
                              </a:cubicBezTo>
                              <a:close/>
                              <a:moveTo>
                                <a:pt x="4012642" y="523650"/>
                              </a:moveTo>
                              <a:cubicBezTo>
                                <a:pt x="4018357" y="521745"/>
                                <a:pt x="4024072" y="524603"/>
                                <a:pt x="4025977" y="530318"/>
                              </a:cubicBezTo>
                              <a:cubicBezTo>
                                <a:pt x="4027882" y="536033"/>
                                <a:pt x="4025025" y="541748"/>
                                <a:pt x="4019309" y="543653"/>
                              </a:cubicBezTo>
                              <a:cubicBezTo>
                                <a:pt x="4013594" y="545558"/>
                                <a:pt x="4007879" y="542700"/>
                                <a:pt x="4005975" y="536986"/>
                              </a:cubicBezTo>
                              <a:cubicBezTo>
                                <a:pt x="4004069" y="531270"/>
                                <a:pt x="4006927" y="525555"/>
                                <a:pt x="4012642" y="523650"/>
                              </a:cubicBezTo>
                              <a:close/>
                              <a:moveTo>
                                <a:pt x="478867" y="517935"/>
                              </a:moveTo>
                              <a:cubicBezTo>
                                <a:pt x="491249" y="516982"/>
                                <a:pt x="502680" y="525555"/>
                                <a:pt x="503632" y="538890"/>
                              </a:cubicBezTo>
                              <a:cubicBezTo>
                                <a:pt x="504584" y="551272"/>
                                <a:pt x="496013" y="562702"/>
                                <a:pt x="482677" y="563655"/>
                              </a:cubicBezTo>
                              <a:cubicBezTo>
                                <a:pt x="470294" y="564607"/>
                                <a:pt x="458864" y="555082"/>
                                <a:pt x="457913" y="542700"/>
                              </a:cubicBezTo>
                              <a:cubicBezTo>
                                <a:pt x="456960" y="530317"/>
                                <a:pt x="465532" y="518887"/>
                                <a:pt x="478867" y="517935"/>
                              </a:cubicBezTo>
                              <a:close/>
                              <a:moveTo>
                                <a:pt x="526491" y="516983"/>
                              </a:moveTo>
                              <a:cubicBezTo>
                                <a:pt x="536969" y="516030"/>
                                <a:pt x="546494" y="523650"/>
                                <a:pt x="547447" y="535080"/>
                              </a:cubicBezTo>
                              <a:cubicBezTo>
                                <a:pt x="548400" y="545558"/>
                                <a:pt x="540780" y="555083"/>
                                <a:pt x="529349" y="556035"/>
                              </a:cubicBezTo>
                              <a:cubicBezTo>
                                <a:pt x="518872" y="556035"/>
                                <a:pt x="509347" y="548415"/>
                                <a:pt x="508394" y="537938"/>
                              </a:cubicBezTo>
                              <a:cubicBezTo>
                                <a:pt x="507441" y="527460"/>
                                <a:pt x="515061" y="517935"/>
                                <a:pt x="526491" y="516983"/>
                              </a:cubicBezTo>
                              <a:close/>
                              <a:moveTo>
                                <a:pt x="3902151" y="513173"/>
                              </a:moveTo>
                              <a:cubicBezTo>
                                <a:pt x="3908819" y="510315"/>
                                <a:pt x="3917391" y="515078"/>
                                <a:pt x="3919296" y="521745"/>
                              </a:cubicBezTo>
                              <a:cubicBezTo>
                                <a:pt x="3922154" y="528413"/>
                                <a:pt x="3918344" y="536985"/>
                                <a:pt x="3910724" y="538890"/>
                              </a:cubicBezTo>
                              <a:cubicBezTo>
                                <a:pt x="3904056" y="541748"/>
                                <a:pt x="3896436" y="537938"/>
                                <a:pt x="3893579" y="530318"/>
                              </a:cubicBezTo>
                              <a:cubicBezTo>
                                <a:pt x="3890721" y="523650"/>
                                <a:pt x="3895484" y="516030"/>
                                <a:pt x="3902151" y="513173"/>
                              </a:cubicBezTo>
                              <a:close/>
                              <a:moveTo>
                                <a:pt x="4085984" y="505552"/>
                              </a:moveTo>
                              <a:cubicBezTo>
                                <a:pt x="4092651" y="503647"/>
                                <a:pt x="4100271" y="507457"/>
                                <a:pt x="4103129" y="514125"/>
                              </a:cubicBezTo>
                              <a:cubicBezTo>
                                <a:pt x="4105034" y="520792"/>
                                <a:pt x="4101224" y="528412"/>
                                <a:pt x="4094556" y="531270"/>
                              </a:cubicBezTo>
                              <a:cubicBezTo>
                                <a:pt x="4087889" y="533175"/>
                                <a:pt x="4079316" y="529365"/>
                                <a:pt x="4077411" y="522697"/>
                              </a:cubicBezTo>
                              <a:cubicBezTo>
                                <a:pt x="4075506" y="516030"/>
                                <a:pt x="4079316" y="508410"/>
                                <a:pt x="4085984" y="505552"/>
                              </a:cubicBezTo>
                              <a:close/>
                              <a:moveTo>
                                <a:pt x="4045978" y="505552"/>
                              </a:moveTo>
                              <a:cubicBezTo>
                                <a:pt x="4057409" y="501742"/>
                                <a:pt x="4069791" y="508410"/>
                                <a:pt x="4074553" y="519840"/>
                              </a:cubicBezTo>
                              <a:cubicBezTo>
                                <a:pt x="4078364" y="532222"/>
                                <a:pt x="4071696" y="544605"/>
                                <a:pt x="4060266" y="548415"/>
                              </a:cubicBezTo>
                              <a:cubicBezTo>
                                <a:pt x="4047884" y="552225"/>
                                <a:pt x="4035501" y="545557"/>
                                <a:pt x="4031691" y="534127"/>
                              </a:cubicBezTo>
                              <a:cubicBezTo>
                                <a:pt x="4027881" y="521745"/>
                                <a:pt x="4034549" y="509362"/>
                                <a:pt x="4045978" y="505552"/>
                              </a:cubicBezTo>
                              <a:close/>
                              <a:moveTo>
                                <a:pt x="399810" y="503648"/>
                              </a:moveTo>
                              <a:cubicBezTo>
                                <a:pt x="408382" y="502695"/>
                                <a:pt x="416002" y="509363"/>
                                <a:pt x="416002" y="516983"/>
                              </a:cubicBezTo>
                              <a:cubicBezTo>
                                <a:pt x="416954" y="525555"/>
                                <a:pt x="410286" y="533175"/>
                                <a:pt x="402666" y="533175"/>
                              </a:cubicBezTo>
                              <a:cubicBezTo>
                                <a:pt x="395046" y="533175"/>
                                <a:pt x="387426" y="527460"/>
                                <a:pt x="386474" y="519840"/>
                              </a:cubicBezTo>
                              <a:cubicBezTo>
                                <a:pt x="385521" y="511268"/>
                                <a:pt x="392190" y="503648"/>
                                <a:pt x="399810" y="503648"/>
                              </a:cubicBezTo>
                              <a:close/>
                              <a:moveTo>
                                <a:pt x="3974541" y="496980"/>
                              </a:moveTo>
                              <a:cubicBezTo>
                                <a:pt x="3985972" y="493170"/>
                                <a:pt x="3998354" y="499838"/>
                                <a:pt x="4003116" y="511268"/>
                              </a:cubicBezTo>
                              <a:cubicBezTo>
                                <a:pt x="4006927" y="523650"/>
                                <a:pt x="4000259" y="536033"/>
                                <a:pt x="3988829" y="539843"/>
                              </a:cubicBezTo>
                              <a:cubicBezTo>
                                <a:pt x="3977399" y="543653"/>
                                <a:pt x="3964064" y="536985"/>
                                <a:pt x="3960254" y="525555"/>
                              </a:cubicBezTo>
                              <a:cubicBezTo>
                                <a:pt x="3956444" y="513173"/>
                                <a:pt x="3963112" y="500790"/>
                                <a:pt x="3974541" y="496980"/>
                              </a:cubicBezTo>
                              <a:close/>
                              <a:moveTo>
                                <a:pt x="504584" y="496028"/>
                              </a:moveTo>
                              <a:cubicBezTo>
                                <a:pt x="510299" y="495075"/>
                                <a:pt x="515061" y="499838"/>
                                <a:pt x="516014" y="505553"/>
                              </a:cubicBezTo>
                              <a:cubicBezTo>
                                <a:pt x="516966" y="511268"/>
                                <a:pt x="512205" y="516030"/>
                                <a:pt x="506489" y="516983"/>
                              </a:cubicBezTo>
                              <a:cubicBezTo>
                                <a:pt x="500774" y="517935"/>
                                <a:pt x="496011" y="513173"/>
                                <a:pt x="495060" y="507458"/>
                              </a:cubicBezTo>
                              <a:cubicBezTo>
                                <a:pt x="494106" y="501743"/>
                                <a:pt x="498869" y="496980"/>
                                <a:pt x="504584" y="496028"/>
                              </a:cubicBezTo>
                              <a:close/>
                              <a:moveTo>
                                <a:pt x="463627" y="494123"/>
                              </a:moveTo>
                              <a:cubicBezTo>
                                <a:pt x="471246" y="493170"/>
                                <a:pt x="477914" y="498885"/>
                                <a:pt x="477914" y="506505"/>
                              </a:cubicBezTo>
                              <a:cubicBezTo>
                                <a:pt x="478866" y="514125"/>
                                <a:pt x="473152" y="520793"/>
                                <a:pt x="465531" y="520793"/>
                              </a:cubicBezTo>
                              <a:cubicBezTo>
                                <a:pt x="457911" y="520793"/>
                                <a:pt x="451244" y="515078"/>
                                <a:pt x="451244" y="508410"/>
                              </a:cubicBezTo>
                              <a:cubicBezTo>
                                <a:pt x="450291" y="500790"/>
                                <a:pt x="456006" y="494123"/>
                                <a:pt x="463627" y="494123"/>
                              </a:cubicBezTo>
                              <a:close/>
                              <a:moveTo>
                                <a:pt x="3862147" y="488407"/>
                              </a:moveTo>
                              <a:cubicBezTo>
                                <a:pt x="3873577" y="484597"/>
                                <a:pt x="3885959" y="491265"/>
                                <a:pt x="3890722" y="502695"/>
                              </a:cubicBezTo>
                              <a:cubicBezTo>
                                <a:pt x="3894531" y="515077"/>
                                <a:pt x="3887864" y="527460"/>
                                <a:pt x="3876434" y="531270"/>
                              </a:cubicBezTo>
                              <a:cubicBezTo>
                                <a:pt x="3864052" y="535080"/>
                                <a:pt x="3851669" y="528412"/>
                                <a:pt x="3847859" y="516982"/>
                              </a:cubicBezTo>
                              <a:cubicBezTo>
                                <a:pt x="3844049" y="504600"/>
                                <a:pt x="3850716" y="492217"/>
                                <a:pt x="3862147" y="488407"/>
                              </a:cubicBezTo>
                              <a:close/>
                              <a:moveTo>
                                <a:pt x="355994" y="486503"/>
                              </a:moveTo>
                              <a:cubicBezTo>
                                <a:pt x="368376" y="485550"/>
                                <a:pt x="379807" y="494123"/>
                                <a:pt x="380760" y="507458"/>
                              </a:cubicBezTo>
                              <a:cubicBezTo>
                                <a:pt x="381711" y="519840"/>
                                <a:pt x="373140" y="531270"/>
                                <a:pt x="359804" y="532223"/>
                              </a:cubicBezTo>
                              <a:cubicBezTo>
                                <a:pt x="347421" y="533175"/>
                                <a:pt x="335991" y="523650"/>
                                <a:pt x="335040" y="511268"/>
                              </a:cubicBezTo>
                              <a:cubicBezTo>
                                <a:pt x="334087" y="498885"/>
                                <a:pt x="342659" y="487455"/>
                                <a:pt x="355994" y="486503"/>
                              </a:cubicBezTo>
                              <a:close/>
                              <a:moveTo>
                                <a:pt x="4015499" y="485550"/>
                              </a:moveTo>
                              <a:cubicBezTo>
                                <a:pt x="4023119" y="482692"/>
                                <a:pt x="4031691" y="486502"/>
                                <a:pt x="4034549" y="495075"/>
                              </a:cubicBezTo>
                              <a:cubicBezTo>
                                <a:pt x="4037406" y="502695"/>
                                <a:pt x="4032644" y="511267"/>
                                <a:pt x="4025024" y="514125"/>
                              </a:cubicBezTo>
                              <a:cubicBezTo>
                                <a:pt x="4017404" y="516982"/>
                                <a:pt x="4008831" y="512220"/>
                                <a:pt x="4005974" y="504600"/>
                              </a:cubicBezTo>
                              <a:cubicBezTo>
                                <a:pt x="4003116" y="496980"/>
                                <a:pt x="4007879" y="488407"/>
                                <a:pt x="4015499" y="485550"/>
                              </a:cubicBezTo>
                              <a:close/>
                              <a:moveTo>
                                <a:pt x="294082" y="473168"/>
                              </a:moveTo>
                              <a:cubicBezTo>
                                <a:pt x="306707" y="473168"/>
                                <a:pt x="316942" y="483402"/>
                                <a:pt x="316942" y="496028"/>
                              </a:cubicBezTo>
                              <a:cubicBezTo>
                                <a:pt x="316942" y="508653"/>
                                <a:pt x="306707" y="518888"/>
                                <a:pt x="294082" y="518888"/>
                              </a:cubicBezTo>
                              <a:cubicBezTo>
                                <a:pt x="281457" y="518888"/>
                                <a:pt x="271223" y="508653"/>
                                <a:pt x="271223" y="496028"/>
                              </a:cubicBezTo>
                              <a:cubicBezTo>
                                <a:pt x="271223" y="483402"/>
                                <a:pt x="281457" y="473168"/>
                                <a:pt x="294082" y="473168"/>
                              </a:cubicBezTo>
                              <a:close/>
                              <a:moveTo>
                                <a:pt x="547447" y="472215"/>
                              </a:moveTo>
                              <a:cubicBezTo>
                                <a:pt x="559830" y="471262"/>
                                <a:pt x="571259" y="479835"/>
                                <a:pt x="572212" y="493170"/>
                              </a:cubicBezTo>
                              <a:cubicBezTo>
                                <a:pt x="573164" y="505552"/>
                                <a:pt x="564592" y="516982"/>
                                <a:pt x="551258" y="517935"/>
                              </a:cubicBezTo>
                              <a:cubicBezTo>
                                <a:pt x="538874" y="518887"/>
                                <a:pt x="527444" y="509362"/>
                                <a:pt x="526492" y="496980"/>
                              </a:cubicBezTo>
                              <a:cubicBezTo>
                                <a:pt x="525539" y="484597"/>
                                <a:pt x="534113" y="473167"/>
                                <a:pt x="547447" y="472215"/>
                              </a:cubicBezTo>
                              <a:close/>
                              <a:moveTo>
                                <a:pt x="383616" y="471263"/>
                              </a:moveTo>
                              <a:cubicBezTo>
                                <a:pt x="391236" y="470310"/>
                                <a:pt x="397904" y="476025"/>
                                <a:pt x="397904" y="483645"/>
                              </a:cubicBezTo>
                              <a:cubicBezTo>
                                <a:pt x="398857" y="491265"/>
                                <a:pt x="393141" y="497933"/>
                                <a:pt x="385521" y="497933"/>
                              </a:cubicBezTo>
                              <a:cubicBezTo>
                                <a:pt x="378854" y="497933"/>
                                <a:pt x="372186" y="492218"/>
                                <a:pt x="371234" y="485550"/>
                              </a:cubicBezTo>
                              <a:cubicBezTo>
                                <a:pt x="370282" y="477930"/>
                                <a:pt x="375996" y="471263"/>
                                <a:pt x="383616" y="471263"/>
                              </a:cubicBezTo>
                              <a:close/>
                              <a:moveTo>
                                <a:pt x="332182" y="469358"/>
                              </a:moveTo>
                              <a:cubicBezTo>
                                <a:pt x="337898" y="468405"/>
                                <a:pt x="342659" y="473168"/>
                                <a:pt x="343612" y="478883"/>
                              </a:cubicBezTo>
                              <a:cubicBezTo>
                                <a:pt x="344565" y="484598"/>
                                <a:pt x="339802" y="489360"/>
                                <a:pt x="334087" y="490313"/>
                              </a:cubicBezTo>
                              <a:cubicBezTo>
                                <a:pt x="328373" y="491265"/>
                                <a:pt x="323609" y="486503"/>
                                <a:pt x="322657" y="480788"/>
                              </a:cubicBezTo>
                              <a:cubicBezTo>
                                <a:pt x="321704" y="475073"/>
                                <a:pt x="326467" y="470310"/>
                                <a:pt x="332182" y="469358"/>
                              </a:cubicBezTo>
                              <a:close/>
                              <a:moveTo>
                                <a:pt x="476010" y="468405"/>
                              </a:moveTo>
                              <a:cubicBezTo>
                                <a:pt x="481724" y="467452"/>
                                <a:pt x="486486" y="472215"/>
                                <a:pt x="487439" y="477930"/>
                              </a:cubicBezTo>
                              <a:cubicBezTo>
                                <a:pt x="488391" y="483645"/>
                                <a:pt x="483630" y="488407"/>
                                <a:pt x="477914" y="489360"/>
                              </a:cubicBezTo>
                              <a:cubicBezTo>
                                <a:pt x="472199" y="489360"/>
                                <a:pt x="467436" y="485550"/>
                                <a:pt x="466485" y="479835"/>
                              </a:cubicBezTo>
                              <a:cubicBezTo>
                                <a:pt x="465531" y="474120"/>
                                <a:pt x="470294" y="469357"/>
                                <a:pt x="476010" y="468405"/>
                              </a:cubicBezTo>
                              <a:close/>
                              <a:moveTo>
                                <a:pt x="3919297" y="467453"/>
                              </a:moveTo>
                              <a:cubicBezTo>
                                <a:pt x="3930727" y="463643"/>
                                <a:pt x="3944062" y="469358"/>
                                <a:pt x="3947872" y="481740"/>
                              </a:cubicBezTo>
                              <a:cubicBezTo>
                                <a:pt x="3951681" y="494123"/>
                                <a:pt x="3945014" y="506505"/>
                                <a:pt x="3933584" y="510315"/>
                              </a:cubicBezTo>
                              <a:cubicBezTo>
                                <a:pt x="3921202" y="514125"/>
                                <a:pt x="3908819" y="507458"/>
                                <a:pt x="3905009" y="496028"/>
                              </a:cubicBezTo>
                              <a:cubicBezTo>
                                <a:pt x="3901199" y="483645"/>
                                <a:pt x="3907866" y="471263"/>
                                <a:pt x="3919297" y="467453"/>
                              </a:cubicBezTo>
                              <a:close/>
                              <a:moveTo>
                                <a:pt x="424574" y="464595"/>
                              </a:moveTo>
                              <a:cubicBezTo>
                                <a:pt x="436957" y="463642"/>
                                <a:pt x="448386" y="472215"/>
                                <a:pt x="449339" y="485550"/>
                              </a:cubicBezTo>
                              <a:cubicBezTo>
                                <a:pt x="450291" y="497932"/>
                                <a:pt x="441719" y="509362"/>
                                <a:pt x="428385" y="510315"/>
                              </a:cubicBezTo>
                              <a:cubicBezTo>
                                <a:pt x="416002" y="511267"/>
                                <a:pt x="405524" y="501742"/>
                                <a:pt x="403619" y="489360"/>
                              </a:cubicBezTo>
                              <a:cubicBezTo>
                                <a:pt x="402666" y="476977"/>
                                <a:pt x="411240" y="465547"/>
                                <a:pt x="424574" y="464595"/>
                              </a:cubicBezTo>
                              <a:close/>
                              <a:moveTo>
                                <a:pt x="513158" y="459833"/>
                              </a:moveTo>
                              <a:cubicBezTo>
                                <a:pt x="521730" y="458880"/>
                                <a:pt x="529349" y="465548"/>
                                <a:pt x="529349" y="473168"/>
                              </a:cubicBezTo>
                              <a:cubicBezTo>
                                <a:pt x="530302" y="481740"/>
                                <a:pt x="523634" y="489360"/>
                                <a:pt x="516014" y="489360"/>
                              </a:cubicBezTo>
                              <a:cubicBezTo>
                                <a:pt x="508394" y="490313"/>
                                <a:pt x="500774" y="484598"/>
                                <a:pt x="499822" y="476025"/>
                              </a:cubicBezTo>
                              <a:cubicBezTo>
                                <a:pt x="498869" y="467453"/>
                                <a:pt x="505538" y="459833"/>
                                <a:pt x="513158" y="459833"/>
                              </a:cubicBezTo>
                              <a:close/>
                              <a:moveTo>
                                <a:pt x="4089793" y="456022"/>
                              </a:moveTo>
                              <a:cubicBezTo>
                                <a:pt x="4102176" y="452212"/>
                                <a:pt x="4114559" y="458880"/>
                                <a:pt x="4118368" y="470310"/>
                              </a:cubicBezTo>
                              <a:cubicBezTo>
                                <a:pt x="4122178" y="482692"/>
                                <a:pt x="4115511" y="495075"/>
                                <a:pt x="4104081" y="498885"/>
                              </a:cubicBezTo>
                              <a:cubicBezTo>
                                <a:pt x="4091699" y="502695"/>
                                <a:pt x="4079316" y="496027"/>
                                <a:pt x="4075506" y="484597"/>
                              </a:cubicBezTo>
                              <a:cubicBezTo>
                                <a:pt x="4071696" y="472215"/>
                                <a:pt x="4078364" y="459832"/>
                                <a:pt x="4089793" y="456022"/>
                              </a:cubicBezTo>
                              <a:close/>
                              <a:moveTo>
                                <a:pt x="3866909" y="452213"/>
                              </a:moveTo>
                              <a:cubicBezTo>
                                <a:pt x="3874529" y="449355"/>
                                <a:pt x="3883102" y="454118"/>
                                <a:pt x="3885959" y="461738"/>
                              </a:cubicBezTo>
                              <a:cubicBezTo>
                                <a:pt x="3888816" y="469358"/>
                                <a:pt x="3884054" y="477930"/>
                                <a:pt x="3876434" y="480788"/>
                              </a:cubicBezTo>
                              <a:cubicBezTo>
                                <a:pt x="3868814" y="483645"/>
                                <a:pt x="3860241" y="478883"/>
                                <a:pt x="3857384" y="471263"/>
                              </a:cubicBezTo>
                              <a:cubicBezTo>
                                <a:pt x="3854527" y="463643"/>
                                <a:pt x="3859289" y="455070"/>
                                <a:pt x="3866909" y="452213"/>
                              </a:cubicBezTo>
                              <a:close/>
                              <a:moveTo>
                                <a:pt x="3982162" y="448402"/>
                              </a:moveTo>
                              <a:cubicBezTo>
                                <a:pt x="3993591" y="443640"/>
                                <a:pt x="4006927" y="450307"/>
                                <a:pt x="4010737" y="462690"/>
                              </a:cubicBezTo>
                              <a:cubicBezTo>
                                <a:pt x="4014546" y="475072"/>
                                <a:pt x="4007879" y="487455"/>
                                <a:pt x="3996449" y="491265"/>
                              </a:cubicBezTo>
                              <a:cubicBezTo>
                                <a:pt x="3984066" y="495075"/>
                                <a:pt x="3971684" y="488407"/>
                                <a:pt x="3967874" y="476977"/>
                              </a:cubicBezTo>
                              <a:cubicBezTo>
                                <a:pt x="3964064" y="464595"/>
                                <a:pt x="3970731" y="452212"/>
                                <a:pt x="3982162" y="448402"/>
                              </a:cubicBezTo>
                              <a:close/>
                              <a:moveTo>
                                <a:pt x="3904057" y="444592"/>
                              </a:moveTo>
                              <a:cubicBezTo>
                                <a:pt x="3909772" y="442687"/>
                                <a:pt x="3915487" y="445545"/>
                                <a:pt x="3917392" y="451260"/>
                              </a:cubicBezTo>
                              <a:cubicBezTo>
                                <a:pt x="3919297" y="456975"/>
                                <a:pt x="3916440" y="462690"/>
                                <a:pt x="3910724" y="464595"/>
                              </a:cubicBezTo>
                              <a:cubicBezTo>
                                <a:pt x="3905009" y="466500"/>
                                <a:pt x="3899294" y="463642"/>
                                <a:pt x="3897390" y="457927"/>
                              </a:cubicBezTo>
                              <a:cubicBezTo>
                                <a:pt x="3895484" y="452212"/>
                                <a:pt x="3898342" y="446497"/>
                                <a:pt x="3904057" y="444592"/>
                              </a:cubicBezTo>
                              <a:close/>
                              <a:moveTo>
                                <a:pt x="305512" y="441735"/>
                              </a:moveTo>
                              <a:cubicBezTo>
                                <a:pt x="314084" y="440782"/>
                                <a:pt x="321704" y="447450"/>
                                <a:pt x="321704" y="455070"/>
                              </a:cubicBezTo>
                              <a:cubicBezTo>
                                <a:pt x="322657" y="463642"/>
                                <a:pt x="315990" y="471262"/>
                                <a:pt x="308370" y="471262"/>
                              </a:cubicBezTo>
                              <a:cubicBezTo>
                                <a:pt x="299798" y="472215"/>
                                <a:pt x="293129" y="465547"/>
                                <a:pt x="292178" y="457927"/>
                              </a:cubicBezTo>
                              <a:cubicBezTo>
                                <a:pt x="291224" y="449355"/>
                                <a:pt x="297892" y="441735"/>
                                <a:pt x="305512" y="441735"/>
                              </a:cubicBezTo>
                              <a:close/>
                              <a:moveTo>
                                <a:pt x="4030739" y="436972"/>
                              </a:moveTo>
                              <a:cubicBezTo>
                                <a:pt x="4042168" y="433162"/>
                                <a:pt x="4055503" y="439830"/>
                                <a:pt x="4059314" y="451260"/>
                              </a:cubicBezTo>
                              <a:cubicBezTo>
                                <a:pt x="4063124" y="463642"/>
                                <a:pt x="4056456" y="476025"/>
                                <a:pt x="4045026" y="479835"/>
                              </a:cubicBezTo>
                              <a:cubicBezTo>
                                <a:pt x="4032643" y="483645"/>
                                <a:pt x="4020261" y="476977"/>
                                <a:pt x="4016451" y="465547"/>
                              </a:cubicBezTo>
                              <a:cubicBezTo>
                                <a:pt x="4012641" y="453165"/>
                                <a:pt x="4019309" y="440782"/>
                                <a:pt x="4030739" y="436972"/>
                              </a:cubicBezTo>
                              <a:close/>
                              <a:moveTo>
                                <a:pt x="3826903" y="433162"/>
                              </a:moveTo>
                              <a:cubicBezTo>
                                <a:pt x="3838334" y="429352"/>
                                <a:pt x="3851669" y="436020"/>
                                <a:pt x="3855478" y="447450"/>
                              </a:cubicBezTo>
                              <a:cubicBezTo>
                                <a:pt x="3859289" y="459832"/>
                                <a:pt x="3852621" y="472215"/>
                                <a:pt x="3841191" y="476025"/>
                              </a:cubicBezTo>
                              <a:cubicBezTo>
                                <a:pt x="3829761" y="479835"/>
                                <a:pt x="3816426" y="473167"/>
                                <a:pt x="3812616" y="461737"/>
                              </a:cubicBezTo>
                              <a:cubicBezTo>
                                <a:pt x="3808806" y="449355"/>
                                <a:pt x="3815474" y="436972"/>
                                <a:pt x="3826903" y="433162"/>
                              </a:cubicBezTo>
                              <a:close/>
                              <a:moveTo>
                                <a:pt x="3870719" y="423637"/>
                              </a:moveTo>
                              <a:cubicBezTo>
                                <a:pt x="3875481" y="421732"/>
                                <a:pt x="3882149" y="424590"/>
                                <a:pt x="3884054" y="430305"/>
                              </a:cubicBezTo>
                              <a:cubicBezTo>
                                <a:pt x="3885959" y="436020"/>
                                <a:pt x="3883102" y="441735"/>
                                <a:pt x="3877386" y="443640"/>
                              </a:cubicBezTo>
                              <a:cubicBezTo>
                                <a:pt x="3871671" y="445545"/>
                                <a:pt x="3865956" y="442687"/>
                                <a:pt x="3864052" y="436973"/>
                              </a:cubicBezTo>
                              <a:cubicBezTo>
                                <a:pt x="3862146" y="431257"/>
                                <a:pt x="3865004" y="425542"/>
                                <a:pt x="3870719" y="423637"/>
                              </a:cubicBezTo>
                              <a:close/>
                              <a:moveTo>
                                <a:pt x="4073602" y="422685"/>
                              </a:moveTo>
                              <a:cubicBezTo>
                                <a:pt x="4081222" y="420780"/>
                                <a:pt x="4089794" y="424590"/>
                                <a:pt x="4092652" y="432210"/>
                              </a:cubicBezTo>
                              <a:cubicBezTo>
                                <a:pt x="4095509" y="439830"/>
                                <a:pt x="4090747" y="448403"/>
                                <a:pt x="4083127" y="451260"/>
                              </a:cubicBezTo>
                              <a:cubicBezTo>
                                <a:pt x="4075507" y="454118"/>
                                <a:pt x="4066934" y="449355"/>
                                <a:pt x="4064077" y="441735"/>
                              </a:cubicBezTo>
                              <a:cubicBezTo>
                                <a:pt x="4061219" y="434115"/>
                                <a:pt x="4065982" y="425543"/>
                                <a:pt x="4073602" y="422685"/>
                              </a:cubicBezTo>
                              <a:close/>
                              <a:moveTo>
                                <a:pt x="399810" y="422685"/>
                              </a:moveTo>
                              <a:cubicBezTo>
                                <a:pt x="412191" y="421732"/>
                                <a:pt x="423621" y="430305"/>
                                <a:pt x="424574" y="443640"/>
                              </a:cubicBezTo>
                              <a:cubicBezTo>
                                <a:pt x="425527" y="456022"/>
                                <a:pt x="416954" y="467452"/>
                                <a:pt x="403619" y="468405"/>
                              </a:cubicBezTo>
                              <a:cubicBezTo>
                                <a:pt x="391236" y="469357"/>
                                <a:pt x="379807" y="459832"/>
                                <a:pt x="378854" y="447450"/>
                              </a:cubicBezTo>
                              <a:cubicBezTo>
                                <a:pt x="377901" y="435067"/>
                                <a:pt x="386474" y="423637"/>
                                <a:pt x="399810" y="422685"/>
                              </a:cubicBezTo>
                              <a:close/>
                              <a:moveTo>
                                <a:pt x="349327" y="421733"/>
                              </a:moveTo>
                              <a:cubicBezTo>
                                <a:pt x="361709" y="420780"/>
                                <a:pt x="373140" y="429353"/>
                                <a:pt x="374093" y="442688"/>
                              </a:cubicBezTo>
                              <a:cubicBezTo>
                                <a:pt x="375044" y="455070"/>
                                <a:pt x="366473" y="466500"/>
                                <a:pt x="353137" y="467453"/>
                              </a:cubicBezTo>
                              <a:cubicBezTo>
                                <a:pt x="340754" y="468405"/>
                                <a:pt x="330277" y="458880"/>
                                <a:pt x="328373" y="446498"/>
                              </a:cubicBezTo>
                              <a:cubicBezTo>
                                <a:pt x="327420" y="434115"/>
                                <a:pt x="335992" y="422685"/>
                                <a:pt x="349327" y="421733"/>
                              </a:cubicBezTo>
                              <a:close/>
                              <a:moveTo>
                                <a:pt x="465532" y="417923"/>
                              </a:moveTo>
                              <a:cubicBezTo>
                                <a:pt x="477914" y="416970"/>
                                <a:pt x="489344" y="425543"/>
                                <a:pt x="490297" y="438878"/>
                              </a:cubicBezTo>
                              <a:cubicBezTo>
                                <a:pt x="491249" y="451260"/>
                                <a:pt x="482677" y="462690"/>
                                <a:pt x="469343" y="463643"/>
                              </a:cubicBezTo>
                              <a:cubicBezTo>
                                <a:pt x="456007" y="464595"/>
                                <a:pt x="445529" y="455070"/>
                                <a:pt x="444577" y="442688"/>
                              </a:cubicBezTo>
                              <a:cubicBezTo>
                                <a:pt x="443624" y="430305"/>
                                <a:pt x="452197" y="418875"/>
                                <a:pt x="465532" y="417923"/>
                              </a:cubicBezTo>
                              <a:close/>
                              <a:moveTo>
                                <a:pt x="3991687" y="415065"/>
                              </a:moveTo>
                              <a:cubicBezTo>
                                <a:pt x="3999307" y="413160"/>
                                <a:pt x="4006927" y="416970"/>
                                <a:pt x="4008832" y="423638"/>
                              </a:cubicBezTo>
                              <a:cubicBezTo>
                                <a:pt x="4011690" y="430305"/>
                                <a:pt x="4007879" y="438878"/>
                                <a:pt x="4000259" y="440783"/>
                              </a:cubicBezTo>
                              <a:cubicBezTo>
                                <a:pt x="3993592" y="443640"/>
                                <a:pt x="3985019" y="438878"/>
                                <a:pt x="3983115" y="432210"/>
                              </a:cubicBezTo>
                              <a:cubicBezTo>
                                <a:pt x="3980257" y="425543"/>
                                <a:pt x="3984067" y="416970"/>
                                <a:pt x="3991687" y="415065"/>
                              </a:cubicBezTo>
                              <a:close/>
                              <a:moveTo>
                                <a:pt x="3947872" y="413160"/>
                              </a:moveTo>
                              <a:cubicBezTo>
                                <a:pt x="3959302" y="408398"/>
                                <a:pt x="3972637" y="415065"/>
                                <a:pt x="3976447" y="427448"/>
                              </a:cubicBezTo>
                              <a:cubicBezTo>
                                <a:pt x="3980256" y="439830"/>
                                <a:pt x="3973589" y="452213"/>
                                <a:pt x="3962159" y="456023"/>
                              </a:cubicBezTo>
                              <a:cubicBezTo>
                                <a:pt x="3949777" y="459833"/>
                                <a:pt x="3937394" y="453165"/>
                                <a:pt x="3933584" y="441735"/>
                              </a:cubicBezTo>
                              <a:cubicBezTo>
                                <a:pt x="3929774" y="429353"/>
                                <a:pt x="3936441" y="416970"/>
                                <a:pt x="3947872" y="413160"/>
                              </a:cubicBezTo>
                              <a:close/>
                              <a:moveTo>
                                <a:pt x="3909772" y="411255"/>
                              </a:moveTo>
                              <a:cubicBezTo>
                                <a:pt x="3916440" y="408398"/>
                                <a:pt x="3924059" y="412208"/>
                                <a:pt x="3926917" y="419828"/>
                              </a:cubicBezTo>
                              <a:cubicBezTo>
                                <a:pt x="3929775" y="426495"/>
                                <a:pt x="3925012" y="435068"/>
                                <a:pt x="3918344" y="436973"/>
                              </a:cubicBezTo>
                              <a:cubicBezTo>
                                <a:pt x="3911677" y="439830"/>
                                <a:pt x="3903104" y="435068"/>
                                <a:pt x="3901200" y="428400"/>
                              </a:cubicBezTo>
                              <a:cubicBezTo>
                                <a:pt x="3898342" y="421733"/>
                                <a:pt x="3902152" y="413160"/>
                                <a:pt x="3909772" y="411255"/>
                              </a:cubicBezTo>
                              <a:close/>
                              <a:moveTo>
                                <a:pt x="526492" y="410303"/>
                              </a:moveTo>
                              <a:cubicBezTo>
                                <a:pt x="538874" y="409350"/>
                                <a:pt x="550305" y="417923"/>
                                <a:pt x="551258" y="431258"/>
                              </a:cubicBezTo>
                              <a:cubicBezTo>
                                <a:pt x="552209" y="443640"/>
                                <a:pt x="543638" y="455070"/>
                                <a:pt x="530302" y="456023"/>
                              </a:cubicBezTo>
                              <a:cubicBezTo>
                                <a:pt x="516967" y="456975"/>
                                <a:pt x="506489" y="447450"/>
                                <a:pt x="505538" y="435068"/>
                              </a:cubicBezTo>
                              <a:cubicBezTo>
                                <a:pt x="504584" y="422685"/>
                                <a:pt x="513158" y="411255"/>
                                <a:pt x="526492" y="410303"/>
                              </a:cubicBezTo>
                              <a:close/>
                              <a:moveTo>
                                <a:pt x="4044074" y="410302"/>
                              </a:moveTo>
                              <a:cubicBezTo>
                                <a:pt x="4049789" y="408398"/>
                                <a:pt x="4055504" y="411255"/>
                                <a:pt x="4057409" y="416970"/>
                              </a:cubicBezTo>
                              <a:cubicBezTo>
                                <a:pt x="4059314" y="422685"/>
                                <a:pt x="4056456" y="428400"/>
                                <a:pt x="4050741" y="430305"/>
                              </a:cubicBezTo>
                              <a:cubicBezTo>
                                <a:pt x="4045027" y="432210"/>
                                <a:pt x="4039312" y="429352"/>
                                <a:pt x="4037406" y="423637"/>
                              </a:cubicBezTo>
                              <a:cubicBezTo>
                                <a:pt x="4035502" y="417923"/>
                                <a:pt x="4038359" y="412207"/>
                                <a:pt x="4044074" y="410302"/>
                              </a:cubicBezTo>
                              <a:close/>
                              <a:moveTo>
                                <a:pt x="493155" y="396015"/>
                              </a:moveTo>
                              <a:cubicBezTo>
                                <a:pt x="500774" y="395062"/>
                                <a:pt x="507442" y="400777"/>
                                <a:pt x="507442" y="408397"/>
                              </a:cubicBezTo>
                              <a:cubicBezTo>
                                <a:pt x="508394" y="416017"/>
                                <a:pt x="502680" y="422685"/>
                                <a:pt x="495060" y="422685"/>
                              </a:cubicBezTo>
                              <a:cubicBezTo>
                                <a:pt x="487439" y="422685"/>
                                <a:pt x="481724" y="417922"/>
                                <a:pt x="480772" y="410302"/>
                              </a:cubicBezTo>
                              <a:cubicBezTo>
                                <a:pt x="479819" y="402682"/>
                                <a:pt x="485535" y="396015"/>
                                <a:pt x="493155" y="396015"/>
                              </a:cubicBezTo>
                              <a:close/>
                              <a:moveTo>
                                <a:pt x="375998" y="394110"/>
                              </a:moveTo>
                              <a:cubicBezTo>
                                <a:pt x="384569" y="393157"/>
                                <a:pt x="392190" y="399825"/>
                                <a:pt x="392190" y="407445"/>
                              </a:cubicBezTo>
                              <a:cubicBezTo>
                                <a:pt x="393143" y="416017"/>
                                <a:pt x="386474" y="423637"/>
                                <a:pt x="378854" y="423637"/>
                              </a:cubicBezTo>
                              <a:cubicBezTo>
                                <a:pt x="371234" y="424590"/>
                                <a:pt x="363615" y="418875"/>
                                <a:pt x="362662" y="410302"/>
                              </a:cubicBezTo>
                              <a:cubicBezTo>
                                <a:pt x="361709" y="401730"/>
                                <a:pt x="368377" y="394110"/>
                                <a:pt x="375998" y="394110"/>
                              </a:cubicBezTo>
                              <a:close/>
                              <a:moveTo>
                                <a:pt x="3839287" y="391253"/>
                              </a:moveTo>
                              <a:cubicBezTo>
                                <a:pt x="3849764" y="388395"/>
                                <a:pt x="3860241" y="394110"/>
                                <a:pt x="3864052" y="403635"/>
                              </a:cubicBezTo>
                              <a:cubicBezTo>
                                <a:pt x="3867862" y="414113"/>
                                <a:pt x="3862147" y="424590"/>
                                <a:pt x="3851669" y="428400"/>
                              </a:cubicBezTo>
                              <a:cubicBezTo>
                                <a:pt x="3841191" y="432210"/>
                                <a:pt x="3830714" y="426495"/>
                                <a:pt x="3826904" y="416018"/>
                              </a:cubicBezTo>
                              <a:cubicBezTo>
                                <a:pt x="3823094" y="405540"/>
                                <a:pt x="3828809" y="395063"/>
                                <a:pt x="3839287" y="391253"/>
                              </a:cubicBezTo>
                              <a:close/>
                              <a:moveTo>
                                <a:pt x="295987" y="390300"/>
                              </a:moveTo>
                              <a:cubicBezTo>
                                <a:pt x="308370" y="389347"/>
                                <a:pt x="319799" y="397920"/>
                                <a:pt x="320752" y="411255"/>
                              </a:cubicBezTo>
                              <a:cubicBezTo>
                                <a:pt x="321704" y="423637"/>
                                <a:pt x="313132" y="435067"/>
                                <a:pt x="299798" y="436020"/>
                              </a:cubicBezTo>
                              <a:cubicBezTo>
                                <a:pt x="287414" y="436972"/>
                                <a:pt x="276937" y="427447"/>
                                <a:pt x="275032" y="415065"/>
                              </a:cubicBezTo>
                              <a:cubicBezTo>
                                <a:pt x="274079" y="402682"/>
                                <a:pt x="282653" y="391252"/>
                                <a:pt x="295987" y="390300"/>
                              </a:cubicBezTo>
                              <a:close/>
                              <a:moveTo>
                                <a:pt x="3967874" y="384585"/>
                              </a:moveTo>
                              <a:cubicBezTo>
                                <a:pt x="3975494" y="381727"/>
                                <a:pt x="3984066" y="385537"/>
                                <a:pt x="3986924" y="394110"/>
                              </a:cubicBezTo>
                              <a:cubicBezTo>
                                <a:pt x="3989781" y="401730"/>
                                <a:pt x="3985019" y="410302"/>
                                <a:pt x="3977399" y="413160"/>
                              </a:cubicBezTo>
                              <a:cubicBezTo>
                                <a:pt x="3969779" y="416017"/>
                                <a:pt x="3961206" y="411255"/>
                                <a:pt x="3958349" y="403635"/>
                              </a:cubicBezTo>
                              <a:cubicBezTo>
                                <a:pt x="3955491" y="396015"/>
                                <a:pt x="3960254" y="387442"/>
                                <a:pt x="3967874" y="384585"/>
                              </a:cubicBezTo>
                              <a:close/>
                              <a:moveTo>
                                <a:pt x="418860" y="376965"/>
                              </a:moveTo>
                              <a:cubicBezTo>
                                <a:pt x="431241" y="376012"/>
                                <a:pt x="442671" y="384585"/>
                                <a:pt x="443624" y="397920"/>
                              </a:cubicBezTo>
                              <a:cubicBezTo>
                                <a:pt x="444577" y="410302"/>
                                <a:pt x="436004" y="421732"/>
                                <a:pt x="422669" y="422685"/>
                              </a:cubicBezTo>
                              <a:cubicBezTo>
                                <a:pt x="410286" y="422685"/>
                                <a:pt x="398857" y="414112"/>
                                <a:pt x="397904" y="401730"/>
                              </a:cubicBezTo>
                              <a:cubicBezTo>
                                <a:pt x="396951" y="389347"/>
                                <a:pt x="405524" y="377917"/>
                                <a:pt x="418860" y="376965"/>
                              </a:cubicBezTo>
                              <a:close/>
                              <a:moveTo>
                                <a:pt x="4009784" y="376012"/>
                              </a:moveTo>
                              <a:cubicBezTo>
                                <a:pt x="4021214" y="371250"/>
                                <a:pt x="4034549" y="377917"/>
                                <a:pt x="4038359" y="390300"/>
                              </a:cubicBezTo>
                              <a:cubicBezTo>
                                <a:pt x="4042168" y="402682"/>
                                <a:pt x="4035501" y="415065"/>
                                <a:pt x="4024071" y="418875"/>
                              </a:cubicBezTo>
                              <a:cubicBezTo>
                                <a:pt x="4011689" y="422685"/>
                                <a:pt x="3999306" y="416017"/>
                                <a:pt x="3995496" y="404587"/>
                              </a:cubicBezTo>
                              <a:cubicBezTo>
                                <a:pt x="3991686" y="392205"/>
                                <a:pt x="3998353" y="379822"/>
                                <a:pt x="4009784" y="376012"/>
                              </a:cubicBezTo>
                              <a:close/>
                              <a:moveTo>
                                <a:pt x="4082174" y="373155"/>
                              </a:moveTo>
                              <a:cubicBezTo>
                                <a:pt x="4094799" y="373155"/>
                                <a:pt x="4105034" y="383389"/>
                                <a:pt x="4105034" y="396015"/>
                              </a:cubicBezTo>
                              <a:cubicBezTo>
                                <a:pt x="4105034" y="408640"/>
                                <a:pt x="4094799" y="418875"/>
                                <a:pt x="4082174" y="418875"/>
                              </a:cubicBezTo>
                              <a:cubicBezTo>
                                <a:pt x="4069549" y="418875"/>
                                <a:pt x="4059314" y="408640"/>
                                <a:pt x="4059314" y="396015"/>
                              </a:cubicBezTo>
                              <a:cubicBezTo>
                                <a:pt x="4059314" y="383389"/>
                                <a:pt x="4069549" y="373155"/>
                                <a:pt x="4082174" y="373155"/>
                              </a:cubicBezTo>
                              <a:close/>
                              <a:moveTo>
                                <a:pt x="3883102" y="373155"/>
                              </a:moveTo>
                              <a:cubicBezTo>
                                <a:pt x="3895484" y="369345"/>
                                <a:pt x="3907866" y="376013"/>
                                <a:pt x="3911677" y="387443"/>
                              </a:cubicBezTo>
                              <a:cubicBezTo>
                                <a:pt x="3915487" y="399825"/>
                                <a:pt x="3908819" y="412208"/>
                                <a:pt x="3897389" y="416018"/>
                              </a:cubicBezTo>
                              <a:cubicBezTo>
                                <a:pt x="3885006" y="419828"/>
                                <a:pt x="3872624" y="413160"/>
                                <a:pt x="3868814" y="401730"/>
                              </a:cubicBezTo>
                              <a:cubicBezTo>
                                <a:pt x="3865004" y="389348"/>
                                <a:pt x="3871672" y="376965"/>
                                <a:pt x="3883102" y="373155"/>
                              </a:cubicBezTo>
                              <a:close/>
                              <a:moveTo>
                                <a:pt x="476010" y="366488"/>
                              </a:moveTo>
                              <a:cubicBezTo>
                                <a:pt x="483630" y="365535"/>
                                <a:pt x="490297" y="371250"/>
                                <a:pt x="491249" y="378870"/>
                              </a:cubicBezTo>
                              <a:cubicBezTo>
                                <a:pt x="492202" y="386490"/>
                                <a:pt x="486488" y="393158"/>
                                <a:pt x="478867" y="394110"/>
                              </a:cubicBezTo>
                              <a:cubicBezTo>
                                <a:pt x="470294" y="395063"/>
                                <a:pt x="463627" y="389348"/>
                                <a:pt x="463627" y="381728"/>
                              </a:cubicBezTo>
                              <a:cubicBezTo>
                                <a:pt x="462674" y="374108"/>
                                <a:pt x="468389" y="367440"/>
                                <a:pt x="476010" y="366488"/>
                              </a:cubicBezTo>
                              <a:close/>
                              <a:moveTo>
                                <a:pt x="388379" y="366488"/>
                              </a:moveTo>
                              <a:cubicBezTo>
                                <a:pt x="394094" y="365535"/>
                                <a:pt x="398857" y="370298"/>
                                <a:pt x="399810" y="376013"/>
                              </a:cubicBezTo>
                              <a:cubicBezTo>
                                <a:pt x="400761" y="381728"/>
                                <a:pt x="395999" y="386490"/>
                                <a:pt x="390285" y="387443"/>
                              </a:cubicBezTo>
                              <a:cubicBezTo>
                                <a:pt x="384569" y="388395"/>
                                <a:pt x="379807" y="383633"/>
                                <a:pt x="378854" y="377918"/>
                              </a:cubicBezTo>
                              <a:cubicBezTo>
                                <a:pt x="377901" y="372203"/>
                                <a:pt x="382665" y="367440"/>
                                <a:pt x="388379" y="366488"/>
                              </a:cubicBezTo>
                              <a:close/>
                              <a:moveTo>
                                <a:pt x="313131" y="361725"/>
                              </a:moveTo>
                              <a:cubicBezTo>
                                <a:pt x="320751" y="360772"/>
                                <a:pt x="327420" y="366487"/>
                                <a:pt x="327420" y="374107"/>
                              </a:cubicBezTo>
                              <a:cubicBezTo>
                                <a:pt x="328371" y="381727"/>
                                <a:pt x="322656" y="388395"/>
                                <a:pt x="315037" y="388395"/>
                              </a:cubicBezTo>
                              <a:cubicBezTo>
                                <a:pt x="307416" y="388395"/>
                                <a:pt x="300749" y="382680"/>
                                <a:pt x="300749" y="376012"/>
                              </a:cubicBezTo>
                              <a:cubicBezTo>
                                <a:pt x="299796" y="368392"/>
                                <a:pt x="305512" y="361725"/>
                                <a:pt x="313131" y="361725"/>
                              </a:cubicBezTo>
                              <a:close/>
                              <a:moveTo>
                                <a:pt x="3830714" y="353152"/>
                              </a:moveTo>
                              <a:cubicBezTo>
                                <a:pt x="3838334" y="351247"/>
                                <a:pt x="3846907" y="355057"/>
                                <a:pt x="3848812" y="361725"/>
                              </a:cubicBezTo>
                              <a:cubicBezTo>
                                <a:pt x="3851669" y="369345"/>
                                <a:pt x="3846907" y="376965"/>
                                <a:pt x="3840239" y="379822"/>
                              </a:cubicBezTo>
                              <a:cubicBezTo>
                                <a:pt x="3832619" y="382680"/>
                                <a:pt x="3824999" y="377917"/>
                                <a:pt x="3822142" y="371250"/>
                              </a:cubicBezTo>
                              <a:cubicBezTo>
                                <a:pt x="3819284" y="363630"/>
                                <a:pt x="3824047" y="356010"/>
                                <a:pt x="3830714" y="353152"/>
                              </a:cubicBezTo>
                              <a:close/>
                              <a:moveTo>
                                <a:pt x="351232" y="352200"/>
                              </a:moveTo>
                              <a:cubicBezTo>
                                <a:pt x="363615" y="351247"/>
                                <a:pt x="375044" y="359820"/>
                                <a:pt x="375998" y="373155"/>
                              </a:cubicBezTo>
                              <a:cubicBezTo>
                                <a:pt x="376949" y="385537"/>
                                <a:pt x="368377" y="396967"/>
                                <a:pt x="355043" y="397920"/>
                              </a:cubicBezTo>
                              <a:cubicBezTo>
                                <a:pt x="341707" y="398872"/>
                                <a:pt x="331229" y="389347"/>
                                <a:pt x="330277" y="376965"/>
                              </a:cubicBezTo>
                              <a:cubicBezTo>
                                <a:pt x="329324" y="364582"/>
                                <a:pt x="337898" y="353152"/>
                                <a:pt x="351232" y="352200"/>
                              </a:cubicBezTo>
                              <a:close/>
                              <a:moveTo>
                                <a:pt x="3937393" y="345532"/>
                              </a:moveTo>
                              <a:cubicBezTo>
                                <a:pt x="3948824" y="340770"/>
                                <a:pt x="3962159" y="347437"/>
                                <a:pt x="3965968" y="359820"/>
                              </a:cubicBezTo>
                              <a:cubicBezTo>
                                <a:pt x="3969778" y="372202"/>
                                <a:pt x="3963111" y="384585"/>
                                <a:pt x="3951681" y="388395"/>
                              </a:cubicBezTo>
                              <a:cubicBezTo>
                                <a:pt x="3939299" y="392205"/>
                                <a:pt x="3926916" y="385537"/>
                                <a:pt x="3923106" y="374107"/>
                              </a:cubicBezTo>
                              <a:cubicBezTo>
                                <a:pt x="3919296" y="361725"/>
                                <a:pt x="3925964" y="349342"/>
                                <a:pt x="3937393" y="345532"/>
                              </a:cubicBezTo>
                              <a:close/>
                              <a:moveTo>
                                <a:pt x="4021214" y="343627"/>
                              </a:moveTo>
                              <a:cubicBezTo>
                                <a:pt x="4027882" y="340770"/>
                                <a:pt x="4035502" y="344580"/>
                                <a:pt x="4038359" y="352200"/>
                              </a:cubicBezTo>
                              <a:cubicBezTo>
                                <a:pt x="4041217" y="358868"/>
                                <a:pt x="4036454" y="366487"/>
                                <a:pt x="4029787" y="369345"/>
                              </a:cubicBezTo>
                              <a:cubicBezTo>
                                <a:pt x="4023119" y="372202"/>
                                <a:pt x="4014547" y="367440"/>
                                <a:pt x="4012642" y="360773"/>
                              </a:cubicBezTo>
                              <a:cubicBezTo>
                                <a:pt x="4009784" y="354105"/>
                                <a:pt x="4014547" y="346485"/>
                                <a:pt x="4021214" y="343627"/>
                              </a:cubicBezTo>
                              <a:close/>
                              <a:moveTo>
                                <a:pt x="440766" y="337913"/>
                              </a:moveTo>
                              <a:cubicBezTo>
                                <a:pt x="451244" y="336960"/>
                                <a:pt x="460769" y="344580"/>
                                <a:pt x="461721" y="356010"/>
                              </a:cubicBezTo>
                              <a:cubicBezTo>
                                <a:pt x="462674" y="366488"/>
                                <a:pt x="455054" y="376013"/>
                                <a:pt x="443624" y="376965"/>
                              </a:cubicBezTo>
                              <a:cubicBezTo>
                                <a:pt x="433146" y="377918"/>
                                <a:pt x="423621" y="369345"/>
                                <a:pt x="422669" y="358868"/>
                              </a:cubicBezTo>
                              <a:cubicBezTo>
                                <a:pt x="421716" y="348390"/>
                                <a:pt x="429336" y="338865"/>
                                <a:pt x="440766" y="337913"/>
                              </a:cubicBezTo>
                              <a:close/>
                              <a:moveTo>
                                <a:pt x="3982162" y="337912"/>
                              </a:moveTo>
                              <a:cubicBezTo>
                                <a:pt x="3992639" y="335055"/>
                                <a:pt x="4003116" y="339817"/>
                                <a:pt x="4006927" y="350295"/>
                              </a:cubicBezTo>
                              <a:cubicBezTo>
                                <a:pt x="4010737" y="360772"/>
                                <a:pt x="4005022" y="371250"/>
                                <a:pt x="3994544" y="375060"/>
                              </a:cubicBezTo>
                              <a:cubicBezTo>
                                <a:pt x="3984066" y="378870"/>
                                <a:pt x="3973589" y="373155"/>
                                <a:pt x="3969779" y="362677"/>
                              </a:cubicBezTo>
                              <a:cubicBezTo>
                                <a:pt x="3965969" y="352200"/>
                                <a:pt x="3971684" y="341722"/>
                                <a:pt x="3982162" y="337912"/>
                              </a:cubicBezTo>
                              <a:close/>
                              <a:moveTo>
                                <a:pt x="4050741" y="332197"/>
                              </a:moveTo>
                              <a:cubicBezTo>
                                <a:pt x="4058361" y="329340"/>
                                <a:pt x="4065981" y="333150"/>
                                <a:pt x="4068839" y="340770"/>
                              </a:cubicBezTo>
                              <a:cubicBezTo>
                                <a:pt x="4071696" y="348390"/>
                                <a:pt x="4066934" y="356010"/>
                                <a:pt x="4060266" y="358867"/>
                              </a:cubicBezTo>
                              <a:cubicBezTo>
                                <a:pt x="4052646" y="361725"/>
                                <a:pt x="4045026" y="356962"/>
                                <a:pt x="4042169" y="350295"/>
                              </a:cubicBezTo>
                              <a:cubicBezTo>
                                <a:pt x="4039311" y="342675"/>
                                <a:pt x="4044074" y="335055"/>
                                <a:pt x="4050741" y="332197"/>
                              </a:cubicBezTo>
                              <a:close/>
                              <a:moveTo>
                                <a:pt x="396951" y="330293"/>
                              </a:moveTo>
                              <a:cubicBezTo>
                                <a:pt x="404571" y="329340"/>
                                <a:pt x="411240" y="335055"/>
                                <a:pt x="412191" y="342675"/>
                              </a:cubicBezTo>
                              <a:cubicBezTo>
                                <a:pt x="413144" y="350295"/>
                                <a:pt x="407429" y="356963"/>
                                <a:pt x="399810" y="357915"/>
                              </a:cubicBezTo>
                              <a:cubicBezTo>
                                <a:pt x="392190" y="358868"/>
                                <a:pt x="385521" y="353153"/>
                                <a:pt x="384569" y="345533"/>
                              </a:cubicBezTo>
                              <a:cubicBezTo>
                                <a:pt x="383616" y="337913"/>
                                <a:pt x="389332" y="331245"/>
                                <a:pt x="396951" y="330293"/>
                              </a:cubicBezTo>
                              <a:close/>
                              <a:moveTo>
                                <a:pt x="3889769" y="323625"/>
                              </a:moveTo>
                              <a:cubicBezTo>
                                <a:pt x="3897389" y="320768"/>
                                <a:pt x="3905009" y="324578"/>
                                <a:pt x="3907867" y="332198"/>
                              </a:cubicBezTo>
                              <a:cubicBezTo>
                                <a:pt x="3910724" y="339818"/>
                                <a:pt x="3905962" y="347438"/>
                                <a:pt x="3899294" y="350295"/>
                              </a:cubicBezTo>
                              <a:cubicBezTo>
                                <a:pt x="3891674" y="353153"/>
                                <a:pt x="3884054" y="348390"/>
                                <a:pt x="3881197" y="341723"/>
                              </a:cubicBezTo>
                              <a:cubicBezTo>
                                <a:pt x="3878339" y="334103"/>
                                <a:pt x="3883102" y="326483"/>
                                <a:pt x="3889769" y="323625"/>
                              </a:cubicBezTo>
                              <a:close/>
                              <a:moveTo>
                                <a:pt x="334087" y="319815"/>
                              </a:moveTo>
                              <a:cubicBezTo>
                                <a:pt x="342659" y="318862"/>
                                <a:pt x="350279" y="325530"/>
                                <a:pt x="350279" y="333150"/>
                              </a:cubicBezTo>
                              <a:cubicBezTo>
                                <a:pt x="351232" y="341722"/>
                                <a:pt x="344565" y="349342"/>
                                <a:pt x="336945" y="349342"/>
                              </a:cubicBezTo>
                              <a:cubicBezTo>
                                <a:pt x="329324" y="350295"/>
                                <a:pt x="321704" y="344580"/>
                                <a:pt x="320752" y="336007"/>
                              </a:cubicBezTo>
                              <a:cubicBezTo>
                                <a:pt x="319799" y="327435"/>
                                <a:pt x="326467" y="319815"/>
                                <a:pt x="334087" y="319815"/>
                              </a:cubicBezTo>
                              <a:close/>
                              <a:moveTo>
                                <a:pt x="289320" y="319815"/>
                              </a:moveTo>
                              <a:cubicBezTo>
                                <a:pt x="301701" y="318862"/>
                                <a:pt x="313131" y="327435"/>
                                <a:pt x="314084" y="340770"/>
                              </a:cubicBezTo>
                              <a:cubicBezTo>
                                <a:pt x="315037" y="353152"/>
                                <a:pt x="306465" y="364582"/>
                                <a:pt x="293129" y="365535"/>
                              </a:cubicBezTo>
                              <a:cubicBezTo>
                                <a:pt x="280746" y="365535"/>
                                <a:pt x="270270" y="356962"/>
                                <a:pt x="268364" y="344580"/>
                              </a:cubicBezTo>
                              <a:cubicBezTo>
                                <a:pt x="267412" y="332197"/>
                                <a:pt x="275984" y="320767"/>
                                <a:pt x="289320" y="319815"/>
                              </a:cubicBezTo>
                              <a:close/>
                              <a:moveTo>
                                <a:pt x="3967874" y="315052"/>
                              </a:moveTo>
                              <a:cubicBezTo>
                                <a:pt x="3973589" y="313148"/>
                                <a:pt x="3979304" y="316005"/>
                                <a:pt x="3981209" y="321720"/>
                              </a:cubicBezTo>
                              <a:cubicBezTo>
                                <a:pt x="3983114" y="327435"/>
                                <a:pt x="3980256" y="333150"/>
                                <a:pt x="3974541" y="335055"/>
                              </a:cubicBezTo>
                              <a:cubicBezTo>
                                <a:pt x="3968827" y="336960"/>
                                <a:pt x="3963112" y="334102"/>
                                <a:pt x="3961206" y="328387"/>
                              </a:cubicBezTo>
                              <a:cubicBezTo>
                                <a:pt x="3959302" y="322673"/>
                                <a:pt x="3962159" y="316957"/>
                                <a:pt x="3967874" y="315052"/>
                              </a:cubicBezTo>
                              <a:close/>
                              <a:moveTo>
                                <a:pt x="4003116" y="295050"/>
                              </a:moveTo>
                              <a:cubicBezTo>
                                <a:pt x="4014547" y="291240"/>
                                <a:pt x="4027882" y="296955"/>
                                <a:pt x="4031691" y="309337"/>
                              </a:cubicBezTo>
                              <a:cubicBezTo>
                                <a:pt x="4035502" y="321720"/>
                                <a:pt x="4028834" y="334102"/>
                                <a:pt x="4017404" y="337912"/>
                              </a:cubicBezTo>
                              <a:cubicBezTo>
                                <a:pt x="4005022" y="341722"/>
                                <a:pt x="3992639" y="335055"/>
                                <a:pt x="3988829" y="323625"/>
                              </a:cubicBezTo>
                              <a:cubicBezTo>
                                <a:pt x="3985019" y="311242"/>
                                <a:pt x="3991687" y="298860"/>
                                <a:pt x="4003116" y="295050"/>
                              </a:cubicBezTo>
                              <a:close/>
                              <a:moveTo>
                                <a:pt x="3933584" y="285525"/>
                              </a:moveTo>
                              <a:cubicBezTo>
                                <a:pt x="3945014" y="281715"/>
                                <a:pt x="3958349" y="288383"/>
                                <a:pt x="3962159" y="299813"/>
                              </a:cubicBezTo>
                              <a:cubicBezTo>
                                <a:pt x="3965968" y="312195"/>
                                <a:pt x="3959301" y="324578"/>
                                <a:pt x="3947871" y="328388"/>
                              </a:cubicBezTo>
                              <a:cubicBezTo>
                                <a:pt x="3935489" y="332198"/>
                                <a:pt x="3923106" y="325530"/>
                                <a:pt x="3919296" y="314100"/>
                              </a:cubicBezTo>
                              <a:cubicBezTo>
                                <a:pt x="3915486" y="301718"/>
                                <a:pt x="3922153" y="289335"/>
                                <a:pt x="3933584" y="285525"/>
                              </a:cubicBezTo>
                              <a:close/>
                              <a:moveTo>
                                <a:pt x="4085389" y="241472"/>
                              </a:moveTo>
                              <a:cubicBezTo>
                                <a:pt x="4090985" y="239567"/>
                                <a:pt x="4097414" y="239805"/>
                                <a:pt x="4103129" y="242662"/>
                              </a:cubicBezTo>
                              <a:cubicBezTo>
                                <a:pt x="4114559" y="248377"/>
                                <a:pt x="4119322" y="261712"/>
                                <a:pt x="4113607" y="273142"/>
                              </a:cubicBezTo>
                              <a:cubicBezTo>
                                <a:pt x="4107892" y="284572"/>
                                <a:pt x="4094557" y="289335"/>
                                <a:pt x="4083127" y="283620"/>
                              </a:cubicBezTo>
                              <a:cubicBezTo>
                                <a:pt x="4071697" y="277905"/>
                                <a:pt x="4066934" y="264570"/>
                                <a:pt x="4072649" y="253140"/>
                              </a:cubicBezTo>
                              <a:cubicBezTo>
                                <a:pt x="4075031" y="247425"/>
                                <a:pt x="4079793" y="243377"/>
                                <a:pt x="4085389" y="241472"/>
                              </a:cubicBezTo>
                              <a:close/>
                              <a:moveTo>
                                <a:pt x="4126347" y="234090"/>
                              </a:moveTo>
                              <a:cubicBezTo>
                                <a:pt x="4129561" y="232899"/>
                                <a:pt x="4133133" y="233137"/>
                                <a:pt x="4136467" y="235042"/>
                              </a:cubicBezTo>
                              <a:cubicBezTo>
                                <a:pt x="4143134" y="237900"/>
                                <a:pt x="4145992" y="246472"/>
                                <a:pt x="4143134" y="253140"/>
                              </a:cubicBezTo>
                              <a:cubicBezTo>
                                <a:pt x="4140277" y="259807"/>
                                <a:pt x="4131704" y="262665"/>
                                <a:pt x="4125037" y="259807"/>
                              </a:cubicBezTo>
                              <a:cubicBezTo>
                                <a:pt x="4118369" y="256950"/>
                                <a:pt x="4115512" y="248377"/>
                                <a:pt x="4118369" y="241710"/>
                              </a:cubicBezTo>
                              <a:cubicBezTo>
                                <a:pt x="4120274" y="237900"/>
                                <a:pt x="4123132" y="235281"/>
                                <a:pt x="4126347" y="234090"/>
                              </a:cubicBezTo>
                              <a:close/>
                              <a:moveTo>
                                <a:pt x="4159208" y="233852"/>
                              </a:moveTo>
                              <a:cubicBezTo>
                                <a:pt x="4162661" y="232662"/>
                                <a:pt x="4166471" y="232662"/>
                                <a:pt x="4169804" y="234090"/>
                              </a:cubicBezTo>
                              <a:cubicBezTo>
                                <a:pt x="4176472" y="237900"/>
                                <a:pt x="4179329" y="245520"/>
                                <a:pt x="4176472" y="253140"/>
                              </a:cubicBezTo>
                              <a:cubicBezTo>
                                <a:pt x="4172662" y="259808"/>
                                <a:pt x="4165042" y="262665"/>
                                <a:pt x="4157422" y="259808"/>
                              </a:cubicBezTo>
                              <a:cubicBezTo>
                                <a:pt x="4150754" y="255998"/>
                                <a:pt x="4147897" y="248378"/>
                                <a:pt x="4150754" y="240758"/>
                              </a:cubicBezTo>
                              <a:cubicBezTo>
                                <a:pt x="4152659" y="237424"/>
                                <a:pt x="4155755" y="235043"/>
                                <a:pt x="4159208" y="233852"/>
                              </a:cubicBezTo>
                              <a:close/>
                              <a:moveTo>
                                <a:pt x="4021334" y="227185"/>
                              </a:moveTo>
                              <a:cubicBezTo>
                                <a:pt x="4026930" y="225280"/>
                                <a:pt x="4033121" y="225518"/>
                                <a:pt x="4038359" y="228375"/>
                              </a:cubicBezTo>
                              <a:cubicBezTo>
                                <a:pt x="4049789" y="234090"/>
                                <a:pt x="4054552" y="247425"/>
                                <a:pt x="4048837" y="258855"/>
                              </a:cubicBezTo>
                              <a:cubicBezTo>
                                <a:pt x="4043122" y="270285"/>
                                <a:pt x="4029787" y="275048"/>
                                <a:pt x="4018357" y="269333"/>
                              </a:cubicBezTo>
                              <a:cubicBezTo>
                                <a:pt x="4006927" y="263618"/>
                                <a:pt x="4002164" y="250283"/>
                                <a:pt x="4007879" y="238853"/>
                              </a:cubicBezTo>
                              <a:cubicBezTo>
                                <a:pt x="4010737" y="233138"/>
                                <a:pt x="4015738" y="229090"/>
                                <a:pt x="4021334" y="227185"/>
                              </a:cubicBezTo>
                              <a:close/>
                              <a:moveTo>
                                <a:pt x="4059314" y="215993"/>
                              </a:moveTo>
                              <a:cubicBezTo>
                                <a:pt x="4062886" y="214802"/>
                                <a:pt x="4066934" y="215040"/>
                                <a:pt x="4070743" y="216945"/>
                              </a:cubicBezTo>
                              <a:cubicBezTo>
                                <a:pt x="4078364" y="220755"/>
                                <a:pt x="4081221" y="229328"/>
                                <a:pt x="4077411" y="236948"/>
                              </a:cubicBezTo>
                              <a:cubicBezTo>
                                <a:pt x="4073601" y="244568"/>
                                <a:pt x="4065028" y="247425"/>
                                <a:pt x="4057409" y="243615"/>
                              </a:cubicBezTo>
                              <a:cubicBezTo>
                                <a:pt x="4049789" y="239805"/>
                                <a:pt x="4046931" y="231233"/>
                                <a:pt x="4050741" y="223613"/>
                              </a:cubicBezTo>
                              <a:cubicBezTo>
                                <a:pt x="4052646" y="219803"/>
                                <a:pt x="4055742" y="217184"/>
                                <a:pt x="4059314" y="215993"/>
                              </a:cubicBezTo>
                              <a:close/>
                              <a:moveTo>
                                <a:pt x="4195998" y="211111"/>
                              </a:moveTo>
                              <a:cubicBezTo>
                                <a:pt x="4200760" y="209563"/>
                                <a:pt x="4205999" y="209801"/>
                                <a:pt x="4210761" y="212182"/>
                              </a:cubicBezTo>
                              <a:cubicBezTo>
                                <a:pt x="4220286" y="216945"/>
                                <a:pt x="4224096" y="228375"/>
                                <a:pt x="4219334" y="238852"/>
                              </a:cubicBezTo>
                              <a:cubicBezTo>
                                <a:pt x="4214571" y="249330"/>
                                <a:pt x="4203141" y="252187"/>
                                <a:pt x="4192664" y="247425"/>
                              </a:cubicBezTo>
                              <a:cubicBezTo>
                                <a:pt x="4183139" y="242662"/>
                                <a:pt x="4179329" y="231232"/>
                                <a:pt x="4184091" y="220755"/>
                              </a:cubicBezTo>
                              <a:cubicBezTo>
                                <a:pt x="4186949" y="215993"/>
                                <a:pt x="4191235" y="212659"/>
                                <a:pt x="4195998" y="211111"/>
                              </a:cubicBezTo>
                              <a:close/>
                              <a:moveTo>
                                <a:pt x="4045979" y="195990"/>
                              </a:moveTo>
                              <a:cubicBezTo>
                                <a:pt x="4050742" y="198847"/>
                                <a:pt x="4053599" y="204562"/>
                                <a:pt x="4050742" y="210277"/>
                              </a:cubicBezTo>
                              <a:cubicBezTo>
                                <a:pt x="4047884" y="215040"/>
                                <a:pt x="4042169" y="217897"/>
                                <a:pt x="4036454" y="215040"/>
                              </a:cubicBezTo>
                              <a:cubicBezTo>
                                <a:pt x="4031692" y="212182"/>
                                <a:pt x="4028834" y="206467"/>
                                <a:pt x="4031692" y="200752"/>
                              </a:cubicBezTo>
                              <a:cubicBezTo>
                                <a:pt x="4034549" y="195990"/>
                                <a:pt x="4041217" y="194085"/>
                                <a:pt x="4045979" y="195990"/>
                              </a:cubicBezTo>
                              <a:close/>
                              <a:moveTo>
                                <a:pt x="3998831" y="190513"/>
                              </a:moveTo>
                              <a:cubicBezTo>
                                <a:pt x="4003593" y="188847"/>
                                <a:pt x="4008832" y="188847"/>
                                <a:pt x="4013594" y="191228"/>
                              </a:cubicBezTo>
                              <a:cubicBezTo>
                                <a:pt x="4023119" y="195990"/>
                                <a:pt x="4026929" y="207420"/>
                                <a:pt x="4022166" y="217898"/>
                              </a:cubicBezTo>
                              <a:cubicBezTo>
                                <a:pt x="4017404" y="227423"/>
                                <a:pt x="4005974" y="231233"/>
                                <a:pt x="3995497" y="226470"/>
                              </a:cubicBezTo>
                              <a:cubicBezTo>
                                <a:pt x="3985972" y="221708"/>
                                <a:pt x="3982162" y="210278"/>
                                <a:pt x="3986924" y="199800"/>
                              </a:cubicBezTo>
                              <a:cubicBezTo>
                                <a:pt x="3989781" y="195514"/>
                                <a:pt x="3994068" y="192180"/>
                                <a:pt x="3998831" y="190513"/>
                              </a:cubicBezTo>
                              <a:close/>
                              <a:moveTo>
                                <a:pt x="4076816" y="185989"/>
                              </a:moveTo>
                              <a:cubicBezTo>
                                <a:pt x="4079316" y="185036"/>
                                <a:pt x="4082174" y="185036"/>
                                <a:pt x="4085031" y="186465"/>
                              </a:cubicBezTo>
                              <a:cubicBezTo>
                                <a:pt x="4089794" y="189322"/>
                                <a:pt x="4092651" y="195037"/>
                                <a:pt x="4089794" y="200752"/>
                              </a:cubicBezTo>
                              <a:cubicBezTo>
                                <a:pt x="4086936" y="206467"/>
                                <a:pt x="4081221" y="208372"/>
                                <a:pt x="4075506" y="205515"/>
                              </a:cubicBezTo>
                              <a:cubicBezTo>
                                <a:pt x="4070744" y="202657"/>
                                <a:pt x="4067886" y="196942"/>
                                <a:pt x="4070744" y="191227"/>
                              </a:cubicBezTo>
                              <a:cubicBezTo>
                                <a:pt x="4072173" y="188846"/>
                                <a:pt x="4074316" y="186941"/>
                                <a:pt x="4076816" y="185989"/>
                              </a:cubicBezTo>
                              <a:close/>
                              <a:moveTo>
                                <a:pt x="4231598" y="185513"/>
                              </a:moveTo>
                              <a:cubicBezTo>
                                <a:pt x="4235051" y="184322"/>
                                <a:pt x="4238861" y="184560"/>
                                <a:pt x="4242194" y="186465"/>
                              </a:cubicBezTo>
                              <a:cubicBezTo>
                                <a:pt x="4248862" y="190275"/>
                                <a:pt x="4251719" y="197895"/>
                                <a:pt x="4248862" y="205515"/>
                              </a:cubicBezTo>
                              <a:cubicBezTo>
                                <a:pt x="4245052" y="212182"/>
                                <a:pt x="4237432" y="215040"/>
                                <a:pt x="4229812" y="212182"/>
                              </a:cubicBezTo>
                              <a:cubicBezTo>
                                <a:pt x="4223144" y="208372"/>
                                <a:pt x="4220287" y="200753"/>
                                <a:pt x="4223144" y="193132"/>
                              </a:cubicBezTo>
                              <a:cubicBezTo>
                                <a:pt x="4225049" y="189323"/>
                                <a:pt x="4228145" y="186703"/>
                                <a:pt x="4231598" y="185513"/>
                              </a:cubicBezTo>
                              <a:close/>
                              <a:moveTo>
                                <a:pt x="4110511" y="185275"/>
                              </a:moveTo>
                              <a:cubicBezTo>
                                <a:pt x="4115988" y="183370"/>
                                <a:pt x="4122179" y="183608"/>
                                <a:pt x="4127894" y="186465"/>
                              </a:cubicBezTo>
                              <a:cubicBezTo>
                                <a:pt x="4139324" y="192180"/>
                                <a:pt x="4144087" y="205515"/>
                                <a:pt x="4138372" y="216945"/>
                              </a:cubicBezTo>
                              <a:cubicBezTo>
                                <a:pt x="4132657" y="228375"/>
                                <a:pt x="4119322" y="233138"/>
                                <a:pt x="4107892" y="227423"/>
                              </a:cubicBezTo>
                              <a:cubicBezTo>
                                <a:pt x="4096462" y="221708"/>
                                <a:pt x="4091699" y="208373"/>
                                <a:pt x="4097414" y="196943"/>
                              </a:cubicBezTo>
                              <a:cubicBezTo>
                                <a:pt x="4100272" y="191228"/>
                                <a:pt x="4105034" y="187180"/>
                                <a:pt x="4110511" y="185275"/>
                              </a:cubicBezTo>
                              <a:close/>
                              <a:moveTo>
                                <a:pt x="3962992" y="172178"/>
                              </a:moveTo>
                              <a:cubicBezTo>
                                <a:pt x="3966445" y="170987"/>
                                <a:pt x="3970255" y="171225"/>
                                <a:pt x="3973589" y="173130"/>
                              </a:cubicBezTo>
                              <a:cubicBezTo>
                                <a:pt x="3980257" y="176940"/>
                                <a:pt x="3983114" y="184560"/>
                                <a:pt x="3980257" y="192180"/>
                              </a:cubicBezTo>
                              <a:cubicBezTo>
                                <a:pt x="3976447" y="198848"/>
                                <a:pt x="3968827" y="201705"/>
                                <a:pt x="3961207" y="198848"/>
                              </a:cubicBezTo>
                              <a:cubicBezTo>
                                <a:pt x="3954539" y="195038"/>
                                <a:pt x="3951682" y="187418"/>
                                <a:pt x="3954539" y="179798"/>
                              </a:cubicBezTo>
                              <a:cubicBezTo>
                                <a:pt x="3956444" y="175988"/>
                                <a:pt x="3959540" y="173369"/>
                                <a:pt x="3962992" y="172178"/>
                              </a:cubicBezTo>
                              <a:close/>
                              <a:moveTo>
                                <a:pt x="4170518" y="167177"/>
                              </a:moveTo>
                              <a:cubicBezTo>
                                <a:pt x="4175995" y="165272"/>
                                <a:pt x="4182187" y="165510"/>
                                <a:pt x="4187902" y="168367"/>
                              </a:cubicBezTo>
                              <a:cubicBezTo>
                                <a:pt x="4199331" y="174082"/>
                                <a:pt x="4204094" y="187417"/>
                                <a:pt x="4198379" y="198847"/>
                              </a:cubicBezTo>
                              <a:cubicBezTo>
                                <a:pt x="4192664" y="210277"/>
                                <a:pt x="4179329" y="215040"/>
                                <a:pt x="4167899" y="209325"/>
                              </a:cubicBezTo>
                              <a:cubicBezTo>
                                <a:pt x="4156469" y="203610"/>
                                <a:pt x="4151706" y="190275"/>
                                <a:pt x="4157421" y="178845"/>
                              </a:cubicBezTo>
                              <a:cubicBezTo>
                                <a:pt x="4160279" y="173130"/>
                                <a:pt x="4165041" y="169082"/>
                                <a:pt x="4170518" y="167177"/>
                              </a:cubicBezTo>
                              <a:close/>
                              <a:moveTo>
                                <a:pt x="4209214" y="164082"/>
                              </a:moveTo>
                              <a:cubicBezTo>
                                <a:pt x="4211715" y="163129"/>
                                <a:pt x="4214572" y="163129"/>
                                <a:pt x="4217429" y="164558"/>
                              </a:cubicBezTo>
                              <a:cubicBezTo>
                                <a:pt x="4222192" y="167415"/>
                                <a:pt x="4225049" y="173130"/>
                                <a:pt x="4222192" y="178845"/>
                              </a:cubicBezTo>
                              <a:cubicBezTo>
                                <a:pt x="4219334" y="183608"/>
                                <a:pt x="4213619" y="186465"/>
                                <a:pt x="4207904" y="183608"/>
                              </a:cubicBezTo>
                              <a:cubicBezTo>
                                <a:pt x="4203142" y="180750"/>
                                <a:pt x="4200284" y="175035"/>
                                <a:pt x="4203142" y="169320"/>
                              </a:cubicBezTo>
                              <a:cubicBezTo>
                                <a:pt x="4204571" y="166939"/>
                                <a:pt x="4206714" y="165034"/>
                                <a:pt x="4209214" y="164082"/>
                              </a:cubicBezTo>
                              <a:close/>
                              <a:moveTo>
                                <a:pt x="4058719" y="157652"/>
                              </a:moveTo>
                              <a:cubicBezTo>
                                <a:pt x="4061933" y="156462"/>
                                <a:pt x="4065505" y="156462"/>
                                <a:pt x="4068839" y="157890"/>
                              </a:cubicBezTo>
                              <a:cubicBezTo>
                                <a:pt x="4075506" y="160748"/>
                                <a:pt x="4078364" y="169320"/>
                                <a:pt x="4075506" y="175988"/>
                              </a:cubicBezTo>
                              <a:cubicBezTo>
                                <a:pt x="4072649" y="182655"/>
                                <a:pt x="4064076" y="185513"/>
                                <a:pt x="4057409" y="182655"/>
                              </a:cubicBezTo>
                              <a:cubicBezTo>
                                <a:pt x="4050741" y="179798"/>
                                <a:pt x="4047884" y="171225"/>
                                <a:pt x="4050741" y="164558"/>
                              </a:cubicBezTo>
                              <a:cubicBezTo>
                                <a:pt x="4052646" y="161224"/>
                                <a:pt x="4055504" y="158843"/>
                                <a:pt x="4058719" y="157652"/>
                              </a:cubicBezTo>
                              <a:close/>
                              <a:moveTo>
                                <a:pt x="4018476" y="145031"/>
                              </a:moveTo>
                              <a:cubicBezTo>
                                <a:pt x="4024072" y="143126"/>
                                <a:pt x="4030263" y="143126"/>
                                <a:pt x="4035502" y="145507"/>
                              </a:cubicBezTo>
                              <a:cubicBezTo>
                                <a:pt x="4046931" y="151222"/>
                                <a:pt x="4051694" y="164557"/>
                                <a:pt x="4045979" y="175987"/>
                              </a:cubicBezTo>
                              <a:cubicBezTo>
                                <a:pt x="4040264" y="187417"/>
                                <a:pt x="4026929" y="192180"/>
                                <a:pt x="4015499" y="186465"/>
                              </a:cubicBezTo>
                              <a:cubicBezTo>
                                <a:pt x="4004069" y="180750"/>
                                <a:pt x="3999306" y="167415"/>
                                <a:pt x="4005021" y="155985"/>
                              </a:cubicBezTo>
                              <a:cubicBezTo>
                                <a:pt x="4007879" y="150746"/>
                                <a:pt x="4012880" y="146936"/>
                                <a:pt x="4018476" y="145031"/>
                              </a:cubicBezTo>
                              <a:close/>
                              <a:moveTo>
                                <a:pt x="4271722" y="135983"/>
                              </a:moveTo>
                              <a:cubicBezTo>
                                <a:pt x="4275294" y="134792"/>
                                <a:pt x="4279342" y="135030"/>
                                <a:pt x="4283152" y="136935"/>
                              </a:cubicBezTo>
                              <a:cubicBezTo>
                                <a:pt x="4290771" y="140745"/>
                                <a:pt x="4293629" y="149318"/>
                                <a:pt x="4289819" y="156938"/>
                              </a:cubicBezTo>
                              <a:cubicBezTo>
                                <a:pt x="4286009" y="164558"/>
                                <a:pt x="4277436" y="167415"/>
                                <a:pt x="4269816" y="163605"/>
                              </a:cubicBezTo>
                              <a:cubicBezTo>
                                <a:pt x="4262196" y="159795"/>
                                <a:pt x="4259339" y="151223"/>
                                <a:pt x="4263149" y="143603"/>
                              </a:cubicBezTo>
                              <a:cubicBezTo>
                                <a:pt x="4265054" y="139793"/>
                                <a:pt x="4268150" y="137174"/>
                                <a:pt x="4271722" y="135983"/>
                              </a:cubicBezTo>
                              <a:close/>
                              <a:moveTo>
                                <a:pt x="4186592" y="133125"/>
                              </a:moveTo>
                              <a:cubicBezTo>
                                <a:pt x="4190283" y="131934"/>
                                <a:pt x="4194569" y="132172"/>
                                <a:pt x="4198378" y="134077"/>
                              </a:cubicBezTo>
                              <a:cubicBezTo>
                                <a:pt x="4205999" y="137887"/>
                                <a:pt x="4208856" y="146460"/>
                                <a:pt x="4205046" y="154080"/>
                              </a:cubicBezTo>
                              <a:cubicBezTo>
                                <a:pt x="4201236" y="161700"/>
                                <a:pt x="4192664" y="164557"/>
                                <a:pt x="4185043" y="160747"/>
                              </a:cubicBezTo>
                              <a:cubicBezTo>
                                <a:pt x="4177424" y="156937"/>
                                <a:pt x="4174566" y="148365"/>
                                <a:pt x="4178376" y="140745"/>
                              </a:cubicBezTo>
                              <a:cubicBezTo>
                                <a:pt x="4179805" y="136935"/>
                                <a:pt x="4182901" y="134315"/>
                                <a:pt x="4186592" y="133125"/>
                              </a:cubicBezTo>
                              <a:close/>
                              <a:moveTo>
                                <a:pt x="4140991" y="127172"/>
                              </a:moveTo>
                              <a:cubicBezTo>
                                <a:pt x="4146468" y="125266"/>
                                <a:pt x="4152660" y="125504"/>
                                <a:pt x="4158375" y="128362"/>
                              </a:cubicBezTo>
                              <a:cubicBezTo>
                                <a:pt x="4169804" y="134077"/>
                                <a:pt x="4174567" y="147412"/>
                                <a:pt x="4168852" y="158842"/>
                              </a:cubicBezTo>
                              <a:cubicBezTo>
                                <a:pt x="4163137" y="170272"/>
                                <a:pt x="4149802" y="175035"/>
                                <a:pt x="4138372" y="169320"/>
                              </a:cubicBezTo>
                              <a:cubicBezTo>
                                <a:pt x="4126942" y="163605"/>
                                <a:pt x="4122179" y="150270"/>
                                <a:pt x="4127894" y="138840"/>
                              </a:cubicBezTo>
                              <a:cubicBezTo>
                                <a:pt x="4130752" y="133125"/>
                                <a:pt x="4135514" y="129077"/>
                                <a:pt x="4140991" y="127172"/>
                              </a:cubicBezTo>
                              <a:close/>
                              <a:moveTo>
                                <a:pt x="4091819" y="126934"/>
                              </a:moveTo>
                              <a:cubicBezTo>
                                <a:pt x="4097415" y="125029"/>
                                <a:pt x="4103606" y="125029"/>
                                <a:pt x="4108844" y="127410"/>
                              </a:cubicBezTo>
                              <a:cubicBezTo>
                                <a:pt x="4120274" y="133125"/>
                                <a:pt x="4125037" y="146460"/>
                                <a:pt x="4119322" y="157890"/>
                              </a:cubicBezTo>
                              <a:cubicBezTo>
                                <a:pt x="4113607" y="169320"/>
                                <a:pt x="4100272" y="174083"/>
                                <a:pt x="4088842" y="168368"/>
                              </a:cubicBezTo>
                              <a:cubicBezTo>
                                <a:pt x="4077412" y="162653"/>
                                <a:pt x="4072649" y="149318"/>
                                <a:pt x="4078364" y="137888"/>
                              </a:cubicBezTo>
                              <a:cubicBezTo>
                                <a:pt x="4081222" y="132649"/>
                                <a:pt x="4086223" y="128839"/>
                                <a:pt x="4091819" y="126934"/>
                              </a:cubicBezTo>
                              <a:close/>
                              <a:moveTo>
                                <a:pt x="4226716" y="122410"/>
                              </a:moveTo>
                              <a:cubicBezTo>
                                <a:pt x="4232193" y="120504"/>
                                <a:pt x="4238385" y="120742"/>
                                <a:pt x="4244100" y="123600"/>
                              </a:cubicBezTo>
                              <a:cubicBezTo>
                                <a:pt x="4255529" y="129315"/>
                                <a:pt x="4260292" y="142650"/>
                                <a:pt x="4254577" y="154080"/>
                              </a:cubicBezTo>
                              <a:cubicBezTo>
                                <a:pt x="4248862" y="165510"/>
                                <a:pt x="4235527" y="170273"/>
                                <a:pt x="4224097" y="164558"/>
                              </a:cubicBezTo>
                              <a:cubicBezTo>
                                <a:pt x="4212667" y="158843"/>
                                <a:pt x="4207904" y="145508"/>
                                <a:pt x="4213619" y="134078"/>
                              </a:cubicBezTo>
                              <a:cubicBezTo>
                                <a:pt x="4216477" y="128363"/>
                                <a:pt x="4221239" y="124315"/>
                                <a:pt x="4226716" y="122410"/>
                              </a:cubicBezTo>
                              <a:close/>
                              <a:moveTo>
                                <a:pt x="3982994" y="109313"/>
                              </a:moveTo>
                              <a:cubicBezTo>
                                <a:pt x="3986447" y="108122"/>
                                <a:pt x="3990257" y="108360"/>
                                <a:pt x="3993591" y="110265"/>
                              </a:cubicBezTo>
                              <a:cubicBezTo>
                                <a:pt x="4000259" y="114075"/>
                                <a:pt x="4003116" y="121695"/>
                                <a:pt x="4000259" y="129315"/>
                              </a:cubicBezTo>
                              <a:cubicBezTo>
                                <a:pt x="3996449" y="135983"/>
                                <a:pt x="3988829" y="138840"/>
                                <a:pt x="3981209" y="135983"/>
                              </a:cubicBezTo>
                              <a:cubicBezTo>
                                <a:pt x="3974541" y="132173"/>
                                <a:pt x="3971684" y="124553"/>
                                <a:pt x="3974541" y="116933"/>
                              </a:cubicBezTo>
                              <a:cubicBezTo>
                                <a:pt x="3976446" y="113123"/>
                                <a:pt x="3979542" y="110503"/>
                                <a:pt x="3982994" y="109313"/>
                              </a:cubicBezTo>
                              <a:close/>
                              <a:moveTo>
                                <a:pt x="4119322" y="101454"/>
                              </a:moveTo>
                              <a:cubicBezTo>
                                <a:pt x="4122655" y="100263"/>
                                <a:pt x="4126465" y="100263"/>
                                <a:pt x="4129799" y="101692"/>
                              </a:cubicBezTo>
                              <a:cubicBezTo>
                                <a:pt x="4136466" y="104550"/>
                                <a:pt x="4139324" y="113122"/>
                                <a:pt x="4136466" y="119790"/>
                              </a:cubicBezTo>
                              <a:cubicBezTo>
                                <a:pt x="4133609" y="126457"/>
                                <a:pt x="4125036" y="129315"/>
                                <a:pt x="4118369" y="126457"/>
                              </a:cubicBezTo>
                              <a:cubicBezTo>
                                <a:pt x="4111701" y="123600"/>
                                <a:pt x="4108844" y="115027"/>
                                <a:pt x="4111701" y="108360"/>
                              </a:cubicBezTo>
                              <a:cubicBezTo>
                                <a:pt x="4113130" y="105026"/>
                                <a:pt x="4115988" y="102645"/>
                                <a:pt x="4119322" y="101454"/>
                              </a:cubicBezTo>
                              <a:close/>
                              <a:moveTo>
                                <a:pt x="4249814" y="97883"/>
                              </a:moveTo>
                              <a:cubicBezTo>
                                <a:pt x="4253148" y="96692"/>
                                <a:pt x="4256958" y="96930"/>
                                <a:pt x="4260292" y="98835"/>
                              </a:cubicBezTo>
                              <a:cubicBezTo>
                                <a:pt x="4266959" y="101693"/>
                                <a:pt x="4269817" y="110265"/>
                                <a:pt x="4266959" y="116933"/>
                              </a:cubicBezTo>
                              <a:cubicBezTo>
                                <a:pt x="4264102" y="123600"/>
                                <a:pt x="4255529" y="126458"/>
                                <a:pt x="4248862" y="123600"/>
                              </a:cubicBezTo>
                              <a:cubicBezTo>
                                <a:pt x="4242194" y="120743"/>
                                <a:pt x="4239337" y="112170"/>
                                <a:pt x="4242194" y="105503"/>
                              </a:cubicBezTo>
                              <a:cubicBezTo>
                                <a:pt x="4243623" y="101693"/>
                                <a:pt x="4246481" y="99073"/>
                                <a:pt x="4249814" y="97883"/>
                              </a:cubicBezTo>
                              <a:close/>
                              <a:moveTo>
                                <a:pt x="4081222" y="96335"/>
                              </a:moveTo>
                              <a:cubicBezTo>
                                <a:pt x="4084794" y="95025"/>
                                <a:pt x="4088842" y="95025"/>
                                <a:pt x="4092652" y="96930"/>
                              </a:cubicBezTo>
                              <a:cubicBezTo>
                                <a:pt x="4100271" y="100740"/>
                                <a:pt x="4103129" y="109313"/>
                                <a:pt x="4099319" y="116933"/>
                              </a:cubicBezTo>
                              <a:cubicBezTo>
                                <a:pt x="4095509" y="124553"/>
                                <a:pt x="4086936" y="127410"/>
                                <a:pt x="4079316" y="123600"/>
                              </a:cubicBezTo>
                              <a:cubicBezTo>
                                <a:pt x="4071696" y="119790"/>
                                <a:pt x="4068839" y="111218"/>
                                <a:pt x="4072649" y="103598"/>
                              </a:cubicBezTo>
                              <a:cubicBezTo>
                                <a:pt x="4074554" y="100264"/>
                                <a:pt x="4077650" y="97644"/>
                                <a:pt x="4081222" y="96335"/>
                              </a:cubicBezTo>
                              <a:close/>
                              <a:moveTo>
                                <a:pt x="4286128" y="87167"/>
                              </a:moveTo>
                              <a:cubicBezTo>
                                <a:pt x="4291725" y="85261"/>
                                <a:pt x="4297916" y="85499"/>
                                <a:pt x="4303154" y="88357"/>
                              </a:cubicBezTo>
                              <a:cubicBezTo>
                                <a:pt x="4314584" y="94072"/>
                                <a:pt x="4319347" y="107407"/>
                                <a:pt x="4313632" y="118837"/>
                              </a:cubicBezTo>
                              <a:cubicBezTo>
                                <a:pt x="4307917" y="130267"/>
                                <a:pt x="4294582" y="135030"/>
                                <a:pt x="4283152" y="129315"/>
                              </a:cubicBezTo>
                              <a:cubicBezTo>
                                <a:pt x="4271722" y="123600"/>
                                <a:pt x="4266959" y="110265"/>
                                <a:pt x="4272674" y="98835"/>
                              </a:cubicBezTo>
                              <a:cubicBezTo>
                                <a:pt x="4275532" y="93120"/>
                                <a:pt x="4280532" y="89072"/>
                                <a:pt x="4286128" y="87167"/>
                              </a:cubicBezTo>
                              <a:close/>
                              <a:moveTo>
                                <a:pt x="4036216" y="86929"/>
                              </a:moveTo>
                              <a:cubicBezTo>
                                <a:pt x="4041693" y="85024"/>
                                <a:pt x="4047885" y="85024"/>
                                <a:pt x="4053600" y="87405"/>
                              </a:cubicBezTo>
                              <a:cubicBezTo>
                                <a:pt x="4065029" y="93120"/>
                                <a:pt x="4069792" y="106455"/>
                                <a:pt x="4064077" y="117885"/>
                              </a:cubicBezTo>
                              <a:cubicBezTo>
                                <a:pt x="4058362" y="129315"/>
                                <a:pt x="4045027" y="134078"/>
                                <a:pt x="4033597" y="128363"/>
                              </a:cubicBezTo>
                              <a:cubicBezTo>
                                <a:pt x="4022167" y="122648"/>
                                <a:pt x="4017404" y="109313"/>
                                <a:pt x="4023119" y="97883"/>
                              </a:cubicBezTo>
                              <a:cubicBezTo>
                                <a:pt x="4025977" y="92644"/>
                                <a:pt x="4030739" y="88834"/>
                                <a:pt x="4036216" y="86929"/>
                              </a:cubicBezTo>
                              <a:close/>
                              <a:moveTo>
                                <a:pt x="4167661" y="85024"/>
                              </a:moveTo>
                              <a:cubicBezTo>
                                <a:pt x="4173138" y="83119"/>
                                <a:pt x="4179329" y="83119"/>
                                <a:pt x="4185044" y="85500"/>
                              </a:cubicBezTo>
                              <a:cubicBezTo>
                                <a:pt x="4196474" y="91215"/>
                                <a:pt x="4201237" y="104550"/>
                                <a:pt x="4195522" y="115980"/>
                              </a:cubicBezTo>
                              <a:cubicBezTo>
                                <a:pt x="4189807" y="127410"/>
                                <a:pt x="4176472" y="132173"/>
                                <a:pt x="4165042" y="126458"/>
                              </a:cubicBezTo>
                              <a:cubicBezTo>
                                <a:pt x="4153612" y="120743"/>
                                <a:pt x="4148849" y="107408"/>
                                <a:pt x="4154564" y="95978"/>
                              </a:cubicBezTo>
                              <a:cubicBezTo>
                                <a:pt x="4157422" y="90739"/>
                                <a:pt x="4162184" y="86929"/>
                                <a:pt x="4167661" y="85024"/>
                              </a:cubicBezTo>
                              <a:close/>
                              <a:moveTo>
                                <a:pt x="4158374" y="63593"/>
                              </a:moveTo>
                              <a:cubicBezTo>
                                <a:pt x="4163137" y="66450"/>
                                <a:pt x="4165994" y="72165"/>
                                <a:pt x="4163137" y="77880"/>
                              </a:cubicBezTo>
                              <a:cubicBezTo>
                                <a:pt x="4160279" y="82643"/>
                                <a:pt x="4154564" y="85500"/>
                                <a:pt x="4148849" y="82643"/>
                              </a:cubicBezTo>
                              <a:cubicBezTo>
                                <a:pt x="4144087" y="79785"/>
                                <a:pt x="4141229" y="74070"/>
                                <a:pt x="4144087" y="68355"/>
                              </a:cubicBezTo>
                              <a:cubicBezTo>
                                <a:pt x="4146944" y="62640"/>
                                <a:pt x="4153612" y="60735"/>
                                <a:pt x="4158374" y="63593"/>
                              </a:cubicBezTo>
                              <a:close/>
                              <a:moveTo>
                                <a:pt x="4108964" y="56449"/>
                              </a:moveTo>
                              <a:cubicBezTo>
                                <a:pt x="4114560" y="54544"/>
                                <a:pt x="4120751" y="54544"/>
                                <a:pt x="4125990" y="56925"/>
                              </a:cubicBezTo>
                              <a:cubicBezTo>
                                <a:pt x="4137419" y="62640"/>
                                <a:pt x="4142182" y="75975"/>
                                <a:pt x="4136467" y="87405"/>
                              </a:cubicBezTo>
                              <a:cubicBezTo>
                                <a:pt x="4130752" y="98835"/>
                                <a:pt x="4117417" y="103598"/>
                                <a:pt x="4105987" y="97883"/>
                              </a:cubicBezTo>
                              <a:cubicBezTo>
                                <a:pt x="4094557" y="92168"/>
                                <a:pt x="4089794" y="78833"/>
                                <a:pt x="4095509" y="67403"/>
                              </a:cubicBezTo>
                              <a:cubicBezTo>
                                <a:pt x="4098367" y="62164"/>
                                <a:pt x="4103367" y="58354"/>
                                <a:pt x="4108964" y="56449"/>
                              </a:cubicBezTo>
                              <a:close/>
                              <a:moveTo>
                                <a:pt x="4222549" y="55735"/>
                              </a:moveTo>
                              <a:cubicBezTo>
                                <a:pt x="4228145" y="53829"/>
                                <a:pt x="4234575" y="54067"/>
                                <a:pt x="4240290" y="56925"/>
                              </a:cubicBezTo>
                              <a:cubicBezTo>
                                <a:pt x="4251719" y="62640"/>
                                <a:pt x="4256482" y="75975"/>
                                <a:pt x="4250767" y="87405"/>
                              </a:cubicBezTo>
                              <a:cubicBezTo>
                                <a:pt x="4245052" y="98835"/>
                                <a:pt x="4231717" y="103598"/>
                                <a:pt x="4220287" y="97883"/>
                              </a:cubicBezTo>
                              <a:cubicBezTo>
                                <a:pt x="4208857" y="92168"/>
                                <a:pt x="4204094" y="78833"/>
                                <a:pt x="4209809" y="67403"/>
                              </a:cubicBezTo>
                              <a:cubicBezTo>
                                <a:pt x="4212191" y="61688"/>
                                <a:pt x="4216953" y="57640"/>
                                <a:pt x="4222549" y="55735"/>
                              </a:cubicBezTo>
                              <a:close/>
                              <a:moveTo>
                                <a:pt x="4060981" y="51091"/>
                              </a:moveTo>
                              <a:cubicBezTo>
                                <a:pt x="4065744" y="49543"/>
                                <a:pt x="4071220" y="49781"/>
                                <a:pt x="4076459" y="52162"/>
                              </a:cubicBezTo>
                              <a:cubicBezTo>
                                <a:pt x="4085984" y="56925"/>
                                <a:pt x="4089794" y="68355"/>
                                <a:pt x="4085031" y="78832"/>
                              </a:cubicBezTo>
                              <a:cubicBezTo>
                                <a:pt x="4080269" y="88357"/>
                                <a:pt x="4068839" y="92167"/>
                                <a:pt x="4058362" y="87405"/>
                              </a:cubicBezTo>
                              <a:cubicBezTo>
                                <a:pt x="4048837" y="82642"/>
                                <a:pt x="4045027" y="71212"/>
                                <a:pt x="4049789" y="60735"/>
                              </a:cubicBezTo>
                              <a:cubicBezTo>
                                <a:pt x="4052171" y="55972"/>
                                <a:pt x="4056219" y="52639"/>
                                <a:pt x="4060981" y="51091"/>
                              </a:cubicBezTo>
                              <a:close/>
                              <a:moveTo>
                                <a:pt x="4037406" y="50258"/>
                              </a:moveTo>
                              <a:cubicBezTo>
                                <a:pt x="4042169" y="53115"/>
                                <a:pt x="4045026" y="58830"/>
                                <a:pt x="4042169" y="64545"/>
                              </a:cubicBezTo>
                              <a:cubicBezTo>
                                <a:pt x="4039311" y="69308"/>
                                <a:pt x="4033596" y="72165"/>
                                <a:pt x="4027881" y="69308"/>
                              </a:cubicBezTo>
                              <a:cubicBezTo>
                                <a:pt x="4023119" y="66450"/>
                                <a:pt x="4020261" y="60735"/>
                                <a:pt x="4023119" y="55020"/>
                              </a:cubicBezTo>
                              <a:cubicBezTo>
                                <a:pt x="4025976" y="49305"/>
                                <a:pt x="4032644" y="47400"/>
                                <a:pt x="4037406" y="50258"/>
                              </a:cubicBezTo>
                              <a:close/>
                              <a:moveTo>
                                <a:pt x="4183139" y="48234"/>
                              </a:moveTo>
                              <a:cubicBezTo>
                                <a:pt x="4186711" y="46924"/>
                                <a:pt x="4190759" y="46924"/>
                                <a:pt x="4194568" y="48353"/>
                              </a:cubicBezTo>
                              <a:cubicBezTo>
                                <a:pt x="4202189" y="52163"/>
                                <a:pt x="4205046" y="60735"/>
                                <a:pt x="4201236" y="68355"/>
                              </a:cubicBezTo>
                              <a:cubicBezTo>
                                <a:pt x="4197426" y="75975"/>
                                <a:pt x="4188853" y="79785"/>
                                <a:pt x="4181234" y="75975"/>
                              </a:cubicBezTo>
                              <a:cubicBezTo>
                                <a:pt x="4173614" y="72165"/>
                                <a:pt x="4170756" y="63593"/>
                                <a:pt x="4174566" y="55973"/>
                              </a:cubicBezTo>
                              <a:cubicBezTo>
                                <a:pt x="4176471" y="52163"/>
                                <a:pt x="4179567" y="49543"/>
                                <a:pt x="4183139" y="48234"/>
                              </a:cubicBezTo>
                              <a:close/>
                              <a:moveTo>
                                <a:pt x="3991448" y="47519"/>
                              </a:moveTo>
                              <a:cubicBezTo>
                                <a:pt x="3996925" y="45733"/>
                                <a:pt x="4003116" y="45971"/>
                                <a:pt x="4008831" y="48352"/>
                              </a:cubicBezTo>
                              <a:cubicBezTo>
                                <a:pt x="4020261" y="54067"/>
                                <a:pt x="4025024" y="67402"/>
                                <a:pt x="4019309" y="78832"/>
                              </a:cubicBezTo>
                              <a:cubicBezTo>
                                <a:pt x="4013594" y="90262"/>
                                <a:pt x="4000259" y="95025"/>
                                <a:pt x="3988829" y="89310"/>
                              </a:cubicBezTo>
                              <a:cubicBezTo>
                                <a:pt x="3977399" y="83595"/>
                                <a:pt x="3972636" y="70260"/>
                                <a:pt x="3978351" y="58830"/>
                              </a:cubicBezTo>
                              <a:cubicBezTo>
                                <a:pt x="3981208" y="53115"/>
                                <a:pt x="3985971" y="49305"/>
                                <a:pt x="3991448" y="47519"/>
                              </a:cubicBezTo>
                              <a:close/>
                              <a:moveTo>
                                <a:pt x="4088247" y="30613"/>
                              </a:moveTo>
                              <a:cubicBezTo>
                                <a:pt x="4091461" y="29541"/>
                                <a:pt x="4095033" y="29779"/>
                                <a:pt x="4098367" y="31208"/>
                              </a:cubicBezTo>
                              <a:cubicBezTo>
                                <a:pt x="4105034" y="34065"/>
                                <a:pt x="4107892" y="42638"/>
                                <a:pt x="4105034" y="49305"/>
                              </a:cubicBezTo>
                              <a:cubicBezTo>
                                <a:pt x="4102177" y="55973"/>
                                <a:pt x="4093604" y="58831"/>
                                <a:pt x="4086937" y="55973"/>
                              </a:cubicBezTo>
                              <a:cubicBezTo>
                                <a:pt x="4080269" y="53116"/>
                                <a:pt x="4077412" y="44543"/>
                                <a:pt x="4080269" y="37876"/>
                              </a:cubicBezTo>
                              <a:cubicBezTo>
                                <a:pt x="4082174" y="34066"/>
                                <a:pt x="4085032" y="31685"/>
                                <a:pt x="4088247" y="30613"/>
                              </a:cubicBezTo>
                              <a:close/>
                              <a:moveTo>
                                <a:pt x="4161232" y="8348"/>
                              </a:moveTo>
                              <a:cubicBezTo>
                                <a:pt x="4173857" y="8348"/>
                                <a:pt x="4184092" y="18583"/>
                                <a:pt x="4184092" y="31208"/>
                              </a:cubicBezTo>
                              <a:cubicBezTo>
                                <a:pt x="4184092" y="43833"/>
                                <a:pt x="4173857" y="54068"/>
                                <a:pt x="4161232" y="54068"/>
                              </a:cubicBezTo>
                              <a:cubicBezTo>
                                <a:pt x="4148607" y="54068"/>
                                <a:pt x="4138372" y="43833"/>
                                <a:pt x="4138372" y="31208"/>
                              </a:cubicBezTo>
                              <a:cubicBezTo>
                                <a:pt x="4138372" y="18583"/>
                                <a:pt x="4148607" y="8348"/>
                                <a:pt x="4161232" y="8348"/>
                              </a:cubicBezTo>
                              <a:close/>
                              <a:moveTo>
                                <a:pt x="4046693" y="4300"/>
                              </a:moveTo>
                              <a:cubicBezTo>
                                <a:pt x="4052170" y="2394"/>
                                <a:pt x="4058362" y="2632"/>
                                <a:pt x="4064077" y="5490"/>
                              </a:cubicBezTo>
                              <a:cubicBezTo>
                                <a:pt x="4075506" y="11205"/>
                                <a:pt x="4080269" y="24540"/>
                                <a:pt x="4074554" y="35970"/>
                              </a:cubicBezTo>
                              <a:cubicBezTo>
                                <a:pt x="4068839" y="47400"/>
                                <a:pt x="4055504" y="52163"/>
                                <a:pt x="4044074" y="46448"/>
                              </a:cubicBezTo>
                              <a:cubicBezTo>
                                <a:pt x="4032644" y="40733"/>
                                <a:pt x="4027881" y="27398"/>
                                <a:pt x="4033596" y="15968"/>
                              </a:cubicBezTo>
                              <a:cubicBezTo>
                                <a:pt x="4036454" y="10253"/>
                                <a:pt x="4041216" y="6205"/>
                                <a:pt x="4046693" y="4300"/>
                              </a:cubicBezTo>
                              <a:close/>
                              <a:moveTo>
                                <a:pt x="4101701" y="728"/>
                              </a:moveTo>
                              <a:cubicBezTo>
                                <a:pt x="4105273" y="-463"/>
                                <a:pt x="4109321" y="-225"/>
                                <a:pt x="4112654" y="1680"/>
                              </a:cubicBezTo>
                              <a:cubicBezTo>
                                <a:pt x="4119322" y="5490"/>
                                <a:pt x="4122179" y="13110"/>
                                <a:pt x="4119322" y="20730"/>
                              </a:cubicBezTo>
                              <a:cubicBezTo>
                                <a:pt x="4115512" y="27398"/>
                                <a:pt x="4107892" y="30255"/>
                                <a:pt x="4100272" y="27398"/>
                              </a:cubicBezTo>
                              <a:cubicBezTo>
                                <a:pt x="4093604" y="23588"/>
                                <a:pt x="4090747" y="15968"/>
                                <a:pt x="4093604" y="8348"/>
                              </a:cubicBezTo>
                              <a:cubicBezTo>
                                <a:pt x="4095033" y="4538"/>
                                <a:pt x="4098129" y="1918"/>
                                <a:pt x="4101701" y="7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41" name="Freeform: Shape 3841"/>
                      <wps:cNvSpPr/>
                      <wps:spPr>
                        <a:xfrm>
                          <a:off x="4266912" y="4310881"/>
                          <a:ext cx="304801" cy="276225"/>
                        </a:xfrm>
                        <a:custGeom>
                          <a:avLst/>
                          <a:gdLst>
                            <a:gd name="connsiteX0" fmla="*/ 295208 w 304800"/>
                            <a:gd name="connsiteY0" fmla="*/ 112292 h 276225"/>
                            <a:gd name="connsiteX1" fmla="*/ 256156 w 304800"/>
                            <a:gd name="connsiteY1" fmla="*/ 94195 h 276225"/>
                            <a:gd name="connsiteX2" fmla="*/ 286636 w 304800"/>
                            <a:gd name="connsiteY2" fmla="*/ 53237 h 276225"/>
                            <a:gd name="connsiteX3" fmla="*/ 287588 w 304800"/>
                            <a:gd name="connsiteY3" fmla="*/ 47522 h 276225"/>
                            <a:gd name="connsiteX4" fmla="*/ 282826 w 304800"/>
                            <a:gd name="connsiteY4" fmla="*/ 44665 h 276225"/>
                            <a:gd name="connsiteX5" fmla="*/ 250441 w 304800"/>
                            <a:gd name="connsiteY5" fmla="*/ 42760 h 276225"/>
                            <a:gd name="connsiteX6" fmla="*/ 268538 w 304800"/>
                            <a:gd name="connsiteY6" fmla="*/ 15137 h 276225"/>
                            <a:gd name="connsiteX7" fmla="*/ 268538 w 304800"/>
                            <a:gd name="connsiteY7" fmla="*/ 9422 h 276225"/>
                            <a:gd name="connsiteX8" fmla="*/ 262823 w 304800"/>
                            <a:gd name="connsiteY8" fmla="*/ 7517 h 276225"/>
                            <a:gd name="connsiteX9" fmla="*/ 139951 w 304800"/>
                            <a:gd name="connsiteY9" fmla="*/ 42760 h 276225"/>
                            <a:gd name="connsiteX10" fmla="*/ 15173 w 304800"/>
                            <a:gd name="connsiteY10" fmla="*/ 104672 h 276225"/>
                            <a:gd name="connsiteX11" fmla="*/ 10411 w 304800"/>
                            <a:gd name="connsiteY11" fmla="*/ 149440 h 276225"/>
                            <a:gd name="connsiteX12" fmla="*/ 120901 w 304800"/>
                            <a:gd name="connsiteY12" fmla="*/ 223735 h 276225"/>
                            <a:gd name="connsiteX13" fmla="*/ 240916 w 304800"/>
                            <a:gd name="connsiteY13" fmla="*/ 274217 h 276225"/>
                            <a:gd name="connsiteX14" fmla="*/ 243773 w 304800"/>
                            <a:gd name="connsiteY14" fmla="*/ 275170 h 276225"/>
                            <a:gd name="connsiteX15" fmla="*/ 247583 w 304800"/>
                            <a:gd name="connsiteY15" fmla="*/ 274217 h 276225"/>
                            <a:gd name="connsiteX16" fmla="*/ 248536 w 304800"/>
                            <a:gd name="connsiteY16" fmla="*/ 267550 h 276225"/>
                            <a:gd name="connsiteX17" fmla="*/ 229486 w 304800"/>
                            <a:gd name="connsiteY17" fmla="*/ 232307 h 276225"/>
                            <a:gd name="connsiteX18" fmla="*/ 268538 w 304800"/>
                            <a:gd name="connsiteY18" fmla="*/ 231355 h 276225"/>
                            <a:gd name="connsiteX19" fmla="*/ 273301 w 304800"/>
                            <a:gd name="connsiteY19" fmla="*/ 228497 h 276225"/>
                            <a:gd name="connsiteX20" fmla="*/ 273301 w 304800"/>
                            <a:gd name="connsiteY20" fmla="*/ 222782 h 276225"/>
                            <a:gd name="connsiteX21" fmla="*/ 249488 w 304800"/>
                            <a:gd name="connsiteY21" fmla="*/ 183730 h 276225"/>
                            <a:gd name="connsiteX22" fmla="*/ 286636 w 304800"/>
                            <a:gd name="connsiteY22" fmla="*/ 178015 h 276225"/>
                            <a:gd name="connsiteX23" fmla="*/ 291398 w 304800"/>
                            <a:gd name="connsiteY23" fmla="*/ 174205 h 276225"/>
                            <a:gd name="connsiteX24" fmla="*/ 290446 w 304800"/>
                            <a:gd name="connsiteY24" fmla="*/ 168490 h 276225"/>
                            <a:gd name="connsiteX25" fmla="*/ 259013 w 304800"/>
                            <a:gd name="connsiteY25" fmla="*/ 138010 h 276225"/>
                            <a:gd name="connsiteX26" fmla="*/ 295208 w 304800"/>
                            <a:gd name="connsiteY26" fmla="*/ 121817 h 276225"/>
                            <a:gd name="connsiteX27" fmla="*/ 298066 w 304800"/>
                            <a:gd name="connsiteY27" fmla="*/ 117055 h 276225"/>
                            <a:gd name="connsiteX28" fmla="*/ 295208 w 304800"/>
                            <a:gd name="connsiteY28" fmla="*/ 112292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04800" h="276225">
                              <a:moveTo>
                                <a:pt x="295208" y="112292"/>
                              </a:moveTo>
                              <a:lnTo>
                                <a:pt x="256156" y="94195"/>
                              </a:lnTo>
                              <a:lnTo>
                                <a:pt x="286636" y="53237"/>
                              </a:lnTo>
                              <a:cubicBezTo>
                                <a:pt x="287588" y="51332"/>
                                <a:pt x="287588" y="49427"/>
                                <a:pt x="287588" y="47522"/>
                              </a:cubicBezTo>
                              <a:cubicBezTo>
                                <a:pt x="286636" y="45617"/>
                                <a:pt x="284731" y="44665"/>
                                <a:pt x="282826" y="44665"/>
                              </a:cubicBezTo>
                              <a:lnTo>
                                <a:pt x="250441" y="42760"/>
                              </a:lnTo>
                              <a:lnTo>
                                <a:pt x="268538" y="15137"/>
                              </a:lnTo>
                              <a:cubicBezTo>
                                <a:pt x="269491" y="13232"/>
                                <a:pt x="269491" y="10375"/>
                                <a:pt x="268538" y="9422"/>
                              </a:cubicBezTo>
                              <a:cubicBezTo>
                                <a:pt x="267586" y="7517"/>
                                <a:pt x="264728" y="6565"/>
                                <a:pt x="262823" y="7517"/>
                              </a:cubicBezTo>
                              <a:cubicBezTo>
                                <a:pt x="262823" y="7517"/>
                                <a:pt x="183766" y="30377"/>
                                <a:pt x="139951" y="42760"/>
                              </a:cubicBezTo>
                              <a:cubicBezTo>
                                <a:pt x="81848" y="59905"/>
                                <a:pt x="31366" y="74192"/>
                                <a:pt x="15173" y="104672"/>
                              </a:cubicBezTo>
                              <a:cubicBezTo>
                                <a:pt x="6601" y="120865"/>
                                <a:pt x="4696" y="135152"/>
                                <a:pt x="10411" y="149440"/>
                              </a:cubicBezTo>
                              <a:cubicBezTo>
                                <a:pt x="20888" y="176110"/>
                                <a:pt x="57083" y="200875"/>
                                <a:pt x="120901" y="223735"/>
                              </a:cubicBezTo>
                              <a:cubicBezTo>
                                <a:pt x="214246" y="258025"/>
                                <a:pt x="240916" y="274217"/>
                                <a:pt x="240916" y="274217"/>
                              </a:cubicBezTo>
                              <a:cubicBezTo>
                                <a:pt x="241868" y="275170"/>
                                <a:pt x="242821" y="275170"/>
                                <a:pt x="243773" y="275170"/>
                              </a:cubicBezTo>
                              <a:cubicBezTo>
                                <a:pt x="244726" y="275170"/>
                                <a:pt x="246631" y="274217"/>
                                <a:pt x="247583" y="274217"/>
                              </a:cubicBezTo>
                              <a:cubicBezTo>
                                <a:pt x="249488" y="272312"/>
                                <a:pt x="249488" y="270407"/>
                                <a:pt x="248536" y="267550"/>
                              </a:cubicBezTo>
                              <a:lnTo>
                                <a:pt x="229486" y="232307"/>
                              </a:lnTo>
                              <a:lnTo>
                                <a:pt x="268538" y="231355"/>
                              </a:lnTo>
                              <a:cubicBezTo>
                                <a:pt x="270443" y="231355"/>
                                <a:pt x="272348" y="230402"/>
                                <a:pt x="273301" y="228497"/>
                              </a:cubicBezTo>
                              <a:cubicBezTo>
                                <a:pt x="274253" y="226592"/>
                                <a:pt x="274253" y="224687"/>
                                <a:pt x="273301" y="222782"/>
                              </a:cubicBezTo>
                              <a:lnTo>
                                <a:pt x="249488" y="183730"/>
                              </a:lnTo>
                              <a:lnTo>
                                <a:pt x="286636" y="178015"/>
                              </a:lnTo>
                              <a:cubicBezTo>
                                <a:pt x="288541" y="178015"/>
                                <a:pt x="290446" y="176110"/>
                                <a:pt x="291398" y="174205"/>
                              </a:cubicBezTo>
                              <a:cubicBezTo>
                                <a:pt x="292351" y="172300"/>
                                <a:pt x="291398" y="170395"/>
                                <a:pt x="290446" y="168490"/>
                              </a:cubicBezTo>
                              <a:lnTo>
                                <a:pt x="259013" y="138010"/>
                              </a:lnTo>
                              <a:lnTo>
                                <a:pt x="295208" y="121817"/>
                              </a:lnTo>
                              <a:cubicBezTo>
                                <a:pt x="297113" y="120865"/>
                                <a:pt x="298066" y="118960"/>
                                <a:pt x="298066" y="117055"/>
                              </a:cubicBezTo>
                              <a:cubicBezTo>
                                <a:pt x="299018" y="115150"/>
                                <a:pt x="297113" y="113245"/>
                                <a:pt x="295208" y="112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42" name="Freeform: Shape 3842"/>
                      <wps:cNvSpPr/>
                      <wps:spPr>
                        <a:xfrm>
                          <a:off x="3845133" y="1290121"/>
                          <a:ext cx="295275" cy="266700"/>
                        </a:xfrm>
                        <a:custGeom>
                          <a:avLst/>
                          <a:gdLst>
                            <a:gd name="connsiteX0" fmla="*/ 29051 w 295275"/>
                            <a:gd name="connsiteY0" fmla="*/ 177641 h 266700"/>
                            <a:gd name="connsiteX1" fmla="*/ 71914 w 295275"/>
                            <a:gd name="connsiteY1" fmla="*/ 180499 h 266700"/>
                            <a:gd name="connsiteX2" fmla="*/ 57626 w 295275"/>
                            <a:gd name="connsiteY2" fmla="*/ 230029 h 266700"/>
                            <a:gd name="connsiteX3" fmla="*/ 59531 w 295275"/>
                            <a:gd name="connsiteY3" fmla="*/ 235744 h 266700"/>
                            <a:gd name="connsiteX4" fmla="*/ 65246 w 295275"/>
                            <a:gd name="connsiteY4" fmla="*/ 236696 h 266700"/>
                            <a:gd name="connsiteX5" fmla="*/ 95726 w 295275"/>
                            <a:gd name="connsiteY5" fmla="*/ 226219 h 266700"/>
                            <a:gd name="connsiteX6" fmla="*/ 89059 w 295275"/>
                            <a:gd name="connsiteY6" fmla="*/ 258604 h 266700"/>
                            <a:gd name="connsiteX7" fmla="*/ 90964 w 295275"/>
                            <a:gd name="connsiteY7" fmla="*/ 264319 h 266700"/>
                            <a:gd name="connsiteX8" fmla="*/ 96679 w 295275"/>
                            <a:gd name="connsiteY8" fmla="*/ 264319 h 266700"/>
                            <a:gd name="connsiteX9" fmla="*/ 198596 w 295275"/>
                            <a:gd name="connsiteY9" fmla="*/ 187166 h 266700"/>
                            <a:gd name="connsiteX10" fmla="*/ 292894 w 295275"/>
                            <a:gd name="connsiteY10" fmla="*/ 85249 h 266700"/>
                            <a:gd name="connsiteX11" fmla="*/ 281464 w 295275"/>
                            <a:gd name="connsiteY11" fmla="*/ 42386 h 266700"/>
                            <a:gd name="connsiteX12" fmla="*/ 151924 w 295275"/>
                            <a:gd name="connsiteY12" fmla="*/ 12859 h 266700"/>
                            <a:gd name="connsiteX13" fmla="*/ 21431 w 295275"/>
                            <a:gd name="connsiteY13" fmla="*/ 7144 h 266700"/>
                            <a:gd name="connsiteX14" fmla="*/ 18574 w 295275"/>
                            <a:gd name="connsiteY14" fmla="*/ 7144 h 266700"/>
                            <a:gd name="connsiteX15" fmla="*/ 15716 w 295275"/>
                            <a:gd name="connsiteY15" fmla="*/ 10001 h 266700"/>
                            <a:gd name="connsiteX16" fmla="*/ 16669 w 295275"/>
                            <a:gd name="connsiteY16" fmla="*/ 16669 h 266700"/>
                            <a:gd name="connsiteX17" fmla="*/ 46196 w 295275"/>
                            <a:gd name="connsiteY17" fmla="*/ 42386 h 266700"/>
                            <a:gd name="connsiteX18" fmla="*/ 10001 w 295275"/>
                            <a:gd name="connsiteY18" fmla="*/ 58579 h 266700"/>
                            <a:gd name="connsiteX19" fmla="*/ 7144 w 295275"/>
                            <a:gd name="connsiteY19" fmla="*/ 62389 h 266700"/>
                            <a:gd name="connsiteX20" fmla="*/ 9049 w 295275"/>
                            <a:gd name="connsiteY20" fmla="*/ 67151 h 266700"/>
                            <a:gd name="connsiteX21" fmla="*/ 45244 w 295275"/>
                            <a:gd name="connsiteY21" fmla="*/ 94774 h 266700"/>
                            <a:gd name="connsiteX22" fmla="*/ 11906 w 295275"/>
                            <a:gd name="connsiteY22" fmla="*/ 113824 h 266700"/>
                            <a:gd name="connsiteX23" fmla="*/ 9049 w 295275"/>
                            <a:gd name="connsiteY23" fmla="*/ 118586 h 266700"/>
                            <a:gd name="connsiteX24" fmla="*/ 11906 w 295275"/>
                            <a:gd name="connsiteY24" fmla="*/ 123349 h 266700"/>
                            <a:gd name="connsiteX25" fmla="*/ 52864 w 295275"/>
                            <a:gd name="connsiteY25" fmla="*/ 140494 h 266700"/>
                            <a:gd name="connsiteX26" fmla="*/ 25241 w 295275"/>
                            <a:gd name="connsiteY26" fmla="*/ 168116 h 266700"/>
                            <a:gd name="connsiteX27" fmla="*/ 24289 w 295275"/>
                            <a:gd name="connsiteY27" fmla="*/ 173831 h 266700"/>
                            <a:gd name="connsiteX28" fmla="*/ 29051 w 295275"/>
                            <a:gd name="connsiteY28" fmla="*/ 177641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95275" h="266700">
                              <a:moveTo>
                                <a:pt x="29051" y="177641"/>
                              </a:moveTo>
                              <a:lnTo>
                                <a:pt x="71914" y="180499"/>
                              </a:lnTo>
                              <a:lnTo>
                                <a:pt x="57626" y="230029"/>
                              </a:lnTo>
                              <a:cubicBezTo>
                                <a:pt x="56674" y="231934"/>
                                <a:pt x="57626" y="233839"/>
                                <a:pt x="59531" y="235744"/>
                              </a:cubicBezTo>
                              <a:cubicBezTo>
                                <a:pt x="60484" y="236696"/>
                                <a:pt x="63341" y="237649"/>
                                <a:pt x="65246" y="236696"/>
                              </a:cubicBezTo>
                              <a:lnTo>
                                <a:pt x="95726" y="226219"/>
                              </a:lnTo>
                              <a:lnTo>
                                <a:pt x="89059" y="258604"/>
                              </a:lnTo>
                              <a:cubicBezTo>
                                <a:pt x="88106" y="260509"/>
                                <a:pt x="89059" y="263366"/>
                                <a:pt x="90964" y="264319"/>
                              </a:cubicBezTo>
                              <a:cubicBezTo>
                                <a:pt x="92869" y="265271"/>
                                <a:pt x="95726" y="265271"/>
                                <a:pt x="96679" y="264319"/>
                              </a:cubicBezTo>
                              <a:cubicBezTo>
                                <a:pt x="96679" y="264319"/>
                                <a:pt x="162401" y="214789"/>
                                <a:pt x="198596" y="187166"/>
                              </a:cubicBezTo>
                              <a:cubicBezTo>
                                <a:pt x="247174" y="150971"/>
                                <a:pt x="289084" y="118586"/>
                                <a:pt x="292894" y="85249"/>
                              </a:cubicBezTo>
                              <a:cubicBezTo>
                                <a:pt x="294799" y="67151"/>
                                <a:pt x="291941" y="52864"/>
                                <a:pt x="281464" y="42386"/>
                              </a:cubicBezTo>
                              <a:cubicBezTo>
                                <a:pt x="262414" y="21431"/>
                                <a:pt x="219551" y="10954"/>
                                <a:pt x="151924" y="12859"/>
                              </a:cubicBezTo>
                              <a:cubicBezTo>
                                <a:pt x="51911" y="12859"/>
                                <a:pt x="21431" y="7144"/>
                                <a:pt x="21431" y="7144"/>
                              </a:cubicBezTo>
                              <a:cubicBezTo>
                                <a:pt x="20479" y="7144"/>
                                <a:pt x="19526" y="7144"/>
                                <a:pt x="18574" y="7144"/>
                              </a:cubicBezTo>
                              <a:cubicBezTo>
                                <a:pt x="17621" y="7144"/>
                                <a:pt x="16669" y="8096"/>
                                <a:pt x="15716" y="10001"/>
                              </a:cubicBezTo>
                              <a:cubicBezTo>
                                <a:pt x="14764" y="11906"/>
                                <a:pt x="14764" y="14764"/>
                                <a:pt x="16669" y="16669"/>
                              </a:cubicBezTo>
                              <a:lnTo>
                                <a:pt x="46196" y="42386"/>
                              </a:lnTo>
                              <a:lnTo>
                                <a:pt x="10001" y="58579"/>
                              </a:lnTo>
                              <a:cubicBezTo>
                                <a:pt x="9049" y="58579"/>
                                <a:pt x="7144" y="60484"/>
                                <a:pt x="7144" y="62389"/>
                              </a:cubicBezTo>
                              <a:cubicBezTo>
                                <a:pt x="7144" y="64294"/>
                                <a:pt x="8096" y="66199"/>
                                <a:pt x="9049" y="67151"/>
                              </a:cubicBezTo>
                              <a:lnTo>
                                <a:pt x="45244" y="94774"/>
                              </a:lnTo>
                              <a:lnTo>
                                <a:pt x="11906" y="113824"/>
                              </a:lnTo>
                              <a:cubicBezTo>
                                <a:pt x="10001" y="114776"/>
                                <a:pt x="9049" y="116681"/>
                                <a:pt x="9049" y="118586"/>
                              </a:cubicBezTo>
                              <a:cubicBezTo>
                                <a:pt x="9049" y="120491"/>
                                <a:pt x="10001" y="122396"/>
                                <a:pt x="11906" y="123349"/>
                              </a:cubicBezTo>
                              <a:lnTo>
                                <a:pt x="52864" y="140494"/>
                              </a:lnTo>
                              <a:lnTo>
                                <a:pt x="25241" y="168116"/>
                              </a:lnTo>
                              <a:cubicBezTo>
                                <a:pt x="23336" y="170021"/>
                                <a:pt x="23336" y="171926"/>
                                <a:pt x="24289" y="173831"/>
                              </a:cubicBezTo>
                              <a:cubicBezTo>
                                <a:pt x="25241" y="175736"/>
                                <a:pt x="26194" y="177641"/>
                                <a:pt x="29051" y="1776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3843" name="Group 3843"/>
                      <wpg:cNvGrpSpPr/>
                      <wpg:grpSpPr>
                        <a:xfrm>
                          <a:off x="2676975" y="1219496"/>
                          <a:ext cx="3232785" cy="2711767"/>
                          <a:chOff x="2676975" y="1219496"/>
                          <a:chExt cx="3232785" cy="2711767"/>
                        </a:xfrm>
                      </wpg:grpSpPr>
                      <wps:wsp>
                        <wps:cNvPr id="3844" name="Freeform: Shape 3844"/>
                        <wps:cNvSpPr/>
                        <wps:spPr>
                          <a:xfrm>
                            <a:off x="5452560" y="3455013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6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1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5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1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1"/>
                                  <a:pt x="395185" y="81423"/>
                                </a:cubicBezTo>
                                <a:cubicBezTo>
                                  <a:pt x="439000" y="131906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6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1"/>
                                  <a:pt x="353275" y="381461"/>
                                </a:cubicBezTo>
                                <a:cubicBezTo>
                                  <a:pt x="353275" y="381461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8141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6"/>
                                  <a:pt x="104673" y="398605"/>
                                  <a:pt x="104673" y="398605"/>
                                </a:cubicBezTo>
                                <a:cubicBezTo>
                                  <a:pt x="104673" y="398605"/>
                                  <a:pt x="54190" y="406226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1"/>
                                </a:cubicBezTo>
                                <a:cubicBezTo>
                                  <a:pt x="22758" y="171911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45" name="Freeform: Shape 3845"/>
                        <wps:cNvSpPr/>
                        <wps:spPr>
                          <a:xfrm>
                            <a:off x="4794383" y="1219496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6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1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6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1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1"/>
                                  <a:pt x="395185" y="81423"/>
                                </a:cubicBezTo>
                                <a:cubicBezTo>
                                  <a:pt x="439000" y="131906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6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1"/>
                                  <a:pt x="353275" y="381461"/>
                                </a:cubicBezTo>
                                <a:cubicBezTo>
                                  <a:pt x="353275" y="381461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8141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6"/>
                                  <a:pt x="104673" y="398606"/>
                                  <a:pt x="104673" y="398606"/>
                                </a:cubicBezTo>
                                <a:cubicBezTo>
                                  <a:pt x="104673" y="398606"/>
                                  <a:pt x="54190" y="406226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1"/>
                                </a:cubicBezTo>
                                <a:cubicBezTo>
                                  <a:pt x="21805" y="172863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46" name="Freeform: Shape 3846"/>
                        <wps:cNvSpPr/>
                        <wps:spPr>
                          <a:xfrm>
                            <a:off x="2676975" y="2187236"/>
                            <a:ext cx="457200" cy="476250"/>
                          </a:xfrm>
                          <a:custGeom>
                            <a:avLst/>
                            <a:gdLst>
                              <a:gd name="connsiteX0" fmla="*/ 64668 w 457200"/>
                              <a:gd name="connsiteY0" fmla="*/ 172863 h 476250"/>
                              <a:gd name="connsiteX1" fmla="*/ 86575 w 457200"/>
                              <a:gd name="connsiteY1" fmla="*/ 77613 h 476250"/>
                              <a:gd name="connsiteX2" fmla="*/ 173253 w 457200"/>
                              <a:gd name="connsiteY2" fmla="*/ 66183 h 476250"/>
                              <a:gd name="connsiteX3" fmla="*/ 249453 w 457200"/>
                              <a:gd name="connsiteY3" fmla="*/ 9033 h 476250"/>
                              <a:gd name="connsiteX4" fmla="*/ 299935 w 457200"/>
                              <a:gd name="connsiteY4" fmla="*/ 56658 h 476250"/>
                              <a:gd name="connsiteX5" fmla="*/ 395185 w 457200"/>
                              <a:gd name="connsiteY5" fmla="*/ 81423 h 476250"/>
                              <a:gd name="connsiteX6" fmla="*/ 398995 w 457200"/>
                              <a:gd name="connsiteY6" fmla="*/ 172863 h 476250"/>
                              <a:gd name="connsiteX7" fmla="*/ 453288 w 457200"/>
                              <a:gd name="connsiteY7" fmla="*/ 230965 h 476250"/>
                              <a:gd name="connsiteX8" fmla="*/ 407568 w 457200"/>
                              <a:gd name="connsiteY8" fmla="*/ 289068 h 476250"/>
                              <a:gd name="connsiteX9" fmla="*/ 428523 w 457200"/>
                              <a:gd name="connsiteY9" fmla="*/ 354791 h 476250"/>
                              <a:gd name="connsiteX10" fmla="*/ 353275 w 457200"/>
                              <a:gd name="connsiteY10" fmla="*/ 381460 h 476250"/>
                              <a:gd name="connsiteX11" fmla="*/ 312318 w 457200"/>
                              <a:gd name="connsiteY11" fmla="*/ 464328 h 476250"/>
                              <a:gd name="connsiteX12" fmla="*/ 213258 w 457200"/>
                              <a:gd name="connsiteY12" fmla="*/ 431943 h 476250"/>
                              <a:gd name="connsiteX13" fmla="*/ 155155 w 457200"/>
                              <a:gd name="connsiteY13" fmla="*/ 459566 h 476250"/>
                              <a:gd name="connsiteX14" fmla="*/ 104673 w 457200"/>
                              <a:gd name="connsiteY14" fmla="*/ 398605 h 476250"/>
                              <a:gd name="connsiteX15" fmla="*/ 43713 w 457200"/>
                              <a:gd name="connsiteY15" fmla="*/ 367173 h 476250"/>
                              <a:gd name="connsiteX16" fmla="*/ 56095 w 457200"/>
                              <a:gd name="connsiteY16" fmla="*/ 296688 h 476250"/>
                              <a:gd name="connsiteX17" fmla="*/ 10375 w 457200"/>
                              <a:gd name="connsiteY17" fmla="*/ 221440 h 476250"/>
                              <a:gd name="connsiteX18" fmla="*/ 64668 w 457200"/>
                              <a:gd name="connsiteY18" fmla="*/ 172863 h 476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457200" h="476250">
                                <a:moveTo>
                                  <a:pt x="64668" y="172863"/>
                                </a:moveTo>
                                <a:cubicBezTo>
                                  <a:pt x="64668" y="172863"/>
                                  <a:pt x="45618" y="119523"/>
                                  <a:pt x="86575" y="77613"/>
                                </a:cubicBezTo>
                                <a:cubicBezTo>
                                  <a:pt x="117055" y="47133"/>
                                  <a:pt x="173253" y="66183"/>
                                  <a:pt x="173253" y="66183"/>
                                </a:cubicBezTo>
                                <a:cubicBezTo>
                                  <a:pt x="173253" y="66183"/>
                                  <a:pt x="173253" y="-5254"/>
                                  <a:pt x="249453" y="9033"/>
                                </a:cubicBezTo>
                                <a:cubicBezTo>
                                  <a:pt x="291363" y="16653"/>
                                  <a:pt x="299935" y="56658"/>
                                  <a:pt x="299935" y="56658"/>
                                </a:cubicBezTo>
                                <a:cubicBezTo>
                                  <a:pt x="299935" y="56658"/>
                                  <a:pt x="352323" y="30940"/>
                                  <a:pt x="395185" y="81423"/>
                                </a:cubicBezTo>
                                <a:cubicBezTo>
                                  <a:pt x="439000" y="131905"/>
                                  <a:pt x="398995" y="172863"/>
                                  <a:pt x="398995" y="172863"/>
                                </a:cubicBezTo>
                                <a:cubicBezTo>
                                  <a:pt x="398995" y="172863"/>
                                  <a:pt x="459003" y="184293"/>
                                  <a:pt x="453288" y="230965"/>
                                </a:cubicBezTo>
                                <a:cubicBezTo>
                                  <a:pt x="446620" y="290973"/>
                                  <a:pt x="407568" y="289068"/>
                                  <a:pt x="407568" y="289068"/>
                                </a:cubicBezTo>
                                <a:cubicBezTo>
                                  <a:pt x="407568" y="289068"/>
                                  <a:pt x="444715" y="316691"/>
                                  <a:pt x="428523" y="354791"/>
                                </a:cubicBezTo>
                                <a:cubicBezTo>
                                  <a:pt x="409473" y="399558"/>
                                  <a:pt x="353275" y="381460"/>
                                  <a:pt x="353275" y="381460"/>
                                </a:cubicBezTo>
                                <a:cubicBezTo>
                                  <a:pt x="353275" y="381460"/>
                                  <a:pt x="387565" y="439563"/>
                                  <a:pt x="312318" y="464328"/>
                                </a:cubicBezTo>
                                <a:cubicBezTo>
                                  <a:pt x="237070" y="489093"/>
                                  <a:pt x="213258" y="431943"/>
                                  <a:pt x="213258" y="431943"/>
                                </a:cubicBezTo>
                                <a:cubicBezTo>
                                  <a:pt x="213258" y="431943"/>
                                  <a:pt x="185635" y="468138"/>
                                  <a:pt x="155155" y="459566"/>
                                </a:cubicBezTo>
                                <a:cubicBezTo>
                                  <a:pt x="96100" y="444325"/>
                                  <a:pt x="104673" y="398605"/>
                                  <a:pt x="104673" y="398605"/>
                                </a:cubicBezTo>
                                <a:cubicBezTo>
                                  <a:pt x="104673" y="398605"/>
                                  <a:pt x="54190" y="406225"/>
                                  <a:pt x="43713" y="367173"/>
                                </a:cubicBezTo>
                                <a:cubicBezTo>
                                  <a:pt x="34188" y="328121"/>
                                  <a:pt x="56095" y="296688"/>
                                  <a:pt x="56095" y="296688"/>
                                </a:cubicBezTo>
                                <a:cubicBezTo>
                                  <a:pt x="56095" y="296688"/>
                                  <a:pt x="-7722" y="288116"/>
                                  <a:pt x="10375" y="221440"/>
                                </a:cubicBezTo>
                                <a:cubicBezTo>
                                  <a:pt x="21805" y="172863"/>
                                  <a:pt x="64668" y="172863"/>
                                  <a:pt x="64668" y="17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847" name="Graphic 618"/>
                      <wps:cNvSpPr/>
                      <wps:spPr>
                        <a:xfrm>
                          <a:off x="5770593" y="2694271"/>
                          <a:ext cx="304801" cy="314325"/>
                        </a:xfrm>
                        <a:custGeom>
                          <a:avLst/>
                          <a:gdLst>
                            <a:gd name="connsiteX0" fmla="*/ 44361 w 304800"/>
                            <a:gd name="connsiteY0" fmla="*/ 115828 h 314325"/>
                            <a:gd name="connsiteX1" fmla="*/ 58649 w 304800"/>
                            <a:gd name="connsiteY1" fmla="*/ 53915 h 314325"/>
                            <a:gd name="connsiteX2" fmla="*/ 115799 w 304800"/>
                            <a:gd name="connsiteY2" fmla="*/ 46295 h 314325"/>
                            <a:gd name="connsiteX3" fmla="*/ 165329 w 304800"/>
                            <a:gd name="connsiteY3" fmla="*/ 8195 h 314325"/>
                            <a:gd name="connsiteX4" fmla="*/ 198666 w 304800"/>
                            <a:gd name="connsiteY4" fmla="*/ 39628 h 314325"/>
                            <a:gd name="connsiteX5" fmla="*/ 261531 w 304800"/>
                            <a:gd name="connsiteY5" fmla="*/ 55820 h 314325"/>
                            <a:gd name="connsiteX6" fmla="*/ 264389 w 304800"/>
                            <a:gd name="connsiteY6" fmla="*/ 115828 h 314325"/>
                            <a:gd name="connsiteX7" fmla="*/ 300584 w 304800"/>
                            <a:gd name="connsiteY7" fmla="*/ 153928 h 314325"/>
                            <a:gd name="connsiteX8" fmla="*/ 270104 w 304800"/>
                            <a:gd name="connsiteY8" fmla="*/ 192028 h 314325"/>
                            <a:gd name="connsiteX9" fmla="*/ 284391 w 304800"/>
                            <a:gd name="connsiteY9" fmla="*/ 235843 h 314325"/>
                            <a:gd name="connsiteX10" fmla="*/ 234861 w 304800"/>
                            <a:gd name="connsiteY10" fmla="*/ 252988 h 314325"/>
                            <a:gd name="connsiteX11" fmla="*/ 208191 w 304800"/>
                            <a:gd name="connsiteY11" fmla="*/ 307280 h 314325"/>
                            <a:gd name="connsiteX12" fmla="*/ 143421 w 304800"/>
                            <a:gd name="connsiteY12" fmla="*/ 285373 h 314325"/>
                            <a:gd name="connsiteX13" fmla="*/ 105321 w 304800"/>
                            <a:gd name="connsiteY13" fmla="*/ 303470 h 314325"/>
                            <a:gd name="connsiteX14" fmla="*/ 71984 w 304800"/>
                            <a:gd name="connsiteY14" fmla="*/ 263465 h 314325"/>
                            <a:gd name="connsiteX15" fmla="*/ 31979 w 304800"/>
                            <a:gd name="connsiteY15" fmla="*/ 242510 h 314325"/>
                            <a:gd name="connsiteX16" fmla="*/ 39599 w 304800"/>
                            <a:gd name="connsiteY16" fmla="*/ 196790 h 314325"/>
                            <a:gd name="connsiteX17" fmla="*/ 9119 w 304800"/>
                            <a:gd name="connsiteY17" fmla="*/ 147260 h 314325"/>
                            <a:gd name="connsiteX18" fmla="*/ 44361 w 304800"/>
                            <a:gd name="connsiteY18" fmla="*/ 115828 h 314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4800" h="314325">
                              <a:moveTo>
                                <a:pt x="44361" y="115828"/>
                              </a:moveTo>
                              <a:cubicBezTo>
                                <a:pt x="44361" y="115828"/>
                                <a:pt x="31979" y="80585"/>
                                <a:pt x="58649" y="53915"/>
                              </a:cubicBezTo>
                              <a:cubicBezTo>
                                <a:pt x="78651" y="33913"/>
                                <a:pt x="115799" y="46295"/>
                                <a:pt x="115799" y="46295"/>
                              </a:cubicBezTo>
                              <a:cubicBezTo>
                                <a:pt x="115799" y="46295"/>
                                <a:pt x="115799" y="-377"/>
                                <a:pt x="165329" y="8195"/>
                              </a:cubicBezTo>
                              <a:cubicBezTo>
                                <a:pt x="192951" y="12958"/>
                                <a:pt x="198666" y="39628"/>
                                <a:pt x="198666" y="39628"/>
                              </a:cubicBezTo>
                              <a:cubicBezTo>
                                <a:pt x="198666" y="39628"/>
                                <a:pt x="232956" y="22483"/>
                                <a:pt x="261531" y="55820"/>
                              </a:cubicBezTo>
                              <a:cubicBezTo>
                                <a:pt x="290106" y="89158"/>
                                <a:pt x="264389" y="115828"/>
                                <a:pt x="264389" y="115828"/>
                              </a:cubicBezTo>
                              <a:cubicBezTo>
                                <a:pt x="264389" y="115828"/>
                                <a:pt x="303441" y="123448"/>
                                <a:pt x="300584" y="153928"/>
                              </a:cubicBezTo>
                              <a:cubicBezTo>
                                <a:pt x="295821" y="192980"/>
                                <a:pt x="270104" y="192028"/>
                                <a:pt x="270104" y="192028"/>
                              </a:cubicBezTo>
                              <a:cubicBezTo>
                                <a:pt x="270104" y="192028"/>
                                <a:pt x="294869" y="210125"/>
                                <a:pt x="284391" y="235843"/>
                              </a:cubicBezTo>
                              <a:cubicBezTo>
                                <a:pt x="272009" y="265370"/>
                                <a:pt x="234861" y="252988"/>
                                <a:pt x="234861" y="252988"/>
                              </a:cubicBezTo>
                              <a:cubicBezTo>
                                <a:pt x="234861" y="252988"/>
                                <a:pt x="257721" y="291088"/>
                                <a:pt x="208191" y="307280"/>
                              </a:cubicBezTo>
                              <a:cubicBezTo>
                                <a:pt x="158661" y="323473"/>
                                <a:pt x="143421" y="285373"/>
                                <a:pt x="143421" y="285373"/>
                              </a:cubicBezTo>
                              <a:cubicBezTo>
                                <a:pt x="143421" y="285373"/>
                                <a:pt x="125324" y="309185"/>
                                <a:pt x="105321" y="303470"/>
                              </a:cubicBezTo>
                              <a:cubicBezTo>
                                <a:pt x="66269" y="292993"/>
                                <a:pt x="71984" y="263465"/>
                                <a:pt x="71984" y="263465"/>
                              </a:cubicBezTo>
                              <a:cubicBezTo>
                                <a:pt x="71984" y="263465"/>
                                <a:pt x="38646" y="268228"/>
                                <a:pt x="31979" y="242510"/>
                              </a:cubicBezTo>
                              <a:cubicBezTo>
                                <a:pt x="25311" y="216793"/>
                                <a:pt x="39599" y="196790"/>
                                <a:pt x="39599" y="196790"/>
                              </a:cubicBezTo>
                              <a:cubicBezTo>
                                <a:pt x="39599" y="196790"/>
                                <a:pt x="-2311" y="191075"/>
                                <a:pt x="9119" y="147260"/>
                              </a:cubicBezTo>
                              <a:cubicBezTo>
                                <a:pt x="15786" y="115828"/>
                                <a:pt x="44361" y="115828"/>
                                <a:pt x="44361" y="1158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3848" name="Group 3848"/>
                      <wpg:cNvGrpSpPr/>
                      <wpg:grpSpPr>
                        <a:xfrm>
                          <a:off x="2779460" y="1339392"/>
                          <a:ext cx="3233738" cy="2491740"/>
                          <a:chOff x="2779460" y="1339393"/>
                          <a:chExt cx="3233738" cy="2491740"/>
                        </a:xfrm>
                      </wpg:grpSpPr>
                      <wps:wsp>
                        <wps:cNvPr id="3849" name="Freeform: Shape 3849"/>
                        <wps:cNvSpPr/>
                        <wps:spPr>
                          <a:xfrm>
                            <a:off x="5555045" y="3573958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4291 h 257175"/>
                              <a:gd name="connsiteX6" fmla="*/ 44291 w 257175"/>
                              <a:gd name="connsiteY6" fmla="*/ 130969 h 257175"/>
                              <a:gd name="connsiteX7" fmla="*/ 130969 w 257175"/>
                              <a:gd name="connsiteY7" fmla="*/ 217646 h 257175"/>
                              <a:gd name="connsiteX8" fmla="*/ 217646 w 257175"/>
                              <a:gd name="connsiteY8" fmla="*/ 130969 h 257175"/>
                              <a:gd name="connsiteX9" fmla="*/ 130969 w 257175"/>
                              <a:gd name="connsiteY9" fmla="*/ 4429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9549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4291"/>
                                </a:moveTo>
                                <a:cubicBezTo>
                                  <a:pt x="83344" y="44291"/>
                                  <a:pt x="44291" y="83344"/>
                                  <a:pt x="44291" y="130969"/>
                                </a:cubicBezTo>
                                <a:cubicBezTo>
                                  <a:pt x="44291" y="178594"/>
                                  <a:pt x="83344" y="217646"/>
                                  <a:pt x="130969" y="217646"/>
                                </a:cubicBezTo>
                                <a:cubicBezTo>
                                  <a:pt x="178594" y="217646"/>
                                  <a:pt x="217646" y="178594"/>
                                  <a:pt x="217646" y="130969"/>
                                </a:cubicBezTo>
                                <a:cubicBezTo>
                                  <a:pt x="217646" y="83344"/>
                                  <a:pt x="179546" y="44291"/>
                                  <a:pt x="130969" y="44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0" name="Freeform: Shape 3850"/>
                        <wps:cNvSpPr/>
                        <wps:spPr>
                          <a:xfrm>
                            <a:off x="5841748" y="2773858"/>
                            <a:ext cx="171450" cy="171450"/>
                          </a:xfrm>
                          <a:custGeom>
                            <a:avLst/>
                            <a:gdLst>
                              <a:gd name="connsiteX0" fmla="*/ 88106 w 171450"/>
                              <a:gd name="connsiteY0" fmla="*/ 169069 h 171450"/>
                              <a:gd name="connsiteX1" fmla="*/ 7144 w 171450"/>
                              <a:gd name="connsiteY1" fmla="*/ 88106 h 171450"/>
                              <a:gd name="connsiteX2" fmla="*/ 88106 w 171450"/>
                              <a:gd name="connsiteY2" fmla="*/ 7144 h 171450"/>
                              <a:gd name="connsiteX3" fmla="*/ 169069 w 171450"/>
                              <a:gd name="connsiteY3" fmla="*/ 88106 h 171450"/>
                              <a:gd name="connsiteX4" fmla="*/ 88106 w 171450"/>
                              <a:gd name="connsiteY4" fmla="*/ 169069 h 171450"/>
                              <a:gd name="connsiteX5" fmla="*/ 88106 w 171450"/>
                              <a:gd name="connsiteY5" fmla="*/ 31909 h 171450"/>
                              <a:gd name="connsiteX6" fmla="*/ 30956 w 171450"/>
                              <a:gd name="connsiteY6" fmla="*/ 89059 h 171450"/>
                              <a:gd name="connsiteX7" fmla="*/ 88106 w 171450"/>
                              <a:gd name="connsiteY7" fmla="*/ 146209 h 171450"/>
                              <a:gd name="connsiteX8" fmla="*/ 145256 w 171450"/>
                              <a:gd name="connsiteY8" fmla="*/ 89059 h 171450"/>
                              <a:gd name="connsiteX9" fmla="*/ 88106 w 171450"/>
                              <a:gd name="connsiteY9" fmla="*/ 31909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1450" h="171450">
                                <a:moveTo>
                                  <a:pt x="88106" y="169069"/>
                                </a:moveTo>
                                <a:cubicBezTo>
                                  <a:pt x="43339" y="169069"/>
                                  <a:pt x="7144" y="132874"/>
                                  <a:pt x="7144" y="88106"/>
                                </a:cubicBezTo>
                                <a:cubicBezTo>
                                  <a:pt x="7144" y="43339"/>
                                  <a:pt x="43339" y="7144"/>
                                  <a:pt x="88106" y="7144"/>
                                </a:cubicBezTo>
                                <a:cubicBezTo>
                                  <a:pt x="132874" y="7144"/>
                                  <a:pt x="169069" y="43339"/>
                                  <a:pt x="169069" y="88106"/>
                                </a:cubicBezTo>
                                <a:cubicBezTo>
                                  <a:pt x="169069" y="132874"/>
                                  <a:pt x="132874" y="169069"/>
                                  <a:pt x="88106" y="169069"/>
                                </a:cubicBezTo>
                                <a:close/>
                                <a:moveTo>
                                  <a:pt x="88106" y="31909"/>
                                </a:moveTo>
                                <a:cubicBezTo>
                                  <a:pt x="56674" y="31909"/>
                                  <a:pt x="30956" y="57626"/>
                                  <a:pt x="30956" y="89059"/>
                                </a:cubicBezTo>
                                <a:cubicBezTo>
                                  <a:pt x="30956" y="120491"/>
                                  <a:pt x="56674" y="146209"/>
                                  <a:pt x="88106" y="146209"/>
                                </a:cubicBezTo>
                                <a:cubicBezTo>
                                  <a:pt x="119539" y="146209"/>
                                  <a:pt x="145256" y="120491"/>
                                  <a:pt x="145256" y="89059"/>
                                </a:cubicBezTo>
                                <a:cubicBezTo>
                                  <a:pt x="145256" y="57626"/>
                                  <a:pt x="119539" y="31909"/>
                                  <a:pt x="88106" y="319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1" name="Freeform: Shape 3851"/>
                        <wps:cNvSpPr/>
                        <wps:spPr>
                          <a:xfrm>
                            <a:off x="4896868" y="1339393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3339 h 257175"/>
                              <a:gd name="connsiteX6" fmla="*/ 44291 w 257175"/>
                              <a:gd name="connsiteY6" fmla="*/ 130016 h 257175"/>
                              <a:gd name="connsiteX7" fmla="*/ 130969 w 257175"/>
                              <a:gd name="connsiteY7" fmla="*/ 216694 h 257175"/>
                              <a:gd name="connsiteX8" fmla="*/ 217646 w 257175"/>
                              <a:gd name="connsiteY8" fmla="*/ 130016 h 257175"/>
                              <a:gd name="connsiteX9" fmla="*/ 130969 w 257175"/>
                              <a:gd name="connsiteY9" fmla="*/ 43339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8596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3339"/>
                                </a:moveTo>
                                <a:cubicBezTo>
                                  <a:pt x="83344" y="43339"/>
                                  <a:pt x="44291" y="82391"/>
                                  <a:pt x="44291" y="130016"/>
                                </a:cubicBezTo>
                                <a:cubicBezTo>
                                  <a:pt x="44291" y="177641"/>
                                  <a:pt x="83344" y="216694"/>
                                  <a:pt x="130969" y="216694"/>
                                </a:cubicBezTo>
                                <a:cubicBezTo>
                                  <a:pt x="178594" y="216694"/>
                                  <a:pt x="217646" y="177641"/>
                                  <a:pt x="217646" y="130016"/>
                                </a:cubicBezTo>
                                <a:cubicBezTo>
                                  <a:pt x="217646" y="82391"/>
                                  <a:pt x="178594" y="43339"/>
                                  <a:pt x="130969" y="4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2" name="Freeform: Shape 3852"/>
                        <wps:cNvSpPr/>
                        <wps:spPr>
                          <a:xfrm>
                            <a:off x="2779460" y="2307133"/>
                            <a:ext cx="257175" cy="257175"/>
                          </a:xfrm>
                          <a:custGeom>
                            <a:avLst/>
                            <a:gdLst>
                              <a:gd name="connsiteX0" fmla="*/ 130969 w 257175"/>
                              <a:gd name="connsiteY0" fmla="*/ 254794 h 257175"/>
                              <a:gd name="connsiteX1" fmla="*/ 7144 w 257175"/>
                              <a:gd name="connsiteY1" fmla="*/ 130969 h 257175"/>
                              <a:gd name="connsiteX2" fmla="*/ 130969 w 257175"/>
                              <a:gd name="connsiteY2" fmla="*/ 7144 h 257175"/>
                              <a:gd name="connsiteX3" fmla="*/ 254794 w 257175"/>
                              <a:gd name="connsiteY3" fmla="*/ 130969 h 257175"/>
                              <a:gd name="connsiteX4" fmla="*/ 130969 w 257175"/>
                              <a:gd name="connsiteY4" fmla="*/ 254794 h 257175"/>
                              <a:gd name="connsiteX5" fmla="*/ 130969 w 257175"/>
                              <a:gd name="connsiteY5" fmla="*/ 44291 h 257175"/>
                              <a:gd name="connsiteX6" fmla="*/ 44291 w 257175"/>
                              <a:gd name="connsiteY6" fmla="*/ 130969 h 257175"/>
                              <a:gd name="connsiteX7" fmla="*/ 130969 w 257175"/>
                              <a:gd name="connsiteY7" fmla="*/ 217646 h 257175"/>
                              <a:gd name="connsiteX8" fmla="*/ 217646 w 257175"/>
                              <a:gd name="connsiteY8" fmla="*/ 130969 h 257175"/>
                              <a:gd name="connsiteX9" fmla="*/ 130969 w 257175"/>
                              <a:gd name="connsiteY9" fmla="*/ 4429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7175" h="257175">
                                <a:moveTo>
                                  <a:pt x="130969" y="254794"/>
                                </a:moveTo>
                                <a:cubicBezTo>
                                  <a:pt x="62389" y="254794"/>
                                  <a:pt x="7144" y="199549"/>
                                  <a:pt x="7144" y="130969"/>
                                </a:cubicBezTo>
                                <a:cubicBezTo>
                                  <a:pt x="7144" y="62389"/>
                                  <a:pt x="62389" y="7144"/>
                                  <a:pt x="130969" y="7144"/>
                                </a:cubicBezTo>
                                <a:cubicBezTo>
                                  <a:pt x="199549" y="7144"/>
                                  <a:pt x="254794" y="62389"/>
                                  <a:pt x="254794" y="130969"/>
                                </a:cubicBezTo>
                                <a:cubicBezTo>
                                  <a:pt x="255746" y="198596"/>
                                  <a:pt x="199549" y="254794"/>
                                  <a:pt x="130969" y="254794"/>
                                </a:cubicBezTo>
                                <a:close/>
                                <a:moveTo>
                                  <a:pt x="130969" y="44291"/>
                                </a:moveTo>
                                <a:cubicBezTo>
                                  <a:pt x="83344" y="44291"/>
                                  <a:pt x="44291" y="83344"/>
                                  <a:pt x="44291" y="130969"/>
                                </a:cubicBezTo>
                                <a:cubicBezTo>
                                  <a:pt x="44291" y="178594"/>
                                  <a:pt x="83344" y="217646"/>
                                  <a:pt x="130969" y="217646"/>
                                </a:cubicBezTo>
                                <a:cubicBezTo>
                                  <a:pt x="178594" y="217646"/>
                                  <a:pt x="217646" y="178594"/>
                                  <a:pt x="217646" y="130969"/>
                                </a:cubicBezTo>
                                <a:cubicBezTo>
                                  <a:pt x="217646" y="82391"/>
                                  <a:pt x="178594" y="44291"/>
                                  <a:pt x="130969" y="442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853" name="Freeform: Shape 3853"/>
                      <wps:cNvSpPr/>
                      <wps:spPr>
                        <a:xfrm>
                          <a:off x="2871976" y="1427550"/>
                          <a:ext cx="3085148" cy="2315530"/>
                        </a:xfrm>
                        <a:custGeom>
                          <a:avLst/>
                          <a:gdLst>
                            <a:gd name="connsiteX0" fmla="*/ 2815590 w 3085148"/>
                            <a:gd name="connsiteY0" fmla="*/ 2235518 h 2315528"/>
                            <a:gd name="connsiteX1" fmla="*/ 2855595 w 3085148"/>
                            <a:gd name="connsiteY1" fmla="*/ 2275523 h 2315528"/>
                            <a:gd name="connsiteX2" fmla="*/ 2815590 w 3085148"/>
                            <a:gd name="connsiteY2" fmla="*/ 2315528 h 2315528"/>
                            <a:gd name="connsiteX3" fmla="*/ 2775585 w 3085148"/>
                            <a:gd name="connsiteY3" fmla="*/ 2275523 h 2315528"/>
                            <a:gd name="connsiteX4" fmla="*/ 2815590 w 3085148"/>
                            <a:gd name="connsiteY4" fmla="*/ 2235518 h 2315528"/>
                            <a:gd name="connsiteX5" fmla="*/ 3059430 w 3085148"/>
                            <a:gd name="connsiteY5" fmla="*/ 1405890 h 2315528"/>
                            <a:gd name="connsiteX6" fmla="*/ 3085148 w 3085148"/>
                            <a:gd name="connsiteY6" fmla="*/ 1431607 h 2315528"/>
                            <a:gd name="connsiteX7" fmla="*/ 3059430 w 3085148"/>
                            <a:gd name="connsiteY7" fmla="*/ 1457325 h 2315528"/>
                            <a:gd name="connsiteX8" fmla="*/ 3033713 w 3085148"/>
                            <a:gd name="connsiteY8" fmla="*/ 1431607 h 2315528"/>
                            <a:gd name="connsiteX9" fmla="*/ 3059430 w 3085148"/>
                            <a:gd name="connsiteY9" fmla="*/ 1405890 h 2315528"/>
                            <a:gd name="connsiteX10" fmla="*/ 40005 w 3085148"/>
                            <a:gd name="connsiteY10" fmla="*/ 967740 h 2315528"/>
                            <a:gd name="connsiteX11" fmla="*/ 80010 w 3085148"/>
                            <a:gd name="connsiteY11" fmla="*/ 1007745 h 2315528"/>
                            <a:gd name="connsiteX12" fmla="*/ 40005 w 3085148"/>
                            <a:gd name="connsiteY12" fmla="*/ 1047750 h 2315528"/>
                            <a:gd name="connsiteX13" fmla="*/ 0 w 3085148"/>
                            <a:gd name="connsiteY13" fmla="*/ 1007745 h 2315528"/>
                            <a:gd name="connsiteX14" fmla="*/ 40005 w 3085148"/>
                            <a:gd name="connsiteY14" fmla="*/ 967740 h 2315528"/>
                            <a:gd name="connsiteX15" fmla="*/ 2157413 w 3085148"/>
                            <a:gd name="connsiteY15" fmla="*/ 0 h 2315528"/>
                            <a:gd name="connsiteX16" fmla="*/ 2197418 w 3085148"/>
                            <a:gd name="connsiteY16" fmla="*/ 40005 h 2315528"/>
                            <a:gd name="connsiteX17" fmla="*/ 2157413 w 3085148"/>
                            <a:gd name="connsiteY17" fmla="*/ 80010 h 2315528"/>
                            <a:gd name="connsiteX18" fmla="*/ 2117408 w 3085148"/>
                            <a:gd name="connsiteY18" fmla="*/ 40005 h 2315528"/>
                            <a:gd name="connsiteX19" fmla="*/ 2157413 w 3085148"/>
                            <a:gd name="connsiteY19" fmla="*/ 0 h 2315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5148" h="2315528">
                              <a:moveTo>
                                <a:pt x="2815590" y="2235518"/>
                              </a:moveTo>
                              <a:cubicBezTo>
                                <a:pt x="2837497" y="2235518"/>
                                <a:pt x="2855595" y="2253615"/>
                                <a:pt x="2855595" y="2275523"/>
                              </a:cubicBezTo>
                              <a:cubicBezTo>
                                <a:pt x="2855595" y="2297430"/>
                                <a:pt x="2837497" y="2315528"/>
                                <a:pt x="2815590" y="2315528"/>
                              </a:cubicBezTo>
                              <a:cubicBezTo>
                                <a:pt x="2793682" y="2315528"/>
                                <a:pt x="2775585" y="2297430"/>
                                <a:pt x="2775585" y="2275523"/>
                              </a:cubicBezTo>
                              <a:cubicBezTo>
                                <a:pt x="2775585" y="2253615"/>
                                <a:pt x="2793682" y="2235518"/>
                                <a:pt x="2815590" y="2235518"/>
                              </a:cubicBezTo>
                              <a:close/>
                              <a:moveTo>
                                <a:pt x="3059430" y="1405890"/>
                              </a:moveTo>
                              <a:cubicBezTo>
                                <a:pt x="3073718" y="1405890"/>
                                <a:pt x="3085148" y="1417320"/>
                                <a:pt x="3085148" y="1431607"/>
                              </a:cubicBezTo>
                              <a:cubicBezTo>
                                <a:pt x="3085148" y="1445895"/>
                                <a:pt x="3073718" y="1457325"/>
                                <a:pt x="3059430" y="1457325"/>
                              </a:cubicBezTo>
                              <a:cubicBezTo>
                                <a:pt x="3045143" y="1457325"/>
                                <a:pt x="3033713" y="1445895"/>
                                <a:pt x="3033713" y="1431607"/>
                              </a:cubicBezTo>
                              <a:cubicBezTo>
                                <a:pt x="3033713" y="1417320"/>
                                <a:pt x="3045143" y="1405890"/>
                                <a:pt x="3059430" y="1405890"/>
                              </a:cubicBezTo>
                              <a:close/>
                              <a:moveTo>
                                <a:pt x="40005" y="967740"/>
                              </a:moveTo>
                              <a:cubicBezTo>
                                <a:pt x="61912" y="967740"/>
                                <a:pt x="80010" y="985837"/>
                                <a:pt x="80010" y="1007745"/>
                              </a:cubicBezTo>
                              <a:cubicBezTo>
                                <a:pt x="80010" y="1029652"/>
                                <a:pt x="61912" y="1047750"/>
                                <a:pt x="40005" y="1047750"/>
                              </a:cubicBezTo>
                              <a:cubicBezTo>
                                <a:pt x="18097" y="1047750"/>
                                <a:pt x="0" y="1029652"/>
                                <a:pt x="0" y="1007745"/>
                              </a:cubicBezTo>
                              <a:cubicBezTo>
                                <a:pt x="0" y="985837"/>
                                <a:pt x="18097" y="967740"/>
                                <a:pt x="40005" y="967740"/>
                              </a:cubicBezTo>
                              <a:close/>
                              <a:moveTo>
                                <a:pt x="2157413" y="0"/>
                              </a:moveTo>
                              <a:cubicBezTo>
                                <a:pt x="2179320" y="0"/>
                                <a:pt x="2197418" y="18097"/>
                                <a:pt x="2197418" y="40005"/>
                              </a:cubicBezTo>
                              <a:cubicBezTo>
                                <a:pt x="2197418" y="61912"/>
                                <a:pt x="2179320" y="80010"/>
                                <a:pt x="2157413" y="80010"/>
                              </a:cubicBezTo>
                              <a:cubicBezTo>
                                <a:pt x="2135505" y="80010"/>
                                <a:pt x="2117408" y="61912"/>
                                <a:pt x="2117408" y="40005"/>
                              </a:cubicBezTo>
                              <a:cubicBezTo>
                                <a:pt x="2117408" y="18097"/>
                                <a:pt x="2135505" y="0"/>
                                <a:pt x="2157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3854" name="Group 3854"/>
                      <wpg:cNvGrpSpPr>
                        <a:grpSpLocks noChangeAspect="1"/>
                      </wpg:cNvGrpSpPr>
                      <wpg:grpSpPr>
                        <a:xfrm>
                          <a:off x="2597857" y="2990548"/>
                          <a:ext cx="647011" cy="676986"/>
                          <a:chOff x="2597857" y="2990548"/>
                          <a:chExt cx="770588" cy="806288"/>
                        </a:xfrm>
                      </wpg:grpSpPr>
                      <wps:wsp>
                        <wps:cNvPr id="3855" name="Freeform: Shape 3855"/>
                        <wps:cNvSpPr/>
                        <wps:spPr>
                          <a:xfrm>
                            <a:off x="2606563" y="3101739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6" name="Freeform: Shape 3856"/>
                        <wps:cNvSpPr/>
                        <wps:spPr>
                          <a:xfrm>
                            <a:off x="2597857" y="3093432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7" name="Freeform: Shape 3857"/>
                        <wps:cNvSpPr/>
                        <wps:spPr>
                          <a:xfrm>
                            <a:off x="2752619" y="3453442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8" name="Freeform: Shape 3858"/>
                        <wps:cNvSpPr/>
                        <wps:spPr>
                          <a:xfrm>
                            <a:off x="2746973" y="3436826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Freeform: Shape 3859"/>
                        <wps:cNvSpPr/>
                        <wps:spPr>
                          <a:xfrm>
                            <a:off x="2783082" y="3384209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Freeform: Shape 3860"/>
                        <wps:cNvSpPr/>
                        <wps:spPr>
                          <a:xfrm>
                            <a:off x="2774666" y="3373132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Freeform: Shape 3861"/>
                        <wps:cNvSpPr/>
                        <wps:spPr>
                          <a:xfrm>
                            <a:off x="2796928" y="331774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2" name="Freeform: Shape 3862"/>
                        <wps:cNvSpPr/>
                        <wps:spPr>
                          <a:xfrm>
                            <a:off x="2788512" y="3306668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3" name="Freeform: Shape 3863"/>
                        <wps:cNvSpPr/>
                        <wps:spPr>
                          <a:xfrm>
                            <a:off x="2669775" y="311221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4" name="Freeform: Shape 3864"/>
                        <wps:cNvSpPr/>
                        <wps:spPr>
                          <a:xfrm>
                            <a:off x="2662271" y="310378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5" name="Freeform: Shape 3865"/>
                        <wps:cNvSpPr/>
                        <wps:spPr>
                          <a:xfrm>
                            <a:off x="2850584" y="2994374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6" name="Freeform: Shape 3866"/>
                        <wps:cNvSpPr/>
                        <wps:spPr>
                          <a:xfrm>
                            <a:off x="2839507" y="2990548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7" name="Freeform: Shape 3867"/>
                        <wps:cNvSpPr/>
                        <wps:spPr>
                          <a:xfrm>
                            <a:off x="2828153" y="3070418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8" name="Freeform: Shape 3868"/>
                        <wps:cNvSpPr/>
                        <wps:spPr>
                          <a:xfrm>
                            <a:off x="2827391" y="3064508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9" name="Freeform: Shape 3869"/>
                        <wps:cNvSpPr/>
                        <wps:spPr>
                          <a:xfrm>
                            <a:off x="2749611" y="3160833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0" name="Freeform: Shape 3870"/>
                        <wps:cNvSpPr/>
                        <wps:spPr>
                          <a:xfrm>
                            <a:off x="2742062" y="3150832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1" name="Freeform: Shape 3871"/>
                        <wps:cNvSpPr/>
                        <wps:spPr>
                          <a:xfrm>
                            <a:off x="2953049" y="3182049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2" name="Freeform: Shape 3872"/>
                        <wps:cNvSpPr/>
                        <wps:spPr>
                          <a:xfrm>
                            <a:off x="2944741" y="3182049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3" name="Freeform: Shape 3873"/>
                        <wps:cNvSpPr/>
                        <wps:spPr>
                          <a:xfrm>
                            <a:off x="2941971" y="3195896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4" name="Freeform: Shape 3874"/>
                        <wps:cNvSpPr/>
                        <wps:spPr>
                          <a:xfrm>
                            <a:off x="2930894" y="3195190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5" name="Freeform: Shape 3875"/>
                        <wps:cNvSpPr/>
                        <wps:spPr>
                          <a:xfrm>
                            <a:off x="2878277" y="3179280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6" name="Freeform: Shape 3876"/>
                        <wps:cNvSpPr/>
                        <wps:spPr>
                          <a:xfrm>
                            <a:off x="2864431" y="3175805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7" name="Freeform: Shape 3877"/>
                        <wps:cNvSpPr/>
                        <wps:spPr>
                          <a:xfrm>
                            <a:off x="2873101" y="3123822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8" name="Freeform: Shape 3878"/>
                        <wps:cNvSpPr/>
                        <wps:spPr>
                          <a:xfrm>
                            <a:off x="2864015" y="3116699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79" name="Freeform: Shape 3879"/>
                        <wps:cNvSpPr/>
                        <wps:spPr>
                          <a:xfrm>
                            <a:off x="2808949" y="3265129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0" name="Freeform: Shape 3880"/>
                        <wps:cNvSpPr/>
                        <wps:spPr>
                          <a:xfrm>
                            <a:off x="2798394" y="3254051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1" name="Freeform: Shape 3881"/>
                        <wps:cNvSpPr/>
                        <wps:spPr>
                          <a:xfrm>
                            <a:off x="2867245" y="3200119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2" name="Freeform: Shape 3882"/>
                        <wps:cNvSpPr/>
                        <wps:spPr>
                          <a:xfrm>
                            <a:off x="2864973" y="3195513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3" name="Freeform: Shape 3883"/>
                        <wps:cNvSpPr/>
                        <wps:spPr>
                          <a:xfrm>
                            <a:off x="2944040" y="3279826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884" name="Group 3884"/>
                      <wpg:cNvGrpSpPr>
                        <a:grpSpLocks noChangeAspect="1"/>
                      </wpg:cNvGrpSpPr>
                      <wpg:grpSpPr>
                        <a:xfrm rot="1846138">
                          <a:off x="3274097" y="1357501"/>
                          <a:ext cx="505954" cy="529387"/>
                          <a:chOff x="3274085" y="1357495"/>
                          <a:chExt cx="770588" cy="806288"/>
                        </a:xfrm>
                      </wpg:grpSpPr>
                      <wps:wsp>
                        <wps:cNvPr id="3885" name="Freeform: Shape 3885"/>
                        <wps:cNvSpPr/>
                        <wps:spPr>
                          <a:xfrm>
                            <a:off x="3282791" y="1468686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6" name="Freeform: Shape 3886"/>
                        <wps:cNvSpPr/>
                        <wps:spPr>
                          <a:xfrm>
                            <a:off x="3274085" y="1460379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7" name="Freeform: Shape 3887"/>
                        <wps:cNvSpPr/>
                        <wps:spPr>
                          <a:xfrm>
                            <a:off x="3428847" y="1820389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8" name="Freeform: Shape 3888"/>
                        <wps:cNvSpPr/>
                        <wps:spPr>
                          <a:xfrm>
                            <a:off x="3423201" y="1803773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89" name="Freeform: Shape 3889"/>
                        <wps:cNvSpPr/>
                        <wps:spPr>
                          <a:xfrm>
                            <a:off x="3459310" y="175115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0" name="Freeform: Shape 3890"/>
                        <wps:cNvSpPr/>
                        <wps:spPr>
                          <a:xfrm>
                            <a:off x="3450894" y="1740079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1" name="Freeform: Shape 3891"/>
                        <wps:cNvSpPr/>
                        <wps:spPr>
                          <a:xfrm>
                            <a:off x="3473156" y="1684692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2" name="Freeform: Shape 3892"/>
                        <wps:cNvSpPr/>
                        <wps:spPr>
                          <a:xfrm>
                            <a:off x="3464740" y="167361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3" name="Freeform: Shape 3893"/>
                        <wps:cNvSpPr/>
                        <wps:spPr>
                          <a:xfrm>
                            <a:off x="3346003" y="147916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4" name="Freeform: Shape 3894"/>
                        <wps:cNvSpPr/>
                        <wps:spPr>
                          <a:xfrm>
                            <a:off x="3338499" y="147073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5" name="Freeform: Shape 3895"/>
                        <wps:cNvSpPr/>
                        <wps:spPr>
                          <a:xfrm>
                            <a:off x="3526812" y="1361321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6" name="Freeform: Shape 3896"/>
                        <wps:cNvSpPr/>
                        <wps:spPr>
                          <a:xfrm>
                            <a:off x="3515735" y="1357495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7" name="Freeform: Shape 3897"/>
                        <wps:cNvSpPr/>
                        <wps:spPr>
                          <a:xfrm>
                            <a:off x="3504381" y="143736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8" name="Freeform: Shape 3898"/>
                        <wps:cNvSpPr/>
                        <wps:spPr>
                          <a:xfrm>
                            <a:off x="3503619" y="143145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99" name="Freeform: Shape 3899"/>
                        <wps:cNvSpPr/>
                        <wps:spPr>
                          <a:xfrm>
                            <a:off x="3425839" y="152778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0" name="Freeform: Shape 3900"/>
                        <wps:cNvSpPr/>
                        <wps:spPr>
                          <a:xfrm>
                            <a:off x="3418290" y="1517779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1" name="Freeform: Shape 3901"/>
                        <wps:cNvSpPr/>
                        <wps:spPr>
                          <a:xfrm>
                            <a:off x="3629277" y="154899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2" name="Freeform: Shape 3902"/>
                        <wps:cNvSpPr/>
                        <wps:spPr>
                          <a:xfrm>
                            <a:off x="3620969" y="154899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3" name="Freeform: Shape 3903"/>
                        <wps:cNvSpPr/>
                        <wps:spPr>
                          <a:xfrm>
                            <a:off x="3618199" y="1562843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4" name="Freeform: Shape 3904"/>
                        <wps:cNvSpPr/>
                        <wps:spPr>
                          <a:xfrm>
                            <a:off x="3607122" y="1562137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5" name="Freeform: Shape 3905"/>
                        <wps:cNvSpPr/>
                        <wps:spPr>
                          <a:xfrm>
                            <a:off x="3554505" y="1546227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6" name="Freeform: Shape 3906"/>
                        <wps:cNvSpPr/>
                        <wps:spPr>
                          <a:xfrm>
                            <a:off x="3540659" y="1542752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7" name="Freeform: Shape 3907"/>
                        <wps:cNvSpPr/>
                        <wps:spPr>
                          <a:xfrm>
                            <a:off x="3549329" y="1490769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8" name="Freeform: Shape 3908"/>
                        <wps:cNvSpPr/>
                        <wps:spPr>
                          <a:xfrm>
                            <a:off x="3540243" y="1483646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09" name="Freeform: Shape 3909"/>
                        <wps:cNvSpPr/>
                        <wps:spPr>
                          <a:xfrm>
                            <a:off x="3485177" y="1632076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0" name="Freeform: Shape 3910"/>
                        <wps:cNvSpPr/>
                        <wps:spPr>
                          <a:xfrm>
                            <a:off x="3474622" y="1620998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1" name="Freeform: Shape 3911"/>
                        <wps:cNvSpPr/>
                        <wps:spPr>
                          <a:xfrm>
                            <a:off x="3543473" y="1567066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2" name="Freeform: Shape 3912"/>
                        <wps:cNvSpPr/>
                        <wps:spPr>
                          <a:xfrm>
                            <a:off x="3541201" y="1562460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3" name="Freeform: Shape 3913"/>
                        <wps:cNvSpPr/>
                        <wps:spPr>
                          <a:xfrm>
                            <a:off x="3620268" y="1646773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14" name="Group 3914"/>
                      <wpg:cNvGrpSpPr>
                        <a:grpSpLocks noChangeAspect="1"/>
                      </wpg:cNvGrpSpPr>
                      <wpg:grpSpPr>
                        <a:xfrm rot="1846138">
                          <a:off x="5580519" y="2094863"/>
                          <a:ext cx="546430" cy="571746"/>
                          <a:chOff x="5580526" y="2094865"/>
                          <a:chExt cx="770588" cy="806288"/>
                        </a:xfrm>
                      </wpg:grpSpPr>
                      <wps:wsp>
                        <wps:cNvPr id="3915" name="Freeform: Shape 3915"/>
                        <wps:cNvSpPr/>
                        <wps:spPr>
                          <a:xfrm>
                            <a:off x="5589232" y="2206056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6" name="Freeform: Shape 3916"/>
                        <wps:cNvSpPr/>
                        <wps:spPr>
                          <a:xfrm>
                            <a:off x="5580526" y="2197749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7" name="Freeform: Shape 3917"/>
                        <wps:cNvSpPr/>
                        <wps:spPr>
                          <a:xfrm>
                            <a:off x="5735288" y="2557759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8" name="Freeform: Shape 3918"/>
                        <wps:cNvSpPr/>
                        <wps:spPr>
                          <a:xfrm>
                            <a:off x="5729642" y="2541143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19" name="Freeform: Shape 3919"/>
                        <wps:cNvSpPr/>
                        <wps:spPr>
                          <a:xfrm>
                            <a:off x="5765751" y="248852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0" name="Freeform: Shape 3920"/>
                        <wps:cNvSpPr/>
                        <wps:spPr>
                          <a:xfrm>
                            <a:off x="5757335" y="2477449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1" name="Freeform: Shape 3921"/>
                        <wps:cNvSpPr/>
                        <wps:spPr>
                          <a:xfrm>
                            <a:off x="5779597" y="2422062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2" name="Freeform: Shape 3922"/>
                        <wps:cNvSpPr/>
                        <wps:spPr>
                          <a:xfrm>
                            <a:off x="5771181" y="241098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3" name="Freeform: Shape 3923"/>
                        <wps:cNvSpPr/>
                        <wps:spPr>
                          <a:xfrm>
                            <a:off x="5652444" y="221653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4" name="Freeform: Shape 3924"/>
                        <wps:cNvSpPr/>
                        <wps:spPr>
                          <a:xfrm>
                            <a:off x="5644940" y="220810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5" name="Freeform: Shape 3925"/>
                        <wps:cNvSpPr/>
                        <wps:spPr>
                          <a:xfrm>
                            <a:off x="5833253" y="2098691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6" name="Freeform: Shape 3926"/>
                        <wps:cNvSpPr/>
                        <wps:spPr>
                          <a:xfrm>
                            <a:off x="5822176" y="2094865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7" name="Freeform: Shape 3927"/>
                        <wps:cNvSpPr/>
                        <wps:spPr>
                          <a:xfrm>
                            <a:off x="5810822" y="2174735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8" name="Freeform: Shape 3928"/>
                        <wps:cNvSpPr/>
                        <wps:spPr>
                          <a:xfrm>
                            <a:off x="5810060" y="2168825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29" name="Freeform: Shape 3929"/>
                        <wps:cNvSpPr/>
                        <wps:spPr>
                          <a:xfrm>
                            <a:off x="5732280" y="226515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0" name="Freeform: Shape 3930"/>
                        <wps:cNvSpPr/>
                        <wps:spPr>
                          <a:xfrm>
                            <a:off x="5724731" y="2255149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1" name="Freeform: Shape 3931"/>
                        <wps:cNvSpPr/>
                        <wps:spPr>
                          <a:xfrm>
                            <a:off x="5935718" y="228636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2" name="Freeform: Shape 3932"/>
                        <wps:cNvSpPr/>
                        <wps:spPr>
                          <a:xfrm>
                            <a:off x="5927410" y="2286366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3" name="Freeform: Shape 3933"/>
                        <wps:cNvSpPr/>
                        <wps:spPr>
                          <a:xfrm>
                            <a:off x="5924640" y="2300213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4" name="Freeform: Shape 3934"/>
                        <wps:cNvSpPr/>
                        <wps:spPr>
                          <a:xfrm>
                            <a:off x="5913563" y="2299507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5" name="Freeform: Shape 3935"/>
                        <wps:cNvSpPr/>
                        <wps:spPr>
                          <a:xfrm>
                            <a:off x="5860946" y="2283597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6" name="Freeform: Shape 3936"/>
                        <wps:cNvSpPr/>
                        <wps:spPr>
                          <a:xfrm>
                            <a:off x="5847100" y="2280122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7" name="Freeform: Shape 3937"/>
                        <wps:cNvSpPr/>
                        <wps:spPr>
                          <a:xfrm>
                            <a:off x="5855770" y="2228139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8" name="Freeform: Shape 3938"/>
                        <wps:cNvSpPr/>
                        <wps:spPr>
                          <a:xfrm>
                            <a:off x="5846684" y="2221016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39" name="Freeform: Shape 3939"/>
                        <wps:cNvSpPr/>
                        <wps:spPr>
                          <a:xfrm>
                            <a:off x="5791618" y="2369446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0" name="Freeform: Shape 3940"/>
                        <wps:cNvSpPr/>
                        <wps:spPr>
                          <a:xfrm>
                            <a:off x="5781063" y="2358368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1" name="Freeform: Shape 3941"/>
                        <wps:cNvSpPr/>
                        <wps:spPr>
                          <a:xfrm>
                            <a:off x="5849914" y="2304436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2" name="Freeform: Shape 3942"/>
                        <wps:cNvSpPr/>
                        <wps:spPr>
                          <a:xfrm>
                            <a:off x="5847642" y="2299830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3" name="Freeform: Shape 3943"/>
                        <wps:cNvSpPr/>
                        <wps:spPr>
                          <a:xfrm>
                            <a:off x="5926709" y="2384143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44" name="Group 3944"/>
                      <wpg:cNvGrpSpPr>
                        <a:grpSpLocks noChangeAspect="1"/>
                      </wpg:cNvGrpSpPr>
                      <wpg:grpSpPr>
                        <a:xfrm rot="21179090">
                          <a:off x="5608336" y="2115270"/>
                          <a:ext cx="529014" cy="553524"/>
                          <a:chOff x="5608350" y="2115266"/>
                          <a:chExt cx="770588" cy="806288"/>
                        </a:xfrm>
                      </wpg:grpSpPr>
                      <wps:wsp>
                        <wps:cNvPr id="3945" name="Freeform: Shape 3945"/>
                        <wps:cNvSpPr/>
                        <wps:spPr>
                          <a:xfrm>
                            <a:off x="5617056" y="2226457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6" name="Freeform: Shape 3946"/>
                        <wps:cNvSpPr/>
                        <wps:spPr>
                          <a:xfrm>
                            <a:off x="5608350" y="2218150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7" name="Freeform: Shape 3947"/>
                        <wps:cNvSpPr/>
                        <wps:spPr>
                          <a:xfrm>
                            <a:off x="5763112" y="2578160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8" name="Freeform: Shape 3948"/>
                        <wps:cNvSpPr/>
                        <wps:spPr>
                          <a:xfrm>
                            <a:off x="5757466" y="2561544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49" name="Freeform: Shape 3949"/>
                        <wps:cNvSpPr/>
                        <wps:spPr>
                          <a:xfrm>
                            <a:off x="5793575" y="250892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0" name="Freeform: Shape 3950"/>
                        <wps:cNvSpPr/>
                        <wps:spPr>
                          <a:xfrm>
                            <a:off x="5785159" y="249785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1" name="Freeform: Shape 3951"/>
                        <wps:cNvSpPr/>
                        <wps:spPr>
                          <a:xfrm>
                            <a:off x="5807421" y="244246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2" name="Freeform: Shape 3952"/>
                        <wps:cNvSpPr/>
                        <wps:spPr>
                          <a:xfrm>
                            <a:off x="5799005" y="243138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3" name="Freeform: Shape 3953"/>
                        <wps:cNvSpPr/>
                        <wps:spPr>
                          <a:xfrm>
                            <a:off x="5680268" y="223693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4" name="Freeform: Shape 3954"/>
                        <wps:cNvSpPr/>
                        <wps:spPr>
                          <a:xfrm>
                            <a:off x="5672764" y="2228506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5" name="Freeform: Shape 3955"/>
                        <wps:cNvSpPr/>
                        <wps:spPr>
                          <a:xfrm>
                            <a:off x="5861077" y="2119092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6" name="Freeform: Shape 3956"/>
                        <wps:cNvSpPr/>
                        <wps:spPr>
                          <a:xfrm>
                            <a:off x="5850000" y="211526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7" name="Freeform: Shape 3957"/>
                        <wps:cNvSpPr/>
                        <wps:spPr>
                          <a:xfrm>
                            <a:off x="5838646" y="219513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8" name="Freeform: Shape 3958"/>
                        <wps:cNvSpPr/>
                        <wps:spPr>
                          <a:xfrm>
                            <a:off x="5837884" y="218922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59" name="Freeform: Shape 3959"/>
                        <wps:cNvSpPr/>
                        <wps:spPr>
                          <a:xfrm>
                            <a:off x="5760104" y="2285551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0" name="Freeform: Shape 3960"/>
                        <wps:cNvSpPr/>
                        <wps:spPr>
                          <a:xfrm>
                            <a:off x="5752555" y="2275550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1" name="Freeform: Shape 3961"/>
                        <wps:cNvSpPr/>
                        <wps:spPr>
                          <a:xfrm>
                            <a:off x="5963542" y="230676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2" name="Freeform: Shape 3962"/>
                        <wps:cNvSpPr/>
                        <wps:spPr>
                          <a:xfrm>
                            <a:off x="5955234" y="230676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3" name="Freeform: Shape 3963"/>
                        <wps:cNvSpPr/>
                        <wps:spPr>
                          <a:xfrm>
                            <a:off x="5952464" y="232061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4" name="Freeform: Shape 3964"/>
                        <wps:cNvSpPr/>
                        <wps:spPr>
                          <a:xfrm>
                            <a:off x="5941387" y="231990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5" name="Freeform: Shape 3965"/>
                        <wps:cNvSpPr/>
                        <wps:spPr>
                          <a:xfrm>
                            <a:off x="5888770" y="230399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6" name="Freeform: Shape 3966"/>
                        <wps:cNvSpPr/>
                        <wps:spPr>
                          <a:xfrm>
                            <a:off x="5874924" y="2300523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7" name="Freeform: Shape 3967"/>
                        <wps:cNvSpPr/>
                        <wps:spPr>
                          <a:xfrm>
                            <a:off x="5883594" y="224854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8" name="Freeform: Shape 3968"/>
                        <wps:cNvSpPr/>
                        <wps:spPr>
                          <a:xfrm>
                            <a:off x="5874508" y="2241417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69" name="Freeform: Shape 3969"/>
                        <wps:cNvSpPr/>
                        <wps:spPr>
                          <a:xfrm>
                            <a:off x="5819442" y="2389847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0" name="Freeform: Shape 3970"/>
                        <wps:cNvSpPr/>
                        <wps:spPr>
                          <a:xfrm>
                            <a:off x="5808887" y="2378769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1" name="Freeform: Shape 3971"/>
                        <wps:cNvSpPr/>
                        <wps:spPr>
                          <a:xfrm>
                            <a:off x="5877738" y="2324837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2" name="Freeform: Shape 3972"/>
                        <wps:cNvSpPr/>
                        <wps:spPr>
                          <a:xfrm>
                            <a:off x="5875466" y="2320231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3" name="Freeform: Shape 3973"/>
                        <wps:cNvSpPr/>
                        <wps:spPr>
                          <a:xfrm>
                            <a:off x="5954533" y="2404544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974" name="Group 3974"/>
                      <wpg:cNvGrpSpPr>
                        <a:grpSpLocks noChangeAspect="1"/>
                      </wpg:cNvGrpSpPr>
                      <wpg:grpSpPr>
                        <a:xfrm rot="21179090">
                          <a:off x="4698060" y="4113321"/>
                          <a:ext cx="459178" cy="480452"/>
                          <a:chOff x="4698060" y="4113316"/>
                          <a:chExt cx="770588" cy="806288"/>
                        </a:xfrm>
                      </wpg:grpSpPr>
                      <wps:wsp>
                        <wps:cNvPr id="3975" name="Freeform: Shape 3975"/>
                        <wps:cNvSpPr/>
                        <wps:spPr>
                          <a:xfrm>
                            <a:off x="4706766" y="4224507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6" name="Freeform: Shape 3976"/>
                        <wps:cNvSpPr/>
                        <wps:spPr>
                          <a:xfrm>
                            <a:off x="4698060" y="4216200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7" name="Freeform: Shape 3977"/>
                        <wps:cNvSpPr/>
                        <wps:spPr>
                          <a:xfrm>
                            <a:off x="4852822" y="4576210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8" name="Freeform: Shape 3978"/>
                        <wps:cNvSpPr/>
                        <wps:spPr>
                          <a:xfrm>
                            <a:off x="4847176" y="4559594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79" name="Freeform: Shape 3979"/>
                        <wps:cNvSpPr/>
                        <wps:spPr>
                          <a:xfrm>
                            <a:off x="4883285" y="450697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0" name="Freeform: Shape 3980"/>
                        <wps:cNvSpPr/>
                        <wps:spPr>
                          <a:xfrm>
                            <a:off x="4874869" y="449590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1" name="Freeform: Shape 3981"/>
                        <wps:cNvSpPr/>
                        <wps:spPr>
                          <a:xfrm>
                            <a:off x="4897131" y="444051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2" name="Freeform: Shape 3982"/>
                        <wps:cNvSpPr/>
                        <wps:spPr>
                          <a:xfrm>
                            <a:off x="4888715" y="442943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3" name="Freeform: Shape 3983"/>
                        <wps:cNvSpPr/>
                        <wps:spPr>
                          <a:xfrm>
                            <a:off x="4769978" y="423498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4" name="Freeform: Shape 3984"/>
                        <wps:cNvSpPr/>
                        <wps:spPr>
                          <a:xfrm>
                            <a:off x="4762474" y="4226556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5" name="Freeform: Shape 3985"/>
                        <wps:cNvSpPr/>
                        <wps:spPr>
                          <a:xfrm>
                            <a:off x="4950787" y="4117142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6" name="Freeform: Shape 3986"/>
                        <wps:cNvSpPr/>
                        <wps:spPr>
                          <a:xfrm>
                            <a:off x="4939710" y="411331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7" name="Freeform: Shape 3987"/>
                        <wps:cNvSpPr/>
                        <wps:spPr>
                          <a:xfrm>
                            <a:off x="4928356" y="4193186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8" name="Freeform: Shape 3988"/>
                        <wps:cNvSpPr/>
                        <wps:spPr>
                          <a:xfrm>
                            <a:off x="4927594" y="4187276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89" name="Freeform: Shape 3989"/>
                        <wps:cNvSpPr/>
                        <wps:spPr>
                          <a:xfrm>
                            <a:off x="4849814" y="4283601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0" name="Freeform: Shape 3990"/>
                        <wps:cNvSpPr/>
                        <wps:spPr>
                          <a:xfrm>
                            <a:off x="4842265" y="4273600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1" name="Freeform: Shape 3991"/>
                        <wps:cNvSpPr/>
                        <wps:spPr>
                          <a:xfrm>
                            <a:off x="5053252" y="430481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2" name="Freeform: Shape 3992"/>
                        <wps:cNvSpPr/>
                        <wps:spPr>
                          <a:xfrm>
                            <a:off x="5044944" y="4304817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3" name="Freeform: Shape 3993"/>
                        <wps:cNvSpPr/>
                        <wps:spPr>
                          <a:xfrm>
                            <a:off x="5042174" y="4318664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4" name="Freeform: Shape 3994"/>
                        <wps:cNvSpPr/>
                        <wps:spPr>
                          <a:xfrm>
                            <a:off x="5031097" y="4317958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5" name="Freeform: Shape 3995"/>
                        <wps:cNvSpPr/>
                        <wps:spPr>
                          <a:xfrm>
                            <a:off x="4978480" y="430204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6" name="Freeform: Shape 3996"/>
                        <wps:cNvSpPr/>
                        <wps:spPr>
                          <a:xfrm>
                            <a:off x="4964634" y="4298573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7" name="Freeform: Shape 3997"/>
                        <wps:cNvSpPr/>
                        <wps:spPr>
                          <a:xfrm>
                            <a:off x="4973304" y="4246590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8" name="Freeform: Shape 3998"/>
                        <wps:cNvSpPr/>
                        <wps:spPr>
                          <a:xfrm>
                            <a:off x="4964218" y="4239467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99" name="Freeform: Shape 3999"/>
                        <wps:cNvSpPr/>
                        <wps:spPr>
                          <a:xfrm>
                            <a:off x="4909152" y="4387897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0" name="Freeform: Shape 4000"/>
                        <wps:cNvSpPr/>
                        <wps:spPr>
                          <a:xfrm>
                            <a:off x="4898597" y="4376819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1" name="Freeform: Shape 4001"/>
                        <wps:cNvSpPr/>
                        <wps:spPr>
                          <a:xfrm>
                            <a:off x="4967448" y="4322887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2" name="Freeform: Shape 4002"/>
                        <wps:cNvSpPr/>
                        <wps:spPr>
                          <a:xfrm>
                            <a:off x="4965176" y="4318281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03" name="Freeform: Shape 4003"/>
                        <wps:cNvSpPr/>
                        <wps:spPr>
                          <a:xfrm>
                            <a:off x="5044243" y="4402594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C6398D4" id="Group 412" o:spid="_x0000_s1026" alt="decorative elements" style="position:absolute;margin-left:311.7pt;margin-top:85.7pt;width:215.45pt;height:186.65pt;z-index:251672576" coordorigin="21767,10855" coordsize="43160,37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">
              <v:group id="Group 3831" o:spid="_x0000_s1027" style="position:absolute;left:31515;top:38168;width:4383;height:6135" coordorigin="31515,38168" coordsize="4382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<v:shape id="Freeform: Shape 3832" o:spid="_x0000_s1028" style="position:absolute;left:34564;top:40990;width:1334;height:1334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" path="m124156,41288c108916,10808,71768,-1574,41288,13666,10808,28906,-1574,66053,13666,96533r,c26048,122251,54623,134633,81293,128918v4763,-952,10478,-2857,15240,-5715c110821,115583,122251,103201,127013,87961v4763,-15240,4763,-32385,-2857,-46673xe" filled="f" stroked="f">
                  <v:stroke joinstyle="miter"/>
                  <v:path arrowok="t" o:connecttype="custom" o:connectlocs="124156,41288;41288,13666;13666,96533;13666,96533;81293,128918;96533,123203;127013,87961;124156,41288" o:connectangles="0,0,0,0,0,0,0,0"/>
                </v:shape>
                <v:shape id="Freeform: Shape 3833" o:spid="_x0000_s1029" style="position:absolute;left:34504;top:38168;width:857;height:857;visibility:visible;mso-wrap-style:square;v-text-anchor:middle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" path="m83496,43491c82544,21584,63494,5391,42539,7296,21584,9201,5391,27299,7296,49206r,c8249,67304,21584,81591,38729,84449v2857,952,6667,952,10477,952c59684,84449,69209,79686,75876,72066v5715,-8572,8573,-19050,7620,-28575xe" filled="f" stroked="f">
                  <v:stroke joinstyle="miter"/>
                  <v:path arrowok="t" o:connecttype="custom" o:connectlocs="83496,43491;42539,7296;7296,49206;7296,49206;38729,84449;49206,85401;75876,72066;83496,43491" o:connectangles="0,0,0,0,0,0,0,0"/>
                </v:shape>
                <v:shape id="Freeform: Shape 3834" o:spid="_x0000_s1030" style="position:absolute;left:32399;top:42940;width:857;height:857;visibility:visible;mso-wrap-style:square;v-text-anchor:middle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" path="m84449,42539c82544,21584,64446,5391,42539,7296,21584,9201,5391,27299,7296,49206r,c8249,67304,21584,81591,38729,84449v2857,952,6667,952,10477,952c59684,84449,69209,79686,75876,72066v6668,-9525,9525,-19050,8573,-29527xe" filled="f" stroked="f">
                  <v:stroke joinstyle="miter"/>
                  <v:path arrowok="t" o:connecttype="custom" o:connectlocs="84449,42539;42539,7296;7296,49206;7296,49206;38729,84449;49206,85401;75876,72066;84449,42539" o:connectangles="0,0,0,0,0,0,0,0"/>
                </v:shape>
                <v:shape id="Freeform: Shape 3835" o:spid="_x0000_s1031" style="position:absolute;left:35134;top:43827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" path="m46196,25241c45244,14764,35719,7144,25241,7144,14764,8096,7144,17621,7144,28099r,c8096,36671,14764,44291,22384,45244v1905,,2857,,4762,c31909,45244,36671,42386,40481,38576v3810,-2857,5715,-7620,5715,-13335xe" filled="f" stroked="f">
                  <v:stroke joinstyle="miter"/>
                  <v:path arrowok="t" o:connecttype="custom" o:connectlocs="46196,25241;25241,7144;7144,28099;7144,28099;22384,45244;27146,45244;40481,38576;46196,25241" o:connectangles="0,0,0,0,0,0,0,0"/>
                </v:shape>
                <v:shape id="Freeform: Shape 3836" o:spid="_x0000_s1032" style="position:absolute;left:31515;top:4115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" path="m46196,25241c45244,14764,35719,7144,25241,7144,14764,8096,7144,17621,7144,28099r,c8096,36671,14764,44291,22384,45244v1905,,2857,,4762,c31909,45244,36671,42386,40481,38576v4763,-2857,6668,-8572,5715,-13335xe" filled="f" stroked="f">
                  <v:stroke joinstyle="miter"/>
                  <v:path arrowok="t" o:connecttype="custom" o:connectlocs="46196,25241;25241,7144;7144,28099;7144,28099;22384,45244;27146,45244;40481,38576;46196,25241" o:connectangles="0,0,0,0,0,0,0,0"/>
                </v:shape>
              </v:group>
              <v:shape id="Freeform: Shape 3837" o:spid="_x0000_s1033" style="position:absolute;left:27376;top:10855;width:36823;height:37402;visibility:visible;mso-wrap-style:square;v-text-anchor:middle" coordsize="3682310,374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" path="m2392031,3337495v30956,-1785,65009,358,86916,14169c2519904,3377381,2544669,3419291,2551337,3431674v952,1905,,3810,-1905,4762c2536097,3439294,2489424,3445961,2425607,3438341r-32789,-12061l2423404,3476858v8870,19050,14585,38160,14585,55781c2437989,3599314,2408462,3659321,2398937,3676466v-953,2858,-4763,2858,-6668,953c2378934,3663131,2336072,3614554,2297972,3534544v-40005,-83820,10477,-165735,22860,-184785l2322370,3349539r1319,-2638c2333214,3344996,2361075,3339281,2392031,3337495xm806357,3336424v953,,1905,1905,1905,2857c808262,3340234,806357,3341186,805405,3341186v-953,,-1905,-1905,-1905,-2857c803500,3337376,805405,3336424,806357,3336424xm796832,3334519v1578,,2858,1279,2858,2857c799690,3338954,798410,3340234,796832,3340234v-1578,,-2857,-1280,-2857,-2858c793975,3335798,795254,3334519,796832,3334519xm813977,3331661v952,,1905,1905,1905,2857c815882,3335471,813977,3336423,813024,3336423v-1905,,-2857,-952,-1905,-2857c811119,3332613,813024,3331661,813977,3331661xm791117,3330709v1578,,2858,1279,2858,2857c793975,3335144,792695,3336424,791117,3336424v-1578,,-2857,-1280,-2857,-2858c788260,3331988,789539,3330709,791117,3330709xm806357,3329756v953,,1905,1905,1905,2857c808262,3333566,806357,3334518,805405,3334518v-953,,-1905,-952,-1905,-2857c803500,3330708,805405,3329756,806357,3329756xm797784,3325946v953,,1905,1905,1905,2857c799689,3329756,797784,3330708,796832,3330708v-953,,-1905,-952,-1905,-2857c794927,3326898,796832,3325946,797784,3325946xm816834,3324994v953,,1905,1905,1905,2857c818739,3328804,816834,3329756,815882,3329756v-1905,-952,-1905,-1905,-1905,-2857c813977,3325946,815882,3324994,816834,3324994xm806357,3322136v953,,1905,1905,1905,2857c808262,3325946,806357,3326898,805405,3326898v-953,,-1905,-1905,-1905,-2857c803500,3323088,805405,3322136,806357,3322136xm789212,3322136v1578,,2858,1279,2858,2857c792070,3326571,790790,3327851,789212,3327851v-1578,,-2857,-1280,-2857,-2858c786355,3323415,787634,3322136,789212,3322136xm812072,3315469v1578,,2858,1279,2858,2857c814930,3319904,813650,3321184,812072,3321184v-1578,,-2857,-1280,-2857,-2858c809215,3316748,810494,3315469,812072,3315469xm799689,3315469v953,,1905,1905,1905,2857c801594,3319279,799689,3320231,798737,3320231v-953,,-1905,-1905,-1905,-2857c796832,3316421,798737,3315469,799689,3315469xm790164,3314516v1578,,2858,1279,2858,2857c793022,3318951,791742,3320231,790164,3320231v-1578,,-2857,-1280,-2857,-2858c787307,3315795,788586,3314516,790164,3314516xm806357,3306896v1578,,2858,1279,2858,2857c809215,3311331,807935,3312611,806357,3312611v-1578,,-2857,-1280,-2857,-2858c803500,3308175,804779,3306896,806357,3306896xm797785,3306896v952,,1905,1905,1905,2857c799690,3310706,797785,3311658,796832,3311658v-1905,,-2857,-952,-1905,-2857c794927,3307848,796832,3306896,797785,3306896xm558707,3278322v2857,952,4762,2857,3810,5714c561564,3286894,559659,3288799,556802,3287847v-2858,-953,-4763,-2858,-3810,-5715c553944,3279274,555849,3277369,558707,3278322xm539657,3275464v2630,,4763,2132,4763,4762c544420,3282857,542287,3284989,539657,3284989v-2630,,-4762,-2132,-4762,-4763c534895,3277596,537027,3275464,539657,3275464xm572042,3268797v2857,952,4762,2857,3810,5714c574899,3277369,572994,3279274,570137,3278322v-1905,,-3810,-2858,-3810,-5715c567279,3269749,569184,3267844,572042,3268797xm526322,3266891v2631,,4763,2132,4763,4762c531085,3274284,528953,3276416,526322,3276416v-2630,,-4762,-2132,-4762,-4763c521560,3269023,523692,3266891,526322,3266891xm557755,3264985v2857,953,4762,2858,3810,5715c560612,3273558,558707,3275463,555850,3274510v-2858,,-4763,-2857,-3810,-5714c552992,3265938,554897,3264033,557755,3264985xm540610,3257366v2857,952,4762,2857,3810,5715c543467,3265938,541562,3267843,538705,3266891v-1905,,-3810,-2858,-3810,-5716c535847,3258318,537752,3256413,540610,3257366xm578710,3254509v2857,952,4762,2857,3810,5714c581567,3263081,579662,3264986,576805,3264034v-2858,-953,-4763,-2858,-3810,-5715c573947,3255461,575852,3253556,578710,3254509xm522512,3250699v2630,,4763,2132,4763,4762c527275,3258091,525142,3260224,522512,3260224v-2630,,-4762,-2133,-4762,-4763c517750,3252831,519882,3250699,522512,3250699xm557755,3248794v2857,952,4762,2857,3810,5715c560612,3257366,558707,3259271,555850,3258319v-1905,,-3810,-2858,-3810,-5716c552992,3249746,554897,3247841,557755,3248794xm570137,3236411v2630,,4763,2132,4763,4762c574900,3243803,572767,3245936,570137,3245936v-2630,,-4762,-2133,-4762,-4763c565375,3238543,567507,3236411,570137,3236411xm545372,3235459v2857,952,4762,2857,3810,5714c548229,3244031,546324,3245936,543467,3244984v-2858,-953,-4763,-2858,-3810,-5715c540609,3236411,542514,3234506,545372,3235459xm525369,3233554v2630,,4763,2132,4763,4762c530132,3240947,527999,3243079,525369,3243079v-2630,,-4762,-2132,-4762,-4763c520607,3235686,522739,3233554,525369,3233554xm558707,3219266v2630,,4763,2132,4763,4762c563470,3226659,561337,3228791,558707,3228791v-2630,,-4762,-2132,-4762,-4763c553945,3221398,556077,3219266,558707,3219266xm539657,3218314v2857,952,4762,2857,3810,5715c542514,3226886,540609,3228791,537752,3227839v-2858,,-3810,-2858,-3810,-5716c534894,3219266,536799,3217361,539657,3218314xm2293210,3122111v2857,953,4762,4763,3810,8573c2296067,3133542,2287018,3158545,2272135,3194502r-19992,45977l2258920,3250699v4762,19050,-2858,38100,-19050,42862l2228154,3291350r-15907,32691c2212247,3324994,2213200,3325947,2213200,3326899r952,c2214152,3327851,2214152,3327851,2214152,3328804v1905,7620,3810,20955,7620,46672c2226535,3410719,2229392,3445009,2230345,3465964v,2858,1905,3810,4762,4762c2242727,3472632,2249395,3478347,2250347,3486919v1905,11430,-6667,22860,-18097,25717c2219867,3515494,2209389,3507874,2207485,3496444v-1905,-7620,1904,-16193,8572,-20955c2216057,3457391,2213200,3417386,2207485,3377382v-2858,-17146,-4763,-27623,-5715,-35243c2185577,3371666,2168432,3401194,2149382,3425959v-952,952,-952,1905,-952,2857c2147477,3436436,2144620,3462154,2137952,3529782v-5715,51434,-20955,76200,-34290,88582c2104614,3628841,2096995,3639319,2085564,3642176v-12382,2858,-22859,-4762,-24764,-16192c2058895,3614554,2067467,3603124,2078897,3600266v6667,-952,13335,953,18098,4763c2107472,3593599,2119855,3571691,2123664,3527876v3811,-39052,6668,-63817,8573,-80010c2130332,3450724,2127475,3453582,2124617,3456439v-26670,28575,-52387,51435,-75247,70485c2048417,3527876,2047464,3528829,2047464,3529782v-1905,5715,-8572,24765,-34289,83819c1996982,3651701,1986505,3676466,1980789,3691707v4763,3809,8573,9525,9525,16192c1992220,3722186,1981742,3736474,1967455,3739332v-14288,3809,-27623,-4763,-27623,-16193c1937927,3708851,1948405,3694564,1962692,3691707v2858,-953,5715,-953,7620,-953c1976027,3675514,1986505,3650749,2002697,3611697v8573,-19050,14287,-33338,19050,-44768c2024605,3562166,2017937,3557404,2013175,3560261v-20955,14288,-38100,23813,-49530,30480c1961739,3591694,1960787,3592647,1960787,3594551v-2857,9525,-11430,18098,-21907,20956c1924592,3618364,1910305,3609791,1908400,3595504v-1905,-14288,8572,-28575,22859,-31432c1941737,3562166,1951262,3565976,1956977,3573597v1905,1904,4762,1904,7620,952c1996030,3556451,2055084,3517399,2116045,3450724v8572,-9525,17144,-20002,25717,-31433c2144620,3415482,2142714,3410719,2137952,3409766v-16193,-1905,-44768,-2857,-84772,6668c2006507,3426911,1971264,3444057,1954120,3454534v-1906,952,-2858,1905,-2858,3810c1949357,3466916,1942689,3475489,1933164,3477394v-12382,2857,-22859,-4762,-24764,-16193c1906495,3449772,1915067,3438341,1926497,3435484v5715,-952,11430,,16192,3810c1944595,3441199,1947452,3441199,1949357,3440247v19050,-11431,53340,-27623,99060,-38100c2102709,3389764,2136047,3394526,2150334,3397384v1905,,4763,-952,5716,-2858c2173909,3367380,2190816,3337198,2206145,3307164r9261,-19708l2201770,3266891v-5715,-19050,2857,-38100,19050,-42862l2243222,3228258r3553,-7563c2269873,3167593,2284161,3127827,2284637,3126874v,-952,952,-1905,1905,-2858c2288447,3122111,2290352,3121159,2293210,3122111xm791117,3117349v4208,,7620,3412,7620,7620c798737,3129177,795325,3132589,791117,3132589v-4209,,-7620,-3412,-7620,-7620c783497,3120760,786908,3117349,791117,3117349xm767305,3112586v4208,,7620,3412,7620,7620c774925,3124414,771513,3127826,767305,3127826v-4209,,-7620,-3412,-7620,-7620c759685,3115997,763096,3112586,767305,3112586xm818740,3109728v4762,-952,8572,1905,9525,6668c829217,3121158,826360,3124968,821597,3125921v-3810,,-8572,-2858,-9525,-6668c811120,3114491,813977,3110681,818740,3109728xm752065,3091631v4208,,7620,3412,7620,7620c759685,3103459,756273,3106871,752065,3106871v-4209,,-7620,-3412,-7620,-7620c744445,3095042,747856,3091631,752065,3091631xm809215,3090678v4762,-952,8572,1905,9525,6668c819692,3102108,816835,3105918,812072,3106871v-3810,952,-8572,-1905,-9525,-6668c801595,3095441,804452,3091631,809215,3090678xm780640,3090678v4762,-952,8572,1905,9525,6668c791117,3102108,788260,3105918,783497,3106871v-4762,,-8572,-2858,-9525,-6668c773020,3095441,775877,3091631,780640,3090678xm833027,3087821v4762,-952,8572,1905,9525,6668c843504,3099251,840647,3103061,835884,3104014v-3810,,-8572,-2858,-9525,-6668c825407,3092584,828264,3088774,833027,3087821xm1025432,3080201v5715,-952,10478,5715,9525,11430c1032100,3104014,1023527,3125921,1002572,3144019v-11430,9525,-25717,12382,-39052,13335c956852,3157354,954947,3166879,960662,3169736v9525,4763,20003,10478,31433,16193c994952,3186881,998762,3185929,1000667,3183071v8573,-14287,28575,-42862,60008,-53340c1082582,3122111,1097822,3120206,1106395,3120206v5715,-952,10477,5715,9525,11430c1113062,3144019,1104490,3165926,1083535,3184024v-22860,19050,-57150,14287,-75248,9525c1027337,3203074,1047340,3212599,1069247,3222124v2858,1905,6668,952,8573,-2858c1085440,3204026,1101632,3174499,1131160,3161164v20955,-9525,36195,-13335,44767,-14288c1181642,3145924,1187357,3150686,1186405,3157354v-1905,13335,-7620,36195,-26670,56197c1149257,3224981,1134970,3229744,1120682,3231649v-6667,952,-8572,9525,-1905,12382c1133065,3249746,1147352,3255461,1161640,3261176v3810,953,7620,-952,8572,-4762c1174022,3240221,1184500,3208789,1210217,3190691v12383,-8572,22860,-14287,30480,-18097c1251175,3167831,1263557,3175451,1263557,3187834v,13335,-3810,31432,-15240,49530c1237840,3253556,1220695,3261176,1204502,3264986v-6667,953,-7620,10478,-952,12383c1218790,3283084,1234982,3288799,1251175,3293561v3810,953,7620,-1905,8572,-5715c1262605,3270701,1270225,3239269,1294037,3219266v18098,-14287,30480,-21907,39053,-25717c1338805,3190691,1345472,3194501,1346425,3201169v2857,13335,3810,37147,-9525,60960c1322612,3289751,1287370,3297371,1269272,3299276v12383,3810,24765,7620,38100,11430c1315945,3313564,1325470,3315469,1334995,3317374v2857,,6667,-1905,7620,-5715c1345472,3294514,1354045,3263081,1376905,3244031v12382,-9525,21907,-16192,29527,-20955c1416910,3217361,1430245,3224029,1431197,3236411v,13335,-952,31433,-11430,50483c1412147,3300229,1399765,3308801,1387382,3314516v-5715,1905,-4762,11430,1905,12383c1411195,3329756,1434055,3332614,1455962,3335471v3810,,6668,-1905,7620,-5715c1466440,3313564,1474060,3280226,1498825,3259271v18097,-14287,30480,-21907,39052,-25717c1543592,3230696,1550260,3234506,1551212,3241174v2858,13335,3810,37147,-9525,60960c1528352,3326899,1498825,3335471,1479775,3338329v76200,7620,139065,8572,140017,8572c1622650,3346901,1624555,3349759,1632175,3355474v,2857,-1905,4762,-4763,4762c1625507,3360236,1556927,3359284,1475965,3350711v6667,5715,17145,15240,30480,32385c1525495,3406909,1527400,3439294,1526447,3456439v-952,6667,-6667,10477,-13335,8572c1495967,3458344,1464535,3443104,1455962,3414529v-7620,-24765,-3810,-44768,953,-58103c1457867,3352616,1455962,3348806,1451200,3347854v-24765,-2858,-50483,-5715,-75248,-10478c1383572,3343091,1394050,3352616,1407385,3369761v19050,23813,20955,56198,20002,73343c1426435,3449771,1420720,3453581,1414052,3451676v-17145,-6667,-48577,-21907,-57150,-50482c1349282,3375476,1354045,3353569,1358807,3341186v1905,-3810,-952,-7620,-4762,-8572c1338805,3329756,1325470,3326899,1312135,3323089v-15240,-3810,-30480,-8573,-45720,-13335c1274035,3314516,1284512,3324994,1298800,3343091v19050,23813,20955,56198,20002,73343c1317850,3423101,1312135,3426911,1305467,3425006v-17145,-6667,-48577,-21907,-57150,-50482c1239745,3346901,1246412,3324041,1251175,3311659v1905,-2858,,-7620,-3810,-8573c1221647,3294514,1196882,3285941,1173070,3277369v6667,5715,17145,16192,29527,36195c1215932,3334519,1217837,3360236,1216885,3378334v-953,12382,-14288,19050,-24765,13335c1174975,3383096,1154020,3365951,1149257,3342139v-5715,-27623,2858,-50483,8573,-61913c1159735,3276416,1157830,3272606,1154020,3270701v-24765,-9525,-47625,-19050,-69533,-28575c1089250,3245936,1099727,3258319,1112110,3289751v11430,28575,4762,60008,-953,76200c1109252,3372619,1101632,3374524,1095917,3370714v-15240,-10478,-40957,-34290,-40957,-63818c1054960,3277369,1068295,3256414,1075915,3246889v2857,-3810,952,-8573,-2858,-10478c1047340,3224981,1023527,3213551,1001620,3203074v4762,7620,11430,20955,17145,41910c1027337,3274511,1016860,3304039,1009240,3320231v-2858,5715,-10478,7620,-15240,2858c979712,3310706,956852,3284989,959710,3255461v1905,-25717,14287,-42862,22860,-53340c985427,3198311,984475,3193549,980665,3191644v-20955,-11430,-40958,-21908,-57150,-31433c927325,3168784,933040,3181166,938755,3200216v8572,29528,-1905,59055,-9525,75248c926372,3281179,918752,3283084,913990,3278321v-14288,-12382,-37148,-38100,-34290,-67627c881605,3184976,893987,3167831,902560,3157354v2857,-3810,1905,-8573,-1905,-10478c869222,3128779,852077,3116396,851125,3116396v-1905,-952,-2858,-4762,-953,-6667c851125,3107824,854935,3106871,856840,3108776v,,20002,13335,55245,34290c915895,3144971,919705,3144019,921610,3141161v8572,-15240,27622,-41910,58102,-51435c1001620,3082106,1016860,3080201,1025432,3080201xm445359,3068771v953,,1905,1905,1905,2857c447264,3072581,445359,3073533,444407,3073533v-953,,-1905,-1905,-1905,-2857c442502,3069723,444407,3068771,445359,3068771xm800642,3066866v4762,-952,8572,1905,9525,6668c811119,3078296,808262,3082106,803499,3083059v-4762,952,-8572,-1905,-9525,-6668c793022,3071629,795879,3067819,800642,3066866xm435834,3066866v1578,,2858,1279,2858,2857c438692,3071301,437412,3072581,435834,3072581v-1578,,-2857,-1280,-2857,-2858c432977,3068145,434256,3066866,435834,3066866xm745397,3064961v4208,,7620,3412,7620,7620c753017,3076789,749605,3080201,745397,3080201v-4209,,-7620,-3412,-7620,-7620c737777,3068372,741188,3064961,745397,3064961xm452027,3064009v953,,1905,1905,1905,2857c453932,3067819,452027,3068771,451075,3068771v-953,,-1905,-1905,-1905,-2857c449170,3064961,451075,3064009,452027,3064009xm833980,3063056v4762,-952,8572,1905,9525,6668c844457,3074486,841600,3078296,836837,3079249v-4762,,-8572,-2858,-9525,-6668c826360,3067819,829217,3064009,833980,3063056xm429167,3063056v1578,,2858,1279,2858,2857c432025,3067491,430745,3068771,429167,3068771v-1578,,-2857,-1280,-2857,-2858c426310,3064335,427589,3063056,429167,3063056xm444407,3062104v953,,1905,1905,1905,2857c446312,3065914,444407,3066866,443455,3066866v-953,,-1905,-1905,-1905,-2857c441550,3063056,443455,3062104,444407,3062104xm436787,3058294v952,,1905,1905,1905,2857c438692,3062104,436787,3063056,435834,3063056v-1905,,-2857,-952,-1905,-2857c433929,3059246,435834,3058294,436787,3058294xm454884,3056389v953,,1905,1905,1905,2857c456789,3060199,454884,3061151,453932,3061151v-953,,-1905,-952,-1905,-2857c452027,3057341,453932,3056389,454884,3056389xm445360,3054484v952,,1905,1905,1905,2857c447265,3058294,445360,3059246,444407,3059246v-1905,-952,-2857,-1905,-1905,-2857c442502,3055436,444407,3054484,445360,3054484xm427262,3054484v1578,,2858,1279,2858,2857c430120,3058919,428840,3060199,427262,3060199v-1578,,-2857,-1280,-2857,-2858c424405,3055763,425684,3054484,427262,3054484xm773020,3054483v4762,-952,8572,1905,9525,6668c783497,3065913,780640,3069723,775877,3070676v-3810,952,-8572,-1905,-9525,-6668c765400,3059246,768257,3055436,773020,3054483xm451074,3047816v1578,,2858,1279,2858,2857c453932,3052251,452652,3053531,451074,3053531v-1578,,-2857,-1280,-2857,-2858c448217,3049095,449496,3047816,451074,3047816xm438692,3046864v953,,1905,1905,1905,2857c440597,3050674,438692,3051626,437740,3051626v-953,,-1905,-952,-1905,-2857c435835,3047816,437740,3046864,438692,3046864xm428214,3045911v1578,,2858,1279,2858,2857c431072,3050346,429792,3051626,428214,3051626v-1578,,-2857,-1280,-2857,-2858c425357,3047190,426636,3045911,428214,3045911xm813025,3041149v4208,,7620,3412,7620,7620c820645,3052977,817233,3056389,813025,3056389v-4209,,-7620,-3412,-7620,-7620c805405,3044560,808816,3041149,813025,3041149xm445359,3039244v1578,,2858,1279,2858,2857c448217,3043679,446937,3044959,445359,3044959v-1578,,-2857,-1280,-2857,-2858c442502,3040523,443781,3039244,445359,3039244xm435834,3039244v953,,1905,1905,1905,2857c437739,3043054,435834,3044006,434882,3044006v-953,,-1905,-1905,-1905,-2857c432977,3040196,434882,3039244,435834,3039244xm754922,3033528v4762,-952,8572,1905,9525,6668c765399,3044958,762542,3048768,757779,3049721v-3810,952,-8572,-1905,-9525,-6668c747302,3038291,750159,3034481,754922,3033528xm785402,3024004v4208,,7620,3411,7620,7620c793022,3035832,789610,3039244,785402,3039244v-4209,,-7620,-3412,-7620,-7620c777782,3027415,781193,3024004,785402,3024004xm768257,2801119v2857,952,4762,2857,3810,5715c771114,2809691,769209,2811596,766352,2810644v-2858,,-4763,-2858,-3810,-5716c763494,2802071,765399,2800166,768257,2801119xm749207,2799214v2631,,4763,2132,4763,4762c753970,2806607,751838,2808739,749207,2808739v-2630,,-4762,-2132,-4762,-4763c744445,2801346,746577,2799214,749207,2799214xm782545,2792547v2857,952,4762,2857,3810,5714c785402,2801119,783497,2803024,780640,2802072v-2858,-953,-4763,-3811,-3810,-5715c777782,2793499,779687,2791594,782545,2792547xm735872,2790641v2631,,4763,2132,4763,4762c740635,2798034,738503,2800166,735872,2800166v-2630,,-4762,-2132,-4762,-4763c731110,2792773,733242,2790641,735872,2790641xm767305,2788735v2857,953,4762,2858,3810,5715c770162,2797308,768257,2799213,765400,2798260v-2858,-952,-4763,-2857,-3810,-5714c762542,2789688,764447,2787783,767305,2788735xm750160,2781116v2857,952,4762,2857,3810,5715c753017,2789688,751112,2791593,748255,2790641v-1905,,-3810,-2858,-3810,-5716c745397,2782068,747302,2780163,750160,2781116xm788260,2777307v2857,952,4762,2857,3810,5715c791117,2785879,789212,2787784,786355,2786832v-2858,,-4763,-2858,-3810,-5716c783497,2778259,785402,2776354,788260,2777307xm732062,2774449v2631,,4763,2132,4763,4762c736825,2781841,734693,2783974,732062,2783974v-2630,,-4762,-2133,-4762,-4763c727300,2776581,729432,2774449,732062,2774449xm767305,2772544v2857,952,4762,2857,3810,5715c770162,2781116,768257,2783021,765400,2782069v-1905,-953,-3810,-2858,-3810,-5716c762542,2773496,764447,2771591,767305,2772544xm779687,2760161v2631,,4763,2132,4763,4762c784450,2767553,782318,2769686,779687,2769686v-2630,,-4762,-2133,-4762,-4763c774925,2762293,777057,2760161,779687,2760161xm754922,2758257v2857,952,4762,2857,3810,5715c757779,2766829,755874,2768734,753017,2767782v-2858,,-4763,-2858,-3810,-5716c750159,2759209,752064,2757304,754922,2758257xm734919,2757304v2631,,4763,2132,4763,4762c739682,2764697,737550,2766829,734919,2766829v-2630,,-4762,-2132,-4762,-4763c730157,2759436,732289,2757304,734919,2757304xm768257,2743016v2631,,4763,2132,4763,4762c773020,2750409,770888,2752541,768257,2752541v-2630,,-4762,-2132,-4762,-4763c763495,2745148,765627,2743016,768257,2743016xm749207,2742064v2857,952,4762,2857,3810,5715c752064,2750636,750159,2752541,747302,2751589v-1905,,-3810,-2858,-3810,-5716c744444,2743016,746349,2741111,749207,2742064xm2939957,2574424v21907,,40005,18097,40005,40005c2979962,2636336,2961864,2654434,2939957,2654434v-21908,,-40005,-18098,-40005,-40005c2899952,2592521,2918049,2574424,2939957,2574424xm211997,2409641v2857,-953,5715,,6667,2857c218664,2413451,228189,2435358,247239,2471553v953,2858,5715,4763,8573,2858c271052,2466791,301532,2454409,332012,2462028v22860,5716,36195,11431,43815,16193c381542,2481078,382494,2488698,377732,2493461v-9525,9525,-27623,23812,-55245,27623c308199,2522988,293912,2518226,282482,2511559v-6668,-3811,-13335,2857,-9525,8572c278672,2529656,284387,2540134,291054,2550611v1905,2858,5715,4762,8573,2858c313914,2545848,346299,2532513,378684,2540134v22860,5714,36195,11429,43815,16192c428214,2559184,429167,2566803,424404,2571566v-9525,9525,-27622,23812,-55245,27622c339632,2602998,313914,2581091,300579,2567756v10478,18097,22860,37147,36195,57150c338679,2627763,343442,2628716,346299,2626811v13335,-9525,43815,-25717,75248,-20955c445359,2608713,458694,2613476,467267,2617286v5715,2858,7620,10477,3810,15240c462504,2643003,445359,2659196,418689,2665863v-15240,3810,-30480,,-42862,-5715c369159,2657291,363444,2663959,367254,2669673v8573,12383,17145,24765,26670,37148c396782,2710631,401544,2710631,404402,2707773v12382,-12382,38100,-32385,69532,-34289c490127,2672531,501557,2673484,510129,2674436v11430,952,18098,15240,11430,24765c513939,2710631,501557,2723966,482507,2732538v-17145,7621,-36195,5715,-52388,c423452,2730634,418689,2737301,422499,2743016v10478,13335,20955,25718,32385,39053c457742,2784926,462504,2784926,465362,2782069v11430,-13335,35242,-35243,65722,-40006c553944,2739206,569184,2740159,577757,2741111v6667,952,10477,7620,7620,13335c579662,2765876,568232,2786831,544419,2800166v-26670,15240,-60960,2857,-77152,-4763c475839,2804928,485364,2815406,493937,2824931v6667,6667,13335,13335,20002,20003c516797,2847791,520607,2847791,523464,2844934v11430,-13336,35243,-35243,64770,-39053c603474,2803976,615857,2803976,624429,2803976v11430,,19050,13335,13335,23812c631097,2840171,619667,2854459,601569,2864936v-13335,7620,-27622,8573,-41910,6667c552992,2870651,549182,2878271,553944,2883034v16193,14287,34290,29527,51435,42862c608237,2927801,612999,2927801,614904,2924944v10478,-12383,34290,-36196,66675,-40958c704439,2881128,719679,2882081,728252,2883034v6667,952,10477,7619,7620,13335c730157,2907798,718727,2928753,694914,2942088v-23812,14288,-54292,5715,-71437,-1904c684437,2986856,736824,3021146,737777,3022098v2857,953,2857,3811,4762,6668c741587,3031623,737777,3032576,735872,3030671v-953,,-59055,-38100,-122873,-88583c615857,2950661,619667,2964948,621572,2985903v2857,30481,-13335,59056,-22860,73343c594902,3064009,586329,3064009,582519,3059246v-11430,-15240,-30480,-44768,-21907,-73343c568232,2961138,582519,2945898,592997,2937326v2857,-2857,3810,-7620,,-10478c572994,2910656,552992,2894463,534894,2877319v3810,8572,7620,22859,9525,44767c547277,2952566,531084,2981141,521559,2995428v-3810,4763,-12382,4763,-16192,c493937,2980188,474887,2950661,483459,2922086v6668,-25717,22860,-40958,33338,-49530c520607,2869698,520607,2864936,517749,2862078v-10477,-10477,-20002,-20955,-29527,-30480c477744,2820169,467267,2807786,456789,2796356v2858,8572,7620,22860,9525,45720c469172,2872556,452979,2901131,443454,2915419v-3810,4762,-12382,4762,-16192,c415832,2900178,396782,2870651,405354,2842076v7620,-27623,25718,-43815,36195,-51435c444407,2788736,445359,2783973,442502,2781116v-17145,-20003,-33338,-40957,-48578,-60960c396782,2728728,399639,2743016,399639,2766828v953,24766,-11430,47625,-21907,61913c371064,2838266,355824,2837313,350109,2826836v-9525,-16192,-18097,-41910,-9525,-64770c351062,2735396,369159,2721109,380589,2714441v3810,-1905,4763,-6668,1905,-9525c366302,2683961,352014,2663959,338679,2643956v1905,5715,3810,21907,-1905,55245c331059,2729681,308199,2751588,294864,2763019v-4762,3809,-12382,1904,-15240,-3810c272004,2742063,262479,2708726,278672,2683009v15240,-24765,37147,-35243,49530,-39053c332012,2642051,333917,2637288,331059,2633478v-15240,-23812,-29527,-45719,-41910,-66675c289149,2576328,287244,2590616,281529,2611571v-8572,29527,-34290,49530,-48577,59055c228189,2674436,220569,2671578,218664,2664911v-4762,-17145,-10477,-51435,7620,-75248c241524,2569661,260574,2561088,273909,2557278v3810,-952,5715,-5715,3810,-9525c265337,2526798,253907,2507748,245334,2490603v,9525,-1905,22860,-7620,41910c229142,2562041,203424,2582044,189137,2591569v-4763,3809,-12383,952,-14288,-5716c170087,2568709,164372,2534419,182469,2510606v15240,-20003,34290,-28575,47625,-32385c233904,2477269,235809,2472506,233904,2468696v-16192,-32385,-24765,-51435,-24765,-52388c208187,2413451,209139,2410594,211997,2409641xm3305241,2318677v5477,-1191,11430,-476,16669,2381c3332387,2326773,3335245,2340108,3328577,2349633v-4762,6667,-13335,10478,-20955,9525c3295240,2373446,3270475,2403925,3247615,2437263v-9525,14287,-16193,23812,-20003,29528c3259997,2456313,3292382,2446788,3322862,2441073v953,,1905,,2858,-952c3331435,2435358,3351437,2418213,3401920,2373446v39052,-34290,67627,-41910,85725,-41910c3494312,2322963,3507647,2320106,3517172,2325821v10478,5715,13335,19050,6668,28575c3517172,2363921,3503837,2366778,3493360,2361063v-6668,-2857,-9525,-9525,-10478,-15240c3467642,2346775,3443830,2354396,3410492,2383923v-29527,26670,-48577,42863,-60960,53340c3354295,2437263,3358105,2436311,3361915,2436311v38100,-2858,73342,-2858,102870,-953c3465737,2435358,3466690,2435358,3467642,2434406v4763,-2858,23813,-12383,81915,-38100c3587657,2380113,3612422,2368683,3626710,2361063v-953,-6667,,-13335,3810,-19050c3638140,2329631,3655285,2325821,3668620,2333441v13335,6667,17145,22859,10477,32384c3671477,2378208,3654332,2382018,3640997,2374398v-1905,-1905,-3810,-2857,-5715,-4762c3620042,2377256,3596230,2388686,3557177,2405831v-18097,8572,-32385,15240,-43815,20002c3508600,2428691,3509552,2436311,3515267,2437263v24765,3810,43815,8572,57150,11430c3574322,2448693,3576227,2448693,3577180,2447741v9525,-5716,20955,-6668,30480,-953c3620042,2454408,3624805,2469648,3616232,2482031v-7620,12382,-24765,16192,-38100,8572c3569560,2485841,3564797,2476316,3565750,2466791v,-2858,-1905,-4763,-4763,-5716c3525745,2452503,3455260,2441073,3365725,2448693v-12383,953,-25718,2857,-40005,5715c3320957,2455360,3319052,2460123,3321910,2463933v10477,12383,30480,31433,66675,52388c3429542,2540133,3466690,2550610,3486692,2555373v1905,952,3810,,4763,-952c3498122,2548706,3508600,2547753,3517172,2552516v10478,5715,13335,19050,6668,28575c3517172,2590616,3503837,2593473,3493360,2587758v-5715,-2858,-8573,-7620,-9525,-13335c3482882,2572518,3481930,2570613,3479072,2569660v-20955,-5714,-57150,-16192,-98107,-40004c3332387,2502033,3310480,2475363,3302860,2463933v-953,-1905,-3810,-2858,-5715,-1905c3171415,2492508,3022825,2569660,3020920,2570613v-953,953,-1905,953,-2858,953c3016157,2571566,3013300,2569660,3012347,2567756v-1905,-3810,-952,-7621,2858,-9525c3020920,2554421,3110455,2508700,3209515,2473458v,-952,,-1905,952,-2858c3210467,2470600,3210467,2469648,3211420,2469648v3810,-6667,11430,-19050,25717,-40005c3257140,2400116,3279047,2373446,3292382,2357253v1905,-2857,1905,-5715,,-7620c3287620,2342966,3286667,2334393,3291430,2327725v3334,-4762,8334,-7858,13811,-9048xm156857,2182232v14242,2679,27280,15001,32280,32146c195805,2237238,186280,2260098,166277,2265813v-19050,5715,-40005,-8572,-46672,-31432c112937,2211521,123415,2187708,142465,2182946v4762,-1429,9644,-1607,14392,-714xm3183797,1744796v14288,,25718,11430,25718,25717c3209515,1784801,3198085,1796231,3183797,1796231v-14287,952,-25717,-10478,-25717,-25718c3158080,1756226,3169510,1744796,3183797,1744796xm167468,1591325v4524,1548,8334,4882,10239,9644c182469,1610494,177707,1622876,168182,1627639v-1905,952,-2858,1905,-4763,1905c161514,1641926,159609,1660976,154847,1691456v-1905,15240,-3810,26670,-4763,35243c150084,1730509,154847,1732414,157704,1729556v12383,-13335,22860,-23812,29528,-30480c188184,1698124,188184,1697171,188184,1696219v,-7620,3810,-15240,11430,-19050c209139,1672406,220569,1676216,224379,1685741v4763,9525,,21908,-9525,26670c208187,1715269,200567,1714316,194852,1710506v-1905,-1905,-3810,-1905,-5715,c170087,1729556,135797,1767656,105317,1825759v-4763,8572,-8573,17145,-12383,26670c91982,1855286,94839,1858144,97697,1858144v11430,-953,31432,-5715,58102,-20003c186279,1821949,207234,1803851,217712,1793374v952,-953,952,-2858,952,-3810c217712,1782896,220569,1775276,227237,1772419v7620,-3810,16192,-953,20002,6667c251049,1786706,247239,1796231,239619,1800041v-3810,2858,-8572,2858,-12382,953c225332,1800994,223427,1800994,222474,1801946v-11430,11430,-32385,28575,-62865,44768c123414,1865764,99602,1868621,89124,1868621v-1905,,-2857,953,-3810,2858c54834,1961014,44357,2081029,44357,2082934v,,-953,952,-953,1905c42452,2085791,40547,2086744,38642,2086744v-2858,-953,-4763,-2858,-4763,-5715c33879,2077219,40547,2003876,57692,1929581v,-952,-953,-952,-953,-1905c56739,1927676,56739,1926724,56739,1926724v-2857,-4763,-6667,-14288,-14287,-31433c31974,1871479,24354,1847666,19592,1833379v-953,-1905,-2858,-2858,-4763,-2858c9114,1830521,4352,1827664,1494,1821949v-3810,-7620,,-17145,7620,-20955c16734,1797184,25307,1800041,29117,1807661v2857,5715,1905,11430,-1905,16193c31022,1837189,40547,1864811,51977,1891481v4762,11430,8572,19050,10477,23813c69122,1891481,75789,1867669,84362,1846714v,-953,,-953,,-1905c83409,1839094,80552,1820044,72932,1771466v-5715,-37147,952,-57150,7620,-68580c78647,1695266,81504,1686694,89124,1682884v7620,-3810,16193,-953,20003,6667c112937,1697171,109127,1706696,101507,1710506v-4763,1905,-9525,1905,-13335,c82457,1720031,78647,1738129,83409,1769561v3810,28575,6668,46673,8573,58103c92934,1824806,94839,1822901,95792,1820044v12382,-24765,26670,-45720,39052,-63818c135797,1756226,135797,1755274,135797,1754321v,-3810,1905,-19050,8572,-64770c149132,1660024,151989,1640021,152942,1628591v-3810,-1905,-7620,-4762,-9525,-9525c138654,1609541,143417,1597159,152942,1592396v4762,-2381,10001,-2619,14526,-1071xm164372,1307599v21907,,40005,18097,40005,40005c204377,1369511,186279,1387609,164372,1387609v-21908,-953,-40005,-18098,-40005,-40005c124367,1325696,142464,1307599,164372,1307599xm3159137,1224970v14242,2679,27279,15001,32280,32146l3190982,1265068r1506,2525l3190393,1275829r-762,13911l3185983,1293162r-281,1101l3180148,1298634r-11591,10870l3166184,1309622r-2270,1786c3155698,1314028,3147126,1313314,3139982,1308551v-7144,-4763,-11430,-12383,-12502,-20955l3127782,1286410r-5897,-8339c3115217,1255211,3125695,1231399,3144745,1225684v4763,-1429,9644,-1607,14392,-714xm2619203,491187v2858,-357,5953,595,8334,2976c2639920,508451,2659922,536073,2654207,565601v-4762,24765,-19050,40957,-28575,50482c2622775,618941,2622775,623703,2626585,626561v20002,14287,40957,29527,60960,44767c2683735,662756,2678972,649421,2675162,627513v-4762,-30480,8573,-59055,17145,-74295c2695165,547503,2702785,546551,2707547,551313v12383,14288,32385,41910,26670,71438c2728502,649421,2714215,666566,2703737,675138v-2857,2858,-2857,7620,,10478c2715167,695141,2726597,704666,2736122,714191v12383,11430,22860,21907,34290,33337c2766602,738956,2761840,725621,2758030,702761v-4763,-30480,8572,-59055,17145,-74295c2778032,622751,2785652,621798,2790415,626561v12382,14287,32385,41910,26670,71437c2811370,725621,2794225,742766,2784700,751338v-3810,1905,-3810,6668,-953,9525c2802797,779913,2819942,798963,2837087,818013v-2857,-7620,-6667,-21907,-8572,-45720c2826610,747528,2837087,723716,2846612,708476v5715,-10478,20955,-10478,27623,c2884712,724668,2895190,748481,2888522,772293v-7620,27623,-25717,42863,-36195,50483c2849470,824681,2848517,829443,2851375,832301v17145,20002,32385,39052,47625,58102c2897095,884688,2893285,868496,2897095,835158v3810,-30480,24765,-54292,37147,-66675c2939005,763721,2946625,765626,2949482,771341v7620,16192,20003,48577,5715,75247c2940910,872306,2919955,884688,2908525,889451v-4763,1905,-5715,6667,-2858,10477c2922812,922788,2938052,943743,2952340,963746v-953,-8573,,-23813,4762,-44768c2963770,889451,2987582,867543,3000917,857066v5715,-3810,13335,-953,15240,4762c3022825,879926,3030445,913263,3014252,938028v-14287,20955,-33337,31433,-45720,36195c2964722,976128,2962817,980891,2965675,984701v14287,20002,25717,38100,36195,54292c3001870,1029468,3002822,1016133,3006632,996131v6668,-29528,30480,-51435,43815,-61913c3056162,930408,3063782,933266,3065687,938981v6668,18097,14288,51435,-1905,76200c3049495,1036136,3030445,1046613,3018062,1051376v-3810,952,-4762,5715,-2857,9525c3033302,1092333,3043780,1110431,3043780,1111383v1905,1905,952,5715,-1905,6668c3039970,1119956,3036160,1119003,3035207,1116146v,-953,-11430,-22860,-32385,-57150c3000917,1055186,2996155,1054233,2993297,1056138v-14287,8573,-43815,22860,-75247,17145c2895190,1069473,2880902,1063758,2873282,1059948v-5715,-2857,-6667,-10477,-2857,-15240c2878997,1034231,2896142,1018991,2923765,1013276v14287,-2858,28575,952,40957,6667c2971390,1022801,2977105,1016133,2973295,1010418v-6668,-9525,-13335,-19050,-20003,-29527c2951387,978033,2947577,977081,2944720,978986v-14288,8572,-45720,24765,-78105,19050c2843755,994226,2829467,988511,2821847,984701v-5715,-2858,-6667,-10478,-2857,-15240c2827562,958983,2844707,943743,2872330,938028v28575,-5715,56197,14288,70485,26670c2930432,947553,2917097,929456,2902810,910406v-2858,-2858,-6668,-2858,-9525,-953c2879950,918978,2851375,937076,2818990,935171v-23813,-1905,-38100,-5715,-46673,-8573c2766602,924693,2763745,917073,2767555,912311v7620,-11430,22860,-28575,49530,-37148c2831372,870401,2846612,873258,2859947,878021v6668,1905,12383,-4763,7620,-10478c2858042,856113,2848517,843731,2838040,832301v-2858,-2858,-7620,-2858,-10478,c2816132,844683,2792320,867543,2760887,871353v-15240,1905,-27622,1905,-36195,1905c2712310,873258,2705642,859923,2711357,849446v6668,-11430,17145,-25718,36195,-36195c2763745,803726,2782795,805631,2798987,809441v6668,1905,11430,-5715,6668,-10478c2795177,786581,2783747,774198,2771365,761816v-2858,-2858,-7620,-1905,-10478,952c2750410,776103,2728502,799916,2698022,806583v-22860,4763,-38100,5715,-46672,4763c2644682,810393,2640872,803726,2642777,798011v3810,-12383,14288,-33338,37148,-48578c2705642,732288,2739932,741813,2757077,748481v-9525,-9525,-19050,-18098,-28575,-27623c2721835,714191,2715167,708476,2707547,701808v-2857,-2857,-7620,-1905,-9525,953c2687545,716096,2665637,738956,2636110,745623v-15240,2858,-26670,4763,-35243,4763c2589437,750386,2580865,738003,2585627,727526v5715,-12383,15240,-27623,33338,-39053c2632300,679901,2646587,677996,2660875,678948v6667,,10477,-8572,4762,-12382c2648492,653231,2629442,639896,2611345,627513v-3810,-1905,-7620,-952,-9525,1905c2592295,642753,2569435,668471,2538002,675138v-22860,4763,-38100,5715,-46672,4763c2484662,678948,2480852,672281,2482757,666566v3810,-12383,14288,-33338,37148,-48578c2542765,602748,2573245,609416,2591342,615131v-62865,-41910,-118110,-72390,-119062,-73343c2469422,540836,2468470,537978,2472280,535121v952,-1905,3810,-2858,6667,-1905c2479900,534168,2539907,567506,2607535,613226v-3810,-8573,-8573,-21908,-12383,-42863c2590390,539883,2603725,511308,2612297,496068v1429,-2857,4049,-4524,6906,-4881xm414284,440467v29646,595,67747,3691,111085,12739c616809,470351,653004,559886,659672,581794r-544,816l660625,585603v-7620,18098,-48578,102870,-97155,120968c518702,723716,470125,718953,455837,716096v-1905,,-2857,-2858,-1905,-4763c459647,698951,482507,657041,527275,611321r27981,-18122l495797,587241v-20553,-4316,-39245,-11162,-53295,-21640c389162,525596,358682,465589,351062,448444v-953,-2858,,-5715,2857,-5715c363444,441777,384637,439872,414284,440467xm2281780,338906v21907,,40005,18097,40005,40005c2321785,400818,2303687,418916,2281780,418916v-21908,,-40005,-17145,-40005,-40005c2241775,357003,2259872,338906,2281780,338906xm2597057,153169v1905,,3810,952,3810,3810c2598962,170314,2591342,216986,2564672,275089r-21575,27325l2601046,288840v20955,-2560,41017,-2084,57924,3393c2690879,302235,2718739,318903,2740289,334858r8598,7075l2750410,339858v9525,-6667,23812,-4762,31432,4763c2785652,349384,2787319,355099,2786843,360456r-5791,10092l2783747,373196v1905,1905,953,5715,-952,6667c2774223,384150,2754934,392722,2726717,401652r-22306,6020l2673257,428441v-13335,10477,-22860,16192,-28575,20955c2678020,450348,2712310,453206,2742790,457968v952,,1905,,2857,c2753267,455111,2778032,446538,2840897,421773v47625,-19050,77153,-17145,94298,-10477c2944720,405581,2957102,407486,2964722,416058v7620,9525,6668,22860,-2857,29528c2952340,452253,2938052,450348,2930432,440823v-4762,-5715,-5715,-12382,-3810,-18097c2912335,418916,2886617,417963,2845660,434156v-37148,15240,-60008,23812,-75248,29527c2774222,464636,2778032,465588,2781842,466541v37148,10477,69533,21907,97155,34290c2879950,500831,2880902,500831,2881855,500831v6667,-953,26670,-2858,90487,-7620c3013300,490353,3039970,488448,3056162,486543v953,-6667,3810,-12382,9525,-16192c3078070,461778,3095215,464636,3104740,476066v9525,12382,8572,27622,-1905,36195c3090452,520833,3073307,517976,3063782,506546v-1905,-1905,-2857,-3810,-3810,-5715c3043780,501783,3016157,504641,2974247,507498v-20955,1905,-36195,2858,-48577,3810c2919955,512261,2919002,519881,2923765,522738v21907,12383,38100,22860,49530,30480c2975200,554171,2976152,554171,2978057,554171v10478,-1905,20955,952,28575,9525c3016157,575126,3014252,591318,3002822,599891v-12382,8572,-29527,5715,-39052,-5715c2957102,586556,2956150,576078,2959960,567506v1905,-2858,,-5715,-1905,-7620c2927575,539883,2865662,504641,2778985,480828v-12383,-3810,-24765,-6667,-39053,-8572c2735170,471303,2731360,476066,2733265,479876v4762,15240,17145,40957,43815,72390c2807560,589413,2838992,611321,2856137,622751v953,952,2858,952,4763,c2869472,619893,2878997,621798,2885665,629418v7620,9525,6667,22860,-2858,29528c2873282,665613,2858995,663708,2851375,654183v-4763,-4762,-5715,-10477,-4763,-16192c2847565,635133,2846612,632276,2844707,631323v-19050,-12382,-48577,-35242,-79057,-71437c2729455,517023,2718977,485591,2715167,471303v,-2857,-1905,-4762,-4762,-4762c2581817,452253,2416082,474161,2414177,474161v-952,952,-1905,,-2857,c2408462,473208,2406557,471303,2406557,468446v-952,-3810,1905,-6668,5715,-7620c2418940,459873,2518952,447491,2623727,448443v953,-952,953,-952,1905,-1905c2626585,445586,2626585,445586,2627537,445586v5715,-5715,17145,-13335,38100,-28575l2665671,416988r-48611,8595c2525620,437966,2462755,365576,2448467,347478r238,-1666l2446562,343669v1905,-19050,12383,-113348,52388,-145733c2536097,167456,2582770,156026,2597057,153169xm1817912,150311v18097,6667,48577,22860,56197,51435c1881729,229368,1874109,253181,1869347,264611v-1905,4762,952,8572,4762,9525c1901732,277946,1927449,283661,1951262,288423v-6668,-6667,-15240,-17145,-26670,-36195c1908399,226511,1911257,194126,1914114,176981v953,-5715,8573,-9525,14288,-6668c1945547,178886,1974122,197936,1978884,227463v3810,24765,-3810,44768,-9525,57150c1967454,288423,1970312,293186,1974122,294138v23812,4763,45720,10478,63817,15240c2032224,302711,2023652,292233,2013174,275088v-16192,-25717,-13335,-58102,-10477,-75247c2003649,194126,2011269,190316,2016984,193173v17145,8573,45720,27623,50483,57150c2071277,275088,2063657,295091,2057942,307473v-1905,3810,,8573,3810,9525c2096042,326523,2116044,334143,2116997,334143v2857,953,3810,3810,2857,6668c2118902,343668,2116044,344621,2113187,343668v-953,,-23813,-7620,-62865,-19050c2046512,323666,2042702,325571,2041749,329381v-4762,16192,-17145,46672,-43815,63817c1978884,405581,1964597,411296,1956024,414153v-5715,1905,-12382,-1905,-12382,-8572c1943642,392246,1945547,369386,1961739,346526v8573,-11430,21908,-19050,34290,-22860c2002697,321761,2002697,313188,1996029,311283v-10477,-1905,-21907,-4762,-34290,-7620c1958882,302711,1955072,304616,1954119,308426v-3810,15240,-16192,48577,-43815,66675c1891254,387483,1876967,393198,1868394,396056v-5715,1905,-12382,-1905,-12382,-8573c1856012,374148,1857917,351288,1874109,328428v17145,-23812,50483,-28575,69533,-28575c1922687,295091,1900779,291281,1876967,287471v-3810,,-6668,1905,-7620,5715c1866489,309378,1857917,342716,1833152,362718v-18098,14288,-31433,20955,-40005,24765c1787432,389388,1780764,386531,1779812,379863v-1905,-13335,-1905,-37147,11430,-60960c1798862,305568,1811244,296996,1824579,291281v5715,-1905,4763,-11430,-1905,-12383c1807434,276993,1792194,275088,1776954,273183v-3810,-952,-7620,2858,-7620,6668c1769334,296043,1766477,329381,1746474,353193v-10477,12383,-19050,20003,-25717,25718c1711232,386531,1696944,381768,1694087,370338v-2858,-13335,-3810,-31432,2857,-51435c1702659,300806,1717899,288423,1732187,280803v5715,-2857,3810,-11430,-2858,-12382c1713137,266516,1695992,265563,1678847,264611v-3810,,-6668,3810,-6668,7620c1674084,289376,1674084,321761,1655987,347478v-13335,19050,-24765,29528,-31433,35243c1618839,386531,1612172,384626,1609314,378911v-5715,-12383,-12382,-34290,-5715,-60960c1611219,287471,1642652,271278,1659797,264611v-13335,,-26670,-953,-40005,-953c1610267,262706,1600742,263658,1591217,263658v-3810,953,-6668,3810,-6668,7620c1586454,289376,1585502,320808,1568357,345573v-8573,12383,-16193,21908,-22860,27623c1536924,381768,1522637,377958,1518827,366528v-3810,-12382,-6668,-30480,-1905,-51435c1520732,299853,1530257,288423,1541687,279851v5715,-4763,1905,-13335,-4763,-12383c1515017,270326,1492157,273183,1470249,276041v-3810,952,-5715,3810,-5715,7620c1465487,299853,1466439,334143,1448342,360813v-13335,19050,-24765,29528,-31433,35243c1411194,399866,1404527,397961,1401669,392246v-5715,-12383,-12382,-34290,-5715,-60960c1401669,304616,1429292,288423,1446437,280803v-75248,11430,-137160,26670,-138113,26670c1305467,308426,1302609,306521,1308324,301758v-952,-1905,953,-4762,3810,-5715c1313087,296043,1380714,279851,1460724,267468v-8572,-3810,-20955,-10477,-38100,-23812c1397859,224606,1388334,194126,1384524,176981v-952,-5715,3810,-12383,10478,-11430c1413099,167456,1447389,174123,1462629,199841v13335,20955,14288,42862,13335,56197c1475964,260801,1479774,264611,1483584,263658v24765,-3810,50483,-6667,75248,-8572c1551212,251276,1537877,244608,1520732,231273v-24765,-19050,-34290,-49530,-38100,-66675c1481679,158883,1486442,152216,1493109,153168v18098,1905,52388,8573,67628,34290c1575024,210318,1575024,232226,1574072,245561v-953,4762,2857,7620,6667,7620c1595979,252228,1610267,252228,1623602,252228v16192,,32385,,47625,953c1662654,250323,1649319,243656,1631222,229368v-24765,-19050,-34290,-49530,-38100,-66675c1592169,156978,1596932,150311,1603599,151263v18098,1905,52388,8573,67628,34290c1685514,209366,1685514,234131,1683609,246513v,3810,2858,7620,6668,7620c1716947,255086,1743617,256991,1768382,259848v-8573,-3810,-20955,-11430,-38100,-27622c1711232,215081,1703612,191268,1699802,173171v-2858,-11430,8572,-21908,20002,-19050c1738854,158883,1763619,169361,1774097,191268v12382,25718,10477,49530,7620,61913c1780764,257943,1783622,261753,1787432,261753v25717,3810,50482,6668,74295,10478c1856012,269373,1842677,259848,1822674,233178v-18097,-24765,-19050,-57150,-18097,-74295c1805529,152216,1812197,147453,1817912,150311xm683008,54v6191,-476,12382,2143,16669,8335c711107,17914,712059,35059,703487,47441v-953,1905,-2858,2858,-4763,4763c704439,68396,713012,94114,725394,134119v5715,20002,10478,35242,14288,46672c741587,185554,749207,185554,751112,179839v6667,-23813,13335,-42863,18097,-55245c770162,122689,770162,121736,769209,119831v-4762,-9525,-3810,-21907,2858,-30480c781592,76969,797784,75064,808262,84589v11430,9525,12382,26670,3810,39052c805404,132214,795879,135071,786354,133166v-2857,-952,-5715,953,-6667,3810c767304,171266,747302,238894,743492,329381v,12383,,25718,952,40005c744444,374149,749207,377006,753017,374149v13335,-9525,35242,-26670,60007,-60008c841599,276041,856839,239846,863507,220796v,-1905,,-2857,-953,-4762c857792,208414,857792,197936,863507,190316v7620,-9525,20955,-11430,29527,-3810c901607,194126,903512,208414,895892,217939v-3810,4762,-9525,7620,-15240,7620c877794,225559,875889,227464,874937,229369v-7620,20955,-22860,56197,-51435,93345c790164,367481,761589,385579,749207,392246v-1905,953,-2858,2858,-2858,5715c750159,430108,756648,463982,764253,496739r10120,37878l796832,535121v18098,6667,28575,24765,22860,40957c816834,583698,810405,589175,802428,591914r-12699,-285l800737,627017v11156,34519,19550,56933,19907,57647c820644,685616,820644,686569,820644,687521v-952,2858,-1905,4763,-4762,5715c813024,695141,808262,693236,807309,689426v-953,-2857,-10239,-27860,-22145,-65008l774982,590544,755517,573697v-4167,-7382,-5358,-15716,-2500,-23336l761456,542621,747302,486544v,,-953,,-1905,-953c745397,484639,744444,484639,744444,483686v-5715,-4762,-17145,-13335,-36195,-30480c681579,429394,657767,404629,643479,389389v-1905,-1905,-4762,-1905,-7620,-953c629192,392246,620619,392246,613952,386531v-8573,-7620,-10478,-21907,-2858,-31432c618714,345574,632049,343669,640622,351289v5715,5715,8572,14287,6667,21907c659672,386531,687294,415106,717774,441776v12383,10478,20955,18098,26670,22860c737777,431299,733014,397961,731109,366529v,-953,,-1905,-952,-2858c725394,357004,712059,336049,673007,279851,643479,236989,639669,208414,641574,190316v-7620,-7620,-8572,-20002,-1905,-29527c647289,151264,660624,149359,669197,156979v8572,7620,10477,21907,2857,31432c667292,193174,661577,196031,654909,196031v-952,15240,4763,40005,29528,76200c707297,304616,721584,325571,730157,338906v,-4762,,-8572,,-12382c732062,288424,735872,254134,741587,224606v,-952,,-1905,,-2857c739682,216034,733014,196984,713964,136024,701582,96019,693962,70301,688247,55061v-6668,953,-12383,-952,-18098,-5715c658719,39821,657767,22676,666339,10294,670625,4102,676817,530,683008,54xe" fillcolor="#354f42 [3207]" stroked="f">
                <v:stroke joinstyle="miter"/>
                <v:path arrowok="t" o:connecttype="custom" o:connectlocs="2392032,3337497;2478948,3351666;2551338,3431676;2549433,3436438;2425608,3438343;2392819,3426282;2423405,3476860;2437990,3532641;2398938,3676468;2392270,3677421;2297973,3534546;2320833,3349761;2322371,3349541;2323690,3346903;2392032,3337497;806357,3336426;808262,3339283;805405,3341188;803500,3338331;806357,3336426;796832,3334521;799690,3337378;796832,3340236;793975,3337378;796832,3334521;813977,3331663;815882,3334520;813024,3336425;811119,3333568;813977,3331663;791117,3330711;793975,3333568;791117,3336426;788260,3333568;791117,3330711;806357,3329758;808262,3332615;805405,3334520;803500,3331663;806357,3329758;797784,3325948;799689,3328805;796832,3330710;794927,3327853;797784,3325948;816834,3324996;818739,3327853;815882,3329758;813977,3326901;816834,3324996;806357,3322138;808262,3324995;805405,3326900;803500,3324043;806357,3322138;789212,3322138;792070,3324995;789212,3327853;786355,3324995;789212,3322138;812072,3315471;814930,3318328;812072,3321186;809215,3318328;812072,3315471;799689,3315471;801594,3318328;798737,3320233;796832,3317376;799689,3315471;790164,3314518;793022,3317375;790164,3320233;787307,3317375;790164,3314518;806357,3306898;809215,3309755;806357,3312613;803500,3309755;806357,3306898;797785,3306898;799690,3309755;796832,3311660;794927,3308803;797785,3306898;558707,3278324;562517,3284038;556802,3287849;552992,3282134;558707,3278324;539657,3275466;544420,3280228;539657,3284991;534895,3280228;539657,3275466;572042,3268799;575852,3274513;570137,3278324;566327,3272609;572042,3268799;526322,3266893;531085,3271655;526322,3276418;521560,3271655;526322,3266893;557755,3264987;561565,3270702;555850,3274512;552040,3268798;557755,3264987;540610,3257368;544420,3263083;538705,3266893;534895,3261177;540610,3257368;578710,3254511;582520,3260225;576805,3264036;572995,3258321;578710,3254511;522512,3250701;527275,3255463;522512,3260226;517750,3255463;522512,3250701;557755,3248796;561565,3254511;555850,3258321;552040,3252605;557755,3248796;570137,3236413;574900,3241175;570137,3245938;565375,3241175;570137,3236413;545372,3235461;549182,3241175;543467,3244986;539657,3239271;545372,3235461;525369,3233556;530132,3238318;525369,3243081;520607,3238318;525369,3233556;558707,3219268;563470,3224030;558707,3228793;553945,3224030;558707,3219268;539657,3218316;543467,3224031;537752,3227841;533942,3222125;539657,3218316;2293211,3122113;2297021,3130686;2272136,3194504;2252144,3240481;2258921,3250701;2239871,3293563;2228155,3291352;2212248,3324043;2213201,3326901;2214153,3326901;2214153,3328806;2221773,3375478;2230346,3465966;2235108,3470728;2250348,3486921;2232251,3512638;2207486,3496446;2216058,3475491;2207486,3377384;2201771,3342141;2149383,3425961;2148431,3428818;2137953,3529784;2103663,3618366;2085565,3642178;2060801,3625986;2078898,3600268;2096996,3605031;2123665,3527878;2132238,3447868;2124618,3456441;2049371,3526926;2047465,3529784;2013176,3613603;1980790,3691709;1990315,3707901;1967456,3739334;1939833,3723141;1962693,3691709;1970313,3690756;2002698,3611699;2021748,3566931;2013176,3560263;1963646,3590743;1960788,3594553;1938881,3615509;1908401,3595506;1931260,3564074;1956978,3573599;1964598,3574551;2116046,3450726;2141763,3419293;2137953,3409768;2053181,3416436;1954121,3454536;1951263,3458346;1933165,3477396;1908401,3461203;1926498,3435486;1942690,3439296;1949358,3440249;2048418,3402149;2150335,3397386;2156051,3394528;2206146,3307166;2215407,3287458;2201771,3266893;2220821,3224031;2243223,3228260;2246776,3220697;2284638,3126876;2286543,3124018;2293211,3122113;791117,3117351;798737,3124971;791117,3132591;783497,3124971;791117,3117351;767305,3112588;774925,3120208;767305,3127828;759685,3120208;767305,3112588;818740,3109730;828265,3116398;821597,3125923;812072,3119255;818740,3109730;752065,3091633;759685,3099253;752065,3106873;744445,3099253;752065,3091633;809215,3090680;818740,3097348;812072,3106873;802547,3100205;809215,3090680;780640,3090680;790165,3097348;783497,3106873;773972,3100205;780640,3090680;833027,3087823;842552,3094491;835884,3104016;826359,3097348;833027,3087823;1025432,3080203;1034957,3091633;1002572,3144021;963520,3157356;960662,3169738;992095,3185931;1000667,3183073;1060675,3129733;1106395,3120208;1115920,3131638;1083535,3184026;1008287,3193551;1069247,3222126;1077820,3219268;1131160,3161166;1175927,3146878;1186405,3157356;1159735,3213553;1120682,3231651;1118777,3244033;1161640,3261178;1170212,3256416;1210217,3190693;1240697,3172596;1263557,3187836;1248317,3237366;1204502,3264988;1203550,3277371;1251175,3293563;1259747,3287848;1294037,3219268;1333090,3193551;1346425,3201171;1336900,3262131;1269272,3299278;1307372,3310708;1334995,3317376;1342615,3311661;1376905,3244033;1406432,3223078;1431197,3236413;1419767,3286896;1387382,3314518;1389287,3326901;1455962,3335473;1463582,3329758;1498825,3259273;1537877,3233556;1551212,3241176;1541687,3302136;1479775,3338331;1619792,3346903;1632175,3355476;1627412,3360238;1475965,3350713;1506445,3383098;1526447,3456441;1513112,3465013;1455962,3414531;1456915,3356428;1451200,3347856;1375952,3337378;1407385,3369763;1427387,3443106;1414052,3451678;1356902,3401196;1358807,3341188;1354045,3332616;1312135,3323091;1266415,3309756;1298800,3343093;1318802,3416436;1305467,3425008;1248317,3374526;1251175,3311661;1247365,3303088;1173070,3277371;1202597,3313566;1216885,3378336;1192120,3391671;1149257,3342141;1157830,3280228;1154020,3270703;1084487,3242128;1112110,3289753;1111157,3365953;1095917,3370716;1054960,3306898;1075915,3246891;1073057,3236413;1001620,3203076;1018765,3244986;1009240,3320233;994000,3323091;959710,3255463;982570,3202123;980665,3191646;923515,3160213;938755,3200218;929230,3275466;913990,3278323;879700,3210696;902560,3157356;900655,3146878;851125,3116398;850172,3109731;856840,3108778;912085,3143068;921610,3141163;979712,3089728;1025432,3080203;445359,3068773;447264,3071630;444407,3073535;442502,3070678;445359,3068773;800642,3066868;810167,3073536;803499,3083061;793974,3076393;800642,3066868;435834,3066868;438692,3069725;435834,3072583;432977,3069725;435834,3066868;745397,3064963;753017,3072583;745397,3080203;737777,3072583;745397,3064963;452027,3064011;453932,3066868;451075,3068773;449170,3065916;452027,3064011;833980,3063058;843505,3069726;836837,3079251;827312,3072583;833980,3063058;429167,3063058;432025,3065915;429167,3068773;426310,3065915;429167,3063058;444407,3062106;446312,3064963;443455,3066868;441550,3064011;444407,3062106;436787,3058296;438692,3061153;435834,3063058;433929,3060201;436787,3058296;454884,3056391;456789,3059248;453932,3061153;452027,3058296;454884,3056391;445360,3054486;447265,3057343;444407,3059248;442502,3056391;445360,3054486;427262,3054486;430120,3057343;427262,3060201;424405,3057343;427262,3054486;773020,3054485;782545,3061153;775877,3070678;766352,3064010;773020,3054485;451074,3047818;453932,3050675;451074,3053533;448217,3050675;451074,3047818;438692,3046866;440597,3049723;437740,3051628;435835,3048771;438692,3046866;428214,3045913;431072,3048770;428214,3051628;425357,3048770;428214,3045913;813025,3041151;820645,3048771;813025,3056391;805405,3048771;813025,3041151;445359,3039246;448217,3042103;445359,3044961;442502,3042103;445359,3039246;435834,3039246;437739,3042103;434882,3044008;432977,3041151;435834,3039246;754922,3033530;764447,3040198;757779,3049723;748254,3043055;754922,3033530;785402,3024006;793022,3031626;785402,3039246;777782,3031626;785402,3024006;768257,2801120;772067,2806836;766352,2810646;762542,2804929;768257,2801120;749207,2799215;753970,2803977;749207,2808741;744445,2803977;749207,2799215;782545,2792548;786355,2798262;780640,2802073;776830,2796358;782545,2792548;735872,2790642;740635,2795404;735872,2800167;731110,2795404;735872,2790642;767305,2788736;771115,2794451;765400,2798261;761590,2792547;767305,2788736;750160,2781117;753970,2786832;748255,2790642;744445,2784926;750160,2781117;788260,2777308;792070,2783023;786355,2786833;782545,2781117;788260,2777308;732062,2774450;736825,2779212;732062,2783975;727300,2779212;732062,2774450;767305,2772545;771115,2778260;765400,2782070;761590,2776354;767305,2772545;779687,2760162;784450,2764924;779687,2769687;774925,2764924;779687,2760162;754922,2758258;758732,2763973;753017,2767783;749207,2762067;754922,2758258;734919,2757305;739682,2762067;734919,2766830;730157,2762067;734919,2757305;768257,2743017;773020,2747779;768257,2752542;763495,2747779;768257,2743017;749207,2742065;753017,2747780;747302,2751590;743492,2745874;749207,2742065;2939958,2574425;2979963,2614430;2939958,2654435;2899953,2614430;2939958,2574425;211997,2409642;218664,2412499;247239,2471554;255812,2474412;332012,2462029;375827,2478222;377732,2493462;322487,2521085;282482,2511560;272957,2520132;291054,2550612;299627,2553470;378684,2540135;422499,2556327;424404,2571567;369159,2599189;300579,2567757;336774,2624907;346299,2626812;421547,2605857;467267,2617287;471077,2632527;418689,2665864;375827,2660149;367254,2669674;393924,2706822;404402,2707774;473934,2673485;510129,2674437;521559,2699202;482507,2732539;430119,2732539;422499,2743017;454884,2782070;465362,2782070;531084,2742064;577757,2741112;585377,2754447;544419,2800167;467267,2795404;493937,2824933;513939,2844936;523464,2844936;588234,2805883;624429,2803977;637764,2827790;601569,2864938;559659,2871605;553944,2883036;605379,2925898;614904,2924946;681579,2883988;728252,2883036;735872,2896371;694914,2942090;623477,2940186;737777,3022100;742539,3028768;735872,3030673;612999,2942090;621572,2985905;598712,3059248;582519,3059248;560612,2985905;592997,2937328;592997,2926850;534894,2877321;544419,2922088;521559,2995430;505367,2995430;483459,2922088;516797,2872558;517749,2862080;488222,2831600;456789,2796357;466314,2842078;443454,2915421;427262,2915421;405354,2842078;441549,2790642;442502,2781117;393924,2720157;399639,2766829;377732,2828743;350109,2826838;340584,2762067;380589,2714442;382494,2704917;338679,2643957;336774,2699202;294864,2763020;279624,2759210;278672,2683010;328202,2643957;331059,2633479;289149,2566804;281529,2611572;232952,2670627;218664,2664912;226284,2589664;273909,2557279;277719,2547754;245334,2490604;237714,2532514;189137,2591570;174849,2585854;182469,2510607;230094,2478222;233904,2468697;209139,2416309;211997,2409642;3305242,2318678;3321911,2321059;3328578,2349634;3307623,2359159;3247616,2437264;3227613,2466792;3322863,2441074;3325721,2440122;3401921,2373447;3487646,2331537;3517173,2325822;3523841,2354397;3493361,2361064;3482883,2345824;3410493,2383924;3349533,2437264;3361916,2436312;3464786,2435359;3467643,2434407;3549558,2396307;3626711,2361064;3630521,2342014;3668621,2333442;3679098,2365826;3640998,2374399;3635283,2369637;3557178,2405832;3513363,2425834;3515268,2437264;3572418,2448694;3577181,2447742;3607661,2446789;3616233,2482032;3578133,2490604;3565751,2466792;3560988,2461076;3365726,2448694;3325721,2454409;3321911,2463934;3388586,2516322;3486693,2555374;3491456,2554422;3517173,2552517;3523841,2581092;3493361,2587759;3483836,2574424;3479073,2569661;3380966,2529657;3302861,2463934;3297146,2462029;3020921,2570614;3018063,2571567;3012348,2567757;3015206,2558232;3209516,2473459;3210468,2470601;3211421,2469649;3237138,2429644;3292383,2357254;3292383,2349634;3291431,2327726;3305242,2318678;156857,2182233;189137,2214379;166277,2265814;119605,2234382;142465,2182947;156857,2182233;3183798,1744797;3209516,1770514;3183798,1796232;3158081,1770514;3183798,1744797;167468,1591326;177707,1600970;168182,1627640;163419,1629545;154847,1691457;150084,1726700;157704,1729557;187232,1699077;188184,1696220;199614,1677170;224379,1685742;214854,1712412;194852,1710507;189137,1710507;105317,1825760;92934,1852430;97697,1858145;155799,1838142;217712,1793375;218664,1789565;227237,1772420;247239,1779087;239619,1800042;227237,1800995;222474,1801947;159609,1846715;89124,1868622;85314,1871480;44357,2082935;43404,2084840;38642,2086745;33879,2081030;57692,1929582;56739,1927677;56739,1926725;42452,1895292;19592,1833380;14829,1830522;1494,1821950;9114,1800995;29117,1807662;27212,1823855;51977,1891482;62454,1915295;84362,1846715;84362,1844810;72932,1771467;80552,1702887;89124,1682885;109127,1689552;101507,1710507;88172,1710507;83409,1769562;91982,1827665;95792,1820045;134844,1756227;135797,1754322;144369,1689552;152942,1628592;143417,1619067;152942,1592397;167468,1591326;164372,1307600;204377,1347605;164372,1387610;124367,1347605;164372,1307600;3159138,1224971;3191418,1257117;3190983,1265069;3192489,1267594;3190394,1275830;3189632,1289741;3185984,1293163;3185703,1294264;3180149,1298635;3168558,1309505;3166185,1309623;3163915,1311409;3139983,1308552;3127481,1287597;3127783,1286411;3121886,1278072;3144746,1225685;3159138,1224971;2619204,491187;2627538,494163;2654208,565601;2625633,616083;2626586,626561;2687546,671328;2675163,627513;2692308,553218;2707548,551313;2734218,622751;2703738,675138;2703738,685616;2736123,714191;2770413,747528;2758031,702761;2775176,628466;2790416,626561;2817086,697998;2784701,751338;2783748,760863;2837088,818013;2828516,772293;2846613,708476;2874236,708476;2888523,772293;2852328,822776;2851376,832301;2899001,890403;2897096,835158;2934243,768483;2949483,771341;2955198,846588;2908526,889451;2905668,899928;2952341,963747;2957103,918978;3000918,857066;3016158,861828;3014253,938029;2968533,974224;2965676,984702;3001871,1038994;3006633,996132;3050448,934218;3065688,938982;3063783,1015182;3018063,1051377;3015206,1060902;3043781,1111384;3041876,1118052;3035208,1116147;3002823,1058997;2993298,1056139;2918051,1073284;2873283,1059949;2870426,1044709;2923766,1013277;2964723,1019944;2973296,1010419;2953293,980892;2944721,978987;2866616,998037;2821848,984702;2818991,969462;2872331,938029;2942816,964699;2902811,910406;2893286,909453;2818991,935172;2772318,926598;2767556,912311;2817086,875163;2859948,878021;2867568,867543;2838041,832301;2827563,832301;2760888,871353;2724693,873258;2711358,849446;2747553,813251;2798988,809441;2805656,798963;2771366,761816;2760888,762768;2698023,806583;2651351,811346;2642778,798011;2679926,749433;2757078,748481;2728503,720858;2707548,701808;2698023,702761;2636111,745623;2600868,750386;2585628,727526;2618966,688473;2660876,678948;2665638,666566;2611346,627513;2601821,629418;2538003,675138;2491331,679901;2482758,666566;2519906,617988;2591343,615131;2472281,541788;2472281,535121;2478948,533216;2607536,613226;2595153,570363;2612298,496068;2619204,491187;414284,440467;525369,453206;659672,581794;659128,582610;660625,585603;563470,706571;455837,716096;453932,711333;527275,611321;555256,593199;495797,587241;442502,565601;351062,448444;353919,442729;414284,440467;2281781,338906;2321786,378911;2281781,418916;2241776,378911;2281781,338906;2597058,153169;2600868,156979;2564673,275089;2543098,302414;2601047,288840;2658971,292233;2740290,334858;2748888,341933;2750411,339858;2781843,344621;2786844,360456;2781053,370548;2783748,373196;2782796,379863;2726718,401652;2704412,407672;2673258,428441;2644683,449396;2742791,457968;2745648,457968;2840898,421773;2935196,411296;2964723,416058;2961866,445586;2930433,440823;2926623,422726;2845661,434156;2770413,463683;2781843,466541;2878998,500831;2881856,500831;2972343,493211;3056163,486543;3065688,470351;3104741,476066;3102836,512261;3063783,506546;3059973,500831;2974248,507498;2925671,511308;2923766,522738;2973296,553218;2978058,554171;3006633,563696;3002823,599891;2963771,594176;2959961,567506;2958056,559886;2778986,480828;2739933,472256;2733266,479876;2777081,552266;2856138,622751;2860901,622751;2885666,629418;2882808,658946;2851376,654183;2846613,637991;2844708,631323;2765651,559886;2715168,471303;2710406,466541;2414178,474161;2411321,474161;2406558,468446;2412273,460826;2623728,448443;2625633,446538;2627538,445586;2665638,417011;2665672,416988;2617061,425583;2448468,347478;2448706,345812;2446563,343669;2498951,197936;2597058,153169;1817912,150311;1874110,201746;1869348,264611;1874110,274136;1951263,288423;1924593,252228;1914115,176981;1928403,170313;1978885,227463;1969360,284613;1974123,294138;2037940,309378;2013175,275088;2002698,199841;2016985,193173;2067468,250323;2057943,307473;2061753,316998;2116998,334143;2119855,340811;2113188,343668;2050323,324618;2041750,329381;1997935,393198;1956025,414153;1943643,405581;1961740,346526;1996030,323666;1996030,311283;1961740,303663;1954120,308426;1910305,375101;1868395,396056;1856013,387483;1874110,328428;1943643,299853;1876968,287471;1869348,293186;1833152,362718;1793147,387483;1779812,379863;1791242,318903;1824579,291281;1822674,278898;1776954,273183;1769334,279851;1746474,353193;1720757,378911;1694087,370338;1696944,318903;1732187,280803;1729329,268421;1678847,264611;1672179,272231;1655987,347478;1624554,382721;1609314,378911;1603599,317951;1659797,264611;1619792,263658;1591217,263658;1584549,271278;1568357,345573;1545497,373196;1518827,366528;1516922,315093;1541687,279851;1536924,267468;1470249,276041;1464534,283661;1448342,360813;1416909,396056;1401669,392246;1395954,331286;1446437,280803;1308324,307473;1308324,301758;1312134,296043;1460724,267468;1422624,243656;1384524,176981;1395002,165551;1462629,199841;1475964,256038;1483584,263658;1558832,255086;1520732,231273;1482632,164598;1493109,153168;1560737,187458;1574072,245561;1580739,253181;1623602,252228;1671227,253181;1631222,229368;1593122,162693;1603599,151263;1671227,185553;1683609,246513;1690277,254133;1768382,259848;1730282,232226;1699802,173171;1719804,154121;1774097,191268;1781717,253181;1787432,261753;1861728,272231;1822674,233178;1804577,158883;1817912,150311;683008,54;699677,8389;703487,47441;698724,52204;725394,134119;739682,180791;751112,179839;769209,124594;769209,119831;772067,89351;808262,84589;812072,123641;786354,133166;779687,136976;743492,329381;744444,369386;753017,374149;813024,314141;863507,220796;862554,216034;863507,190316;893034,186506;895892,217939;880652,225559;874937,229369;823502,322714;749207,392246;746349,397961;764253,496739;774373,534617;796832,535121;819692,576078;802428,591914;789729,591629;800737,627017;820644,684664;820644,687521;815882,693236;807309,689426;785164,624418;774982,590544;755517,573697;753017,550361;761456,542621;747302,486544;745397,485591;744444,483686;708249,453206;643479,389389;635859,388436;613952,386531;611094,355099;640622,351289;647289,373196;717774,441776;744444,464636;731109,366529;730157,363671;673007,279851;641574,190316;639669,160789;669197,156979;672054,188411;654909,196031;684437,272231;730157,338906;730157,326524;741587,224606;741587,221749;713964,136024;688247,55061;670149,49346;666339,10294;683008,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838" o:spid="_x0000_s1034" style="position:absolute;left:30988;top:12456;width:24051;height:35024;visibility:visible;mso-wrap-style:square;v-text-anchor:middle" coordsize="2405062,350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" path="m1476375,3368993v3810,952,6667,4762,5715,8572c1481137,3381375,1477327,3384233,1473517,3383280v-3810,-952,-6667,-4762,-5715,-8572c1468755,3370898,1472565,3368993,1476375,3368993xm1502092,3335655v8573,1905,13335,9525,12383,18097c1512570,3362325,1504950,3367087,1496377,3366135v-8572,-1905,-13335,-9525,-12382,-18098c1485900,3339465,1493520,3333750,1502092,3335655xm1461135,3331845v8573,1905,13335,9525,12383,18098c1471613,3358515,1463993,3363277,1455420,3362325v-8572,-1905,-13335,-9525,-12382,-18098c1444943,3335655,1452563,3329940,1461135,3331845xm1524000,3310890v6667,952,10477,7620,9525,13335c1532572,3329940,1525905,3334702,1520190,3332797v-6668,-953,-10478,-7620,-9525,-13335c1511617,3313747,1518285,3309937,1524000,3310890xm1487805,3309937v6667,953,10477,7620,9525,13335c1496377,3328987,1489710,3333750,1483995,3331845v-6668,-953,-10478,-7620,-9525,-13335c1475422,3311842,1482089,3308032,1487805,3309937xm1453515,3307080v3810,953,6667,4763,5715,8573c1458277,3319463,1454467,3322320,1450657,3321368v-3810,-953,-6667,-4763,-5715,-8573c1445895,3308985,1449705,3306128,1453515,3307080xm1508760,3290888v3810,952,6667,4762,5715,8572c1513522,3303270,1509712,3306128,1505902,3305175v-3810,-952,-6667,-4762,-5715,-8572c1500187,3292793,1503997,3290888,1508760,3290888xm1541145,3288030v3810,953,6667,4763,5715,8573c1545907,3300413,1542097,3303270,1538287,3302318v-3810,-953,-6667,-4763,-5715,-8573c1533525,3289935,1537335,3287078,1541145,3288030xm1516380,3262313v6667,952,10477,7620,9525,13335c1524952,3281363,1518285,3286125,1512570,3284220v-6668,-952,-10478,-7620,-9525,-13335c1503997,3265170,1510664,3261360,1516380,3262313xm1479233,3262313v8572,1905,13334,9525,12382,18097c1489710,3288983,1482090,3293745,1473517,3292793v-8572,-1905,-13334,-9525,-12382,-18098c1463040,3266123,1470660,3260408,1479233,3262313xm1544955,3237547v8573,1905,13335,9525,12383,18097c1555433,3264217,1547813,3268980,1539240,3268027v-8572,-1905,-13335,-9525,-12382,-18097c1528763,3241357,1536383,3236594,1544955,3237547xm1507808,3230880v6667,952,10477,7620,9525,13335c1516380,3249930,1509713,3254693,1503998,3252788v-6668,-953,-10478,-7620,-9525,-13335c1495425,3232785,1501140,3228975,1507808,3230880xm1964055,3205163v1905,,2858,,3810,1905c1967865,3207068,1975485,3231833,1984058,3264218v952,2857,2857,5715,4762,8572c1995488,3280410,2008823,3295650,2021205,3302318v16193,10477,28575,11430,28575,11430c2051685,3313748,2052638,3314700,2052638,3316605v,1905,-953,2858,-2858,2858c2048828,3319463,2036445,3317558,2018348,3307080v-10478,-6667,-21908,-18097,-29528,-26670c1992630,3292793,1995488,3306128,1999298,3319463v952,952,18097,20002,33337,23812c2046923,3347085,2056448,3345180,2056448,3345180v1905,-952,3810,,3810,1905c2061210,3348990,2060258,3350895,2058353,3350895v,,-10478,2858,-26670,-1905c2021205,3347085,2008823,3337560,2002155,3330893v1905,9525,4763,19050,6668,28575c2009775,3365183,2013585,3370898,2019300,3373755v4763,2858,12383,6668,20955,10478c2058353,3391853,2065020,3391853,2065020,3391853v1905,,2858,952,2858,2857c2067878,3395663,2066925,3397568,2065020,3397568v-952,,-8572,,-27622,-8573c2025015,3383280,2016443,3378518,2011680,3375660v2858,10478,4763,20955,6668,29528c2019300,3406140,2028825,3415665,2043113,3423285v7620,3810,10477,3810,11430,3810c2054543,3426143,2056448,3426143,2057400,3426143v1905,952,2858,1905,1905,3810c2059305,3430905,2058353,3431858,2056448,3432810v-2858,953,-8573,,-16193,-3810c2030730,3424238,2024063,3418523,2019300,3414713v1905,13335,3810,24765,5715,34290c2026920,3450908,2036445,3459480,2049780,3466148v953,952,1905,2857,953,3810c2049780,3470910,2047875,3471863,2046923,3470910v-9525,-3810,-16193,-9525,-20955,-13335c2029778,3487103,2030730,3498533,2030730,3499485v,953,-952,2858,1905,2858c2031683,3502343,2030730,3502343,2029778,3501390v,,,,,-952c2029778,3499485,2028825,3489008,2025015,3463290v-1905,5715,-4762,12383,-9525,20003c2014538,3484245,2012633,3485198,2011680,3484245v,,-952,-952,-952,-952c2009775,3482340,2009775,3481388,2010728,3480435v8572,-15240,11430,-29527,11430,-29527c2023110,3449955,2023110,3449955,2023110,3449955v-1905,-8572,-3810,-19050,-5715,-30480c2015490,3425190,2012633,3431858,2008823,3438525v-5715,9525,-7620,11430,-10478,10478c1997393,3449003,1996440,3449003,1996440,3448050v-952,-952,-952,-1905,-952,-2857c1995488,3444240,1996440,3443288,1998345,3443288v953,-953,1905,-2858,3810,-6668c2009775,3423285,2012633,3409950,2013585,3408045v,,,-952,,-952c2011680,3398520,2009775,3389948,2007870,3380423v-2857,5715,-7620,13335,-14287,23812c1981200,3422333,1975485,3426143,1974533,3426143v-1905,952,-2858,,-3810,-953c1969770,3424238,1970723,3422333,1971675,3421380v,,5715,-3810,16193,-20002c1993583,3392805,1998345,3385185,2001203,3380423v2857,-4763,2857,-9525,1905,-15240c2001203,3357563,1999298,3349943,1997393,3341370v-2858,8573,-7620,20003,-14288,27623c1970723,3381375,1961198,3385185,1961198,3385185v-953,953,-1905,,-2858,-952c1958340,3383280,1958340,3383280,1958340,3383280v,-1905,,-2857,1905,-3810c1960245,3379470,1968818,3376613,1979295,3365183v8573,-9525,13335,-28575,15240,-35243c1990725,3314700,1986915,3300413,1983105,3286125v-1905,10478,-5715,27623,-11430,38100c1962150,3342323,1951673,3350895,1951673,3350895v-953,953,-2858,953,-3810,c1947863,3349943,1947863,3348038,1948815,3347085v,-952,9525,-7620,18098,-25717c1975485,3305175,1979295,3272790,1979295,3272790v,-952,,-952,,-1905c1969770,3235643,1962150,3209925,1962150,3208973v,-1905,,-3810,1905,-3810xm1495425,3201353v3810,952,6667,4762,5715,8572c1500187,3213735,1496377,3216593,1492567,3215640v-3810,-952,-6667,-4762,-5715,-8572c1487805,3203258,1491615,3201353,1495425,3201353xm1532572,3184208v8573,1905,13335,9525,12383,18098c1543050,3210878,1535430,3215640,1526857,3214688v-8572,-1905,-13335,-9525,-12382,-18098c1516380,3188018,1524952,3182303,1532572,3184208xm2068830,3182302v952,-952,1905,-952,2857,c2072640,3183255,2072640,3184207,2071687,3185160v-952,,-6667,7620,-20002,14287c2044065,3203257,2032635,3206115,2024062,3207067v8573,1905,18098,5715,27623,8573c2052637,3215640,2070735,3211830,2079307,3204210v8573,-7620,10478,-14288,10478,-14288c2090737,3188969,2091690,3188969,2092642,3188969v953,953,953,1906,953,2858c2093595,3191827,2091690,3198494,2082165,3207067v-5715,5715,-16193,8573,-22860,10477c2065972,3219450,2072640,3222307,2079307,3224212v4763,1905,9525,953,13335,-952c2096452,3221355,2101215,3218497,2106930,3214687v11430,-7620,14287,-11430,14287,-11430c2122170,3202305,2123122,3201352,2124075,3202305v952,952,1905,1905,952,2857c2125027,3205162,2122170,3209925,2109787,3218497v-8572,4763,-14287,8572,-18097,10478c2099310,3231832,2106930,3233737,2112645,3236594v952,-952,10477,-2857,20955,-8572c2139315,3224212,2140267,3222307,2140267,3222307v,,,-952,953,-1905c2142172,3219450,2143125,3219450,2144077,3220402v953,,953,953,953,2858c2145030,3226117,2142172,3228975,2136457,3231832v-5715,3810,-12382,6668,-16192,7620c2128837,3243262,2136457,3246119,2143125,3248977v1905,-952,10477,-2858,20002,-8572c2164080,3240405,2165032,3240405,2165985,3241357v,953,,1905,-953,2858c2159317,3248025,2152650,3250882,2148840,3251835v20002,8572,27622,13334,27622,13334c2177415,3266122,2178367,3267075,2170747,3266122v-952,953,-952,953,-1905,953c2168842,3267075,2167890,3267075,2167890,3267075v,,-6668,-3810,-23813,-11431c2146935,3258502,2149792,3263265,2152650,3268980v,952,,1905,-953,2857c2151697,3271837,2150745,3271837,2150745,3271837v-953,,-1905,,-1905,-952c2143125,3260407,2135505,3252787,2135505,3252787v,-952,,-952,,-952c2129790,3248977,2123122,3246119,2115502,3243262v2858,3810,5715,7620,8573,13335c2126932,3263265,2127885,3266122,2125980,3267075v,,,,-953,c2124075,3267075,2124075,3267075,2123122,3266122v-952,-953,-952,-1905,,-2857c2123122,3262312,2122170,3261360,2121217,3258502v-4762,-10477,-11430,-17145,-12382,-18097c2108835,3240405,2107882,3240405,2107882,3240405v-5715,-1905,-11430,-3811,-18097,-6668c2091690,3237547,2094547,3244215,2098357,3251835v5715,14287,5715,19050,5715,20002c2104072,3272790,2103120,3273742,2102167,3273742v-952,,-1905,-952,-1905,-1905c2100262,3270885,2100262,3266122,2094547,3253740v-2857,-6668,-5715,-12383,-7620,-16193c2085022,3233737,2082165,3230880,2078355,3229927v-5715,-1905,-11430,-3810,-17145,-5715c2065972,3228975,2070735,3236594,2072640,3243262v2857,11430,952,19050,952,19050c2073592,3263265,2072640,3264217,2071687,3264217v-1905,-952,-1905,-1905,-1905,-2857c2069782,3261360,2071687,3254692,2068830,3244215v-1905,-8573,-11430,-19050,-15240,-22860c2043112,3217544,2032635,3213735,2023110,3210877v5715,5715,14287,14288,19050,21908c2049780,3246119,2050732,3255644,2050732,3255644v,953,-952,1906,-1905,1906c2047875,3257550,2046922,3256597,2046922,3255644v,,-952,-8572,-8572,-20954c2031682,3223260,2013585,3208019,2013585,3208019v,,-953,,-953,c1987867,3200400,1968817,3194685,1968817,3194685v-952,-953,-952,-1905,-952,-2858c1968817,3190875,1969770,3190875,1970722,3190875v,,17145,4762,40958,12382c2014537,3204210,2016442,3204210,2019300,3204210v7620,-953,22860,-3810,31432,-8573c2063115,3188969,2068830,3182302,2068830,3182302xm1564958,3169920v6667,952,10477,7620,9525,13335c1573530,3188970,1566863,3193732,1561148,3191827v-6668,-952,-10478,-7620,-9525,-13335c1553528,3172777,1559243,3168967,1564958,3169920xm1542098,3154680v3810,952,6667,4762,5715,8572c1546860,3167062,1543050,3169920,1539240,3168967v-3810,-952,-6667,-4762,-5715,-8572c1534478,3155632,1538288,3153727,1542098,3154680xm1508760,3145155v8573,1905,13335,9525,12383,18097c1519238,3171825,1511618,3176587,1503045,3175635v-8572,-1905,-13335,-9525,-12382,-18098c1492568,3148965,1500188,3143250,1508760,3145155xm1475423,3144202v3810,953,6667,4763,5715,8573c1480185,3156585,1476375,3159442,1472565,3158490v-3810,-953,-6667,-4763,-5715,-8573c1467803,3146107,1471613,3143250,1475423,3144202xm1524952,3110865v8573,1905,13335,9525,12383,18097c1535430,3137535,1527810,3142297,1519237,3141345v-8572,-1905,-13335,-9525,-12382,-18098c1508760,3114675,1516380,3108960,1524952,3110865xm1556385,3109912v3810,953,6667,4763,5715,8573c1561147,3122295,1557337,3125152,1553527,3124200v-3810,-953,-6667,-4763,-5715,-8573c1547812,3111817,1551622,3108960,1556385,3109912xm1494472,3078480v8573,1905,13335,9525,12383,18097c1504950,3105150,1497330,3109912,1488757,3108960v-8572,-1905,-13335,-9525,-12382,-18098c1478280,3082290,1486852,3076575,1494472,3078480xm1537335,3075623v6667,952,10477,7620,9525,13335c1545907,3094673,1539240,3099435,1533525,3097530v-6668,-952,-10478,-7620,-9525,-13335c1524952,3078480,1530667,3074670,1537335,3075623xm1472565,3064193v3810,952,6667,4762,5715,8572c1477327,3076575,1473517,3079433,1469707,3078480v-3810,-952,-6667,-4762,-5715,-8572c1464945,3066098,1468755,3064193,1472565,3064193xm1507808,3056572v3810,953,6667,4763,5715,8573c1512570,3068955,1508760,3071812,1504950,3070860v-3810,-953,-6667,-4763,-5715,-8573c1500188,3058477,1503998,3055620,1507808,3056572xm285750,429577v952,-952,1905,-952,2857,c289560,430530,289560,431482,288607,432435v-952,952,-15240,11430,-35242,25717c251460,460057,249555,461962,248602,463867v-3810,6668,-10477,20003,-12382,29528c234315,507682,236220,516255,236220,516255v,1905,-953,2857,-1905,2857c232410,519112,231457,518160,231457,517207v-952,,-2857,-8572,,-23812c233362,484822,238125,474345,241935,466725v-7620,4762,-15240,10477,-23813,16192c218122,483870,209550,500062,210502,511492v953,11430,4763,17145,4763,17145c215265,529590,215265,530542,214312,531495v-952,,-1905,,-2857,-953c210502,529590,206692,523875,205740,511492v-953,-8572,1905,-18097,4762,-24765c204787,490537,199072,494347,193357,498157v-3810,1905,-5715,5715,-6667,10478c185737,513397,184785,519112,184785,525780v-953,13335,952,18097,952,18097c186690,544830,185737,546735,184785,546735v-953,952,-2858,,-2858,-953c181927,544830,180022,540067,180975,524827v,-9525,952,-17145,1905,-20955c177165,507682,170497,511492,164782,515302v,953,-4762,10478,-5715,21908c158115,543877,159067,545782,159067,545782v953,,1905,953,1905,1905c160972,548640,160020,549592,159067,549592v-952,,-1905,,-2857,-952c154305,546735,153352,541972,154305,536257v952,-7620,1905,-14287,3810,-18097c149542,522922,141922,526732,136207,530542v-952,1905,-4762,10478,-5715,20955c130492,552450,129540,553402,128587,553402v-952,,-1905,-952,-1905,-1905c127635,544830,128587,538162,130492,534352v-19050,10478,-27622,14288,-27622,14288c101917,548640,100965,548640,104775,546735v-953,-953,,-953,,-1905c104775,543877,105727,543877,105727,543877v,,7620,-2857,23813,-12382c124777,531495,120015,531495,113347,530542v-952,,-1905,-952,-1905,-1905c111442,528637,111442,527685,111442,527685v,-953,953,-953,1905,-953c125730,529590,136207,527685,136207,527685v953,,953,,953,c142875,523875,149542,520065,156210,516255v-3810,,-9525,,-15240,-953c133350,514350,131445,513397,131445,511492v,,,-952,,-952c131445,510540,132397,509587,133350,509587v952,,1905,953,1905,1905c136207,511492,138112,511492,140970,512445v11430,1905,20002,952,21907,952c162877,513397,163830,513397,163830,513397v4762,-2857,10477,-6667,16192,-10477c176212,501967,169545,501015,160972,499110v-14287,-3810,-19050,-7620,-19050,-7620c140970,490537,140970,489585,141922,488632v953,-952,1905,-952,2858,c144780,489585,148590,492442,161925,495300v7620,1905,14287,2857,18097,3810c184785,499110,188595,498157,191452,496252v5715,-2857,10478,-5715,15240,-9525c199072,487680,190500,487680,183832,484822v-11430,-4762,-16192,-10477,-16192,-10477c166687,473392,166687,472440,167640,471487v952,-952,1905,-952,2857,c170497,471487,175260,476250,185737,481012v8573,2858,22860,1905,27623,953c222885,476250,231457,469582,240030,463867v-7620,953,-20003,2858,-28575,1905c196215,463867,187642,459105,187642,459105v-952,-953,-1905,-1905,-952,-2858c187642,455295,188595,454342,189547,455295v,,7620,3810,21908,5715c224790,462915,247650,457200,247650,457200v,-953,952,-953,952,-953c269557,441960,285750,429577,285750,429577xm763905,321945v3810,-952,7620,1905,8573,5715c772478,331470,770573,335280,766763,336233v-3810,952,-7620,-1905,-8573,-5715c757238,326708,760095,322898,763905,321945xm727710,305753v6667,-953,12382,2857,13335,9525c741997,320993,738187,327660,731520,328613v-6668,952,-12383,-2858,-13335,-9525c717232,313373,721042,306705,727710,305753xm793432,300990v3810,-952,7620,1905,8573,5715c802957,311468,800100,315278,796290,315278v-3810,952,-7620,-1905,-8573,-5715c786765,305753,789622,301943,793432,300990xm699135,288607v3810,-952,7620,1905,8573,5715c708660,299085,705803,301942,701993,302895v-3810,952,-7620,-1905,-8573,-5715c692468,293370,695325,289560,699135,288607xm27622,282893v,,953,,953,c30480,282893,31432,283845,31432,284798v6668,15240,16193,26670,16193,26670c47625,311468,47625,312420,47625,312420v7620,4763,17145,9525,27622,14288c71437,320993,67627,315278,64770,307658v-3810,-9525,-4763,-12383,-1905,-14288c63817,292418,63817,292418,64770,292418v952,,1905,,2857,952c68580,294323,68580,296228,67627,297180v953,1905,953,3810,2858,7620c77152,320040,84772,329565,86677,331470v,953,953,953,953,953c95250,336233,103822,340043,112395,343853v-2858,-5715,-6668,-14288,-10478,-25718c95250,298133,96202,291465,96202,290513v,-953,953,-1905,2858,-1905c100012,288608,100965,289560,100965,291465v,,-953,6668,5715,24765c110490,325755,113347,333375,116205,339090v2857,5715,6667,9525,11430,11430c135255,353378,142875,357188,150495,360045v-5715,-7620,-12383,-18097,-14288,-27622c133350,316230,136207,305753,136207,305753v,-953,1905,-1905,2858,-1905c140017,303848,140017,303848,140017,303848v1905,952,1905,1905,1905,3810c141922,308610,139065,317183,141922,332423v1905,12382,14288,28575,19050,33337c175260,371475,189547,377190,202882,382905v-7620,-8572,-18097,-20955,-23812,-32385c169545,331470,169545,319088,169545,318135v,-1905,952,-2857,2857,-2857c174307,315278,175260,316230,175260,318135v,,952,11430,9525,29528c193357,363855,216217,386715,216217,386715v953,,1905,953,1905,953c252412,401955,277177,411480,278130,411480v1905,953,2857,1905,1905,3810c279082,417195,278130,418148,276225,417195v,,-23813,-9525,-55245,-21907c218122,393383,215265,393383,211455,393383v-10478,952,-31433,2857,-43815,8572c149542,409575,140970,418148,140970,418148v-953,952,-2858,952,-3810,c136207,417195,136207,415290,137160,414338v,-953,9525,-10478,28575,-18098c177165,391478,193357,388620,204787,387668v-11430,-4763,-24765,-9525,-37147,-15240c166687,372428,140970,375285,128587,384810v-12382,9525,-16192,18098,-16192,18098c111442,404813,110490,405765,108585,404813v-1905,-953,-2858,-2858,-1905,-3810c106680,400050,111442,391478,124777,379095v8573,-6667,22860,-10477,32385,-12382c148590,362903,139065,359093,130492,355283v-5715,-2858,-12382,-2858,-18097,c106680,357188,100012,360998,91440,365760v-17145,9525,-20955,15240,-20955,15240c69532,382905,67627,382905,66675,381953v-953,-953,-1905,-2858,-953,-3810c65722,377190,70485,371475,88582,360998v11430,-5715,20003,-10478,25718,-12383c103822,344805,95250,340043,86677,336233v-1905,,-15240,1905,-29527,9525c49530,349568,47625,351473,47625,352425v952,953,,1905,-953,2858c45720,356235,43815,355283,42862,354330v-952,,-1905,-1905,-952,-3810c41910,347663,46672,343853,54292,340043v9525,-4763,18098,-7620,23813,-8573c66675,325755,56197,320993,47625,316230v-2858,953,-15240,2858,-28575,9525c18097,326708,16192,325755,15240,324803v-953,-953,,-2858,952,-3810c25717,316230,34290,313373,40005,312420,13335,298133,3810,291465,2857,291465,1905,290513,1905,288608,,288608v952,-953,1905,-953,2857,-953c2857,288608,3810,288608,3810,288608v952,,9525,5715,32385,18097c33337,300990,29527,294323,25717,286703v,-1905,,-2858,1905,-3810xm764857,280988v8573,-1905,16193,3810,18098,12382c784860,300990,779145,308610,770572,310515v-8572,1905,-16192,-3810,-18097,-12382c750570,289560,756285,281940,764857,280988xm725805,261938v8573,-1905,16193,3810,18098,12382c744855,281940,739140,289560,731520,291465v-8572,1905,-16192,-3810,-18097,-12382c711518,270510,717233,262890,725805,261938xm696277,241935v3810,-952,7620,1905,8573,5715c705802,252413,703897,256223,699135,256223v-3810,952,-7620,-1905,-8573,-5715c689610,246698,692467,242888,696277,241935xm762000,228600v3810,-952,7620,1905,8573,5715c771525,238125,768668,241935,764858,242888v-3810,952,-7620,-1905,-8573,-5715c755333,233363,758190,229553,762000,228600xm668655,227648v6667,-953,12382,2857,13335,9525c681990,243840,678180,249555,672465,250508v-6668,952,-12383,-2858,-13335,-9525c658177,235268,661987,228600,668655,227648xm727710,223838v8573,-1905,16193,3810,18098,12382c747713,243840,741998,251460,733425,253365v-8572,1905,-16192,-3810,-18097,-12382c713423,232410,719138,224790,727710,223838xm691515,196215v8573,-1905,16193,3810,18098,12382c710565,216217,705803,223837,697230,225742v-8572,1905,-16192,-3810,-18097,-12382c677228,204787,682943,197167,691515,196215xm722947,180975v3810,-952,7620,1905,8573,5715c732472,191453,729615,195263,725805,195263v-3810,952,-7620,-1905,-8573,-5715c716280,185738,719137,181928,722947,180975xm700088,150495v6667,-953,12382,2857,13335,9525c714375,166687,710565,172402,703898,173355v-6668,952,-12383,-2858,-13335,-9525c689610,158115,693420,151447,700088,150495xm661035,150495v8573,-1905,16193,3810,18098,12382c681038,170497,675323,178117,666750,180022v-8572,1905,-16192,-3810,-18097,-12382c646748,159067,652463,151447,661035,150495xm2235517,140017v1905,953,2858,2858,1905,3810c2237422,143827,2232660,155257,2216467,169545v-9525,7620,-23812,15240,-34290,20002c2194560,189547,2208847,190500,2222182,191452v953,-952,23813,-11430,32385,-24765c2263140,153352,2264092,143827,2264092,143827v,-1905,953,-2857,2858,-2857c2268855,140970,2269807,141922,2269807,143827v,,-952,10478,-10477,24765c2253615,177165,2241232,185737,2232660,190500v10477,,20002,952,29527,1905c2268855,193357,2274570,191452,2279332,186690v3810,-4763,9525,-9525,16193,-17145c2308860,155257,2310765,148590,2310765,148590v952,-953,1905,-1905,3810,-1905c2315527,147637,2316480,148590,2316480,150495v,952,-1905,8572,-16193,23812c2291715,183832,2285047,190500,2280285,194310v11430,952,20955,1905,30480,2857c2311717,197167,2324100,190500,2335530,179070v5715,-5715,6667,-8573,6667,-9525c2341245,168592,2341245,166687,2342197,165735v953,-1905,2858,-1905,3810,-953c2346960,165735,2347912,166687,2347912,168592v,3810,-2857,8573,-8572,14288c2331720,189547,2324100,195262,2319337,198120v13335,1905,24765,2857,34290,4762c2355532,201930,2366962,195262,2377440,184785v952,-953,2857,-953,3810,c2382202,185737,2382202,187642,2381250,188595v-6668,6667,-14288,12382,-19050,15240c2391727,208597,2403157,211455,2404110,211455v952,,1905,1905,-953,3810c2403157,216217,2402205,217170,2401252,217170v-952,,-952,,-1905,c2399347,217170,2388870,214312,2363152,210502v4763,3810,10478,8573,16193,15240c2380297,226695,2380297,228600,2379345,229552v,953,-953,953,-953,953c2377440,230505,2376487,230505,2375535,229552v-11430,-12382,-23813,-20002,-23813,-20002c2350770,209550,2350770,208597,2350770,208597v-8573,-952,-19050,-1905,-30480,-3810c2325052,208597,2329815,213360,2335530,219075v6667,7620,8572,10477,6667,12382c2341245,231457,2341245,232410,2340292,232410v-952,952,-1905,952,-2857,c2336482,231457,2335530,229552,2336482,228600v-952,-953,-1905,-2858,-4762,-5715c2321242,210502,2309812,203835,2307907,202882v,,-952,,-952,c2299335,201930,2289810,200977,2280285,200025v4762,4762,10477,11430,18097,20955c2311717,238125,2313622,244792,2313622,245745v,952,-952,2857,-1905,2857c2310765,249555,2308860,248602,2308860,246697v,,-953,-6667,-13335,-21907c2288857,216217,2283142,209550,2279332,205740v-3810,-3810,-8572,-6668,-14287,-6668c2256472,198120,2248852,198120,2240280,197167v7620,5715,17145,13335,21907,21908c2270760,234315,2270760,244792,2270760,244792v,953,-953,2858,-1905,2858c2267902,247650,2267902,247650,2267902,247650v-1905,,-2857,-953,-2857,-2858c2265045,244792,2265045,235267,2257425,221932v-6668,-11430,-23813,-21907,-29528,-25717c2212657,195262,2197417,194310,2183130,193357v10477,5715,24765,14288,33337,22860c2231707,231457,2236470,242887,2236470,243840v,1905,,2857,-1905,3810c2232660,247650,2231707,246697,2230755,245745v,,-3810,-10478,-18098,-24765c2199322,207645,2169795,194310,2169795,194310v-953,,-953,,-1905,c2131695,192405,2105025,191452,2104072,191452v-1905,,-2857,-952,-2857,-2857c2101215,186690,2102167,185737,2104072,185737v953,,25718,953,60008,2858c2166937,188595,2170747,187642,2173605,186690v8572,-3810,27622,-12383,38100,-21908c2226945,152400,2231707,140970,2231707,140970v953,-953,2858,-1905,3810,-953xm680085,123825v6667,-953,12382,2857,13335,9525c694372,140017,690562,145732,683895,146685v-6668,952,-12383,-2858,-13335,-9525c669607,131445,673417,124777,680085,123825xm649605,117157v3810,-952,7620,1905,8573,5715c659130,126682,656273,130492,652463,131445v-3810,952,-7620,-1905,-8573,-5715c642938,121920,645795,118110,649605,117157xm713422,103823v8573,-1905,16193,3810,18098,12382c733425,124778,727710,132398,719137,133350v-8572,1905,-16192,-3810,-18097,-12382c699135,112395,704850,104775,713422,103823xm679132,102870v3810,-952,7620,1905,8573,5715c688657,112395,685800,116205,681990,117158v-3810,952,-7620,-1905,-8573,-5715c672465,107633,675322,103823,679132,102870xm656273,80963v6667,-953,12382,2857,13335,9525c670560,97155,665798,102870,660083,103823v-6668,952,-12383,-2858,-13335,-9525c645795,87630,649605,81915,656273,80963xm690563,69533v6667,-953,12382,2857,13335,9525c704850,85725,700088,91440,694373,92393v-6668,952,-12383,-2858,-13335,-9525c680085,77153,683895,70485,690563,69533xm723900,68580v3810,-952,7620,1905,8573,5715c733425,78105,730568,81915,726758,82868v-3810,952,-7620,-1905,-8573,-5715c717233,73343,720090,69533,723900,68580xm665797,43815v8573,-1905,16193,3810,18098,12382c685800,63817,680085,71437,671512,73342v-8572,1905,-16192,-3810,-18097,-12382c651510,52387,657225,44767,665797,43815xm705802,32385v8573,-1905,16193,3810,18098,12382c724852,52387,719137,60960,711517,61912v-8572,1905,-16192,-3810,-18097,-12382c691515,40957,697230,33337,705802,32385xm681037,18097v3810,-952,7620,1905,8573,5715c689610,27622,687705,31432,683895,32385v-3810,952,-7620,-1905,-8573,-5715c674370,22860,677227,19050,681037,18097xm2226945,v,952,,952,,1905c2226945,1905,2225993,2857,2225993,2857v,,-5715,4763,-18098,19050c2211705,20955,2216468,19050,2223135,18097v953,,1905,953,1905,1905c2225040,20002,2225040,20955,2225040,20955v-952,,-952,952,-1905,952c2210753,23812,2201228,28575,2201228,28575v-953,,-953,,-953,c2196465,33337,2191703,39052,2185988,45720v4762,-953,9525,-2858,15240,-3810c2208848,40957,2210753,40957,2211705,42862v,953,,1905,,1905c2211705,45720,2211705,46672,2210753,46672v-953,,-1905,,-2858,-952c2206943,45720,2205038,46672,2202180,46672v-11430,1905,-19050,5715,-20955,6668c2180273,54292,2180273,54292,2180273,54292v-3810,4763,-7620,9525,-12383,15240c2172653,68580,2179320,67627,2187893,66675v15240,-953,20002,952,20955,952c2209800,68580,2209800,69532,2209800,70485v-952,952,-1905,952,-2857,952c2206943,71437,2203133,69532,2188845,71437v-7620,953,-14287,1905,-18097,2858c2166938,75247,2164080,77152,2161223,80010v-2858,4762,-6668,9525,-10478,14287c2157413,92392,2165985,89535,2172653,89535v12382,952,19050,4762,19050,4762c2192655,94297,2192655,95250,2192655,96202v-952,953,-1905,1905,-2857,953c2189798,97155,2184083,94297,2172653,93345v-9525,-953,-21908,5715,-26670,7620c2139315,109537,2132648,118110,2126933,126682v7620,-3810,18097,-9525,26670,-11430c2167890,112395,2177415,114300,2177415,114300v1905,952,1905,1905,1905,2857c2179320,118110,2178368,118110,2177415,118110v,,-8572,-1905,-22860,952c2141220,121920,2121218,134302,2121218,134302v,,-953,953,-953,953c2105025,157162,2093595,173355,2093595,173355v-952,952,-1905,1905,-2857,952c2089785,173355,2088833,172402,2089785,171450v,,10478,-15240,24765,-35243c2116455,134302,2117408,132397,2117408,129540v1905,-7620,3810,-22860,1905,-32385c2117408,82867,2112645,75247,2112645,75247v,-952,,-1905,953,-2857c2114550,72390,2115503,72390,2116455,73342v,,5715,7620,7620,22860c2125028,104775,2124075,116205,2123123,124777v5715,-7620,11430,-16192,17145,-23812c2140268,100012,2143125,81915,2138363,71437v-3810,-10477,-9525,-14287,-9525,-14287c2127885,56197,2127885,55245,2128838,54292v952,-952,1905,-952,2857,c2132648,54292,2138363,59055,2143125,70485v2858,6667,2858,18097,2858,24765c2149793,89535,2154555,83820,2158365,78105v2858,-3810,3810,-7620,2858,-12383c2160270,61912,2159318,56197,2157413,49530v-3810,-13335,-6668,-17145,-6668,-17145c2149793,31432,2149793,30480,2150745,29527v953,-952,1905,-952,2858,c2153603,29527,2157413,34290,2161223,48577v2857,8573,3810,16193,4762,20003c2170748,61912,2175510,56197,2179320,51435v,-953,953,-10478,-1905,-21908c2176463,23812,2174558,21907,2174558,21907v-953,,-1905,,-1905,-952c2171700,20002,2172653,18097,2173605,18097v,,1905,-952,2858,c2179320,19050,2181225,22860,2182178,28575v1905,7620,1905,13335,1905,18097c2189798,39052,2195513,33337,2200275,27622v,-1905,,-11430,-1905,-21907c2198370,3810,2199323,2857,2200275,2857v1905,,2858,953,2858,1905c2205038,12382,2205038,18097,2205038,22860,2219325,6667,2225993,952,2225993,952,2226945,,2227898,,2226945,xe" fillcolor="#71847a [3209]" stroked="f">
                <v:stroke joinstyle="miter"/>
                <v:path arrowok="t" o:connecttype="custom" o:connectlocs="1476375,3368995;1482090,3377567;1473517,3383282;1467802,3374710;1476375,3368995;1502092,3335657;1514475,3353754;1496377,3366137;1483995,3348039;1502092,3335657;1461135,3331847;1473518,3349945;1455420,3362327;1443038,3344229;1461135,3331847;1524000,3310892;1533525,3324227;1520190,3332799;1510665,3319464;1524000,3310892;1487805,3309939;1497330,3323274;1483995,3331847;1474470,3318512;1487805,3309939;1453515,3307082;1459230,3315655;1450657,3321370;1444942,3312797;1453515,3307082;1508760,3290890;1514475,3299462;1505902,3305177;1500187,3296605;1508760,3290890;1541145,3288032;1546860,3296605;1538287,3302320;1532572,3293747;1541145,3288032;1516380,3262315;1525905,3275650;1512570,3284222;1503045,3270887;1516380,3262315;1479233,3262315;1491615,3280412;1473517,3292795;1461135,3274697;1479233,3262315;1544955,3237549;1557338,3255646;1539240,3268029;1526858,3249932;1544955,3237549;1507808,3230882;1517333,3244217;1503998,3252790;1494473,3239455;1507808,3230882;1964055,3205165;1967865,3207070;1984058,3264220;1988820,3272792;2021205,3302320;2049780,3313750;2052638,3316607;2049780,3319465;2018348,3307082;1988820,3280412;1999298,3319465;2032635,3343277;2056448,3345182;2060258,3347087;2058353,3350897;2031683,3348992;2002155,3330895;2008823,3359470;2019300,3373757;2040255,3384235;2065020,3391855;2067878,3394712;2065020,3397570;2037398,3388997;2011680,3375662;2018348,3405190;2043113,3423287;2054543,3427097;2057400,3426145;2059305,3429955;2056448,3432812;2040255,3429002;2019300,3414715;2025015,3449005;2049780,3466150;2050733,3469960;2046923,3470912;2025968,3457577;2030730,3499487;2032635,3502345;2029778,3501392;2029778,3500440;2025015,3463292;2015490,3483295;2011680,3484247;2010728,3483295;2010728,3480437;2022158,3450910;2023110,3449957;2017395,3419477;2008823,3438527;1998345,3449005;1996440,3448052;1995488,3445195;1998345,3443290;2002155,3436622;2013585,3408047;2013585,3407095;2007870,3380425;1993583,3404237;1974533,3426145;1970723,3425192;1971675,3421382;1987868,3401380;2001203,3380425;2003108,3365185;1997393,3341372;1983105,3368995;1961198,3385187;1958340,3384235;1958340,3383282;1960245,3379472;1979295,3365185;1994535,3329942;1983105,3286127;1971675,3324227;1951673,3350897;1947863,3350897;1948815,3347087;1966913,3321370;1979295,3272792;1979295,3270887;1962150,3208975;1964055,3205165;1495425,3201355;1501140,3209927;1492567,3215642;1486852,3207070;1495425,3201355;1532572,3184210;1544955,3202308;1526857,3214690;1514475,3196592;1532572,3184210;2068830,3182304;2071687,3182304;2071687,3185162;2051685,3199449;2024062,3207069;2051685,3215642;2079307,3204212;2089785,3189924;2092642,3188971;2093595,3191829;2082165,3207069;2059305,3217546;2079307,3224214;2092642,3223262;2106930,3214689;2121217,3203259;2124075,3202307;2125027,3205164;2109787,3218499;2091690,3228977;2112645,3236596;2133600,3228024;2140267,3222309;2141220,3220404;2144077,3220404;2145030,3223262;2136457,3231834;2120265,3239454;2143125,3248979;2163127,3240407;2165985,3241359;2165032,3244217;2148840,3251837;2176462,3265171;2170747,3266124;2168842,3267077;2167890,3267077;2144077,3255646;2152650,3268982;2151697,3271839;2150745,3271839;2148840,3270887;2135505,3252789;2135505,3251837;2115502,3243264;2124075,3256599;2125980,3267077;2125027,3267077;2123122,3266124;2123122,3263267;2121217,3258504;2108835,3240407;2107882,3240407;2089785,3233739;2098357,3251837;2104072,3271839;2102167,3273744;2100262,3271839;2094547,3253742;2086927,3237549;2078355,3229929;2061210,3224214;2072640,3243264;2073592,3262314;2071687,3264219;2069782,3261362;2068830,3244217;2053590,3221357;2023110,3210879;2042160,3232787;2050732,3255646;2048827,3257552;2046922,3255646;2038350,3234692;2013585,3208021;2012632,3208021;1968817,3194687;1967865,3191829;1970722,3190877;2011680,3203259;2019300,3204212;2050732,3195639;2068830,3182304;1564958,3169922;1574483,3183257;1561148,3191829;1551623,3178494;1564958,3169922;1542098,3154682;1547813,3163254;1539240,3168969;1533525,3160397;1542098,3154682;1508760,3145157;1521143,3163254;1503045,3175637;1490663,3157539;1508760,3145157;1475423,3144204;1481138,3152777;1472565,3158492;1466850,3149919;1475423,3144204;1524952,3110867;1537335,3128964;1519237,3141347;1506855,3123249;1524952,3110867;1556385,3109914;1562100,3118487;1553527,3124202;1547812,3115629;1556385,3109914;1494472,3078482;1506855,3096579;1488757,3108962;1476375,3090864;1494472,3078482;1537335,3075625;1546860,3088960;1533525,3097532;1524000,3084197;1537335,3075625;1472565,3064195;1478280,3072767;1469707,3078482;1463992,3069910;1472565,3064195;1507808,3056574;1513523,3065147;1504950,3070862;1499235,3062289;1507808,3056574;285750,429577;288607,429577;288607,432435;253365,458152;248602,463867;236220,493395;236220,516255;234315,519112;231457,517207;231457,493395;241935,466725;218122,482917;210502,511492;215265,528637;214312,531495;211455,530542;205740,511492;210502,486727;193357,498157;186690,508635;184785,525780;185737,543877;184785,546735;181927,545782;180975,524827;182880,503872;164782,515302;159067,537210;159067,545782;160972,547687;159067,549592;156210,548640;154305,536257;158115,518160;136207,530542;130492,551497;128587,553402;126682,551497;130492,534352;102870,548640;104775,546735;104775,544830;105727,543877;129540,531495;113347,530542;111442,528637;111442,527685;113347,526732;136207,527685;137160,527685;156210,516255;140970,515302;131445,511492;131445,510540;133350,509587;135255,511492;140970,512445;162877,513397;163830,513397;180022,502920;160972,499110;141922,491490;141922,488632;144780,488632;161925,495300;180022,499110;191452,496252;206692,486727;183832,484822;167640,474345;167640,471487;170497,471487;185737,481012;213360,481965;240030,463867;211455,465772;187642,459105;186690,456247;189547,455295;211455,461010;247650,457200;248602,456247;285750,429577;763905,321945;772478,327660;766763,336233;758190,330518;763905,321945;727710,305753;741045,315278;731520,328613;718185,319088;727710,305753;793432,300990;802005,306705;796290,315278;787717,309563;793432,300990;699135,288607;707708,294322;701993,302895;693420,297180;699135,288607;27622,282893;28575,282893;31432,284798;47625,311468;47625,312420;75247,326708;64770,307658;62865,293370;64770,292418;67627,293370;67627,297180;70485,304800;86677,331470;87630,332423;112395,343853;101917,318135;96202,290513;99060,288608;100965,291465;106680,316230;116205,339090;127635,350520;150495,360045;136207,332423;136207,305753;139065,303848;140017,303848;141922,307658;141922,332423;160972,365760;202882,382905;179070,350520;169545,318135;172402,315278;175260,318135;184785,347663;216217,386715;218122,387668;278130,411480;280035,415290;276225,417195;220980,395288;211455,393383;167640,401955;140970,418148;137160,418148;137160,414338;165735,396240;204787,387668;167640,372428;128587,384810;112395,402908;108585,404813;106680,401003;124777,379095;157162,366713;130492,355283;112395,355283;91440,365760;70485,381000;66675,381953;65722,378143;88582,360998;114300,348615;86677,336233;57150,345758;47625,352425;46672,355283;42862,354330;41910,350520;54292,340043;78105,331470;47625,316230;19050,325755;15240,324803;16192,320993;40005,312420;2857,291465;0,288608;2857,287655;3810,288608;36195,306705;25717,286703;27622,282893;764857,280988;782955,293370;770572,310515;752475,298133;764857,280988;725805,261938;743903,274320;731520,291465;713423,279083;725805,261938;696277,241935;704850,247650;699135,256223;690562,250508;696277,241935;762000,228600;770573,234315;764858,242888;756285,237173;762000,228600;668655,227648;681990,237173;672465,250508;659130,240983;668655,227648;727710,223838;745808,236220;733425,253365;715328,240983;727710,223838;691515,196215;709613,208597;697230,225742;679133,213360;691515,196215;722947,180975;731520,186690;725805,195263;717232,189548;722947,180975;700088,150495;713423,160020;703898,173355;690563,163830;700088,150495;661035,150495;679133,162877;666750,180022;648653,167640;661035,150495;2235517,140017;2237422,143827;2216467,169545;2182177,189547;2222182,191452;2254567,166687;2264092,143827;2266950,140970;2269807,143827;2259330,168592;2232660,190500;2262187,192405;2279332,186690;2295525,169545;2310765,148590;2314575,146685;2316480,150495;2300287,174307;2280285,194310;2310765,197167;2335530,179070;2342197,169545;2342197,165735;2346007,164782;2347912,168592;2339340,182880;2319337,198120;2353627,202882;2377440,184785;2381250,184785;2381250,188595;2362200,203835;2404110,211455;2403157,215265;2401252,217170;2399347,217170;2363152,210502;2379345,225742;2379345,229552;2378392,230505;2375535,229552;2351722,209550;2350770,208597;2320290,204787;2335530,219075;2342197,231457;2340292,232410;2337435,232410;2336482,228600;2331720,222885;2307907,202882;2306955,202882;2280285,200025;2298382,220980;2313622,245745;2311717,248602;2308860,246697;2295525,224790;2279332,205740;2265045,199072;2240280,197167;2262187,219075;2270760,244792;2268855,247650;2267902,247650;2265045,244792;2257425,221932;2227897,196215;2183130,193357;2216467,216217;2236470,243840;2234565,247650;2230755,245745;2212657,220980;2169795,194310;2167890,194310;2104072,191452;2101215,188595;2104072,185737;2164080,188595;2173605,186690;2211705,164782;2231707,140970;2235517,140017;680085,123825;693420,133350;683895,146685;670560,137160;680085,123825;649605,117157;658178,122872;652463,131445;643890,125730;649605,117157;713422,103823;731520,116205;719137,133350;701040,120968;713422,103823;679132,102870;687705,108585;681990,117158;673417,111443;679132,102870;656273,80963;669608,90488;660083,103823;646748,94298;656273,80963;690563,69533;703898,79058;694373,92393;681038,82868;690563,69533;723900,68580;732473,74295;726758,82868;718185,77153;723900,68580;665797,43815;683895,56197;671512,73342;653415,60960;665797,43815;705802,32385;723900,44767;711517,61912;693420,49530;705802,32385;681037,18097;689610,23812;683895,32385;675322,26670;681037,18097;2226945,0;2226945,1905;2225993,2857;2207895,21907;2223135,18097;2225040,20002;2225040,20955;2223135,21907;2201228,28575;2200275,28575;2185988,45720;2201228,41910;2211705,42862;2211705,44767;2210753,46672;2207895,45720;2202180,46672;2181225,53340;2180273,54292;2167890,69532;2187893,66675;2208848,67627;2209800,70485;2206943,71437;2188845,71437;2170748,74295;2161223,80010;2150745,94297;2172653,89535;2191703,94297;2192655,96202;2189798,97155;2172653,93345;2145983,100965;2126933,126682;2153603,115252;2177415,114300;2179320,117157;2177415,118110;2154555,119062;2121218,134302;2120265,135255;2093595,173355;2090738,174307;2089785,171450;2114550,136207;2117408,129540;2119313,97155;2112645,75247;2113598,72390;2116455,73342;2124075,96202;2123123,124777;2140268,100965;2138363,71437;2128838,57150;2128838,54292;2131695,54292;2143125,70485;2145983,95250;2158365,78105;2161223,65722;2157413,49530;2150745,32385;2150745,29527;2153603,29527;2161223,48577;2165985,68580;2179320,51435;2177415,29527;2174558,21907;2172653,20955;2173605,18097;2176463,18097;2182178,28575;2184083,46672;2200275,27622;2198370,5715;2200275,2857;2203133,4762;2205038,22860;2225993,952;222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839" o:spid="_x0000_s1035" style="position:absolute;left:25066;top:11408;width:35333;height:32260;visibility:visible;mso-wrap-style:square;v-text-anchor:middle" coordsize="3533246,322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" path="m3126700,2653546v834,-358,1310,-358,357,118c3129915,2654617,3130867,2658427,3128962,2660332v-953,952,-39053,58102,-88582,122873c3048952,2780347,3063240,2776537,3084194,2774632v30481,-2858,59056,12382,73343,21907c3163252,2800349,3163252,2808922,3158490,2812732v-14288,11430,-43815,29527,-72390,21907c3061334,2827972,3046094,2813684,3037522,2803207v-2857,-2858,-7620,-3810,-10478,c3011805,2823209,2995612,2842259,2978467,2861309v8573,-3810,22860,-7620,44767,-9525c3053715,2848927,3082290,2864167,3096577,2873692v5715,3810,5715,12382,953,16192c3083242,2901314,3053715,2919412,3025140,2911792v-25718,-6668,-40958,-22860,-49531,-33337c2972752,2874645,2967990,2874645,2965132,2877502v-10477,11430,-20955,20955,-30480,30480c2923222,2918459,2910840,2928937,2899409,2939414v8573,-2857,22860,-7619,45721,-9525c2975609,2927032,3004184,2942272,3018472,2951797v5715,3810,5715,12383,953,16192c3005137,2979420,2975609,2997517,2947034,2989897v-27622,-8573,-43815,-25717,-51434,-36195c2893694,2950845,2888932,2949892,2886075,2952749v-20956,18098,-40958,34290,-60960,49531c2833687,2999422,2847975,2996564,2871787,2996564v24765,,47625,11431,61913,21908c2943225,3025139,2942272,3040380,2931794,3046095v-16192,8572,-41910,18097,-64769,9525c2840355,3045142,2826067,3027045,2819400,3015614v-1906,-3809,-6668,-4762,-9525,-1905c2788919,3028949,2768917,3044189,2748915,3057524v5715,-952,21907,-3810,55244,1906c2833687,3064192,2856547,3087052,2867977,3100387v3810,4762,1905,12383,-3810,15240c2847022,3122295,2813684,3131820,2787967,3116580v-24765,-15241,-36195,-37148,-40005,-49531c2746057,3063239,2741294,3061334,2737484,3064192v-23812,16192,-45719,30480,-66675,42863c2680334,3107055,2694622,3108959,2715577,3114674v29528,8573,49530,33338,59055,47625c2777490,3167062,2775584,3174682,2768917,3176587v-17145,5715,-51435,11430,-75248,-6667c2674619,3154680,2665094,3135630,2661284,3122295v-952,-3811,-5715,-5715,-9525,-3811c2630805,3130867,2611755,3141345,2594609,3150870v9525,,22860,1904,41910,7619c2666047,3167062,2686050,3191827,2695575,3206114v2857,4763,952,12383,-5716,14288c2672715,3226117,2638425,3231832,2614612,3213734v-20003,-15239,-28575,-34289,-32385,-47625c2581275,3162299,2576512,3160395,2572702,3162299v-32385,17146,-51435,25718,-52387,25718c2517457,3188970,2514600,3188017,2513647,3185159v-953,-2857,,-5714,2858,-6667c2517457,3178492,2539365,3168967,2575559,3149917v2858,-953,4763,-5715,2858,-8572c2570797,3126105,2558415,3095624,2566034,3065145v5716,-21908,11431,-36196,16193,-43815c2585084,3015614,2592705,3014662,2597467,3019424v9525,9525,23813,27623,27623,55246c2626994,3088957,2623184,3103245,2616517,3114674v-3810,6668,2858,13335,8573,9525c2634615,3118484,2645092,3112770,2655569,3106102v3811,-1905,4763,-5715,2858,-8572c2651759,3083242,2637472,3050857,2645092,3018472v5715,-21908,11430,-36195,16192,-43815c2664142,2968942,2671762,2967989,2676525,2972752v9525,9525,23812,27622,27622,55245c2707957,3057524,2686050,3083242,2672715,3096577v17144,-10478,36194,-22860,56197,-36195c2731769,3058477,2732722,3053714,2730817,3050857v-8573,-13335,-25717,-43815,-20955,-75248c2712719,2952749,2717482,2938462,2721292,2929889v2858,-5715,10477,-7619,15240,-3809c2747009,2933699,2763202,2950845,2769869,2977514v3811,15241,,29528,-5714,42863c2761297,3027045,2767965,3032759,2773680,3028949v12382,-9525,24764,-18097,37147,-27622c2814637,2998470,2814637,2993707,2811780,2990849v-11430,-12382,-32386,-38100,-34290,-69532c2776537,2905124,2777490,2893695,2778442,2885122v952,-11430,15240,-18098,24765,-11430c2813684,2881312,2827972,2893695,2836544,2912745v7621,17144,5715,36194,,52387c2834640,2971799,2841307,2976562,2847022,2972752v13335,-10478,25718,-20955,39053,-32385c2888932,2937509,2888932,2932747,2886075,2929889v-13335,-11430,-35243,-35242,-40006,-65722c2842259,2841307,2843212,2826067,2844165,2817495v952,-6668,7619,-10478,13335,-7621c2869882,2814637,2890837,2826067,2904172,2849880v16193,26669,3810,60959,-3810,77152c2909887,2918459,2920365,2909887,2929890,2900362v6667,-6667,13335,-13335,20002,-20003c2952750,2877502,2952750,2873692,2949892,2870834v-13335,-11429,-34290,-35242,-39052,-64770c2907982,2790824,2907982,2778442,2907982,2769870v,-11431,13335,-19050,23812,-13336c2944177,2763202,2958465,2774632,2968942,2792730v7620,13334,8573,27622,6667,41909c2974657,2841307,2982277,2845117,2987040,2840355v15240,-16193,29527,-34291,42862,-51435c3031807,2786062,3031807,2781299,3028950,2779395v-13335,-10478,-37148,-34290,-41910,-66675c2983230,2689859,2984182,2674620,2985134,2666047v953,-6667,7621,-10477,13335,-7620c3010852,2663189,3031807,2674620,3045142,2698432v14288,23813,5715,53340,-1905,71438c3088957,2708909,3123247,2656522,3124200,2655570v476,-953,1667,-1667,2500,-2024xm3411855,1767245v1429,-596,3810,-358,7620,1547c3422333,1768792,3424238,1770697,3424238,1773555v,952,,70485,-5715,151447c3424238,1917382,3433763,1906905,3449955,1893570v23813,-19050,56198,-21908,73343,-21908c3529965,1871662,3534728,1877377,3532823,1884045v-5715,17145,-20003,48577,-48578,58102c3460433,1949767,3439478,1945957,3426143,1942147v-3810,-952,-8573,953,-8573,5715c3415665,1972627,3412808,1998345,3408998,2023110v4762,-7620,14287,-18098,31432,-32385c3464243,1971675,3496628,1968817,3513773,1968817v6667,,11430,5715,9525,12383c3517583,1998345,3503295,2029777,3474720,2039302v-25717,8573,-47625,4763,-60007,c3410903,2037397,3407093,2040255,3406140,2044065v-2857,14287,-5715,28575,-8572,41910c3393758,2101215,3388995,2116455,3385185,2131695v4763,-7620,14288,-19050,32385,-33338c3441383,2079307,3473768,2076450,3490913,2076450v6667,,11430,5715,9525,12382c3494723,2105977,3480435,2137410,3451860,2146935v-27622,9525,-50482,3810,-62865,-953c3385185,2145030,3381375,2146935,3380423,2150745v-7620,26670,-15240,51435,-23813,75247c3362325,2219325,3372803,2208847,3391853,2195512v20955,-14287,45720,-17145,63817,-16192c3468053,2179320,3475673,2192655,3469958,2203132v-8573,16193,-24765,38100,-48578,43815c3393758,2253615,3370898,2245995,3359468,2240280v-3810,-1905,-8573,,-9525,3810c3341370,2268855,3331845,2292667,3323273,2314575v3810,-4763,16192,-16193,46672,-29528c3397568,2272665,3429953,2279332,3446145,2284095v5715,1905,8573,9525,4763,15240c3440430,2314575,3417570,2341245,3388043,2342197v-28575,953,-49530,-11430,-60008,-19050c3324225,2320290,3319463,2322195,3317558,2326005v-10478,26670,-20955,50482,-31433,72390c3294698,2393632,3307080,2386965,3328035,2380297v29528,-8572,60008,953,76200,7620c3410903,2390775,3411855,2398395,3408045,2403157v-12382,14288,-37147,38100,-66675,36195c3315653,2437447,3297555,2426017,3287078,2417445v-3810,-2858,-8573,-1905,-10478,1905c3266123,2441257,3255645,2460307,3247073,2477452v7620,-4762,20002,-11430,39052,-17145c3315653,2451735,3346133,2461260,3362325,2467927v6668,2858,7620,10478,3810,15240c3353753,2497455,3328988,2521267,3299460,2519362v-25717,-1905,-43815,-13335,-54292,-21907c3241358,2494597,3236595,2495550,3234690,2499360v-18097,31432,-29527,48577,-29527,49530c3204210,2551747,3200400,2552700,3198495,2550795v-2857,-953,-3810,-4763,-1905,-6668c3197543,2544127,3209925,2523172,3229928,2487930v952,-3810,,-7620,-2858,-9525c3212783,2469832,3185160,2450782,3174683,2421255v-8573,-21908,-10478,-37148,-11430,-45720c3163253,2368867,3168015,2364105,3174683,2365057v12382,2858,35242,9525,53340,30480c3237548,2406015,3241358,2420302,3242310,2433637v,6668,9525,8573,12383,2858c3259455,2426017,3264218,2415540,3269933,2404110v1905,-2858,,-6668,-2858,-8573c3252788,2387917,3223260,2368867,3211830,2337435v-8572,-21908,-10477,-37148,-11430,-45720c3200400,2285047,3205163,2280285,3211830,2281237v12383,2858,35243,9525,53340,30480c3285173,2333625,3281363,2367915,3277553,2386012v8572,-19050,17145,-40005,26670,-61912c3305175,2321242,3304223,2317432,3300413,2315527v-15240,-6667,-44768,-22860,-59055,-51435c3231833,2242185,3228023,2227897,3226118,2219325v-953,-6668,3810,-12383,10477,-11430c3248978,2208847,3272790,2213610,3292793,2232660v11430,10477,17145,24765,19050,39052c3312795,2278380,3321368,2279332,3324225,2272665v4763,-13335,10478,-27623,15240,-42863c3341370,2225992,3338513,2222182,3334703,2221230v-16193,-2858,-47625,-13335,-66675,-38100c3258503,2170747,3252788,2160270,3248978,2152650v-5715,-10478,1905,-23813,14287,-23813c3276600,2128837,3294698,2131695,3312795,2143125v16193,9525,23813,26670,28575,42862c3342323,2191702,3351848,2192655,3353753,2185987v4762,-16192,9525,-32385,14287,-48577c3368993,2133600,3366135,2129790,3362325,2128837v-17145,-1905,-48577,-9525,-69532,-32385c3276600,2079307,3268980,2065972,3265170,2058352v-1905,-5715,953,-12382,7620,-13335c3286125,2042160,3308985,2040255,3333750,2052637v27623,13335,36195,48578,39053,66675c3376613,2106930,3380423,2094547,3383280,2081212v1905,-8572,3810,-18097,5715,-27622c3389948,2049780,3387090,2046922,3383280,2045970v-17145,-2858,-48577,-9525,-68580,-32385c3304223,2002155,3297555,1992630,3292793,1985010v-5715,-10478,,-23813,12382,-24765c3318510,1959292,3336608,1960245,3355658,1969770v13335,6667,22860,19050,28575,31432c3387090,2006917,3395663,2005965,3396615,1999297v2858,-21907,4763,-44767,6668,-66675c3403283,1929765,3401378,1925955,3397568,1925955v-16193,-1905,-49530,-8573,-71438,-32385c3309938,1876425,3302318,1863090,3298508,1855470v-1905,-5715,952,-12383,7620,-13335c3319463,1839277,3342323,1837372,3367088,1849755v24765,12382,34290,41910,38100,60960c3409950,1834515,3409950,1771650,3409950,1770697v,-1428,477,-2857,1905,-3452xm125730,1754505v2857,,6667,1905,7620,5715c133350,1761172,151447,1846897,195262,1911667v21908,31433,48578,60960,72390,84773c286702,2012632,302895,2027872,312420,2037397v9525,7620,15240,12383,15240,12383c330517,2051685,330517,2056447,327660,2057400v-1905,1905,-3810,2857,-5715,2857c320040,2060257,319087,2060257,318135,2059305v-953,,-953,,-953,c315277,2059305,313372,2059305,312420,2057400v,,-3810,-4763,-11430,-11430c289560,2037397,273367,2023110,256222,2005965v-2857,-1905,-5715,-4763,-8572,-6668c229552,2012632,188595,2037397,137160,2041207,95250,2045017,27622,1991677,27622,1991677v,,30480,-53340,112395,-31432c180975,1970722,209550,1978342,229552,1983105v-20002,-15240,-42862,-30480,-66675,-43815c94297,1902142,6667,1892617,5715,1892617,1905,1891665,,1888807,,1884997v952,-3810,3810,-5715,7620,-5715c11430,1880235,98107,1889760,169545,1927860v13335,6667,25717,14287,38100,22860c200025,1940242,191452,1929765,183832,1918335v-44767,-66675,-62865,-152400,-63817,-156210c120015,1759267,121920,1755457,125730,1754505xm758979,619660v7070,119,14213,1370,21119,4227c802958,633412,817245,650557,823913,661987v2857,2857,7620,3810,10477,952c861060,638174,877253,624839,878205,624839v2858,-1905,5715,-952,7620,953c887730,628649,886778,631507,884873,633412v-953,952,-19050,15240,-49530,42862c832485,679132,831533,682942,834390,685799v11430,12383,31433,39053,31433,70485c865823,779144,863918,794384,861060,802957v-1905,5715,-8572,8572,-14287,5715c835343,802004,816293,787717,805815,761999v-5715,-13335,-5715,-27622,-1905,-40957c804863,714374,797243,709612,792480,714374v-7620,7620,-16192,16193,-24765,24765c765810,741997,764858,745807,767715,748664v11430,11430,32385,39053,33338,72390c801053,843914,799148,859154,796290,867727v-1905,5715,-8572,8572,-14287,5715c770573,866774,751523,852487,741045,826769v-10477,-27622,3810,-58102,13335,-74295c740093,767714,724853,783907,708660,802004v-2857,2858,-2857,6668,,9525c720090,822007,743903,847724,747713,879157v2857,22860,1905,38100,,46672c746760,932497,740093,936307,734378,933449v-12383,-5715,-32385,-17145,-45720,-41910c681038,878204,681038,862964,682943,848677v952,-6668,-6668,-11430,-11430,-5715c661988,854392,652463,865822,642938,878204v-1905,2858,-1905,7620,1905,9525c659130,896302,685800,916304,695325,945832v4763,15240,7620,26670,8573,35242c705803,993457,694373,1002982,682943,999172v-12383,-4763,-28575,-13335,-41910,-29528c628650,954404,626745,935354,627698,919162v,-6668,-8573,-10478,-12383,-4763c605790,927734,595313,941069,585788,955357v-1905,2857,-953,7620,2857,9525c603885,972502,631508,989647,643890,1018222v9525,20955,12383,36195,13335,44767c658178,1069657,652463,1074419,645795,1073467v-13335,-1905,-36195,-7620,-55245,-27623c568643,1022984,572453,987742,575310,969644v-7620,11430,-14287,21908,-21907,33338c548640,1010602,543878,1018222,539115,1026794v-1905,3810,-952,7620,2858,9525c558165,1043939,584835,1061084,596265,1088707v5715,14287,9525,25717,11430,34290c609600,1134427,599123,1144904,587693,1142047v-13335,-3810,-29528,-10478,-44768,-25718c532448,1105852,527685,1091564,525780,1077277v-952,-6668,-9525,-7620,-12382,-1905c502920,1095374,493395,1116329,484823,1136332v-1905,2857,,6667,2857,8572c502920,1152524,532448,1169669,544830,1199197v9525,20955,12383,36195,13335,44767c559118,1250632,553403,1255394,546735,1254442v-13335,-1905,-36195,-7620,-55245,-27623c472440,1206817,472440,1175385,475298,1156335v-29528,70484,-49530,130492,-49530,131445c424815,1289685,421958,1291589,424815,1295399v-1905,-952,-3810,-3810,-2857,-6667c421958,1287780,443865,1222057,476250,1147762v-7620,5715,-20002,12382,-40005,20002c407670,1178242,376238,1170622,360045,1164907v-6667,-1905,-8572,-9525,-4762,-15240c366713,1135379,390525,1109662,420053,1110614v25717,953,43815,11430,55245,19050c479108,1131569,483870,1130617,485775,1126807v9525,-22860,20955,-46673,32385,-68580c510540,1062989,498158,1070609,477203,1078229v-28575,10478,-60008,2858,-76200,-2857c394335,1073467,392430,1065847,396240,1060132v11430,-14288,35243,-40005,64770,-39053c487680,1022032,506730,1032509,517208,1041082v3810,2857,8572,1905,10477,-1905c535305,1025842,541973,1013459,549593,1002029v8572,-14287,18097,-26670,26670,-40005c568643,967739,556260,974407,534353,982979v-28575,10478,-60008,2858,-76200,-2857c451485,978217,449580,970597,453390,964882v11430,-14288,35243,-40005,64770,-39053c546735,926782,567690,939164,577215,947737v2858,2857,7620,1905,9525,-953c601980,924877,618173,903922,633413,883919v-7620,4763,-20955,10478,-43815,17145c565785,907732,541020,902017,523875,895349v-11430,-4762,-14287,-19050,-5715,-27622c531495,854392,553403,839152,578168,842009v27622,2858,46672,17145,56197,26670c638175,871537,641985,870584,644843,867727v16192,-20955,32385,-40005,47625,-58103c686753,812482,671513,819149,638175,822007v-30480,2857,-58102,-13335,-72390,-23813c561023,794384,560070,786764,565785,782954v15240,-10477,44768,-28575,73343,-20002c666750,770572,682943,789622,689610,800099v2858,2858,7620,2858,10478,c718185,779144,736283,759142,753428,741997v-8573,1905,-22860,4762,-44768,3810c678180,744854,652463,725804,639128,714374v-4763,-3810,-3810,-11430,1905,-15240c656273,689609,687705,675322,715328,686752v22860,9525,37147,26670,43815,38100c761048,728662,766763,728662,769620,725804v17145,-17145,32385,-32385,46673,-45720c806768,681989,793433,683894,773430,682942v-30480,-953,-56197,-20003,-69532,-31433c699135,647699,700088,640079,705803,636269v11430,-7144,31968,-16966,53176,-16609xm2711767,v,,34290,59055,25718,128587c2733675,171450,2668905,227647,2668905,227647v,,-46673,-40005,-9525,-116205c2696527,35242,2711767,,2711767,xe" fillcolor="#9f9e37 [3208]" stroked="f">
                <v:stroke joinstyle="miter"/>
                <v:path arrowok="t" o:connecttype="custom" o:connectlocs="3126700,2653547;3127057,2653665;3128962,2660333;3040380,2783206;3084194,2774633;3157537,2796540;3158490,2812733;3086100,2834640;3037522,2803208;3027044,2803208;2978467,2861310;3023234,2851785;3096577,2873693;3097530,2889885;3025140,2911793;2975609,2878456;2965132,2877503;2934652,2907983;2899409,2939415;2945130,2929890;3018472,2951798;3019425,2967990;2947034,2989898;2895600,2953703;2886075,2952750;2825115,3002281;2871787,2996565;2933700,3018473;2931794,3046096;2867025,3055621;2819400,3015615;2809875,3013710;2748915,3057525;2804159,3059431;2867977,3100388;2864167,3115628;2787967,3116581;2747962,3067050;2737484,3064193;2670809,3107056;2715577,3114675;2774632,3162300;2768917,3176588;2693669,3169921;2661284,3122296;2651759,3118485;2594609,3150871;2636519,3158490;2695575,3206115;2689859,3220403;2614612,3213735;2582227,3166110;2572702,3162300;2520315,3188018;2513647,3185160;2516505,3178493;2575559,3149918;2578417,3141346;2566034,3065146;2582227,3021331;2597467,3019425;2625090,3074671;2616517,3114675;2625090,3124200;2655569,3106103;2658427,3097531;2645092,3018473;2661284,2974658;2676525,2972753;2704147,3027998;2672715,3096578;2728912,3060383;2730817,3050858;2709862,2975610;2721292,2929890;2736532,2926081;2769869,2977515;2764155,3020378;2773680,3028950;2810827,3001328;2811780,2990850;2777490,2921318;2778442,2885123;2803207,2873693;2836544,2912746;2836544,2965133;2847022,2972753;2886075,2940368;2886075,2929890;2846069,2864168;2844165,2817496;2857500,2809875;2904172,2849881;2900362,2927033;2929890,2900363;2949892,2880360;2949892,2870835;2910840,2806065;2907982,2769871;2931794,2756535;2968942,2792731;2975609,2834640;2987040,2840356;3029902,2788921;3028950,2779396;2987040,2712721;2985134,2666048;2998469,2658428;3045142,2698433;3043237,2769871;3124200,2655571;3126700,2653547;3411855,1767246;3419475,1768793;3424238,1773556;3418523,1925003;3449955,1893571;3523298,1871663;3532823,1884046;3484245,1942148;3426143,1942148;3417570,1947863;3408998,2023111;3440430,1990726;3513773,1968818;3523298,1981201;3474720,2039303;3414713,2039303;3406140,2044066;3397568,2085976;3385185,2131696;3417570,2098358;3490913,2076451;3500438,2088833;3451860,2146936;3388995,2145983;3380423,2150746;3356610,2225993;3391853,2195513;3455670,2179321;3469958,2203133;3421380,2246948;3359468,2240281;3349943,2244091;3323273,2314576;3369945,2285048;3446145,2284096;3450908,2299336;3388043,2342198;3328035,2323148;3317558,2326006;3286125,2398396;3328035,2380298;3404235,2387918;3408045,2403158;3341370,2439353;3287078,2417446;3276600,2419351;3247073,2477453;3286125,2460308;3362325,2467928;3366135,2483168;3299460,2519363;3245168,2497456;3234690,2499361;3205163,2548891;3198495,2550796;3196590,2544128;3229928,2487931;3227070,2478406;3174683,2421256;3163253,2375536;3174683,2365058;3228023,2395538;3242310,2433638;3254693,2436496;3269933,2404111;3267075,2395538;3211830,2337436;3200400,2291716;3211830,2281238;3265170,2311718;3277553,2386013;3304223,2324101;3300413,2315528;3241358,2264093;3226118,2219326;3236595,2207896;3292793,2232661;3311843,2271713;3324225,2272666;3339465,2229803;3334703,2221231;3268028,2183131;3248978,2152651;3263265,2128838;3312795,2143126;3341370,2185988;3353753,2185988;3368040,2137411;3362325,2128838;3292793,2096453;3265170,2058353;3272790,2045018;3333750,2052638;3372803,2119313;3383280,2081213;3388995,2053591;3383280,2045971;3314700,2013586;3292793,1985011;3305175,1960246;3355658,1969771;3384233,2001203;3396615,1999298;3403283,1932623;3397568,1925956;3326130,1893571;3298508,1855471;3306128,1842136;3367088,1849756;3405188,1910716;3409950,1770698;3411855,1767246;125730,1754506;133350,1760221;195262,1911668;267652,1996441;312420,2037398;327660,2049781;327660,2057401;321945,2060258;318135,2059306;317182,2059306;312420,2057401;300990,2045971;256222,2005966;247650,1999298;137160,2041208;27622,1991678;140017,1960246;229552,1983106;162877,1939291;5715,1892618;0,1884998;7620,1879283;169545,1927861;207645,1950721;183832,1918336;120015,1762126;125730,1754506;758979,619660;780098,623887;823913,661987;834390,662939;878205,624839;885825,625792;884873,633412;835343,676274;834390,685799;865823,756284;861060,802957;846773,808672;805815,761999;803910,721042;792480,714374;767715,739139;767715,748664;801053,821054;796290,867727;782003,873442;741045,826769;754380,752474;708660,802004;708660,811529;747713,879157;747713,925829;734378,933449;688658,891539;682943,848677;671513,842962;642938,878204;644843,887729;695325,945832;703898,981074;682943,999172;641033,969644;627698,919162;615315,914399;585788,955357;588645,964882;643890,1018222;657225,1062989;645795,1073467;590550,1045844;575310,969644;553403,1002982;539115,1026794;541973,1036319;596265,1088707;607695,1122997;587693,1142047;542925,1116329;525780,1077277;513398,1075372;484823,1136332;487680,1144904;544830,1199197;558165,1243964;546735,1254442;491490,1226819;475298,1156335;425768,1287780;424815,1295399;421958,1288732;476250,1147762;436245,1167764;360045,1164907;355283,1149667;420053,1110614;475298,1129664;485775,1126807;518160,1058227;477203,1078229;401003,1075372;396240,1060132;461010,1021079;517208,1041082;527685,1039177;549593,1002029;576263,962024;534353,982979;458153,980122;453390,964882;518160,925829;577215,947737;586740,946784;633413,883919;589598,901064;523875,895349;518160,867727;578168,842009;634365,868679;644843,867727;692468,809624;638175,822007;565785,798194;565785,782954;639128,762952;689610,800099;700088,800099;753428,741997;708660,745807;639128,714374;641033,699134;715328,686752;759143,724852;769620,725804;816293,680084;773430,682942;703898,651509;705803,636269;758979,619660;2711767,0;2737485,128587;2668905,227647;2659380,111442;27117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840" o:spid="_x0000_s1036" style="position:absolute;left:21767;top:22623;width:43160;height:22260;visibility:visible;mso-wrap-style:square;v-text-anchor:middle" coordsize="4316053,222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" path="m1372311,2164808v3810,7620,13335,30480,15240,40005c1389456,2216243,1385646,2219100,1377074,2221005v-8573,1905,-10478,-11430,-12383,-20002c1362786,2189573,1361834,2174333,1361834,2166713v952,,2857,,3810,c1368501,2166713,1370406,2165760,1372311,2164808xm1347547,2156235v1905,2857,4762,5715,6667,8572c1349452,2172427,1337069,2192430,1330402,2199097v-7620,7620,-12383,5715,-18098,953c1305637,2193382,1316114,2184810,1321829,2178142v7620,-8572,19050,-17145,25718,-21907xm1383742,2148615v9525,,33337,952,41910,2857c1437082,2154330,1438034,2160045,1437082,2167665v-1905,8572,-15240,4762,-23813,2857c1400887,2167665,1387552,2161950,1379932,2159092v1905,-3810,3810,-6667,3810,-10477xm1127519,2111468v6667,16192,27622,62865,30480,81915c1161809,2216243,1152284,2222910,1138949,2225768v-19050,2857,-21908,-23813,-25718,-40958c1108469,2160998,1106564,2131470,1106564,2115278v2857,,4762,,7620,c1118946,2114325,1123709,2113373,1127519,2111468xm1076084,2094323v3810,6667,8572,12382,13335,15240c1079894,2125755,1055129,2166713,1041794,2180048v-16193,17145,-26670,13335,-37148,2857c991311,2170523,1011314,2151473,1023696,2139090v17145,-17145,39053,-35242,52388,-44767xm1411959,2093966v2977,119,5596,1786,7978,4167c1426604,2104800,1416127,2113373,1410412,2120040v-8573,8573,-20003,17145,-26670,21908c1382789,2138138,1380884,2135280,1378027,2132423v4762,-7620,17145,-27623,23812,-33338c1405649,2095275,1408983,2093847,1411959,2093966xm1358024,2072415v8573,-952,9525,12382,10478,20955c1369454,2104800,1368502,2120040,1368502,2127660v-953,,-2858,,-4763,c1361834,2128613,1359929,2128613,1358977,2128613v-2858,-7620,-10478,-31433,-11430,-40958c1346594,2076225,1350404,2073368,1358024,2072415xm994645,2013479v9049,1310,19526,5596,28099,8453c1043699,2029552,1068464,2042887,1082752,2050507v-5715,5715,-9525,12383,-10478,20955c1052272,2068605,1008457,2062890,992264,2056222v-20955,-8572,-21907,-20002,-17145,-33337c977976,2013836,985596,2012169,994645,2013479xm1205386,1968117v5953,238,11192,3810,16431,9048c1235152,1990500,1215149,2008598,1202767,2020980v-17145,17145,-41910,35243,-54293,44768c1145617,2058128,1141807,2051460,1136092,2046698v10477,-16193,35242,-55245,48577,-67628c1192765,1970974,1199433,1967879,1205386,1968117xm1310399,1951448v8572,7620,20002,12382,30480,14287c1337069,1996215,1324686,2071463,1313256,2098133r-11215,19722l1306827,2115754v4524,715,9763,2858,14049,4286c1331354,2123850,1343737,2130518,1350404,2134328v-1905,2857,-3810,5715,-4762,9525c1335164,2141948,1313256,2139090,1305637,2136233r-7939,-14995l1289444,2127542v-8811,3452,-18574,1547,-29528,-2739l1252914,2118018r-5350,7425c1237652,2130756,1219436,2125756,1206577,2122898v-23813,-4763,-52388,-16193,-66675,-21908c1144664,2095275,1147522,2088608,1148474,2080988v20003,,66675,,84773,4762l1246128,2093314r-23,-539c1248486,2078369,1255630,2061938,1260869,2048603v14287,-35243,36195,-75248,49530,-97155xm1395172,1946685v19050,19050,78105,75247,94297,100965c1509472,2079082,1499947,2094322,1480897,2105752v-24765,17145,-46673,-20002,-61913,-43815c1397077,2029552,1377074,1986690,1366597,1963830v3810,-953,7620,-1905,11430,-3810c1384694,1956210,1390409,1952400,1395172,1946685xm1095134,1926682v19050,-1905,20003,24765,21908,42863c1119899,1993357,1118947,2022885,1117994,2039077v-3810,-952,-6667,-952,-10477,-952c1103707,2038125,1100849,2039077,1097039,2040982v-6667,-17145,-21907,-64770,-23812,-83820c1071322,1933350,1080847,1928587,1095134,1926682xm1011314,1897155v3810,7620,13335,30480,15240,40005c1028459,1948590,1023697,1951447,1016077,1953352v-8573,1905,-10478,-11430,-12383,-20002c1001789,1921920,1000837,1906680,1000837,1899060v952,,2857,,3810,c1007504,1899060,1009409,1898107,1011314,1897155xm986549,1887630v952,3810,3810,6667,6667,8572c988454,1903822,976071,1923825,969404,1930492v-7620,7620,-12383,5715,-18098,953c944639,1924777,955116,1916205,960831,1909537v7620,-8572,19050,-17145,25718,-21907xm1021792,1880963v9525,,33337,952,41910,2857c1075132,1886678,1076084,1891440,1075132,1900013v-1905,8572,-15240,4762,-23813,2857c1038937,1900013,1025602,1894298,1017982,1891440v1905,-3810,3810,-6667,3810,-10477xm1188479,1878105v35242,-953,79057,2857,104775,5715c1288491,1895250,1287539,1907632,1291349,1920015v-31433,8572,-99060,26670,-126683,26670c1127519,1946685,1119899,1931445,1118946,1908585v-1905,-29528,40958,-29528,69533,-30480xm945830,1848101v4524,715,9763,2858,14049,4286c970357,1856197,982739,1862865,989407,1866675v-2858,2857,-4763,5715,-4763,9525c974167,1874295,952259,1871437,944639,1868580v-10477,-3810,-11430,-9525,-8572,-16193c937495,1848101,941305,1847387,945830,1848101xm1536141,1843815v36195,-4762,45720,9525,50483,32385c1591386,1904775,1548524,1909538,1520901,1914300v-38100,6668,-86677,7620,-111442,7620c1413269,1910490,1413269,1899060,1409459,1887630v27622,-11430,98107,-40005,126682,-43815xm1050009,1826313v2977,119,5596,1786,7978,4167c1064654,1837147,1055129,1845720,1048462,1852387v-8573,8573,-20003,17145,-26670,21908c1020839,1870485,1018934,1867627,1016077,1864770v4762,-7620,17145,-27623,23812,-33338c1043699,1827622,1047033,1826193,1050009,1826313xm996074,1804762v8573,-952,9525,12383,10478,20955c1007504,1837147,1006552,1852387,1006552,1860007v-953,,-2858,,-4763,c999884,1860007,997979,1860960,997027,1860960v-2858,-7620,-10478,-31433,-11430,-40958c984644,1808572,988454,1805715,996074,1804762xm1437691,1687947v4927,670,10106,2277,15583,4420c1479944,1702845,1461846,1741897,1451369,1768567v-14288,36195,-39053,78105,-52388,99060c1391361,1858102,1380884,1851435,1369454,1847625v4762,-31433,18097,-103823,29527,-129540c1410411,1692368,1422913,1685938,1437691,1687947xm1337069,1635218v6667,16192,27622,62865,30480,81915c1371359,1739993,1361834,1746660,1348499,1749518v-19050,2857,-21908,-23813,-25718,-40958c1318019,1684748,1316114,1655220,1316114,1639028v2857,,4762,,7620,c1328496,1638075,1333259,1637123,1337069,1635218xm1285634,1618073v3810,6667,8572,11430,13335,15240c1291825,1645457,1276109,1671532,1263072,1689436r-3953,4841l1268410,1700486v11193,10936,20201,29387,27702,43317c1314209,1778093,1330402,1821908,1338974,1845720v-5715,953,-11430,1905,-16192,4763c1317067,1853340,1312304,1856198,1308494,1860960v-18097,-20955,-71437,-81915,-84772,-108585c1215625,1735707,1214197,1724039,1217292,1715109r4371,-4396l1214196,1706655v-13335,-12382,6668,-31432,19050,-43815c1250391,1645695,1272299,1627598,1285634,1618073xm1358024,1604738v20003,,66675,,84773,4762c1465657,1615215,1467562,1625693,1463752,1639980v-3810,18098,-30480,10478,-47625,6668c1392314,1641885,1363739,1630455,1349452,1624740v4762,-5715,7620,-12382,8572,-20002xm1204195,1537229v9049,1310,19526,5596,28099,8453c1253249,1553302,1278014,1566637,1292302,1574257v-5715,5715,-9525,12383,-10478,20955c1261822,1592355,1218007,1586640,1201814,1579972v-20955,-8572,-21907,-20002,-17145,-33337c1187526,1537586,1195146,1535919,1204195,1537229xm1414936,1491867v5953,238,11192,3810,16431,9048c1444702,1514250,1424699,1532348,1412317,1544730v-17145,17145,-41910,35243,-54293,44768c1355167,1581878,1351357,1575210,1345642,1570448v10477,-16193,35242,-55245,48577,-67628c1402315,1494724,1408983,1491629,1414936,1491867xm1304684,1450432v19050,-1905,20003,24765,21908,42863c1329449,1517107,1328497,1546635,1327544,1562827v-3810,-952,-6667,-952,-10477,-952c1313257,1561875,1310399,1562827,1306589,1564732v-6667,-17145,-21907,-64770,-23812,-83820c1280872,1457100,1290397,1452337,1304684,1450432xm181449,848334v3572,-357,7381,595,10715,2976c197879,856073,198831,864645,194069,871313v-4763,5715,-13335,6667,-20002,1905c168351,868455,167400,859883,172161,853215v2382,-2857,5716,-4524,9288,-4881xm235265,838927v5715,-476,11668,1429,16906,5715c261696,852262,263601,866550,255029,877027v-8573,9525,-22859,10478,-32384,2858c213120,872265,211214,857977,219786,847500v4288,-5239,9763,-8096,15479,-8573xm271221,826545v4763,3810,4763,10477,1905,14287c269317,845595,262649,846547,258839,842737v-4763,-3810,-4763,-10477,-1905,-14287c260745,823687,267412,823687,271221,826545xm202285,823569v3452,-357,7024,595,9882,2976c217881,831308,218834,839880,214071,845595v-4762,5715,-13335,6668,-19049,1905c189306,842738,188354,834165,193117,828450v2381,-2857,5714,-4524,9168,-4881xm134063,810353v12625,,22859,10235,22859,22860c156922,845838,146688,856073,134063,856073v-12626,,-22861,-10235,-22861,-22860c111202,820588,121437,810353,134063,810353xm298725,809758v5834,-596,12025,1071,17265,5357c325515,822735,327420,837023,318848,847500v-8574,9525,-22861,10478,-32386,2858c276937,842738,275032,828450,283604,817973v3810,-4762,9288,-7620,15121,-8215xm231931,796541v5001,-476,10240,953,14526,4286c255029,807495,255982,819877,249314,828450v-6667,8572,-19050,10477,-27622,2857c213120,824640,212167,812257,218834,803685v3334,-4286,8096,-6667,13097,-7144xm155969,786540v4764,3810,4764,10477,1906,14287c155017,805590,148350,805590,143587,802732v-4762,-3810,-4762,-10477,-1904,-14287c145492,783682,152159,783682,155969,786540xm114178,781896v3929,-357,7977,834,11311,3691c132156,791302,133109,800827,127394,807495v-5714,4762,-16192,5715,-21908,952c98819,802732,97866,793207,103581,787492v2858,-3333,6668,-5238,10597,-5596xm186330,774515v5834,-595,12027,1071,17264,5357c213120,787492,215025,801780,206453,812257v-8573,9525,-22861,10478,-32386,2858c164542,807495,162638,793207,171209,782730v3810,-4762,9287,-7620,15121,-8215xm322418,769276v3573,-357,7382,595,10716,2976c338849,777015,339801,785587,335040,792255v-4764,5715,-14289,6667,-20003,1905c309321,789397,308370,780825,313131,774157v2382,-2857,5715,-4524,9287,-4881xm263483,761180v5834,-595,12025,1071,17263,5357c290273,774157,292176,788445,283604,798922v-7620,9525,-21908,11430,-32384,2858c241695,794160,239789,779872,248362,769395v3809,-4762,9288,-7620,15121,-8215xm224668,758084v3930,-357,7978,834,11311,3691c242646,767490,243600,777015,237884,782730v-5714,5715,-16192,6668,-21908,1905c209309,778920,208356,769395,214071,763680v2858,-3333,6668,-5238,10597,-5596xm75840,749750v5834,-595,12025,1071,17265,5357c102630,762727,104534,777015,95963,787492v-8574,8573,-22861,10478,-32386,2858c54052,782730,52147,768442,60719,757965v3811,-4762,9288,-7620,15121,-8215xm187997,747369v3454,-357,7025,595,9882,2976c203594,755108,204547,763680,199784,769395v-4762,5715,-13334,6668,-19050,1905c175019,766538,174067,757965,178829,752250v2381,-2857,5715,-4524,9168,-4881xm135847,733558v5834,-596,12026,1071,17264,5357c162636,746535,164542,760823,155969,771300v-8572,9525,-22860,10478,-32385,2858c114059,766538,112155,752250,120727,741773v3809,-4762,9286,-7620,15120,-8215xm60362,720699v3453,-357,7024,595,9882,2976c75960,728438,76913,737010,72149,742725v-4761,5715,-13335,6668,-19050,1905c47385,739868,46432,731295,51194,725580v2382,-2857,5716,-4524,9168,-4881xm355756,713079v3572,-357,7383,595,10717,2976c372187,720818,373140,729390,368377,736058v-4762,5715,-13334,6667,-20003,1905c342659,733200,341707,724628,346469,717960v2381,-2857,5715,-4524,9287,-4881xm218716,709745v5834,-596,12025,1071,17263,5357c245504,722722,247409,737010,238837,747487v-8573,9525,-22859,11430,-32384,2858c196928,742725,195022,728437,203594,717960v3810,-4762,9287,-7620,15122,-8215xm293962,708793v5836,-596,12026,1071,17264,5357c320751,721770,322656,736058,314084,746535v-7619,9525,-21908,11430,-32384,2858c272175,741773,270270,727485,278842,717008v3809,-4762,9286,-7620,15120,-8215xm259434,706411v3453,-357,7025,595,9883,2976c275031,714150,275984,722722,271221,728437v-4762,5715,-12382,6668,-19050,1905c246456,725580,245504,717007,250267,711292v2380,-2857,5714,-4524,9167,-4881xm20596,704983v5833,-596,12025,1071,17264,5357c47385,717960,49289,732248,40718,742725v-8574,8573,-22861,10478,-32386,2858c-1193,737963,-3098,723675,5474,713198v3811,-4762,9288,-7620,15122,-8215xm171091,698315v5834,-596,12025,1071,17263,5357c197879,711292,199784,725580,191212,736057v-8573,9525,-22860,11430,-32385,2858c149302,731295,147397,717007,155969,706530v3811,-4762,9287,-7620,15122,-8215xm130371,698076v3929,-357,7977,834,11312,3691c148350,707482,149302,717007,143587,722722v-5715,5715,-15240,6668,-21907,1905c115013,718912,114059,709387,119774,703672v2859,-3333,6667,-5238,10597,-5596xm86318,684028v5834,-596,12025,1071,17263,5357c113106,697005,115011,711293,106439,721770v-8573,10478,-22859,10478,-32384,2858c64530,717008,62624,702720,71196,692243v3810,-4762,9287,-7620,15122,-8215xm255981,682718v4764,3810,4764,10477,1906,14287c255029,701768,248362,702720,243600,698910v-4764,-3810,-4764,-10477,-1905,-14287c245504,679860,252171,679860,255981,682718xm295987,681765v4762,3810,4762,10477,1904,14287c294081,700815,287414,701767,283604,697957v-4762,-3810,-4762,-10477,-1905,-14287c285509,678907,292176,678907,295987,681765xm47503,676169v3930,-357,7978,834,11311,3691c65481,685575,66435,695100,60719,701768v-5714,4762,-15240,5715,-21908,952c32144,697005,31191,687480,36907,681765v2857,-3333,6667,-5238,10596,-5596xm324323,675574v5001,-476,10240,953,14526,4286c347421,686528,348374,698910,341707,707483v-6667,8572,-19051,9525,-27623,2857c305512,703673,304559,691290,311226,682718v3335,-4286,8097,-6668,13097,-7144xm122631,674145v4763,3810,4763,10477,1905,14287c120726,693195,114059,694147,110249,690337v-4763,-3810,-4763,-10477,-1905,-14287c112155,671287,118822,671287,122631,674145xm152041,652595v5834,-596,12025,1071,17264,5357c178829,665572,180734,679860,172162,690337v-8573,10478,-22860,10478,-32385,2858c130252,685575,128347,671287,136919,660810v3811,-4762,9288,-7620,15122,-8215xm213953,648785v5833,-596,12025,1071,17264,5357c240742,661762,242646,676050,234075,686527v-8574,10478,-22861,10478,-32386,2858c192164,681765,190259,667477,198831,657000v3811,-4762,9288,-7620,15122,-8215xm273246,645689v3930,-357,7978,834,11311,3691c291224,655095,292178,664620,286462,670335v-5714,6668,-15239,7620,-21908,1905c257887,666525,256934,657000,262649,651285v2858,-3333,6668,-5238,10597,-5596xm97629,638784v3572,-357,7381,595,10715,2976c114059,646523,115011,655095,110249,661763v-4763,5715,-14288,6667,-20002,1905c84531,658905,83580,650333,88341,643665v2382,-2857,5716,-4524,9288,-4881xm310156,627830v5834,-596,12025,1071,17264,5357c336945,640807,338849,655095,330277,665572v-8573,9525,-22860,11430,-32385,2858c288367,660810,286462,646522,295034,636045v3811,-4762,9288,-7620,15122,-8215xm211810,615924v3452,-357,7024,595,9882,2976c227406,623663,228359,632235,223596,637950v-4762,5715,-13335,6668,-19050,1905c198831,635093,197879,626520,202642,620805v2382,-2857,5714,-4524,9168,-4881xm136682,610804v5001,-476,10239,953,14526,4286c159780,621758,160733,634140,154064,642713v-6667,8572,-19050,9525,-27622,2857c117869,638903,116917,626520,123584,617948v3334,-4286,8097,-6668,13098,-7144xm178591,608304v3572,-357,7382,595,10717,2976c195022,616043,195975,624615,191212,631283v-4762,5715,-13335,6667,-20003,1905c165494,628425,164542,619853,169305,613185v2380,-2857,5714,-4524,9286,-4881xm251100,600208v5834,-596,12027,1071,17264,5357c277889,613185,279795,627473,271223,637950v-8574,10478,-22861,10478,-32386,2858c229312,633188,227407,618900,235979,608423v3810,-4762,9287,-7620,15121,-8215xm410287,591278v12382,-953,23812,7620,24765,20955c436004,624615,427432,636045,414097,636998v-12382,952,-23812,-8573,-24765,-20955c388379,603660,396952,592230,410287,591278xm461721,581753v7620,-953,14289,4762,15240,12382c477914,601755,472199,608423,464580,609375v-7620,953,-14289,-3810,-15241,-12382c448386,589373,454102,582705,461721,581753xm384569,579848v5716,-953,10477,3810,11430,9525c396951,595088,392190,599850,386474,600803v-5714,,-10478,-3810,-11430,-9525c374091,585563,378854,580800,384569,579848xm525539,566513v7620,-953,14288,4762,15241,12382c541733,586515,536017,593183,528397,594135v-7620,953,-14288,-4762,-15239,-12382c512205,574133,517919,567465,525539,566513xm344565,566513v12381,-953,23811,7620,24764,20955c370282,599850,361709,611280,348374,612233v-13334,952,-23812,-8573,-24765,-20955c322656,578895,331229,567465,344565,566513xm4009784,554130v7620,-2858,16193,1905,18098,8572c4030739,570322,4025977,577942,4019309,580800v-7620,2857,-15240,-1905,-18097,-8573c3998354,564607,4003117,556987,4009784,554130xm4073602,548415v7620,-2858,16192,952,19050,9525c4095509,565560,4090747,574132,4083127,576990v-7620,2857,-16193,-1905,-19050,-9525c4061219,559845,4065982,551272,4073602,548415xm3963112,546510v10477,-3810,20954,1905,24765,12383c3991687,569370,3985972,579848,3975494,583658v-10478,3810,-20955,-1905,-24765,-12383c3946919,560798,3952634,550320,3963112,546510xm3925011,536985v7620,-2857,16193,953,18098,8573c3945966,553178,3941204,560798,3934536,563655v-7620,2858,-15240,-1905,-18097,-8572c3913581,547463,3918344,539843,3925011,536985xm306465,536985v7619,-953,14287,4762,15239,12382c322657,556987,316942,563655,309323,564607v-7620,953,-14289,-4762,-15241,-12382c293129,544605,298845,537937,306465,536985xm375044,536033v10479,-953,20003,6667,20955,18097c396952,564608,389332,574133,377902,575085v-10478,953,-20003,-7620,-20954,-18097c355994,546510,363615,536985,375044,536033xm339801,534128v7620,-953,14289,4762,14289,12382c355041,554130,349326,560798,341707,560798v-7620,952,-14287,-4763,-14287,-12383c326466,540795,332182,534128,339801,534128xm419812,533175v12382,-953,23812,7620,24765,20955c445529,566512,436957,577942,423622,578895v-12382,952,-23812,-8573,-24765,-20955c397904,545557,406477,534127,419812,533175xm4112653,523650v11431,-4762,24766,1905,28575,14288c4145039,550320,4138371,562703,4126941,566513v-12382,3810,-24765,-2858,-28575,-14288c4094556,539843,4101224,527460,4112653,523650xm4012642,523650v5715,-1905,11430,953,13335,6668c4027882,536033,4025025,541748,4019309,543653v-5715,1905,-11430,-953,-13334,-6667c4004069,531270,4006927,525555,4012642,523650xm478867,517935v12382,-953,23813,7620,24765,20955c504584,551272,496013,562702,482677,563655v-12383,952,-23813,-8573,-24764,-20955c456960,530317,465532,518887,478867,517935xm526491,516983v10478,-953,20003,6667,20956,18097c548400,545558,540780,555083,529349,556035v-10477,,-20002,-7620,-20955,-18097c507441,527460,515061,517935,526491,516983xm3902151,513173v6668,-2858,15240,1905,17145,8572c3922154,528413,3918344,536985,3910724,538890v-6668,2858,-14288,-952,-17145,-8572c3890721,523650,3895484,516030,3902151,513173xm4085984,505552v6667,-1905,14287,1905,17145,8573c4105034,520792,4101224,528412,4094556,531270v-6667,1905,-15240,-1905,-17145,-8573c4075506,516030,4079316,508410,4085984,505552xm4045978,505552v11431,-3810,23813,2858,28575,14288c4078364,532222,4071696,544605,4060266,548415v-12382,3810,-24765,-2858,-28575,-14288c4027881,521745,4034549,509362,4045978,505552xm399810,503648v8572,-953,16192,5715,16192,13335c416954,525555,410286,533175,402666,533175v-7620,,-15240,-5715,-16192,-13335c385521,511268,392190,503648,399810,503648xm3974541,496980v11431,-3810,23813,2858,28575,14288c4006927,523650,4000259,536033,3988829,539843v-11430,3810,-24765,-2858,-28575,-14288c3956444,513173,3963112,500790,3974541,496980xm504584,496028v5715,-953,10477,3810,11430,9525c516966,511268,512205,516030,506489,516983v-5715,952,-10478,-3810,-11429,-9525c494106,501743,498869,496980,504584,496028xm463627,494123v7619,-953,14287,4762,14287,12382c478866,514125,473152,520793,465531,520793v-7620,,-14287,-5715,-14287,-12383c450291,500790,456006,494123,463627,494123xm3862147,488407v11430,-3810,23812,2858,28575,14288c3894531,515077,3887864,527460,3876434,531270v-12382,3810,-24765,-2858,-28575,-14288c3844049,504600,3850716,492217,3862147,488407xm355994,486503v12382,-953,23813,7620,24766,20955c381711,519840,373140,531270,359804,532223v-12383,952,-23813,-8573,-24764,-20955c334087,498885,342659,487455,355994,486503xm4015499,485550v7620,-2858,16192,952,19050,9525c4037406,502695,4032644,511267,4025024,514125v-7620,2857,-16193,-1905,-19050,-9525c4003116,496980,4007879,488407,4015499,485550xm294082,473168v12625,,22860,10234,22860,22860c316942,508653,306707,518888,294082,518888v-12625,,-22859,-10235,-22859,-22860c271223,483402,281457,473168,294082,473168xm547447,472215v12383,-953,23812,7620,24765,20955c573164,505552,564592,516982,551258,517935v-12384,952,-23814,-8573,-24766,-20955c525539,484597,534113,473167,547447,472215xm383616,471263v7620,-953,14288,4762,14288,12382c398857,491265,393141,497933,385521,497933v-6667,,-13335,-5715,-14287,-12383c370282,477930,375996,471263,383616,471263xm332182,469358v5716,-953,10477,3810,11430,9525c344565,484598,339802,489360,334087,490313v-5714,952,-10478,-3810,-11430,-9525c321704,475073,326467,470310,332182,469358xm476010,468405v5714,-953,10476,3810,11429,9525c488391,483645,483630,488407,477914,489360v-5715,,-10478,-3810,-11429,-9525c465531,474120,470294,469357,476010,468405xm3919297,467453v11430,-3810,24765,1905,28575,14287c3951681,494123,3945014,506505,3933584,510315v-12382,3810,-24765,-2857,-28575,-14287c3901199,483645,3907866,471263,3919297,467453xm424574,464595v12383,-953,23812,7620,24765,20955c450291,497932,441719,509362,428385,510315v-12383,952,-22861,-8573,-24766,-20955c402666,476977,411240,465547,424574,464595xm513158,459833v8572,-953,16191,5715,16191,13335c530302,481740,523634,489360,516014,489360v-7620,953,-15240,-4762,-16192,-13335c498869,467453,505538,459833,513158,459833xm4089793,456022v12383,-3810,24766,2858,28575,14288c4122178,482692,4115511,495075,4104081,498885v-12382,3810,-24765,-2858,-28575,-14288c4071696,472215,4078364,459832,4089793,456022xm3866909,452213v7620,-2858,16193,1905,19050,9525c3888816,469358,3884054,477930,3876434,480788v-7620,2857,-16193,-1905,-19050,-9525c3854527,463643,3859289,455070,3866909,452213xm3982162,448402v11429,-4762,24765,1905,28575,14288c4014546,475072,4007879,487455,3996449,491265v-12383,3810,-24765,-2858,-28575,-14288c3964064,464595,3970731,452212,3982162,448402xm3904057,444592v5715,-1905,11430,953,13335,6668c3919297,456975,3916440,462690,3910724,464595v-5715,1905,-11430,-953,-13334,-6668c3895484,452212,3898342,446497,3904057,444592xm305512,441735v8572,-953,16192,5715,16192,13335c322657,463642,315990,471262,308370,471262v-8572,953,-15241,-5715,-16192,-13335c291224,449355,297892,441735,305512,441735xm4030739,436972v11429,-3810,24764,2858,28575,14288c4063124,463642,4056456,476025,4045026,479835v-12383,3810,-24765,-2858,-28575,-14288c4012641,453165,4019309,440782,4030739,436972xm3826903,433162v11431,-3810,24766,2858,28575,14288c3859289,459832,3852621,472215,3841191,476025v-11430,3810,-24765,-2858,-28575,-14288c3808806,449355,3815474,436972,3826903,433162xm3870719,423637v4762,-1905,11430,953,13335,6668c3885959,436020,3883102,441735,3877386,443640v-5715,1905,-11430,-953,-13334,-6667c3862146,431257,3865004,425542,3870719,423637xm4073602,422685v7620,-1905,16192,1905,19050,9525c4095509,439830,4090747,448403,4083127,451260v-7620,2858,-16193,-1905,-19050,-9525c4061219,434115,4065982,425543,4073602,422685xm399810,422685v12381,-953,23811,7620,24764,20955c425527,456022,416954,467452,403619,468405v-12383,952,-23812,-8573,-24765,-20955c377901,435067,386474,423637,399810,422685xm349327,421733v12382,-953,23813,7620,24766,20955c375044,455070,366473,466500,353137,467453v-12383,952,-22860,-8573,-24764,-20955c327420,434115,335992,422685,349327,421733xm465532,417923v12382,-953,23812,7620,24765,20955c491249,451260,482677,462690,469343,463643v-13336,952,-23814,-8573,-24766,-20955c443624,430305,452197,418875,465532,417923xm3991687,415065v7620,-1905,15240,1905,17145,8573c4011690,430305,4007879,438878,4000259,440783v-6667,2857,-15240,-1905,-17144,-8573c3980257,425543,3984067,416970,3991687,415065xm3947872,413160v11430,-4762,24765,1905,28575,14288c3980256,439830,3973589,452213,3962159,456023v-12382,3810,-24765,-2858,-28575,-14288c3929774,429353,3936441,416970,3947872,413160xm3909772,411255v6668,-2857,14287,953,17145,8573c3929775,426495,3925012,435068,3918344,436973v-6667,2857,-15240,-1905,-17144,-8573c3898342,421733,3902152,413160,3909772,411255xm526492,410303v12382,-953,23813,7620,24766,20955c552209,443640,543638,455070,530302,456023v-13335,952,-23813,-8573,-24764,-20955c504584,422685,513158,411255,526492,410303xm4044074,410302v5715,-1904,11430,953,13335,6668c4059314,422685,4056456,428400,4050741,430305v-5714,1905,-11429,-953,-13335,-6668c4035502,417923,4038359,412207,4044074,410302xm493155,396015v7619,-953,14287,4762,14287,12382c508394,416017,502680,422685,495060,422685v-7621,,-13336,-4763,-14288,-12383c479819,402682,485535,396015,493155,396015xm375998,394110v8571,-953,16192,5715,16192,13335c393143,416017,386474,423637,378854,423637v-7620,953,-15239,-4762,-16192,-13335c361709,401730,368377,394110,375998,394110xm3839287,391253v10477,-2858,20954,2857,24765,12382c3867862,414113,3862147,424590,3851669,428400v-10478,3810,-20955,-1905,-24765,-12382c3823094,405540,3828809,395063,3839287,391253xm295987,390300v12383,-953,23812,7620,24765,20955c321704,423637,313132,435067,299798,436020v-12384,952,-22861,-8573,-24766,-20955c274079,402682,282653,391252,295987,390300xm3967874,384585v7620,-2858,16192,952,19050,9525c3989781,401730,3985019,410302,3977399,413160v-7620,2857,-16193,-1905,-19050,-9525c3955491,396015,3960254,387442,3967874,384585xm418860,376965v12381,-953,23811,7620,24764,20955c444577,410302,436004,421732,422669,422685v-12383,,-23812,-8573,-24765,-20955c396951,389347,405524,377917,418860,376965xm4009784,376012v11430,-4762,24765,1905,28575,14288c4042168,402682,4035501,415065,4024071,418875v-12382,3810,-24765,-2858,-28575,-14288c3991686,392205,3998353,379822,4009784,376012xm4082174,373155v12625,,22860,10234,22860,22860c4105034,408640,4094799,418875,4082174,418875v-12625,,-22860,-10235,-22860,-22860c4059314,383389,4069549,373155,4082174,373155xm3883102,373155v12382,-3810,24764,2858,28575,14288c3915487,399825,3908819,412208,3897389,416018v-12383,3810,-24765,-2858,-28575,-14288c3865004,389348,3871672,376965,3883102,373155xm476010,366488v7620,-953,14287,4762,15239,12382c492202,386490,486488,393158,478867,394110v-8573,953,-15240,-4762,-15240,-12382c462674,374108,468389,367440,476010,366488xm388379,366488v5715,-953,10478,3810,11431,9525c400761,381728,395999,386490,390285,387443v-5716,952,-10478,-3810,-11431,-9525c377901,372203,382665,367440,388379,366488xm313131,361725v7620,-953,14289,4762,14289,12382c328371,381727,322656,388395,315037,388395v-7621,,-14288,-5715,-14288,-12383c299796,368392,305512,361725,313131,361725xm3830714,353152v7620,-1905,16193,1905,18098,8573c3851669,369345,3846907,376965,3840239,379822v-7620,2858,-15240,-1905,-18097,-8572c3819284,363630,3824047,356010,3830714,353152xm351232,352200v12383,-953,23812,7620,24766,20955c376949,385537,368377,396967,355043,397920v-13336,952,-23814,-8573,-24766,-20955c329324,364582,337898,353152,351232,352200xm3937393,345532v11431,-4762,24766,1905,28575,14288c3969778,372202,3963111,384585,3951681,388395v-12382,3810,-24765,-2858,-28575,-14288c3919296,361725,3925964,349342,3937393,345532xm4021214,343627v6668,-2857,14288,953,17145,8573c4041217,358868,4036454,366487,4029787,369345v-6668,2857,-15240,-1905,-17145,-8572c4009784,354105,4014547,346485,4021214,343627xm440766,337913v10478,-953,20003,6667,20955,18097c462674,366488,455054,376013,443624,376965v-10478,953,-20003,-7620,-20955,-18097c421716,348390,429336,338865,440766,337913xm3982162,337912v10477,-2857,20954,1905,24765,12383c4010737,360772,4005022,371250,3994544,375060v-10478,3810,-20955,-1905,-24765,-12383c3965969,352200,3971684,341722,3982162,337912xm4050741,332197v7620,-2857,15240,953,18098,8573c4071696,348390,4066934,356010,4060266,358867v-7620,2858,-15240,-1905,-18097,-8572c4039311,342675,4044074,335055,4050741,332197xm396951,330293v7620,-953,14289,4762,15240,12382c413144,350295,407429,356963,399810,357915v-7620,953,-14289,-4762,-15241,-12382c383616,337913,389332,331245,396951,330293xm3889769,323625v7620,-2857,15240,953,18098,8573c3910724,339818,3905962,347438,3899294,350295v-7620,2858,-15240,-1905,-18097,-8572c3878339,334103,3883102,326483,3889769,323625xm334087,319815v8572,-953,16192,5715,16192,13335c351232,341722,344565,349342,336945,349342v-7621,953,-15241,-4762,-16193,-13335c319799,327435,326467,319815,334087,319815xm289320,319815v12381,-953,23811,7620,24764,20955c315037,353152,306465,364582,293129,365535v-12383,,-22859,-8573,-24765,-20955c267412,332197,275984,320767,289320,319815xm3967874,315052v5715,-1904,11430,953,13335,6668c3983114,327435,3980256,333150,3974541,335055v-5714,1905,-11429,-953,-13335,-6668c3959302,322673,3962159,316957,3967874,315052xm4003116,295050v11431,-3810,24766,1905,28575,14287c4035502,321720,4028834,334102,4017404,337912v-12382,3810,-24765,-2857,-28575,-14287c3985019,311242,3991687,298860,4003116,295050xm3933584,285525v11430,-3810,24765,2858,28575,14288c3965968,312195,3959301,324578,3947871,328388v-12382,3810,-24765,-2858,-28575,-14288c3915486,301718,3922153,289335,3933584,285525xm4085389,241472v5596,-1905,12025,-1667,17740,1190c4114559,248377,4119322,261712,4113607,273142v-5715,11430,-19050,16193,-30480,10478c4071697,277905,4066934,264570,4072649,253140v2382,-5715,7144,-9763,12740,-11668xm4126347,234090v3214,-1191,6786,-953,10120,952c4143134,237900,4145992,246472,4143134,253140v-2857,6667,-11430,9525,-18097,6667c4118369,256950,4115512,248377,4118369,241710v1905,-3810,4763,-6429,7978,-7620xm4159208,233852v3453,-1190,7263,-1190,10596,238c4176472,237900,4179329,245520,4176472,253140v-3810,6668,-11430,9525,-19050,6668c4150754,255998,4147897,248378,4150754,240758v1905,-3334,5001,-5715,8454,-6906xm4021334,227185v5596,-1905,11787,-1667,17025,1190c4049789,234090,4054552,247425,4048837,258855v-5715,11430,-19050,16193,-30480,10478c4006927,263618,4002164,250283,4007879,238853v2858,-5715,7859,-9763,13455,-11668xm4059314,215993v3572,-1191,7620,-953,11429,952c4078364,220755,4081221,229328,4077411,236948v-3810,7620,-12383,10477,-20002,6667c4049789,239805,4046931,231233,4050741,223613v1905,-3810,5001,-6429,8573,-7620xm4195998,211111v4762,-1548,10001,-1310,14763,1071c4220286,216945,4224096,228375,4219334,238852v-4763,10478,-16193,13335,-26670,8573c4183139,242662,4179329,231232,4184091,220755v2858,-4762,7144,-8096,11907,-9644xm4045979,195990v4763,2857,7620,8572,4763,14287c4047884,215040,4042169,217897,4036454,215040v-4762,-2858,-7620,-8573,-4762,-14288c4034549,195990,4041217,194085,4045979,195990xm3998831,190513v4762,-1666,10001,-1666,14763,715c4023119,195990,4026929,207420,4022166,217898v-4762,9525,-16192,13335,-26669,8572c3985972,221708,3982162,210278,3986924,199800v2857,-4286,7144,-7620,11907,-9287xm4076816,185989v2500,-953,5358,-953,8215,476c4089794,189322,4092651,195037,4089794,200752v-2858,5715,-8573,7620,-14288,4763c4070744,202657,4067886,196942,4070744,191227v1429,-2381,3572,-4286,6072,-5238xm4231598,185513v3453,-1191,7263,-953,10596,952c4248862,190275,4251719,197895,4248862,205515v-3810,6667,-11430,9525,-19050,6667c4223144,208372,4220287,200753,4223144,193132v1905,-3809,5001,-6429,8454,-7619xm4110511,185275v5477,-1905,11668,-1667,17383,1190c4139324,192180,4144087,205515,4138372,216945v-5715,11430,-19050,16193,-30480,10478c4096462,221708,4091699,208373,4097414,196943v2858,-5715,7620,-9763,13097,-11668xm3962992,172178v3453,-1191,7263,-953,10597,952c3980257,176940,3983114,184560,3980257,192180v-3810,6668,-11430,9525,-19050,6668c3954539,195038,3951682,187418,3954539,179798v1905,-3810,5001,-6429,8453,-7620xm4170518,167177v5477,-1905,11669,-1667,17384,1190c4199331,174082,4204094,187417,4198379,198847v-5715,11430,-19050,16193,-30480,10478c4156469,203610,4151706,190275,4157421,178845v2858,-5715,7620,-9763,13097,-11668xm4209214,164082v2501,-953,5358,-953,8215,476c4222192,167415,4225049,173130,4222192,178845v-2858,4763,-8573,7620,-14288,4763c4203142,180750,4200284,175035,4203142,169320v1429,-2381,3572,-4286,6072,-5238xm4058719,157652v3214,-1190,6786,-1190,10120,238c4075506,160748,4078364,169320,4075506,175988v-2857,6667,-11430,9525,-18097,6667c4050741,179798,4047884,171225,4050741,164558v1905,-3334,4763,-5715,7978,-6906xm4018476,145031v5596,-1905,11787,-1905,17026,476c4046931,151222,4051694,164557,4045979,175987v-5715,11430,-19050,16193,-30480,10478c4004069,180750,3999306,167415,4005021,155985v2858,-5239,7859,-9049,13455,-10954xm4271722,135983v3572,-1191,7620,-953,11430,952c4290771,140745,4293629,149318,4289819,156938v-3810,7620,-12383,10477,-20003,6667c4262196,159795,4259339,151223,4263149,143603v1905,-3810,5001,-6429,8573,-7620xm4186592,133125v3691,-1191,7977,-953,11786,952c4205999,137887,4208856,146460,4205046,154080v-3810,7620,-12382,10477,-20003,6667c4177424,156937,4174566,148365,4178376,140745v1429,-3810,4525,-6430,8216,-7620xm4140991,127172v5477,-1906,11669,-1668,17384,1190c4169804,134077,4174567,147412,4168852,158842v-5715,11430,-19050,16193,-30480,10478c4126942,163605,4122179,150270,4127894,138840v2858,-5715,7620,-9763,13097,-11668xm4091819,126934v5596,-1905,11787,-1905,17025,476c4120274,133125,4125037,146460,4119322,157890v-5715,11430,-19050,16193,-30480,10478c4077412,162653,4072649,149318,4078364,137888v2858,-5239,7859,-9049,13455,-10954xm4226716,122410v5477,-1906,11669,-1668,17384,1190c4255529,129315,4260292,142650,4254577,154080v-5715,11430,-19050,16193,-30480,10478c4212667,158843,4207904,145508,4213619,134078v2858,-5715,7620,-9763,13097,-11668xm3982994,109313v3453,-1191,7263,-953,10597,952c4000259,114075,4003116,121695,4000259,129315v-3810,6668,-11430,9525,-19050,6668c3974541,132173,3971684,124553,3974541,116933v1905,-3810,5001,-6430,8453,-7620xm4119322,101454v3333,-1191,7143,-1191,10477,238c4136466,104550,4139324,113122,4136466,119790v-2857,6667,-11430,9525,-18097,6667c4111701,123600,4108844,115027,4111701,108360v1429,-3334,4287,-5715,7621,-6906xm4249814,97883v3334,-1191,7144,-953,10478,952c4266959,101693,4269817,110265,4266959,116933v-2857,6667,-11430,9525,-18097,6667c4242194,120743,4239337,112170,4242194,105503v1429,-3810,4287,-6430,7620,-7620xm4081222,96335v3572,-1310,7620,-1310,11430,595c4100271,100740,4103129,109313,4099319,116933v-3810,7620,-12383,10477,-20003,6667c4071696,119790,4068839,111218,4072649,103598v1905,-3334,5001,-5954,8573,-7263xm4286128,87167v5597,-1906,11788,-1668,17026,1190c4314584,94072,4319347,107407,4313632,118837v-5715,11430,-19050,16193,-30480,10478c4271722,123600,4266959,110265,4272674,98835v2858,-5715,7858,-9763,13454,-11668xm4036216,86929v5477,-1905,11669,-1905,17384,476c4065029,93120,4069792,106455,4064077,117885v-5715,11430,-19050,16193,-30480,10478c4022167,122648,4017404,109313,4023119,97883v2858,-5239,7620,-9049,13097,-10954xm4167661,85024v5477,-1905,11668,-1905,17383,476c4196474,91215,4201237,104550,4195522,115980v-5715,11430,-19050,16193,-30480,10478c4153612,120743,4148849,107408,4154564,95978v2858,-5239,7620,-9049,13097,-10954xm4158374,63593v4763,2857,7620,8572,4763,14287c4160279,82643,4154564,85500,4148849,82643v-4762,-2858,-7620,-8573,-4762,-14288c4146944,62640,4153612,60735,4158374,63593xm4108964,56449v5596,-1905,11787,-1905,17026,476c4137419,62640,4142182,75975,4136467,87405v-5715,11430,-19050,16193,-30480,10478c4094557,92168,4089794,78833,4095509,67403v2858,-5239,7858,-9049,13455,-10954xm4222549,55735v5596,-1906,12026,-1668,17741,1190c4251719,62640,4256482,75975,4250767,87405v-5715,11430,-19050,16193,-30480,10478c4208857,92168,4204094,78833,4209809,67403v2382,-5715,7144,-9763,12740,-11668xm4060981,51091v4763,-1548,10239,-1310,15478,1071c4085984,56925,4089794,68355,4085031,78832v-4762,9525,-16192,13335,-26669,8573c4048837,82642,4045027,71212,4049789,60735v2382,-4763,6430,-8096,11192,-9644xm4037406,50258v4763,2857,7620,8572,4763,14287c4039311,69308,4033596,72165,4027881,69308v-4762,-2858,-7620,-8573,-4762,-14288c4025976,49305,4032644,47400,4037406,50258xm4183139,48234v3572,-1310,7620,-1310,11429,119c4202189,52163,4205046,60735,4201236,68355v-3810,7620,-12383,11430,-20002,7620c4173614,72165,4170756,63593,4174566,55973v1905,-3810,5001,-6430,8573,-7739xm3991448,47519v5477,-1786,11668,-1548,17383,833c4020261,54067,4025024,67402,4019309,78832v-5715,11430,-19050,16193,-30480,10478c3977399,83595,3972636,70260,3978351,58830v2857,-5715,7620,-9525,13097,-11311xm4088247,30613v3214,-1072,6786,-834,10120,595c4105034,34065,4107892,42638,4105034,49305v-2857,6668,-11430,9526,-18097,6668c4080269,53116,4077412,44543,4080269,37876v1905,-3810,4763,-6191,7978,-7263xm4161232,8348v12625,,22860,10235,22860,22860c4184092,43833,4173857,54068,4161232,54068v-12625,,-22860,-10235,-22860,-22860c4138372,18583,4148607,8348,4161232,8348xm4046693,4300v5477,-1906,11669,-1668,17384,1190c4075506,11205,4080269,24540,4074554,35970v-5715,11430,-19050,16193,-30480,10478c4032644,40733,4027881,27398,4033596,15968v2858,-5715,7620,-9763,13097,-11668xm4101701,728v3572,-1191,7620,-953,10953,952c4119322,5490,4122179,13110,4119322,20730v-3810,6668,-11430,9525,-19050,6668c4093604,23588,4090747,15968,4093604,8348v1429,-3810,4525,-6430,8097,-7620xe" fillcolor="#ebc04d [3206]" stroked="f">
                <v:stroke joinstyle="miter"/>
                <v:path arrowok="t" o:connecttype="custom" o:connectlocs="1372311,2164810;1387551,2204815;1377074,2221007;1364691,2201005;1361834,2166715;1365644,2166715;1372311,2164810;1347547,2156237;1354214,2164809;1330402,2199099;1312304,2200052;1321829,2178144;1347547,2156237;1383742,2148617;1425652,2151474;1437082,2167667;1413269,2170524;1379932,2159094;1383742,2148617;1127519,2111470;1157999,2193385;1138949,2225770;1113231,2184812;1106564,2115280;1114184,2115280;1127519,2111470;1076084,2094325;1089419,2109565;1041794,2180050;1004646,2182907;1023696,2139092;1076084,2094325;1411959,2093968;1419937,2098135;1410412,2120042;1383742,2141950;1378027,2132425;1401839,2099087;1411959,2093968;1358024,2072417;1368502,2093372;1368502,2127662;1363739,2127662;1358977,2128615;1347547,2087657;1358024,2072417;994645,2013481;1022744,2021934;1082752,2050509;1072274,2071464;992264,2056224;975119,2022887;994645,2013481;1205386,1968119;1221817,1977167;1202767,2020982;1148474,2065750;1136092,2046700;1184669,1979072;1205386,1968119;1310399,1951450;1340879,1965737;1313256,2098135;1302041,2117857;1306827,2115756;1320876,2120042;1350404,2134330;1345642,2143855;1305637,2136235;1297698,2121240;1289444,2127544;1259916,2124805;1252914,2118020;1247564,2125445;1206577,2122900;1139902,2100992;1148474,2080990;1233247,2085752;1246128,2093316;1246105,2092777;1260869,2048605;1310399,1951450;1395172,1946687;1489469,2047652;1480897,2105754;1418984,2061939;1366597,1963832;1378027,1960022;1395172,1946687;1095134,1926684;1117042,1969547;1117994,2039079;1107517,2038127;1097039,2040984;1073227,1957164;1095134,1926684;1011314,1897157;1026554,1937162;1016077,1953354;1003694,1933352;1000837,1899062;1004647,1899062;1011314,1897157;986549,1887632;993216,1896204;969404,1930494;951306,1931447;960831,1909539;986549,1887632;1021792,1880965;1063702,1883822;1075132,1900015;1051319,1902872;1017982,1891442;1021792,1880965;1188479,1878107;1293254,1883822;1291349,1920017;1164666,1946687;1118946,1908587;1188479,1878107;945830,1848103;959879,1852389;989407,1866677;984644,1876202;944639,1868582;936067,1852389;945830,1848103;1536141,1843817;1586624,1876202;1520901,1914302;1409459,1921922;1409459,1887632;1536141,1843817;1050009,1826315;1057987,1830482;1048462,1852389;1021792,1874297;1016077,1864772;1039889,1831434;1050009,1826315;996074,1804764;1006552,1825719;1006552,1860009;1001789,1860009;997027,1860962;985597,1820004;996074,1804764;1437691,1687949;1453274,1692369;1451369,1768569;1398981,1867629;1369454,1847627;1398981,1718087;1437691,1687949;1337069,1635219;1367549,1717135;1348499,1749520;1322781,1708562;1316114,1639029;1323734,1639029;1337069,1635219;1285634,1618074;1298969,1633314;1263072,1689438;1259119,1694279;1268410,1700488;1296112,1743805;1338974,1845722;1322782,1850485;1308494,1860962;1223722,1752377;1217292,1715111;1221663,1710715;1214196,1706657;1233246,1662841;1285634,1618074;1358024,1604739;1442797,1609501;1463752,1639981;1416127,1646649;1349452,1624741;1358024,1604739;1204195,1537230;1232294,1545683;1292302,1574258;1281824,1595213;1201814,1579973;1184669,1546636;1204195,1537230;1414936,1491868;1431367,1500916;1412317,1544731;1358024,1589499;1345642,1570449;1394219,1502821;1414936,1491868;1304684,1450433;1326592,1493296;1327544,1562828;1317067,1561876;1306589,1564733;1282777,1480913;1304684,1450433;181449,848335;192164,851311;194069,871314;174067,873219;172161,853216;181449,848335;235265,838928;252171,844643;255029,877028;222645,879886;219786,847501;235265,838928;271221,826546;273126,840833;258839,842738;256934,828451;271221,826546;202285,823570;212167,826546;214071,845596;195022,847501;193117,828451;202285,823570;134063,810354;156922,833214;134063,856074;111202,833214;134063,810354;298725,809759;315990,815116;318848,847501;286462,850359;283604,817974;298725,809759;231931,796542;246457,800828;249314,828451;221692,831308;218834,803686;231931,796542;155969,786541;157875,800828;143587,802733;141683,788446;155969,786541;114178,781897;125489,785588;127394,807496;105486,808448;103581,787493;114178,781897;186330,774516;203594,779873;206453,812258;174067,815116;171209,782731;186330,774516;322418,769277;333134,772253;335040,792256;315037,794161;313131,774158;322418,769277;263483,761181;280746,766538;283604,798923;251220,801781;248362,769396;263483,761181;224668,758085;235979,761776;237884,782731;215976,784636;214071,763681;224668,758085;75840,749751;93105,755108;95963,787493;63577,790351;60719,757966;75840,749751;187997,747370;197879,750346;199784,769396;180734,771301;178829,752251;187997,747370;135847,733559;153111,738916;155969,771301;123584,774159;120727,741774;135847,733559;60362,720700;70244,723676;72149,742726;53099,744631;51194,725581;60362,720700;355756,713080;366473,716056;368377,736059;348374,737964;346469,717961;355756,713080;218716,709746;235979,715103;238837,747488;206453,750346;203594,717961;218716,709746;293962,708794;311226,714151;314084,746536;281700,749394;278842,717009;293962,708794;259434,706412;269317,709388;271221,728438;252171,730343;250267,711293;259434,706412;20596,704984;37860,710341;40718,742726;8332,745584;5474,713199;20596,704984;171091,698316;188354,703673;191212,736058;158827,738916;155969,706531;171091,698316;130371,698077;141683,701768;143587,722723;121680,724628;119774,703673;130371,698077;86318,684029;103581,689386;106439,721771;74055,724629;71196,692244;86318,684029;255981,682719;257887,697006;243600,698911;241695,684624;255981,682719;295987,681766;297891,696053;283604,697958;281699,683671;295987,681766;47503,676170;58814,679861;60719,701769;38811,702721;36907,681766;47503,676170;324323,675575;338849,679861;341707,707484;314084,710341;311226,682719;324323,675575;122631,674146;124536,688433;110249,690338;108344,676051;122631,674146;152041,652596;169305,657953;172162,690338;139777,693196;136919,660811;152041,652596;213953,648786;231217,654143;234075,686528;201689,689386;198831,657001;213953,648786;273246,645690;284557,649381;286462,670336;264554,672241;262649,651286;273246,645690;97629,638785;108344,641761;110249,661764;90247,663669;88341,643666;97629,638785;310156,627831;327420,633188;330277,665573;297892,668431;295034,636046;310156,627831;211810,615925;221692,618901;223596,637951;204546,639856;202642,620806;211810,615925;136682,610805;151208,615091;154064,642714;126442,645571;123584,617949;136682,610805;178591,608305;189308,611281;191212,631284;171209,633189;169305,613186;178591,608305;251100,600209;268364,605566;271223,637951;238837,640809;235979,608424;251100,600209;410287,591279;435052,612234;414097,636999;389332,616044;410287,591279;461721,581754;476961,594136;464580,609376;449339,596994;461721,581754;384569,579849;395999,589374;386474,600804;375044,591279;384569,579849;525539,566514;540780,578896;528397,594136;513158,581754;525539,566514;344565,566514;369329,587469;348374,612234;323609,591279;344565,566514;4009784,554130;4027882,562703;4019309,580801;4001212,572228;4009784,554130;4073602,548415;4092652,557941;4083127,576991;4064077,567466;4073602,548415;3963112,546510;3987877,558894;3975494,583659;3950729,571276;3963112,546510;3925011,536985;3943109,545558;3934536,563656;3916439,555083;3925011,536985;306465,536985;321704,549367;309323,564608;294082,552225;306465,536985;375044,536033;395999,554130;377902,575086;356948,556989;375044,536033;339801,534128;354090,546510;341707,560799;327420,548415;339801,534128;419812,533175;444577,554130;423622,578896;398857,557941;419812,533175;4112653,523650;4141228,537938;4126941,566514;4098366,552225;4112653,523650;4012642,523650;4025977,530318;4019309,543653;4005975,536986;4012642,523650;478867,517935;503632,538890;482677,563656;457913,542700;478867,517935;526491,516983;547447,535080;529349,556035;508394,537938;526491,516983;3902151,513173;3919296,521745;3910724,538890;3893579,530318;3902151,513173;4085984,505552;4103129,514125;4094556,531270;4077411,522697;4085984,505552;4045978,505552;4074553,519840;4060266,548415;4031691,534127;4045978,505552;399810,503648;416002,516983;402666,533175;386474,519840;399810,503648;3974541,496980;4003116,511268;3988829,539843;3960254,525555;3974541,496980;504584,496028;516014,505553;506489,516983;495060,507458;504584,496028;463627,494123;477914,506505;465531,520793;451244,508410;463627,494123;3862147,488407;3890722,502695;3876434,531270;3847859,516982;3862147,488407;355994,486503;380760,507458;359804,532223;335040,511268;355994,486503;4015499,485550;4034549,495075;4025024,514125;4005974,504600;4015499,485550;294082,473168;316942,496028;294082,518888;271223,496028;294082,473168;547447,472215;572212,493170;551258,517935;526492,496980;547447,472215;383616,471263;397904,483645;385521,497933;371234,485550;383616,471263;332182,469358;343612,478883;334087,490313;322657,480788;332182,469358;476010,468405;487439,477930;477914,489360;466485,479835;476010,468405;3919297,467453;3947872,481740;3933584,510315;3905009,496028;3919297,467453;424574,464595;449339,485550;428385,510315;403619,489360;424574,464595;513158,459833;529349,473168;516014,489360;499822,476025;513158,459833;4089793,456022;4118368,470310;4104081,498885;4075506,484597;4089793,456022;3866909,452213;3885959,461738;3876434,480788;3857384,471263;3866909,452213;3982162,448402;4010737,462690;3996449,491265;3967874,476977;3982162,448402;3904057,444592;3917392,451260;3910724,464595;3897390,457927;3904057,444592;305512,441735;321704,455070;308370,471262;292178,457927;305512,441735;4030739,436972;4059314,451260;4045026,479835;4016451,465547;4030739,436972;3826903,433162;3855478,447450;3841191,476025;3812616,461737;3826903,433162;3870719,423637;3884054,430305;3877386,443640;3864052,436973;3870719,423637;4073602,422685;4092652,432210;4083127,451260;4064077,441735;4073602,422685;399810,422685;424574,443640;403619,468405;378854,447450;399810,422685;349327,421733;374093,442688;353137,467453;328373,446498;349327,421733;465532,417923;490297,438878;469343,463643;444577,442688;465532,417923;3991687,415065;4008832,423638;4000259,440783;3983115,432210;3991687,415065;3947872,413160;3976447,427448;3962159,456023;3933584,441735;3947872,413160;3909772,411255;3926917,419828;3918344,436973;3901200,428400;3909772,411255;526492,410303;551258,431258;530302,456023;505538,435068;526492,410303;4044074,410302;4057409,416970;4050741,430305;4037406,423637;4044074,410302;493155,396015;507442,408397;495060,422685;480772,410302;493155,396015;375998,394110;392190,407445;378854,423637;362662,410302;375998,394110;3839287,391253;3864052,403635;3851669,428400;3826904,416018;3839287,391253;295987,390300;320752,411255;299798,436020;275032,415065;295987,390300;3967874,384585;3986924,394110;3977399,413160;3958349,403635;3967874,384585;418860,376965;443624,397920;422669,422685;397904,401730;418860,376965;4009784,376012;4038359,390300;4024071,418875;3995496,404587;4009784,376012;4082174,373155;4105034,396015;4082174,418875;4059314,396015;4082174,373155;3883102,373155;3911677,387443;3897389,416018;3868814,401730;3883102,373155;476010,366488;491249,378870;478867,394110;463627,381728;476010,366488;388379,366488;399810,376013;390285,387443;378854,377918;388379,366488;313131,361725;327420,374107;315037,388395;300749,376012;313131,361725;3830714,353152;3848812,361725;3840239,379822;3822142,371250;3830714,353152;351232,352200;375998,373155;355043,397920;330277,376965;351232,352200;3937393,345532;3965968,359820;3951681,388395;3923106,374107;3937393,345532;4021214,343627;4038359,352200;4029787,369345;4012642,360773;4021214,343627;440766,337913;461721,356010;443624,376965;422669,358868;440766,337913;3982162,337912;4006927,350295;3994544,375060;3969779,362677;3982162,337912;4050741,332197;4068839,340770;4060266,358867;4042169,350295;4050741,332197;396951,330293;412191,342675;399810,357915;384569,345533;396951,330293;3889769,323625;3907867,332198;3899294,350295;3881197,341723;3889769,323625;334087,319815;350279,333150;336945,349342;320752,336007;334087,319815;289320,319815;314084,340770;293129,365535;268364,344580;289320,319815;3967874,315052;3981209,321720;3974541,335055;3961206,328387;3967874,315052;4003116,295050;4031691,309337;4017404,337912;3988829,323625;4003116,295050;3933584,285525;3962159,299813;3947871,328388;3919296,314100;3933584,285525;4085389,241472;4103129,242662;4113607,273142;4083127,283620;4072649,253140;4085389,241472;4126347,234090;4136467,235042;4143134,253140;4125037,259807;4118369,241710;4126347,234090;4159208,233852;4169804,234090;4176472,253140;4157422,259808;4150754,240758;4159208,233852;4021334,227185;4038359,228375;4048837,258855;4018357,269333;4007879,238853;4021334,227185;4059314,215993;4070743,216945;4077411,236948;4057409,243615;4050741,223613;4059314,215993;4195998,211111;4210761,212182;4219334,238852;4192664,247425;4184091,220755;4195998,211111;4045979,195990;4050742,210277;4036454,215040;4031692,200752;4045979,195990;3998831,190513;4013594,191228;4022166,217898;3995497,226470;3986924,199800;3998831,190513;4076816,185989;4085031,186465;4089794,200752;4075506,205515;4070744,191227;4076816,185989;4231598,185513;4242194,186465;4248862,205515;4229812,212182;4223144,193132;4231598,185513;4110511,185275;4127894,186465;4138372,216945;4107892,227423;4097414,196943;4110511,185275;3962992,172178;3973589,173130;3980257,192180;3961207,198848;3954539,179798;3962992,172178;4170518,167177;4187902,168367;4198379,198847;4167899,209325;4157421,178845;4170518,167177;4209214,164082;4217429,164558;4222192,178845;4207904,183608;4203142,169320;4209214,164082;4058719,157652;4068839,157890;4075506,175988;4057409,182655;4050741,164558;4058719,157652;4018476,145031;4035502,145507;4045979,175987;4015499,186465;4005021,155985;4018476,145031;4271722,135983;4283152,136935;4289819,156938;4269816,163605;4263149,143603;4271722,135983;4186592,133125;4198378,134077;4205046,154080;4185043,160747;4178376,140745;4186592,133125;4140991,127172;4158375,128362;4168852,158842;4138372,169320;4127894,138840;4140991,127172;4091819,126934;4108844,127410;4119322,157890;4088842,168368;4078364,137888;4091819,126934;4226716,122410;4244100,123600;4254577,154080;4224097,164558;4213619,134078;4226716,122410;3982994,109313;3993591,110265;4000259,129315;3981209,135983;3974541,116933;3982994,109313;4119322,101454;4129799,101692;4136466,119790;4118369,126457;4111701,108360;4119322,101454;4249814,97883;4260292,98835;4266959,116933;4248862,123600;4242194,105503;4249814,97883;4081222,96335;4092652,96930;4099319,116933;4079316,123600;4072649,103598;4081222,96335;4286128,87167;4303154,88357;4313632,118837;4283152,129315;4272674,98835;4286128,87167;4036216,86929;4053600,87405;4064077,117885;4033597,128363;4023119,97883;4036216,86929;4167661,85024;4185044,85500;4195522,115980;4165042,126458;4154564,95978;4167661,85024;4158374,63593;4163137,77880;4148849,82643;4144087,68355;4158374,63593;4108964,56449;4125990,56925;4136467,87405;4105987,97883;4095509,67403;4108964,56449;4222549,55735;4240290,56925;4250767,87405;4220287,97883;4209809,67403;4222549,55735;4060981,51091;4076459,52162;4085031,78832;4058362,87405;4049789,60735;4060981,51091;4037406,50258;4042169,64545;4027881,69308;4023119,55020;4037406,50258;4183139,48234;4194568,48353;4201236,68355;4181234,75975;4174566,55973;4183139,48234;3991448,47519;4008831,48352;4019309,78832;3988829,89310;3978351,58830;3991448,47519;4088247,30613;4098367,31208;4105034,49305;4086937,55973;4080269,37876;4088247,30613;4161232,8348;4184092,31208;4161232,54068;4138372,31208;4161232,8348;4046693,4300;4064077,5490;4074554,35970;4044074,46448;4033596,15968;4046693,4300;4101701,728;4112654,1680;4119322,20730;4100272,27398;4093604,8348;4101701,7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841" o:spid="_x0000_s1037" style="position:absolute;left:42669;top:43108;width:3048;height:2763;visibility:visible;mso-wrap-style:square;v-text-anchor:middle" coordsize="3048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" path="m295208,112292l256156,94195,286636,53237v952,-1905,952,-3810,952,-5715c286636,45617,284731,44665,282826,44665l250441,42760,268538,15137v953,-1905,953,-4762,,-5715c267586,7517,264728,6565,262823,7517v,,-79057,22860,-122872,35243c81848,59905,31366,74192,15173,104672,6601,120865,4696,135152,10411,149440v10477,26670,46672,51435,110490,74295c214246,258025,240916,274217,240916,274217v952,953,1905,953,2857,953c244726,275170,246631,274217,247583,274217v1905,-1905,1905,-3810,953,-6667l229486,232307r39052,-952c270443,231355,272348,230402,273301,228497v952,-1905,952,-3810,,-5715l249488,183730r37148,-5715c288541,178015,290446,176110,291398,174205v953,-1905,,-3810,-952,-5715l259013,138010r36195,-16193c297113,120865,298066,118960,298066,117055v952,-1905,-953,-3810,-2858,-4763xe" fillcolor="#f47929 [3204]" stroked="f">
                <v:stroke joinstyle="miter"/>
                <v:path arrowok="t" o:connecttype="custom" o:connectlocs="295209,112292;256157,94195;286637,53237;287589,47522;282827,44665;250442,42760;268539,15137;268539,9422;262824,7517;139951,42760;15173,104672;10411,149440;120901,223735;240917,274217;243774,275170;247584,274217;248537,267550;229487,232307;268539,231355;273302,228497;273302,222782;249489,183730;286637,178015;291399,174205;290447,168490;259014,138010;295209,121817;298067,117055;295209,112292" o:connectangles="0,0,0,0,0,0,0,0,0,0,0,0,0,0,0,0,0,0,0,0,0,0,0,0,0,0,0,0,0"/>
              </v:shape>
              <v:shape id="Freeform: Shape 3842" o:spid="_x0000_s1038" style="position:absolute;left:38451;top:12901;width:2953;height:2667;visibility:visible;mso-wrap-style:square;v-text-anchor:middle" coordsize="2952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" path="m29051,177641r42863,2858l57626,230029v-952,1905,,3810,1905,5715c60484,236696,63341,237649,65246,236696l95726,226219r-6667,32385c88106,260509,89059,263366,90964,264319v1905,952,4762,952,5715,c96679,264319,162401,214789,198596,187166v48578,-36195,90488,-68580,94298,-101917c294799,67151,291941,52864,281464,42386,262414,21431,219551,10954,151924,12859,51911,12859,21431,7144,21431,7144v-952,,-1905,,-2857,c17621,7144,16669,8096,15716,10001v-952,1905,-952,4763,953,6668l46196,42386,10001,58579v-952,,-2857,1905,-2857,3810c7144,64294,8096,66199,9049,67151l45244,94774,11906,113824v-1905,952,-2857,2857,-2857,4762c9049,120491,10001,122396,11906,123349r40958,17145l25241,168116v-1905,1905,-1905,3810,-952,5715c25241,175736,26194,177641,29051,177641xe" fillcolor="#f47929 [3204]" stroked="f">
                <v:stroke joinstyle="miter"/>
                <v:path arrowok="t" o:connecttype="custom" o:connectlocs="29051,177641;71914,180499;57626,230029;59531,235744;65246,236696;95726,226219;89059,258604;90964,264319;96679,264319;198596,187166;292894,85249;281464,42386;151924,12859;21431,7144;18574,7144;15716,10001;16669,16669;46196,42386;10001,58579;7144,62389;9049,67151;45244,94774;11906,113824;9049,118586;11906,123349;52864,140494;25241,168116;24289,173831;29051,177641" o:connectangles="0,0,0,0,0,0,0,0,0,0,0,0,0,0,0,0,0,0,0,0,0,0,0,0,0,0,0,0,0"/>
              </v:shape>
              <v:group id="Group 3843" o:spid="_x0000_s1039" style="position:absolute;left:26769;top:12194;width:32328;height:27118" coordorigin="26769,12194" coordsize="32327,2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<v:shape id="Freeform: Shape 3844" o:spid="_x0000_s1040" style="position:absolute;left:54525;top:34550;width:4572;height:4762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" path="m64668,172863v,,-19050,-53340,21907,-95250c117055,47133,173253,66183,173253,66183v,,,-71437,76200,-57150c291363,16653,299935,56658,299935,56658v,,52388,-25717,95250,24765c439000,131906,398995,172863,398995,172863v,,60008,11430,54293,58103c446620,290973,407568,289068,407568,289068v,,37147,27623,20955,65723c409473,399558,353275,381461,353275,381461v,,34290,58102,-40957,82867c237070,488141,213258,431943,213258,431943v,,-27623,36195,-58103,27623c96100,444326,104673,398605,104673,398605v,,-50483,7621,-60960,-31432c34188,328121,56095,296688,56095,296688v,,-63817,-8572,-45720,-75247c22758,171911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6;407568,289068;428523,354791;353275,381461;312318,464328;213258,431943;155155,459566;104673,398605;43713,367173;56095,296688;10375,221441;64668,172863" o:connectangles="0,0,0,0,0,0,0,0,0,0,0,0,0,0,0,0,0,0,0"/>
                </v:shape>
                <v:shape id="Freeform: Shape 3845" o:spid="_x0000_s1041" style="position:absolute;left:47943;top:12194;width:4572;height:4763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" path="m64668,172863v,,-19050,-53340,21907,-95250c117055,47133,173253,66183,173253,66183v,,,-71437,76200,-57150c291363,16653,299935,56658,299935,56658v,,52388,-25717,95250,24765c439000,131906,398995,172863,398995,172863v,,60008,11430,54293,58103c446620,290973,407568,289068,407568,289068v,,37147,27623,20955,65723c409473,399558,353275,381461,353275,381461v,,34290,58102,-40957,82867c237070,488141,213258,431943,213258,431943v,,-27623,36195,-58103,27623c96100,444326,104673,398606,104673,398606v,,-50483,7620,-60960,-31433c34188,328121,56095,296688,56095,296688v,,-63817,-8572,-45720,-75247c21805,172863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6;407568,289068;428523,354791;353275,381461;312318,464328;213258,431943;155155,459566;104673,398606;43713,367173;56095,296688;10375,221441;64668,172863" o:connectangles="0,0,0,0,0,0,0,0,0,0,0,0,0,0,0,0,0,0,0"/>
                </v:shape>
                <v:shape id="Freeform: Shape 3846" o:spid="_x0000_s1042" style="position:absolute;left:26769;top:21872;width:4572;height:4762;visibility:visible;mso-wrap-style:square;v-text-anchor:middle" coordsize="4572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" path="m64668,172863v,,-19050,-53340,21907,-95250c117055,47133,173253,66183,173253,66183v,,,-71437,76200,-57150c291363,16653,299935,56658,299935,56658v,,52388,-25718,95250,24765c439000,131905,398995,172863,398995,172863v,,60008,11430,54293,58102c446620,290973,407568,289068,407568,289068v,,37147,27623,20955,65723c409473,399558,353275,381460,353275,381460v,,34290,58103,-40957,82868c237070,489093,213258,431943,213258,431943v,,-27623,36195,-58103,27623c96100,444325,104673,398605,104673,398605v,,-50483,7620,-60960,-31432c34188,328121,56095,296688,56095,296688v,,-63817,-8572,-45720,-75248c21805,172863,64668,172863,64668,172863xe" fillcolor="#ffd2c5 [3205]" stroked="f">
                  <v:stroke joinstyle="miter"/>
                  <v:path arrowok="t" o:connecttype="custom" o:connectlocs="64668,172863;86575,77613;173253,66183;249453,9033;299935,56658;395185,81423;398995,172863;453288,230965;407568,289068;428523,354791;353275,381460;312318,464328;213258,431943;155155,459566;104673,398605;43713,367173;56095,296688;10375,221440;64668,172863" o:connectangles="0,0,0,0,0,0,0,0,0,0,0,0,0,0,0,0,0,0,0"/>
                </v:shape>
              </v:group>
              <v:shape id="Graphic 618" o:spid="_x0000_s1043" style="position:absolute;left:57705;top:26942;width:3048;height:3143;visibility:visible;mso-wrap-style:square;v-text-anchor:middle" coordsize="3048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" path="m44361,115828v,,-12382,-35243,14288,-61913c78651,33913,115799,46295,115799,46295v,,,-46672,49530,-38100c192951,12958,198666,39628,198666,39628v,,34290,-17145,62865,16192c290106,89158,264389,115828,264389,115828v,,39052,7620,36195,38100c295821,192980,270104,192028,270104,192028v,,24765,18097,14287,43815c272009,265370,234861,252988,234861,252988v,,22860,38100,-26670,54292c158661,323473,143421,285373,143421,285373v,,-18097,23812,-38100,18097c66269,292993,71984,263465,71984,263465v,,-33338,4763,-40005,-20955c25311,216793,39599,196790,39599,196790v,,-41910,-5715,-30480,-49530c15786,115828,44361,115828,44361,115828xe" fillcolor="#f47929 [3204]" stroked="f">
                <v:stroke joinstyle="miter"/>
                <v:path arrowok="t" o:connecttype="custom" o:connectlocs="44361,115828;58649,53915;115799,46295;165330,8195;198667,39628;261532,55820;264390,115828;300585,153928;270105,192028;284392,235843;234862,252988;208192,307280;143421,285373;105321,303470;71984,263465;31979,242510;39599,196790;9119,147260;44361,115828" o:connectangles="0,0,0,0,0,0,0,0,0,0,0,0,0,0,0,0,0,0,0"/>
              </v:shape>
              <v:group id="Group 3848" o:spid="_x0000_s1044" style="position:absolute;left:27794;top:13393;width:32337;height:24918" coordorigin="27794,13393" coordsize="32337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<v:shape id="Freeform: Shape 3849" o:spid="_x0000_s1045" style="position:absolute;left:55550;top:35739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" path="m130969,254794c62389,254794,7144,199549,7144,130969,7144,62389,62389,7144,130969,7144v68580,,123825,55245,123825,123825c255746,199549,199549,254794,130969,254794xm130969,44291v-47625,,-86678,39053,-86678,86678c44291,178594,83344,217646,130969,217646v47625,,86677,-39052,86677,-86677c217646,83344,179546,44291,130969,44291xe" fillcolor="#f2f2f2 [3052]" stroked="f">
                  <v:stroke joinstyle="miter"/>
                  <v:path arrowok="t" o:connecttype="custom" o:connectlocs="130969,254794;7144,130969;130969,7144;254794,130969;130969,254794;130969,44291;44291,130969;130969,217646;217646,130969;130969,44291" o:connectangles="0,0,0,0,0,0,0,0,0,0"/>
                </v:shape>
                <v:shape id="Freeform: Shape 3850" o:spid="_x0000_s1046" style="position:absolute;left:58417;top:27738;width:1714;height:1715;visibility:visible;mso-wrap-style:square;v-text-anchor:middle" coordsize="1714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" path="m88106,169069c43339,169069,7144,132874,7144,88106,7144,43339,43339,7144,88106,7144v44768,,80963,36195,80963,80962c169069,132874,132874,169069,88106,169069xm88106,31909v-31432,,-57150,25717,-57150,57150c30956,120491,56674,146209,88106,146209v31433,,57150,-25718,57150,-57150c145256,57626,119539,31909,88106,31909xe" fillcolor="#f2f2f2 [3052]" stroked="f">
                  <v:stroke joinstyle="miter"/>
                  <v:path arrowok="t" o:connecttype="custom" o:connectlocs="88106,169069;7144,88106;88106,7144;169069,88106;88106,169069;88106,31909;30956,89059;88106,146209;145256,89059;88106,31909" o:connectangles="0,0,0,0,0,0,0,0,0,0"/>
                </v:shape>
                <v:shape id="Freeform: Shape 3851" o:spid="_x0000_s1047" style="position:absolute;left:48968;top:13393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" path="m130969,254794c62389,254794,7144,199549,7144,130969,7144,62389,62389,7144,130969,7144v68580,,123825,55245,123825,123825c255746,198596,199549,254794,130969,254794xm130969,43339v-47625,,-86678,39052,-86678,86677c44291,177641,83344,216694,130969,216694v47625,,86677,-39053,86677,-86678c217646,82391,178594,43339,130969,43339xe" fillcolor="#f2f2f2 [3052]" stroked="f">
                  <v:stroke joinstyle="miter"/>
                  <v:path arrowok="t" o:connecttype="custom" o:connectlocs="130969,254794;7144,130969;130969,7144;254794,130969;130969,254794;130969,43339;44291,130016;130969,216694;217646,130016;130969,43339" o:connectangles="0,0,0,0,0,0,0,0,0,0"/>
                </v:shape>
                <v:shape id="Freeform: Shape 3852" o:spid="_x0000_s1048" style="position:absolute;left:27794;top:23071;width:2572;height:2572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" path="m130969,254794c62389,254794,7144,199549,7144,130969,7144,62389,62389,7144,130969,7144v68580,,123825,55245,123825,123825c255746,198596,199549,254794,130969,254794xm130969,44291v-47625,,-86678,39053,-86678,86678c44291,178594,83344,217646,130969,217646v47625,,86677,-39052,86677,-86677c217646,82391,178594,44291,130969,44291xe" fillcolor="#f2f2f2 [3052]" stroked="f">
                  <v:stroke joinstyle="miter"/>
                  <v:path arrowok="t" o:connecttype="custom" o:connectlocs="130969,254794;7144,130969;130969,7144;254794,130969;130969,254794;130969,44291;44291,130969;130969,217646;217646,130969;130969,44291" o:connectangles="0,0,0,0,0,0,0,0,0,0"/>
                </v:shape>
              </v:group>
              <v:shape id="Freeform: Shape 3853" o:spid="_x0000_s1049" style="position:absolute;left:28719;top:14275;width:30852;height:23155;visibility:visible;mso-wrap-style:square;v-text-anchor:middle" coordsize="3085148,231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" path="m2815590,2235518v21907,,40005,18097,40005,40005c2855595,2297430,2837497,2315528,2815590,2315528v-21908,,-40005,-18098,-40005,-40005c2775585,2253615,2793682,2235518,2815590,2235518xm3059430,1405890v14288,,25718,11430,25718,25717c3085148,1445895,3073718,1457325,3059430,1457325v-14287,,-25717,-11430,-25717,-25718c3033713,1417320,3045143,1405890,3059430,1405890xm40005,967740v21907,,40005,18097,40005,40005c80010,1029652,61912,1047750,40005,1047750,18097,1047750,,1029652,,1007745,,985837,18097,967740,40005,967740xm2157413,v21907,,40005,18097,40005,40005c2197418,61912,2179320,80010,2157413,80010v-21908,,-40005,-18098,-40005,-40005c2117408,18097,2135505,,2157413,xe" fillcolor="#354f42 [3207]" stroked="f">
                <v:stroke joinstyle="miter"/>
                <v:path arrowok="t" o:connecttype="custom" o:connectlocs="2815590,2235520;2855595,2275525;2815590,2315530;2775585,2275525;2815590,2235520;3059430,1405891;3085148,1431608;3059430,1457326;3033713,1431608;3059430,1405891;40005,967741;80010,1007746;40005,1047751;0,1007746;40005,967741;2157413,0;2197418,40005;2157413,80010;2117408,40005;2157413,0" o:connectangles="0,0,0,0,0,0,0,0,0,0,0,0,0,0,0,0,0,0,0,0"/>
              </v:shape>
              <v:group id="Group 3854" o:spid="_x0000_s1050" style="position:absolute;left:25978;top:29905;width:6470;height:6770" coordorigin="25978,29905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  <o:lock v:ext="edit" aspectratio="t"/>
                <v:shape id="Freeform: Shape 3855" o:spid="_x0000_s1051" style="position:absolute;left:26065;top:31017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856" o:spid="_x0000_s1052" style="position:absolute;left:25978;top:30934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857" o:spid="_x0000_s1053" style="position:absolute;left:27526;top:34534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858" o:spid="_x0000_s1054" style="position:absolute;left:27469;top:34368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859" o:spid="_x0000_s1055" style="position:absolute;left:27830;top:33842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860" o:spid="_x0000_s1056" style="position:absolute;left:27746;top:33731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861" o:spid="_x0000_s1057" style="position:absolute;left:27969;top:33177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862" o:spid="_x0000_s1058" style="position:absolute;left:27885;top:33066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863" o:spid="_x0000_s1059" style="position:absolute;left:26697;top:3112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864" o:spid="_x0000_s1060" style="position:absolute;left:26622;top:31037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865" o:spid="_x0000_s1061" style="position:absolute;left:28505;top:2994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866" o:spid="_x0000_s1062" style="position:absolute;left:28395;top:29905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867" o:spid="_x0000_s1063" style="position:absolute;left:28281;top:30704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868" o:spid="_x0000_s1064" style="position:absolute;left:28273;top:30645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869" o:spid="_x0000_s1065" style="position:absolute;left:27496;top:31608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870" o:spid="_x0000_s1066" style="position:absolute;left:27420;top:31508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871" o:spid="_x0000_s1067" style="position:absolute;left:29530;top:31820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872" o:spid="_x0000_s1068" style="position:absolute;left:29447;top:31820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873" o:spid="_x0000_s1069" style="position:absolute;left:29419;top:31958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874" o:spid="_x0000_s1070" style="position:absolute;left:29308;top:3195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875" o:spid="_x0000_s1071" style="position:absolute;left:28782;top:3179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876" o:spid="_x0000_s1072" style="position:absolute;left:28644;top:31758;width:3877;height:4430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877" o:spid="_x0000_s1073" style="position:absolute;left:28731;top:31238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878" o:spid="_x0000_s1074" style="position:absolute;left:28640;top:31166;width:3600;height:3601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879" o:spid="_x0000_s1075" style="position:absolute;left:28089;top:32651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880" o:spid="_x0000_s1076" style="position:absolute;left:27983;top:32540;width:3601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881" o:spid="_x0000_s1077" style="position:absolute;left:28672;top:32001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882" o:spid="_x0000_s1078" style="position:absolute;left:28649;top:31955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883" o:spid="_x0000_s1079" style="position:absolute;left:29440;top:32798;width:1385;height:1384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884" o:spid="_x0000_s1080" style="position:absolute;left:32740;top:13575;width:5060;height:5293;rotation:2016475fd" coordorigin="32740,13574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">
                <o:lock v:ext="edit" aspectratio="t"/>
                <v:shape id="Freeform: Shape 3885" o:spid="_x0000_s1081" style="position:absolute;left:32827;top:14686;width:3601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886" o:spid="_x0000_s1082" style="position:absolute;left:32740;top:14603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887" o:spid="_x0000_s1083" style="position:absolute;left:34288;top:18203;width:4708;height:3324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888" o:spid="_x0000_s1084" style="position:absolute;left:34232;top:18037;width:4707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889" o:spid="_x0000_s1085" style="position:absolute;left:34593;top:1751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890" o:spid="_x0000_s1086" style="position:absolute;left:34508;top:17400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891" o:spid="_x0000_s1087" style="position:absolute;left:34731;top:16846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892" o:spid="_x0000_s1088" style="position:absolute;left:34647;top:16736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893" o:spid="_x0000_s1089" style="position:absolute;left:33460;top:14791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894" o:spid="_x0000_s1090" style="position:absolute;left:33384;top:14707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895" o:spid="_x0000_s1091" style="position:absolute;left:35268;top:1361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896" o:spid="_x0000_s1092" style="position:absolute;left:35157;top:13574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897" o:spid="_x0000_s1093" style="position:absolute;left:35043;top:14373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898" o:spid="_x0000_s1094" style="position:absolute;left:35036;top:1431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899" o:spid="_x0000_s1095" style="position:absolute;left:34258;top:1527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900" o:spid="_x0000_s1096" style="position:absolute;left:34182;top:15177;width:3601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901" o:spid="_x0000_s1097" style="position:absolute;left:36292;top:1548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902" o:spid="_x0000_s1098" style="position:absolute;left:36209;top:1548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903" o:spid="_x0000_s1099" style="position:absolute;left:36181;top:15628;width:3601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04" o:spid="_x0000_s1100" style="position:absolute;left:36071;top:1562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905" o:spid="_x0000_s1101" style="position:absolute;left:35545;top:1546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06" o:spid="_x0000_s1102" style="position:absolute;left:35406;top:15427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907" o:spid="_x0000_s1103" style="position:absolute;left:35493;top:1490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908" o:spid="_x0000_s1104" style="position:absolute;left:35402;top:14836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909" o:spid="_x0000_s1105" style="position:absolute;left:34851;top:16320;width:3323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910" o:spid="_x0000_s1106" style="position:absolute;left:34746;top:16209;width:3600;height:3047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911" o:spid="_x0000_s1107" style="position:absolute;left:35434;top:15670;width:2770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912" o:spid="_x0000_s1108" style="position:absolute;left:35412;top:15624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913" o:spid="_x0000_s1109" style="position:absolute;left:36202;top:16467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914" o:spid="_x0000_s1110" style="position:absolute;left:55805;top:20948;width:5464;height:5718;rotation:2016475fd" coordorigin="55805,20948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">
                <o:lock v:ext="edit" aspectratio="t"/>
                <v:shape id="Freeform: Shape 3915" o:spid="_x0000_s1111" style="position:absolute;left:55892;top:22060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916" o:spid="_x0000_s1112" style="position:absolute;left:55805;top:21977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917" o:spid="_x0000_s1113" style="position:absolute;left:57352;top:25577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918" o:spid="_x0000_s1114" style="position:absolute;left:57296;top:25411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919" o:spid="_x0000_s1115" style="position:absolute;left:57657;top:24885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920" o:spid="_x0000_s1116" style="position:absolute;left:57573;top:2477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921" o:spid="_x0000_s1117" style="position:absolute;left:57795;top:24220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922" o:spid="_x0000_s1118" style="position:absolute;left:57711;top:2410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923" o:spid="_x0000_s1119" style="position:absolute;left:56524;top:22165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924" o:spid="_x0000_s1120" style="position:absolute;left:56449;top:22081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925" o:spid="_x0000_s1121" style="position:absolute;left:58332;top:20986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926" o:spid="_x0000_s1122" style="position:absolute;left:58221;top:20948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927" o:spid="_x0000_s1123" style="position:absolute;left:58108;top:21747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928" o:spid="_x0000_s1124" style="position:absolute;left:58100;top:21688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929" o:spid="_x0000_s1125" style="position:absolute;left:57322;top:22651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930" o:spid="_x0000_s1126" style="position:absolute;left:57247;top:22551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931" o:spid="_x0000_s1127" style="position:absolute;left:59357;top:22863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932" o:spid="_x0000_s1128" style="position:absolute;left:59274;top:22863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933" o:spid="_x0000_s1129" style="position:absolute;left:59246;top:2300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34" o:spid="_x0000_s1130" style="position:absolute;left:59135;top:2299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935" o:spid="_x0000_s1131" style="position:absolute;left:58609;top:22835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36" o:spid="_x0000_s1132" style="position:absolute;left:58471;top:22801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937" o:spid="_x0000_s1133" style="position:absolute;left:58557;top:22281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938" o:spid="_x0000_s1134" style="position:absolute;left:58466;top:22210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939" o:spid="_x0000_s1135" style="position:absolute;left:57916;top:23694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940" o:spid="_x0000_s1136" style="position:absolute;left:57810;top:23583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941" o:spid="_x0000_s1137" style="position:absolute;left:58499;top:23044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942" o:spid="_x0000_s1138" style="position:absolute;left:58476;top:22998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943" o:spid="_x0000_s1139" style="position:absolute;left:59267;top:23841;width:1384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944" o:spid="_x0000_s1140" style="position:absolute;left:56083;top:21152;width:5290;height:5535;rotation:-459746fd" coordorigin="56083,21152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">
                <o:lock v:ext="edit" aspectratio="t"/>
                <v:shape id="Freeform: Shape 3945" o:spid="_x0000_s1141" style="position:absolute;left:56170;top:22264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946" o:spid="_x0000_s1142" style="position:absolute;left:56083;top:22181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947" o:spid="_x0000_s1143" style="position:absolute;left:57631;top:25781;width:4707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948" o:spid="_x0000_s1144" style="position:absolute;left:57574;top:25615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949" o:spid="_x0000_s1145" style="position:absolute;left:57935;top:25089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950" o:spid="_x0000_s1146" style="position:absolute;left:57851;top:24978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951" o:spid="_x0000_s1147" style="position:absolute;left:58074;top:24424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952" o:spid="_x0000_s1148" style="position:absolute;left:57990;top:24313;width:4430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953" o:spid="_x0000_s1149" style="position:absolute;left:56802;top:2236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954" o:spid="_x0000_s1150" style="position:absolute;left:56727;top:2228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955" o:spid="_x0000_s1151" style="position:absolute;left:58610;top:21190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956" o:spid="_x0000_s1152" style="position:absolute;left:58500;top:21152;width:4153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957" o:spid="_x0000_s1153" style="position:absolute;left:58386;top:2195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958" o:spid="_x0000_s1154" style="position:absolute;left:58378;top:21892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959" o:spid="_x0000_s1155" style="position:absolute;left:57601;top:22855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960" o:spid="_x0000_s1156" style="position:absolute;left:57525;top:22755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961" o:spid="_x0000_s1157" style="position:absolute;left:59635;top:23067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962" o:spid="_x0000_s1158" style="position:absolute;left:59552;top:23067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963" o:spid="_x0000_s1159" style="position:absolute;left:59524;top:2320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64" o:spid="_x0000_s1160" style="position:absolute;left:59413;top:23199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965" o:spid="_x0000_s1161" style="position:absolute;left:58887;top:2303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66" o:spid="_x0000_s1162" style="position:absolute;left:58749;top:23005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967" o:spid="_x0000_s1163" style="position:absolute;left:58835;top:22485;width:3324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968" o:spid="_x0000_s1164" style="position:absolute;left:58745;top:22414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969" o:spid="_x0000_s1165" style="position:absolute;left:58194;top:23898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970" o:spid="_x0000_s1166" style="position:absolute;left:58088;top:23787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971" o:spid="_x0000_s1167" style="position:absolute;left:58777;top:23248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972" o:spid="_x0000_s1168" style="position:absolute;left:58754;top:23202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973" o:spid="_x0000_s1169" style="position:absolute;left:59545;top:24045;width:1384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974" o:spid="_x0000_s1170" style="position:absolute;left:46980;top:41133;width:4592;height:4804;rotation:-459746fd" coordorigin="46980,41133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">
                <o:lock v:ext="edit" aspectratio="t"/>
                <v:shape id="Freeform: Shape 3975" o:spid="_x0000_s1171" style="position:absolute;left:47067;top:42245;width:3600;height:4707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976" o:spid="_x0000_s1172" style="position:absolute;left:46980;top:42162;width:3877;height:4707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977" o:spid="_x0000_s1173" style="position:absolute;left:48528;top:45762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978" o:spid="_x0000_s1174" style="position:absolute;left:48471;top:45595;width:4708;height:3601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979" o:spid="_x0000_s1175" style="position:absolute;left:48832;top:45069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980" o:spid="_x0000_s1176" style="position:absolute;left:48748;top:4495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981" o:spid="_x0000_s1177" style="position:absolute;left:48971;top:44405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982" o:spid="_x0000_s1178" style="position:absolute;left:48887;top:4429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983" o:spid="_x0000_s1179" style="position:absolute;left:47699;top:42349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984" o:spid="_x0000_s1180" style="position:absolute;left:47624;top:42265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985" o:spid="_x0000_s1181" style="position:absolute;left:49507;top:41171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986" o:spid="_x0000_s1182" style="position:absolute;left:49397;top:41133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987" o:spid="_x0000_s1183" style="position:absolute;left:49283;top:41931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988" o:spid="_x0000_s1184" style="position:absolute;left:49275;top:41872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989" o:spid="_x0000_s1185" style="position:absolute;left:48498;top:42836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990" o:spid="_x0000_s1186" style="position:absolute;left:48422;top:42736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991" o:spid="_x0000_s1187" style="position:absolute;left:50532;top:43048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992" o:spid="_x0000_s1188" style="position:absolute;left:50449;top:43048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993" o:spid="_x0000_s1189" style="position:absolute;left:50421;top:4318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94" o:spid="_x0000_s1190" style="position:absolute;left:50310;top:43179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995" o:spid="_x0000_s1191" style="position:absolute;left:49784;top:43020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996" o:spid="_x0000_s1192" style="position:absolute;left:49646;top:42985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997" o:spid="_x0000_s1193" style="position:absolute;left:49733;top:42465;width:3323;height:3324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998" o:spid="_x0000_s1194" style="position:absolute;left:49642;top:42394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999" o:spid="_x0000_s1195" style="position:absolute;left:49091;top:43878;width:3323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4000" o:spid="_x0000_s1196" style="position:absolute;left:48985;top:43768;width:3601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4001" o:spid="_x0000_s1197" style="position:absolute;left:49674;top:43228;width:2769;height:3047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4002" o:spid="_x0000_s1198" style="position:absolute;left:49651;top:43182;width:3047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4003" o:spid="_x0000_s1199" style="position:absolute;left:50442;top:44025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</v:group>
          </w:pict>
        </mc:Fallback>
      </mc:AlternateContent>
    </w:r>
  </w:p>
  <w:p w14:paraId="200722C2" w14:textId="77777777" w:rsidR="00ED2BC7" w:rsidRPr="00ED2BC7" w:rsidRDefault="00ED2BC7" w:rsidP="00ED2B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803D" w14:textId="77777777" w:rsidR="004E5BE9" w:rsidRDefault="00967B5A" w:rsidP="009C25E6">
    <w:pPr>
      <w:pStyle w:val="Header"/>
    </w:pPr>
    <w:r w:rsidRPr="00967B5A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D5C4394" wp14:editId="17995C36">
              <wp:simplePos x="0" y="0"/>
              <wp:positionH relativeFrom="column">
                <wp:posOffset>3590104</wp:posOffset>
              </wp:positionH>
              <wp:positionV relativeFrom="paragraph">
                <wp:posOffset>-108585</wp:posOffset>
              </wp:positionV>
              <wp:extent cx="3543300" cy="4749421"/>
              <wp:effectExtent l="0" t="0" r="0" b="0"/>
              <wp:wrapNone/>
              <wp:docPr id="3820" name="Rectangle 1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4749421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15AEA1" id="Rectangle 1" o:spid="_x0000_s1026" alt="decorative elements" style="position:absolute;margin-left:282.7pt;margin-top:-8.55pt;width:279pt;height:373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" fillcolor="#f2f2f2 [3052]" stroked="f" strokeweight="1pt"/>
          </w:pict>
        </mc:Fallback>
      </mc:AlternateContent>
    </w:r>
    <w:r w:rsidRPr="00967B5A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173361E" wp14:editId="6BF00712">
              <wp:simplePos x="0" y="0"/>
              <wp:positionH relativeFrom="column">
                <wp:posOffset>5240740</wp:posOffset>
              </wp:positionH>
              <wp:positionV relativeFrom="paragraph">
                <wp:posOffset>3603009</wp:posOffset>
              </wp:positionV>
              <wp:extent cx="328479" cy="343695"/>
              <wp:effectExtent l="0" t="0" r="14605" b="0"/>
              <wp:wrapNone/>
              <wp:docPr id="3698" name="Group 152" descr="decorative elements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479" cy="343695"/>
                        <a:chOff x="1" y="2"/>
                        <a:chExt cx="328480" cy="343694"/>
                      </a:xfrm>
                    </wpg:grpSpPr>
                    <wpg:grpSp>
                      <wpg:cNvPr id="3699" name="Group 3699"/>
                      <wpg:cNvGrpSpPr>
                        <a:grpSpLocks noChangeAspect="1"/>
                      </wpg:cNvGrpSpPr>
                      <wpg:grpSpPr>
                        <a:xfrm rot="2279090">
                          <a:off x="1" y="2"/>
                          <a:ext cx="328480" cy="343694"/>
                          <a:chOff x="0" y="0"/>
                          <a:chExt cx="770588" cy="806288"/>
                        </a:xfrm>
                      </wpg:grpSpPr>
                      <wps:wsp>
                        <wps:cNvPr id="3700" name="Freeform: Shape 3700"/>
                        <wps:cNvSpPr/>
                        <wps:spPr>
                          <a:xfrm>
                            <a:off x="8706" y="111191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1" name="Freeform: Shape 3701"/>
                        <wps:cNvSpPr/>
                        <wps:spPr>
                          <a:xfrm>
                            <a:off x="0" y="102884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2" name="Freeform: Shape 3702"/>
                        <wps:cNvSpPr/>
                        <wps:spPr>
                          <a:xfrm>
                            <a:off x="154762" y="462894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3" name="Freeform: Shape 3703"/>
                        <wps:cNvSpPr/>
                        <wps:spPr>
                          <a:xfrm>
                            <a:off x="149116" y="446278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4" name="Freeform: Shape 3704"/>
                        <wps:cNvSpPr/>
                        <wps:spPr>
                          <a:xfrm>
                            <a:off x="185225" y="393661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5" name="Freeform: Shape 3705"/>
                        <wps:cNvSpPr/>
                        <wps:spPr>
                          <a:xfrm>
                            <a:off x="176809" y="382584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6" name="Freeform: Shape 3706"/>
                        <wps:cNvSpPr/>
                        <wps:spPr>
                          <a:xfrm>
                            <a:off x="199071" y="327197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7" name="Freeform: Shape 3707"/>
                        <wps:cNvSpPr/>
                        <wps:spPr>
                          <a:xfrm>
                            <a:off x="190655" y="31612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8" name="Freeform: Shape 3708"/>
                        <wps:cNvSpPr/>
                        <wps:spPr>
                          <a:xfrm>
                            <a:off x="71918" y="121666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09" name="Freeform: Shape 3709"/>
                        <wps:cNvSpPr/>
                        <wps:spPr>
                          <a:xfrm>
                            <a:off x="64414" y="113240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0" name="Freeform: Shape 3710"/>
                        <wps:cNvSpPr/>
                        <wps:spPr>
                          <a:xfrm>
                            <a:off x="252727" y="3826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1" name="Freeform: Shape 3711"/>
                        <wps:cNvSpPr/>
                        <wps:spPr>
                          <a:xfrm>
                            <a:off x="241650" y="0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2" name="Freeform: Shape 3712"/>
                        <wps:cNvSpPr/>
                        <wps:spPr>
                          <a:xfrm>
                            <a:off x="230296" y="79870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3" name="Freeform: Shape 3713"/>
                        <wps:cNvSpPr/>
                        <wps:spPr>
                          <a:xfrm>
                            <a:off x="229534" y="73960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4" name="Freeform: Shape 3714"/>
                        <wps:cNvSpPr/>
                        <wps:spPr>
                          <a:xfrm>
                            <a:off x="151754" y="170285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5" name="Freeform: Shape 3715"/>
                        <wps:cNvSpPr/>
                        <wps:spPr>
                          <a:xfrm>
                            <a:off x="144205" y="160284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6" name="Freeform: Shape 3716"/>
                        <wps:cNvSpPr/>
                        <wps:spPr>
                          <a:xfrm>
                            <a:off x="355192" y="191501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7" name="Freeform: Shape 3717"/>
                        <wps:cNvSpPr/>
                        <wps:spPr>
                          <a:xfrm>
                            <a:off x="346884" y="191501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8" name="Freeform: Shape 3718"/>
                        <wps:cNvSpPr/>
                        <wps:spPr>
                          <a:xfrm>
                            <a:off x="344114" y="205348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19" name="Freeform: Shape 3719"/>
                        <wps:cNvSpPr/>
                        <wps:spPr>
                          <a:xfrm>
                            <a:off x="333037" y="204642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0" name="Freeform: Shape 3720"/>
                        <wps:cNvSpPr/>
                        <wps:spPr>
                          <a:xfrm>
                            <a:off x="280420" y="188732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1" name="Freeform: Shape 3721"/>
                        <wps:cNvSpPr/>
                        <wps:spPr>
                          <a:xfrm>
                            <a:off x="266574" y="185257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2" name="Freeform: Shape 3722"/>
                        <wps:cNvSpPr/>
                        <wps:spPr>
                          <a:xfrm>
                            <a:off x="275244" y="133274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3" name="Freeform: Shape 3723"/>
                        <wps:cNvSpPr/>
                        <wps:spPr>
                          <a:xfrm>
                            <a:off x="266158" y="126151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4" name="Freeform: Shape 3724"/>
                        <wps:cNvSpPr/>
                        <wps:spPr>
                          <a:xfrm>
                            <a:off x="211092" y="274581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5" name="Freeform: Shape 3725"/>
                        <wps:cNvSpPr/>
                        <wps:spPr>
                          <a:xfrm>
                            <a:off x="200537" y="263503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6" name="Freeform: Shape 3726"/>
                        <wps:cNvSpPr/>
                        <wps:spPr>
                          <a:xfrm>
                            <a:off x="269388" y="209571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7" name="Freeform: Shape 3727"/>
                        <wps:cNvSpPr/>
                        <wps:spPr>
                          <a:xfrm>
                            <a:off x="267116" y="204965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28" name="Freeform: Shape 3728"/>
                        <wps:cNvSpPr/>
                        <wps:spPr>
                          <a:xfrm>
                            <a:off x="346183" y="289278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729" name="Group 3729"/>
                      <wpg:cNvGrpSpPr>
                        <a:grpSpLocks noChangeAspect="1"/>
                      </wpg:cNvGrpSpPr>
                      <wpg:grpSpPr>
                        <a:xfrm rot="21179090">
                          <a:off x="52061" y="54473"/>
                          <a:ext cx="224354" cy="234750"/>
                          <a:chOff x="52062" y="54473"/>
                          <a:chExt cx="770588" cy="806288"/>
                        </a:xfrm>
                      </wpg:grpSpPr>
                      <wps:wsp>
                        <wps:cNvPr id="3730" name="Freeform: Shape 3730"/>
                        <wps:cNvSpPr/>
                        <wps:spPr>
                          <a:xfrm>
                            <a:off x="60768" y="165664"/>
                            <a:ext cx="360010" cy="470782"/>
                          </a:xfrm>
                          <a:custGeom>
                            <a:avLst/>
                            <a:gdLst>
                              <a:gd name="connsiteX0" fmla="*/ 231559 w 360009"/>
                              <a:gd name="connsiteY0" fmla="*/ 458320 h 470782"/>
                              <a:gd name="connsiteX1" fmla="*/ 26631 w 360009"/>
                              <a:gd name="connsiteY1" fmla="*/ 184159 h 470782"/>
                              <a:gd name="connsiteX2" fmla="*/ 209405 w 360009"/>
                              <a:gd name="connsiteY2" fmla="*/ 20770 h 470782"/>
                              <a:gd name="connsiteX3" fmla="*/ 350640 w 360009"/>
                              <a:gd name="connsiteY3" fmla="*/ 76156 h 470782"/>
                              <a:gd name="connsiteX4" fmla="*/ 231559 w 360009"/>
                              <a:gd name="connsiteY4" fmla="*/ 45832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70782">
                                <a:moveTo>
                                  <a:pt x="231559" y="458320"/>
                                </a:moveTo>
                                <a:cubicBezTo>
                                  <a:pt x="231559" y="458320"/>
                                  <a:pt x="-20448" y="397396"/>
                                  <a:pt x="26631" y="184159"/>
                                </a:cubicBezTo>
                                <a:cubicBezTo>
                                  <a:pt x="54324" y="51232"/>
                                  <a:pt x="154019" y="20770"/>
                                  <a:pt x="209405" y="20770"/>
                                </a:cubicBezTo>
                                <a:cubicBezTo>
                                  <a:pt x="264791" y="20770"/>
                                  <a:pt x="350640" y="76156"/>
                                  <a:pt x="350640" y="76156"/>
                                </a:cubicBezTo>
                                <a:lnTo>
                                  <a:pt x="231559" y="45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1" name="Freeform: Shape 3731"/>
                        <wps:cNvSpPr/>
                        <wps:spPr>
                          <a:xfrm>
                            <a:off x="52062" y="157357"/>
                            <a:ext cx="387703" cy="470782"/>
                          </a:xfrm>
                          <a:custGeom>
                            <a:avLst/>
                            <a:gdLst>
                              <a:gd name="connsiteX0" fmla="*/ 240265 w 387703"/>
                              <a:gd name="connsiteY0" fmla="*/ 466628 h 470782"/>
                              <a:gd name="connsiteX1" fmla="*/ 143340 w 387703"/>
                              <a:gd name="connsiteY1" fmla="*/ 433397 h 470782"/>
                              <a:gd name="connsiteX2" fmla="*/ 63030 w 387703"/>
                              <a:gd name="connsiteY2" fmla="*/ 369702 h 470782"/>
                              <a:gd name="connsiteX3" fmla="*/ 21490 w 387703"/>
                              <a:gd name="connsiteY3" fmla="*/ 275546 h 470782"/>
                              <a:gd name="connsiteX4" fmla="*/ 32567 w 387703"/>
                              <a:gd name="connsiteY4" fmla="*/ 173082 h 470782"/>
                              <a:gd name="connsiteX5" fmla="*/ 171033 w 387703"/>
                              <a:gd name="connsiteY5" fmla="*/ 29078 h 470782"/>
                              <a:gd name="connsiteX6" fmla="*/ 220880 w 387703"/>
                              <a:gd name="connsiteY6" fmla="*/ 20770 h 470782"/>
                              <a:gd name="connsiteX7" fmla="*/ 273497 w 387703"/>
                              <a:gd name="connsiteY7" fmla="*/ 31847 h 470782"/>
                              <a:gd name="connsiteX8" fmla="*/ 364884 w 387703"/>
                              <a:gd name="connsiteY8" fmla="*/ 76156 h 470782"/>
                              <a:gd name="connsiteX9" fmla="*/ 370423 w 387703"/>
                              <a:gd name="connsiteY9" fmla="*/ 78925 h 470782"/>
                              <a:gd name="connsiteX10" fmla="*/ 367654 w 387703"/>
                              <a:gd name="connsiteY10" fmla="*/ 87233 h 470782"/>
                              <a:gd name="connsiteX11" fmla="*/ 303960 w 387703"/>
                              <a:gd name="connsiteY11" fmla="*/ 281085 h 470782"/>
                              <a:gd name="connsiteX12" fmla="*/ 240265 w 387703"/>
                              <a:gd name="connsiteY12" fmla="*/ 466628 h 470782"/>
                              <a:gd name="connsiteX13" fmla="*/ 237496 w 387703"/>
                              <a:gd name="connsiteY13" fmla="*/ 466628 h 470782"/>
                              <a:gd name="connsiteX14" fmla="*/ 290113 w 387703"/>
                              <a:gd name="connsiteY14" fmla="*/ 270007 h 470782"/>
                              <a:gd name="connsiteX15" fmla="*/ 348268 w 387703"/>
                              <a:gd name="connsiteY15" fmla="*/ 81695 h 470782"/>
                              <a:gd name="connsiteX16" fmla="*/ 353807 w 387703"/>
                              <a:gd name="connsiteY16" fmla="*/ 92772 h 470782"/>
                              <a:gd name="connsiteX17" fmla="*/ 267959 w 387703"/>
                              <a:gd name="connsiteY17" fmla="*/ 45694 h 470782"/>
                              <a:gd name="connsiteX18" fmla="*/ 220880 w 387703"/>
                              <a:gd name="connsiteY18" fmla="*/ 34616 h 470782"/>
                              <a:gd name="connsiteX19" fmla="*/ 173802 w 387703"/>
                              <a:gd name="connsiteY19" fmla="*/ 40155 h 470782"/>
                              <a:gd name="connsiteX20" fmla="*/ 90723 w 387703"/>
                              <a:gd name="connsiteY20" fmla="*/ 90002 h 470782"/>
                              <a:gd name="connsiteX21" fmla="*/ 43645 w 387703"/>
                              <a:gd name="connsiteY21" fmla="*/ 175851 h 470782"/>
                              <a:gd name="connsiteX22" fmla="*/ 76876 w 387703"/>
                              <a:gd name="connsiteY22" fmla="*/ 358625 h 470782"/>
                              <a:gd name="connsiteX23" fmla="*/ 237496 w 387703"/>
                              <a:gd name="connsiteY23" fmla="*/ 466628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87703" h="470782">
                                <a:moveTo>
                                  <a:pt x="240265" y="466628"/>
                                </a:moveTo>
                                <a:cubicBezTo>
                                  <a:pt x="207034" y="461090"/>
                                  <a:pt x="173802" y="447243"/>
                                  <a:pt x="143340" y="433397"/>
                                </a:cubicBezTo>
                                <a:cubicBezTo>
                                  <a:pt x="112877" y="416781"/>
                                  <a:pt x="85184" y="394626"/>
                                  <a:pt x="63030" y="369702"/>
                                </a:cubicBezTo>
                                <a:cubicBezTo>
                                  <a:pt x="40875" y="342009"/>
                                  <a:pt x="24259" y="308778"/>
                                  <a:pt x="21490" y="275546"/>
                                </a:cubicBezTo>
                                <a:cubicBezTo>
                                  <a:pt x="18721" y="239545"/>
                                  <a:pt x="24259" y="206313"/>
                                  <a:pt x="32567" y="173082"/>
                                </a:cubicBezTo>
                                <a:cubicBezTo>
                                  <a:pt x="54722" y="106618"/>
                                  <a:pt x="104569" y="51232"/>
                                  <a:pt x="171033" y="29078"/>
                                </a:cubicBezTo>
                                <a:cubicBezTo>
                                  <a:pt x="187649" y="23539"/>
                                  <a:pt x="204264" y="20770"/>
                                  <a:pt x="220880" y="20770"/>
                                </a:cubicBezTo>
                                <a:cubicBezTo>
                                  <a:pt x="240265" y="20770"/>
                                  <a:pt x="256881" y="26308"/>
                                  <a:pt x="273497" y="31847"/>
                                </a:cubicBezTo>
                                <a:cubicBezTo>
                                  <a:pt x="306729" y="42924"/>
                                  <a:pt x="337191" y="59540"/>
                                  <a:pt x="364884" y="76156"/>
                                </a:cubicBezTo>
                                <a:lnTo>
                                  <a:pt x="370423" y="78925"/>
                                </a:lnTo>
                                <a:lnTo>
                                  <a:pt x="367654" y="87233"/>
                                </a:lnTo>
                                <a:cubicBezTo>
                                  <a:pt x="348268" y="150927"/>
                                  <a:pt x="326114" y="217391"/>
                                  <a:pt x="303960" y="281085"/>
                                </a:cubicBezTo>
                                <a:cubicBezTo>
                                  <a:pt x="284574" y="344779"/>
                                  <a:pt x="262420" y="408473"/>
                                  <a:pt x="240265" y="466628"/>
                                </a:cubicBezTo>
                                <a:close/>
                                <a:moveTo>
                                  <a:pt x="237496" y="466628"/>
                                </a:moveTo>
                                <a:cubicBezTo>
                                  <a:pt x="254112" y="400165"/>
                                  <a:pt x="273497" y="333702"/>
                                  <a:pt x="290113" y="270007"/>
                                </a:cubicBezTo>
                                <a:cubicBezTo>
                                  <a:pt x="309498" y="206313"/>
                                  <a:pt x="326114" y="142619"/>
                                  <a:pt x="348268" y="81695"/>
                                </a:cubicBezTo>
                                <a:lnTo>
                                  <a:pt x="353807" y="92772"/>
                                </a:lnTo>
                                <a:cubicBezTo>
                                  <a:pt x="326114" y="76156"/>
                                  <a:pt x="298421" y="59540"/>
                                  <a:pt x="267959" y="45694"/>
                                </a:cubicBezTo>
                                <a:cubicBezTo>
                                  <a:pt x="251343" y="40155"/>
                                  <a:pt x="234727" y="37386"/>
                                  <a:pt x="220880" y="34616"/>
                                </a:cubicBezTo>
                                <a:cubicBezTo>
                                  <a:pt x="204264" y="34616"/>
                                  <a:pt x="187649" y="34616"/>
                                  <a:pt x="173802" y="40155"/>
                                </a:cubicBezTo>
                                <a:cubicBezTo>
                                  <a:pt x="143340" y="48463"/>
                                  <a:pt x="112877" y="65079"/>
                                  <a:pt x="90723" y="90002"/>
                                </a:cubicBezTo>
                                <a:cubicBezTo>
                                  <a:pt x="65799" y="112157"/>
                                  <a:pt x="51953" y="142619"/>
                                  <a:pt x="43645" y="175851"/>
                                </a:cubicBezTo>
                                <a:cubicBezTo>
                                  <a:pt x="27029" y="239545"/>
                                  <a:pt x="35337" y="308778"/>
                                  <a:pt x="76876" y="358625"/>
                                </a:cubicBezTo>
                                <a:cubicBezTo>
                                  <a:pt x="115647" y="408473"/>
                                  <a:pt x="176571" y="444474"/>
                                  <a:pt x="237496" y="466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2" name="Freeform: Shape 3732"/>
                        <wps:cNvSpPr/>
                        <wps:spPr>
                          <a:xfrm>
                            <a:off x="206824" y="517367"/>
                            <a:ext cx="470782" cy="332317"/>
                          </a:xfrm>
                          <a:custGeom>
                            <a:avLst/>
                            <a:gdLst>
                              <a:gd name="connsiteX0" fmla="*/ 459360 w 470782"/>
                              <a:gd name="connsiteY0" fmla="*/ 98310 h 332316"/>
                              <a:gd name="connsiteX1" fmla="*/ 207353 w 470782"/>
                              <a:gd name="connsiteY1" fmla="*/ 330932 h 332316"/>
                              <a:gd name="connsiteX2" fmla="*/ 24578 w 470782"/>
                              <a:gd name="connsiteY2" fmla="*/ 167543 h 332316"/>
                              <a:gd name="connsiteX3" fmla="*/ 66118 w 470782"/>
                              <a:gd name="connsiteY3" fmla="*/ 20770 h 332316"/>
                              <a:gd name="connsiteX4" fmla="*/ 459360 w 470782"/>
                              <a:gd name="connsiteY4" fmla="*/ 983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0782" h="332316">
                                <a:moveTo>
                                  <a:pt x="459360" y="98310"/>
                                </a:moveTo>
                                <a:cubicBezTo>
                                  <a:pt x="459360" y="98310"/>
                                  <a:pt x="337510" y="366933"/>
                                  <a:pt x="207353" y="330932"/>
                                </a:cubicBezTo>
                                <a:cubicBezTo>
                                  <a:pt x="77195" y="294931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59360" y="9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3" name="Freeform: Shape 3733"/>
                        <wps:cNvSpPr/>
                        <wps:spPr>
                          <a:xfrm>
                            <a:off x="201178" y="500751"/>
                            <a:ext cx="470782" cy="360010"/>
                          </a:xfrm>
                          <a:custGeom>
                            <a:avLst/>
                            <a:gdLst>
                              <a:gd name="connsiteX0" fmla="*/ 467775 w 470782"/>
                              <a:gd name="connsiteY0" fmla="*/ 112157 h 360009"/>
                              <a:gd name="connsiteX1" fmla="*/ 426236 w 470782"/>
                              <a:gd name="connsiteY1" fmla="*/ 200775 h 360009"/>
                              <a:gd name="connsiteX2" fmla="*/ 368080 w 470782"/>
                              <a:gd name="connsiteY2" fmla="*/ 281085 h 360009"/>
                              <a:gd name="connsiteX3" fmla="*/ 290540 w 470782"/>
                              <a:gd name="connsiteY3" fmla="*/ 344779 h 360009"/>
                              <a:gd name="connsiteX4" fmla="*/ 240692 w 470782"/>
                              <a:gd name="connsiteY4" fmla="*/ 355856 h 360009"/>
                              <a:gd name="connsiteX5" fmla="*/ 190845 w 470782"/>
                              <a:gd name="connsiteY5" fmla="*/ 342009 h 360009"/>
                              <a:gd name="connsiteX6" fmla="*/ 104996 w 470782"/>
                              <a:gd name="connsiteY6" fmla="*/ 294931 h 360009"/>
                              <a:gd name="connsiteX7" fmla="*/ 44071 w 470782"/>
                              <a:gd name="connsiteY7" fmla="*/ 217391 h 360009"/>
                              <a:gd name="connsiteX8" fmla="*/ 30225 w 470782"/>
                              <a:gd name="connsiteY8" fmla="*/ 195236 h 360009"/>
                              <a:gd name="connsiteX9" fmla="*/ 21917 w 470782"/>
                              <a:gd name="connsiteY9" fmla="*/ 170312 h 360009"/>
                              <a:gd name="connsiteX10" fmla="*/ 24686 w 470782"/>
                              <a:gd name="connsiteY10" fmla="*/ 117696 h 360009"/>
                              <a:gd name="connsiteX11" fmla="*/ 63457 w 470782"/>
                              <a:gd name="connsiteY11" fmla="*/ 26308 h 360009"/>
                              <a:gd name="connsiteX12" fmla="*/ 66226 w 470782"/>
                              <a:gd name="connsiteY12" fmla="*/ 20770 h 360009"/>
                              <a:gd name="connsiteX13" fmla="*/ 74534 w 470782"/>
                              <a:gd name="connsiteY13" fmla="*/ 20770 h 360009"/>
                              <a:gd name="connsiteX14" fmla="*/ 174229 w 470782"/>
                              <a:gd name="connsiteY14" fmla="*/ 40155 h 360009"/>
                              <a:gd name="connsiteX15" fmla="*/ 273924 w 470782"/>
                              <a:gd name="connsiteY15" fmla="*/ 62309 h 360009"/>
                              <a:gd name="connsiteX16" fmla="*/ 467775 w 470782"/>
                              <a:gd name="connsiteY16" fmla="*/ 112157 h 360009"/>
                              <a:gd name="connsiteX17" fmla="*/ 465006 w 470782"/>
                              <a:gd name="connsiteY17" fmla="*/ 114926 h 360009"/>
                              <a:gd name="connsiteX18" fmla="*/ 262847 w 470782"/>
                              <a:gd name="connsiteY18" fmla="*/ 81695 h 360009"/>
                              <a:gd name="connsiteX19" fmla="*/ 165921 w 470782"/>
                              <a:gd name="connsiteY19" fmla="*/ 65079 h 360009"/>
                              <a:gd name="connsiteX20" fmla="*/ 68995 w 470782"/>
                              <a:gd name="connsiteY20" fmla="*/ 45694 h 360009"/>
                              <a:gd name="connsiteX21" fmla="*/ 80072 w 470782"/>
                              <a:gd name="connsiteY21" fmla="*/ 40155 h 360009"/>
                              <a:gd name="connsiteX22" fmla="*/ 38533 w 470782"/>
                              <a:gd name="connsiteY22" fmla="*/ 126003 h 360009"/>
                              <a:gd name="connsiteX23" fmla="*/ 32994 w 470782"/>
                              <a:gd name="connsiteY23" fmla="*/ 170312 h 360009"/>
                              <a:gd name="connsiteX24" fmla="*/ 44071 w 470782"/>
                              <a:gd name="connsiteY24" fmla="*/ 192467 h 360009"/>
                              <a:gd name="connsiteX25" fmla="*/ 52379 w 470782"/>
                              <a:gd name="connsiteY25" fmla="*/ 214621 h 360009"/>
                              <a:gd name="connsiteX26" fmla="*/ 74534 w 470782"/>
                              <a:gd name="connsiteY26" fmla="*/ 256161 h 360009"/>
                              <a:gd name="connsiteX27" fmla="*/ 107765 w 470782"/>
                              <a:gd name="connsiteY27" fmla="*/ 292162 h 360009"/>
                              <a:gd name="connsiteX28" fmla="*/ 193614 w 470782"/>
                              <a:gd name="connsiteY28" fmla="*/ 336471 h 360009"/>
                              <a:gd name="connsiteX29" fmla="*/ 240692 w 470782"/>
                              <a:gd name="connsiteY29" fmla="*/ 344779 h 360009"/>
                              <a:gd name="connsiteX30" fmla="*/ 285001 w 470782"/>
                              <a:gd name="connsiteY30" fmla="*/ 333702 h 360009"/>
                              <a:gd name="connsiteX31" fmla="*/ 357003 w 470782"/>
                              <a:gd name="connsiteY31" fmla="*/ 275546 h 360009"/>
                              <a:gd name="connsiteX32" fmla="*/ 465006 w 470782"/>
                              <a:gd name="connsiteY32" fmla="*/ 114926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470782" h="360009">
                                <a:moveTo>
                                  <a:pt x="467775" y="112157"/>
                                </a:moveTo>
                                <a:cubicBezTo>
                                  <a:pt x="456698" y="145389"/>
                                  <a:pt x="442852" y="173082"/>
                                  <a:pt x="426236" y="200775"/>
                                </a:cubicBezTo>
                                <a:cubicBezTo>
                                  <a:pt x="409620" y="228468"/>
                                  <a:pt x="390235" y="256161"/>
                                  <a:pt x="368080" y="281085"/>
                                </a:cubicBezTo>
                                <a:cubicBezTo>
                                  <a:pt x="345926" y="306008"/>
                                  <a:pt x="321002" y="328163"/>
                                  <a:pt x="290540" y="344779"/>
                                </a:cubicBezTo>
                                <a:cubicBezTo>
                                  <a:pt x="273924" y="353087"/>
                                  <a:pt x="257308" y="355856"/>
                                  <a:pt x="240692" y="355856"/>
                                </a:cubicBezTo>
                                <a:cubicBezTo>
                                  <a:pt x="224076" y="355856"/>
                                  <a:pt x="207461" y="347548"/>
                                  <a:pt x="190845" y="342009"/>
                                </a:cubicBezTo>
                                <a:cubicBezTo>
                                  <a:pt x="160382" y="330932"/>
                                  <a:pt x="129920" y="314316"/>
                                  <a:pt x="104996" y="294931"/>
                                </a:cubicBezTo>
                                <a:cubicBezTo>
                                  <a:pt x="80072" y="275546"/>
                                  <a:pt x="57918" y="247853"/>
                                  <a:pt x="44071" y="217391"/>
                                </a:cubicBezTo>
                                <a:cubicBezTo>
                                  <a:pt x="38533" y="211852"/>
                                  <a:pt x="35763" y="203544"/>
                                  <a:pt x="30225" y="195236"/>
                                </a:cubicBezTo>
                                <a:cubicBezTo>
                                  <a:pt x="27455" y="186928"/>
                                  <a:pt x="24686" y="181390"/>
                                  <a:pt x="21917" y="170312"/>
                                </a:cubicBezTo>
                                <a:cubicBezTo>
                                  <a:pt x="19148" y="153697"/>
                                  <a:pt x="21917" y="134311"/>
                                  <a:pt x="24686" y="117696"/>
                                </a:cubicBezTo>
                                <a:cubicBezTo>
                                  <a:pt x="32994" y="84464"/>
                                  <a:pt x="46841" y="54001"/>
                                  <a:pt x="63457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0770"/>
                                </a:lnTo>
                                <a:cubicBezTo>
                                  <a:pt x="107765" y="26308"/>
                                  <a:pt x="140997" y="34616"/>
                                  <a:pt x="174229" y="40155"/>
                                </a:cubicBezTo>
                                <a:cubicBezTo>
                                  <a:pt x="207461" y="48463"/>
                                  <a:pt x="240692" y="54001"/>
                                  <a:pt x="273924" y="62309"/>
                                </a:cubicBezTo>
                                <a:cubicBezTo>
                                  <a:pt x="340387" y="81695"/>
                                  <a:pt x="404081" y="98310"/>
                                  <a:pt x="467775" y="112157"/>
                                </a:cubicBezTo>
                                <a:close/>
                                <a:moveTo>
                                  <a:pt x="465006" y="114926"/>
                                </a:moveTo>
                                <a:lnTo>
                                  <a:pt x="262847" y="81695"/>
                                </a:lnTo>
                                <a:cubicBezTo>
                                  <a:pt x="229615" y="76156"/>
                                  <a:pt x="199153" y="70617"/>
                                  <a:pt x="165921" y="65079"/>
                                </a:cubicBezTo>
                                <a:cubicBezTo>
                                  <a:pt x="132689" y="59540"/>
                                  <a:pt x="102227" y="54001"/>
                                  <a:pt x="68995" y="45694"/>
                                </a:cubicBezTo>
                                <a:lnTo>
                                  <a:pt x="80072" y="40155"/>
                                </a:lnTo>
                                <a:cubicBezTo>
                                  <a:pt x="63457" y="67848"/>
                                  <a:pt x="49610" y="95541"/>
                                  <a:pt x="38533" y="126003"/>
                                </a:cubicBezTo>
                                <a:cubicBezTo>
                                  <a:pt x="32994" y="139850"/>
                                  <a:pt x="32994" y="156466"/>
                                  <a:pt x="32994" y="170312"/>
                                </a:cubicBezTo>
                                <a:cubicBezTo>
                                  <a:pt x="38533" y="175851"/>
                                  <a:pt x="38533" y="184159"/>
                                  <a:pt x="44071" y="192467"/>
                                </a:cubicBezTo>
                                <a:cubicBezTo>
                                  <a:pt x="46841" y="200775"/>
                                  <a:pt x="49610" y="206313"/>
                                  <a:pt x="52379" y="214621"/>
                                </a:cubicBezTo>
                                <a:cubicBezTo>
                                  <a:pt x="57918" y="228468"/>
                                  <a:pt x="66226" y="242314"/>
                                  <a:pt x="74534" y="256161"/>
                                </a:cubicBezTo>
                                <a:cubicBezTo>
                                  <a:pt x="82842" y="270007"/>
                                  <a:pt x="93919" y="281085"/>
                                  <a:pt x="107765" y="292162"/>
                                </a:cubicBezTo>
                                <a:cubicBezTo>
                                  <a:pt x="132689" y="311547"/>
                                  <a:pt x="160382" y="328163"/>
                                  <a:pt x="193614" y="336471"/>
                                </a:cubicBezTo>
                                <a:cubicBezTo>
                                  <a:pt x="210230" y="339240"/>
                                  <a:pt x="224076" y="344779"/>
                                  <a:pt x="240692" y="344779"/>
                                </a:cubicBezTo>
                                <a:cubicBezTo>
                                  <a:pt x="254539" y="344779"/>
                                  <a:pt x="271155" y="339240"/>
                                  <a:pt x="285001" y="333702"/>
                                </a:cubicBezTo>
                                <a:cubicBezTo>
                                  <a:pt x="312694" y="319855"/>
                                  <a:pt x="334849" y="297701"/>
                                  <a:pt x="357003" y="275546"/>
                                </a:cubicBezTo>
                                <a:cubicBezTo>
                                  <a:pt x="398543" y="225699"/>
                                  <a:pt x="431774" y="167543"/>
                                  <a:pt x="465006" y="114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4" name="Freeform: Shape 3734"/>
                        <wps:cNvSpPr/>
                        <wps:spPr>
                          <a:xfrm>
                            <a:off x="237287" y="448134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12281 w 415396"/>
                              <a:gd name="connsiteY0" fmla="*/ 114926 h 332316"/>
                              <a:gd name="connsiteX1" fmla="*/ 207353 w 415396"/>
                              <a:gd name="connsiteY1" fmla="*/ 33093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12281 w 415396"/>
                              <a:gd name="connsiteY4" fmla="*/ 11492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12281" y="114926"/>
                                </a:moveTo>
                                <a:cubicBezTo>
                                  <a:pt x="412281" y="114926"/>
                                  <a:pt x="434436" y="344779"/>
                                  <a:pt x="207353" y="330932"/>
                                </a:cubicBezTo>
                                <a:cubicBezTo>
                                  <a:pt x="71656" y="322624"/>
                                  <a:pt x="46733" y="217391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12281" y="114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5" name="Freeform: Shape 3735"/>
                        <wps:cNvSpPr/>
                        <wps:spPr>
                          <a:xfrm>
                            <a:off x="228871" y="437057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6226 w 443089"/>
                              <a:gd name="connsiteY13" fmla="*/ 26308 h 360009"/>
                              <a:gd name="connsiteX14" fmla="*/ 68995 w 443089"/>
                              <a:gd name="connsiteY14" fmla="*/ 20770 h 360009"/>
                              <a:gd name="connsiteX15" fmla="*/ 77303 w 443089"/>
                              <a:gd name="connsiteY15" fmla="*/ 23539 h 360009"/>
                              <a:gd name="connsiteX16" fmla="*/ 165921 w 443089"/>
                              <a:gd name="connsiteY16" fmla="*/ 48463 h 360009"/>
                              <a:gd name="connsiteX17" fmla="*/ 251769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20697 w 443089"/>
                              <a:gd name="connsiteY19" fmla="*/ 128773 h 360009"/>
                              <a:gd name="connsiteX20" fmla="*/ 243461 w 443089"/>
                              <a:gd name="connsiteY20" fmla="*/ 87233 h 360009"/>
                              <a:gd name="connsiteX21" fmla="*/ 157613 w 443089"/>
                              <a:gd name="connsiteY21" fmla="*/ 65079 h 360009"/>
                              <a:gd name="connsiteX22" fmla="*/ 71764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20697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5763" y="84464"/>
                                  <a:pt x="49610" y="54001"/>
                                  <a:pt x="66226" y="26308"/>
                                </a:cubicBezTo>
                                <a:lnTo>
                                  <a:pt x="68995" y="20770"/>
                                </a:lnTo>
                                <a:lnTo>
                                  <a:pt x="77303" y="23539"/>
                                </a:lnTo>
                                <a:cubicBezTo>
                                  <a:pt x="107765" y="31847"/>
                                  <a:pt x="135458" y="40155"/>
                                  <a:pt x="165921" y="48463"/>
                                </a:cubicBezTo>
                                <a:cubicBezTo>
                                  <a:pt x="196383" y="56771"/>
                                  <a:pt x="224076" y="65079"/>
                                  <a:pt x="251769" y="73387"/>
                                </a:cubicBezTo>
                                <a:cubicBezTo>
                                  <a:pt x="309925" y="90002"/>
                                  <a:pt x="368080" y="106618"/>
                                  <a:pt x="420697" y="126003"/>
                                </a:cubicBezTo>
                                <a:close/>
                                <a:moveTo>
                                  <a:pt x="420697" y="128773"/>
                                </a:moveTo>
                                <a:cubicBezTo>
                                  <a:pt x="359772" y="114926"/>
                                  <a:pt x="301617" y="101080"/>
                                  <a:pt x="243461" y="87233"/>
                                </a:cubicBezTo>
                                <a:cubicBezTo>
                                  <a:pt x="215768" y="81695"/>
                                  <a:pt x="185306" y="73387"/>
                                  <a:pt x="157613" y="65079"/>
                                </a:cubicBezTo>
                                <a:cubicBezTo>
                                  <a:pt x="129920" y="56771"/>
                                  <a:pt x="99457" y="51232"/>
                                  <a:pt x="71764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708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7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401312" y="256161"/>
                                  <a:pt x="417928" y="189698"/>
                                  <a:pt x="420697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6" name="Freeform: Shape 3736"/>
                        <wps:cNvSpPr/>
                        <wps:spPr>
                          <a:xfrm>
                            <a:off x="251133" y="381670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409512 w 415396"/>
                              <a:gd name="connsiteY0" fmla="*/ 117696 h 332316"/>
                              <a:gd name="connsiteX1" fmla="*/ 204583 w 415396"/>
                              <a:gd name="connsiteY1" fmla="*/ 333702 h 332316"/>
                              <a:gd name="connsiteX2" fmla="*/ 24578 w 415396"/>
                              <a:gd name="connsiteY2" fmla="*/ 167543 h 332316"/>
                              <a:gd name="connsiteX3" fmla="*/ 66118 w 415396"/>
                              <a:gd name="connsiteY3" fmla="*/ 20770 h 332316"/>
                              <a:gd name="connsiteX4" fmla="*/ 409512 w 415396"/>
                              <a:gd name="connsiteY4" fmla="*/ 11769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409512" y="117696"/>
                                </a:moveTo>
                                <a:cubicBezTo>
                                  <a:pt x="409512" y="117696"/>
                                  <a:pt x="431666" y="347548"/>
                                  <a:pt x="204583" y="333702"/>
                                </a:cubicBezTo>
                                <a:cubicBezTo>
                                  <a:pt x="71656" y="325394"/>
                                  <a:pt x="43963" y="220160"/>
                                  <a:pt x="24578" y="167543"/>
                                </a:cubicBezTo>
                                <a:cubicBezTo>
                                  <a:pt x="5193" y="117696"/>
                                  <a:pt x="66118" y="20770"/>
                                  <a:pt x="66118" y="20770"/>
                                </a:cubicBezTo>
                                <a:lnTo>
                                  <a:pt x="409512" y="117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7" name="Freeform: Shape 3737"/>
                        <wps:cNvSpPr/>
                        <wps:spPr>
                          <a:xfrm>
                            <a:off x="242717" y="370593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420697 w 443089"/>
                              <a:gd name="connsiteY0" fmla="*/ 126003 h 360009"/>
                              <a:gd name="connsiteX1" fmla="*/ 415159 w 443089"/>
                              <a:gd name="connsiteY1" fmla="*/ 222929 h 360009"/>
                              <a:gd name="connsiteX2" fmla="*/ 365311 w 443089"/>
                              <a:gd name="connsiteY2" fmla="*/ 308778 h 360009"/>
                              <a:gd name="connsiteX3" fmla="*/ 273924 w 443089"/>
                              <a:gd name="connsiteY3" fmla="*/ 350317 h 360009"/>
                              <a:gd name="connsiteX4" fmla="*/ 224076 w 443089"/>
                              <a:gd name="connsiteY4" fmla="*/ 350317 h 360009"/>
                              <a:gd name="connsiteX5" fmla="*/ 199153 w 443089"/>
                              <a:gd name="connsiteY5" fmla="*/ 347548 h 360009"/>
                              <a:gd name="connsiteX6" fmla="*/ 174229 w 443089"/>
                              <a:gd name="connsiteY6" fmla="*/ 342009 h 360009"/>
                              <a:gd name="connsiteX7" fmla="*/ 129920 w 443089"/>
                              <a:gd name="connsiteY7" fmla="*/ 325394 h 360009"/>
                              <a:gd name="connsiteX8" fmla="*/ 91150 w 443089"/>
                              <a:gd name="connsiteY8" fmla="*/ 294931 h 360009"/>
                              <a:gd name="connsiteX9" fmla="*/ 38533 w 443089"/>
                              <a:gd name="connsiteY9" fmla="*/ 214621 h 360009"/>
                              <a:gd name="connsiteX10" fmla="*/ 30225 w 443089"/>
                              <a:gd name="connsiteY10" fmla="*/ 192467 h 360009"/>
                              <a:gd name="connsiteX11" fmla="*/ 21917 w 443089"/>
                              <a:gd name="connsiteY11" fmla="*/ 167543 h 360009"/>
                              <a:gd name="connsiteX12" fmla="*/ 24686 w 443089"/>
                              <a:gd name="connsiteY12" fmla="*/ 117696 h 360009"/>
                              <a:gd name="connsiteX13" fmla="*/ 63456 w 443089"/>
                              <a:gd name="connsiteY13" fmla="*/ 26308 h 360009"/>
                              <a:gd name="connsiteX14" fmla="*/ 66226 w 443089"/>
                              <a:gd name="connsiteY14" fmla="*/ 20770 h 360009"/>
                              <a:gd name="connsiteX15" fmla="*/ 74534 w 443089"/>
                              <a:gd name="connsiteY15" fmla="*/ 23539 h 360009"/>
                              <a:gd name="connsiteX16" fmla="*/ 163152 w 443089"/>
                              <a:gd name="connsiteY16" fmla="*/ 48463 h 360009"/>
                              <a:gd name="connsiteX17" fmla="*/ 249000 w 443089"/>
                              <a:gd name="connsiteY17" fmla="*/ 73387 h 360009"/>
                              <a:gd name="connsiteX18" fmla="*/ 420697 w 443089"/>
                              <a:gd name="connsiteY18" fmla="*/ 126003 h 360009"/>
                              <a:gd name="connsiteX19" fmla="*/ 417928 w 443089"/>
                              <a:gd name="connsiteY19" fmla="*/ 128773 h 360009"/>
                              <a:gd name="connsiteX20" fmla="*/ 240692 w 443089"/>
                              <a:gd name="connsiteY20" fmla="*/ 87233 h 360009"/>
                              <a:gd name="connsiteX21" fmla="*/ 154844 w 443089"/>
                              <a:gd name="connsiteY21" fmla="*/ 65079 h 360009"/>
                              <a:gd name="connsiteX22" fmla="*/ 68995 w 443089"/>
                              <a:gd name="connsiteY22" fmla="*/ 42924 h 360009"/>
                              <a:gd name="connsiteX23" fmla="*/ 82842 w 443089"/>
                              <a:gd name="connsiteY23" fmla="*/ 37386 h 360009"/>
                              <a:gd name="connsiteX24" fmla="*/ 44071 w 443089"/>
                              <a:gd name="connsiteY24" fmla="*/ 120465 h 360009"/>
                              <a:gd name="connsiteX25" fmla="*/ 38533 w 443089"/>
                              <a:gd name="connsiteY25" fmla="*/ 164774 h 360009"/>
                              <a:gd name="connsiteX26" fmla="*/ 44071 w 443089"/>
                              <a:gd name="connsiteY26" fmla="*/ 186928 h 360009"/>
                              <a:gd name="connsiteX27" fmla="*/ 52379 w 443089"/>
                              <a:gd name="connsiteY27" fmla="*/ 209083 h 360009"/>
                              <a:gd name="connsiteX28" fmla="*/ 99457 w 443089"/>
                              <a:gd name="connsiteY28" fmla="*/ 289393 h 360009"/>
                              <a:gd name="connsiteX29" fmla="*/ 179767 w 443089"/>
                              <a:gd name="connsiteY29" fmla="*/ 333702 h 360009"/>
                              <a:gd name="connsiteX30" fmla="*/ 201922 w 443089"/>
                              <a:gd name="connsiteY30" fmla="*/ 336471 h 360009"/>
                              <a:gd name="connsiteX31" fmla="*/ 224076 w 443089"/>
                              <a:gd name="connsiteY31" fmla="*/ 336471 h 360009"/>
                              <a:gd name="connsiteX32" fmla="*/ 271155 w 443089"/>
                              <a:gd name="connsiteY32" fmla="*/ 330932 h 360009"/>
                              <a:gd name="connsiteX33" fmla="*/ 354234 w 443089"/>
                              <a:gd name="connsiteY33" fmla="*/ 294931 h 360009"/>
                              <a:gd name="connsiteX34" fmla="*/ 417928 w 443089"/>
                              <a:gd name="connsiteY34" fmla="*/ 12877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420697" y="126003"/>
                                </a:moveTo>
                                <a:cubicBezTo>
                                  <a:pt x="426236" y="159235"/>
                                  <a:pt x="423466" y="192467"/>
                                  <a:pt x="415159" y="222929"/>
                                </a:cubicBezTo>
                                <a:cubicBezTo>
                                  <a:pt x="406851" y="253392"/>
                                  <a:pt x="390235" y="283854"/>
                                  <a:pt x="365311" y="308778"/>
                                </a:cubicBezTo>
                                <a:cubicBezTo>
                                  <a:pt x="340387" y="333702"/>
                                  <a:pt x="307156" y="344779"/>
                                  <a:pt x="273924" y="350317"/>
                                </a:cubicBezTo>
                                <a:cubicBezTo>
                                  <a:pt x="257308" y="353087"/>
                                  <a:pt x="240692" y="353087"/>
                                  <a:pt x="224076" y="350317"/>
                                </a:cubicBezTo>
                                <a:cubicBezTo>
                                  <a:pt x="215768" y="350317"/>
                                  <a:pt x="207461" y="350317"/>
                                  <a:pt x="199153" y="347548"/>
                                </a:cubicBezTo>
                                <a:cubicBezTo>
                                  <a:pt x="190845" y="347548"/>
                                  <a:pt x="182537" y="344779"/>
                                  <a:pt x="174229" y="342009"/>
                                </a:cubicBezTo>
                                <a:cubicBezTo>
                                  <a:pt x="157613" y="339240"/>
                                  <a:pt x="143766" y="330932"/>
                                  <a:pt x="129920" y="325394"/>
                                </a:cubicBezTo>
                                <a:cubicBezTo>
                                  <a:pt x="116073" y="317086"/>
                                  <a:pt x="102227" y="308778"/>
                                  <a:pt x="91150" y="294931"/>
                                </a:cubicBezTo>
                                <a:cubicBezTo>
                                  <a:pt x="68995" y="272777"/>
                                  <a:pt x="52379" y="242314"/>
                                  <a:pt x="38533" y="214621"/>
                                </a:cubicBezTo>
                                <a:lnTo>
                                  <a:pt x="30225" y="192467"/>
                                </a:lnTo>
                                <a:cubicBezTo>
                                  <a:pt x="27455" y="186928"/>
                                  <a:pt x="24686" y="178620"/>
                                  <a:pt x="21917" y="167543"/>
                                </a:cubicBezTo>
                                <a:cubicBezTo>
                                  <a:pt x="19148" y="150927"/>
                                  <a:pt x="21917" y="131542"/>
                                  <a:pt x="24686" y="117696"/>
                                </a:cubicBezTo>
                                <a:cubicBezTo>
                                  <a:pt x="32994" y="84464"/>
                                  <a:pt x="46841" y="56771"/>
                                  <a:pt x="63456" y="26308"/>
                                </a:cubicBezTo>
                                <a:lnTo>
                                  <a:pt x="66226" y="20770"/>
                                </a:lnTo>
                                <a:lnTo>
                                  <a:pt x="74534" y="23539"/>
                                </a:lnTo>
                                <a:cubicBezTo>
                                  <a:pt x="104996" y="31847"/>
                                  <a:pt x="132689" y="40155"/>
                                  <a:pt x="163152" y="48463"/>
                                </a:cubicBezTo>
                                <a:cubicBezTo>
                                  <a:pt x="193614" y="56771"/>
                                  <a:pt x="221307" y="65079"/>
                                  <a:pt x="249000" y="73387"/>
                                </a:cubicBezTo>
                                <a:cubicBezTo>
                                  <a:pt x="309925" y="90002"/>
                                  <a:pt x="365311" y="109388"/>
                                  <a:pt x="420697" y="126003"/>
                                </a:cubicBezTo>
                                <a:close/>
                                <a:moveTo>
                                  <a:pt x="417928" y="128773"/>
                                </a:moveTo>
                                <a:cubicBezTo>
                                  <a:pt x="357003" y="114926"/>
                                  <a:pt x="298848" y="101080"/>
                                  <a:pt x="240692" y="87233"/>
                                </a:cubicBezTo>
                                <a:cubicBezTo>
                                  <a:pt x="212999" y="81695"/>
                                  <a:pt x="182537" y="73387"/>
                                  <a:pt x="154844" y="65079"/>
                                </a:cubicBezTo>
                                <a:cubicBezTo>
                                  <a:pt x="127151" y="56771"/>
                                  <a:pt x="96688" y="51232"/>
                                  <a:pt x="68995" y="42924"/>
                                </a:cubicBezTo>
                                <a:lnTo>
                                  <a:pt x="82842" y="37386"/>
                                </a:lnTo>
                                <a:cubicBezTo>
                                  <a:pt x="66226" y="62309"/>
                                  <a:pt x="52379" y="92772"/>
                                  <a:pt x="44071" y="120465"/>
                                </a:cubicBezTo>
                                <a:cubicBezTo>
                                  <a:pt x="38533" y="134311"/>
                                  <a:pt x="35763" y="150927"/>
                                  <a:pt x="38533" y="164774"/>
                                </a:cubicBezTo>
                                <a:cubicBezTo>
                                  <a:pt x="38533" y="170312"/>
                                  <a:pt x="41302" y="178620"/>
                                  <a:pt x="44071" y="186928"/>
                                </a:cubicBezTo>
                                <a:lnTo>
                                  <a:pt x="52379" y="209083"/>
                                </a:lnTo>
                                <a:cubicBezTo>
                                  <a:pt x="63456" y="239545"/>
                                  <a:pt x="77303" y="267238"/>
                                  <a:pt x="99457" y="289393"/>
                                </a:cubicBezTo>
                                <a:cubicBezTo>
                                  <a:pt x="121612" y="311547"/>
                                  <a:pt x="149305" y="328163"/>
                                  <a:pt x="179767" y="333702"/>
                                </a:cubicBezTo>
                                <a:cubicBezTo>
                                  <a:pt x="188075" y="336471"/>
                                  <a:pt x="196383" y="336471"/>
                                  <a:pt x="201922" y="336471"/>
                                </a:cubicBezTo>
                                <a:cubicBezTo>
                                  <a:pt x="210230" y="336471"/>
                                  <a:pt x="218538" y="336471"/>
                                  <a:pt x="224076" y="336471"/>
                                </a:cubicBezTo>
                                <a:cubicBezTo>
                                  <a:pt x="240692" y="336471"/>
                                  <a:pt x="254539" y="336471"/>
                                  <a:pt x="271155" y="330932"/>
                                </a:cubicBezTo>
                                <a:cubicBezTo>
                                  <a:pt x="301617" y="325394"/>
                                  <a:pt x="329310" y="314316"/>
                                  <a:pt x="354234" y="294931"/>
                                </a:cubicBezTo>
                                <a:cubicBezTo>
                                  <a:pt x="398543" y="256161"/>
                                  <a:pt x="415159" y="189698"/>
                                  <a:pt x="417928" y="1287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8" name="Freeform: Shape 3738"/>
                        <wps:cNvSpPr/>
                        <wps:spPr>
                          <a:xfrm>
                            <a:off x="123980" y="176139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237580 w 360009"/>
                              <a:gd name="connsiteY0" fmla="*/ 409076 h 415396"/>
                              <a:gd name="connsiteX1" fmla="*/ 27113 w 360009"/>
                              <a:gd name="connsiteY1" fmla="*/ 162607 h 415396"/>
                              <a:gd name="connsiteX2" fmla="*/ 223734 w 360009"/>
                              <a:gd name="connsiteY2" fmla="*/ 21373 h 415396"/>
                              <a:gd name="connsiteX3" fmla="*/ 359430 w 360009"/>
                              <a:gd name="connsiteY3" fmla="*/ 93375 h 415396"/>
                              <a:gd name="connsiteX4" fmla="*/ 237580 w 360009"/>
                              <a:gd name="connsiteY4" fmla="*/ 4090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237580" y="409076"/>
                                </a:moveTo>
                                <a:cubicBezTo>
                                  <a:pt x="237580" y="409076"/>
                                  <a:pt x="-22735" y="425691"/>
                                  <a:pt x="27113" y="162607"/>
                                </a:cubicBezTo>
                                <a:cubicBezTo>
                                  <a:pt x="49267" y="29681"/>
                                  <a:pt x="171117" y="29681"/>
                                  <a:pt x="223734" y="21373"/>
                                </a:cubicBezTo>
                                <a:cubicBezTo>
                                  <a:pt x="279120" y="13065"/>
                                  <a:pt x="359430" y="93375"/>
                                  <a:pt x="359430" y="93375"/>
                                </a:cubicBezTo>
                                <a:lnTo>
                                  <a:pt x="237580" y="40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39" name="Freeform: Shape 3739"/>
                        <wps:cNvSpPr/>
                        <wps:spPr>
                          <a:xfrm>
                            <a:off x="116476" y="167713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245084 w 387703"/>
                              <a:gd name="connsiteY0" fmla="*/ 420270 h 415396"/>
                              <a:gd name="connsiteX1" fmla="*/ 142619 w 387703"/>
                              <a:gd name="connsiteY1" fmla="*/ 409193 h 415396"/>
                              <a:gd name="connsiteX2" fmla="*/ 56771 w 387703"/>
                              <a:gd name="connsiteY2" fmla="*/ 351038 h 415396"/>
                              <a:gd name="connsiteX3" fmla="*/ 20770 w 387703"/>
                              <a:gd name="connsiteY3" fmla="*/ 254112 h 415396"/>
                              <a:gd name="connsiteX4" fmla="*/ 34616 w 387703"/>
                              <a:gd name="connsiteY4" fmla="*/ 151648 h 415396"/>
                              <a:gd name="connsiteX5" fmla="*/ 92772 w 387703"/>
                              <a:gd name="connsiteY5" fmla="*/ 68568 h 415396"/>
                              <a:gd name="connsiteX6" fmla="*/ 184159 w 387703"/>
                              <a:gd name="connsiteY6" fmla="*/ 29798 h 415396"/>
                              <a:gd name="connsiteX7" fmla="*/ 234006 w 387703"/>
                              <a:gd name="connsiteY7" fmla="*/ 21490 h 415396"/>
                              <a:gd name="connsiteX8" fmla="*/ 289393 w 387703"/>
                              <a:gd name="connsiteY8" fmla="*/ 32567 h 415396"/>
                              <a:gd name="connsiteX9" fmla="*/ 375241 w 387703"/>
                              <a:gd name="connsiteY9" fmla="*/ 93492 h 415396"/>
                              <a:gd name="connsiteX10" fmla="*/ 380780 w 387703"/>
                              <a:gd name="connsiteY10" fmla="*/ 99031 h 415396"/>
                              <a:gd name="connsiteX11" fmla="*/ 378010 w 387703"/>
                              <a:gd name="connsiteY11" fmla="*/ 104569 h 415396"/>
                              <a:gd name="connsiteX12" fmla="*/ 314316 w 387703"/>
                              <a:gd name="connsiteY12" fmla="*/ 265189 h 415396"/>
                              <a:gd name="connsiteX13" fmla="*/ 245084 w 387703"/>
                              <a:gd name="connsiteY13" fmla="*/ 420270 h 415396"/>
                              <a:gd name="connsiteX14" fmla="*/ 245084 w 387703"/>
                              <a:gd name="connsiteY14" fmla="*/ 417501 h 415396"/>
                              <a:gd name="connsiteX15" fmla="*/ 300470 w 387703"/>
                              <a:gd name="connsiteY15" fmla="*/ 254112 h 415396"/>
                              <a:gd name="connsiteX16" fmla="*/ 358625 w 387703"/>
                              <a:gd name="connsiteY16" fmla="*/ 96261 h 415396"/>
                              <a:gd name="connsiteX17" fmla="*/ 361395 w 387703"/>
                              <a:gd name="connsiteY17" fmla="*/ 107339 h 415396"/>
                              <a:gd name="connsiteX18" fmla="*/ 283854 w 387703"/>
                              <a:gd name="connsiteY18" fmla="*/ 49183 h 415396"/>
                              <a:gd name="connsiteX19" fmla="*/ 239545 w 387703"/>
                              <a:gd name="connsiteY19" fmla="*/ 38106 h 415396"/>
                              <a:gd name="connsiteX20" fmla="*/ 186928 w 387703"/>
                              <a:gd name="connsiteY20" fmla="*/ 40875 h 415396"/>
                              <a:gd name="connsiteX21" fmla="*/ 95541 w 387703"/>
                              <a:gd name="connsiteY21" fmla="*/ 74107 h 415396"/>
                              <a:gd name="connsiteX22" fmla="*/ 40155 w 387703"/>
                              <a:gd name="connsiteY22" fmla="*/ 154417 h 415396"/>
                              <a:gd name="connsiteX23" fmla="*/ 34616 w 387703"/>
                              <a:gd name="connsiteY23" fmla="*/ 204264 h 415396"/>
                              <a:gd name="connsiteX24" fmla="*/ 34616 w 387703"/>
                              <a:gd name="connsiteY24" fmla="*/ 254112 h 415396"/>
                              <a:gd name="connsiteX25" fmla="*/ 67848 w 387703"/>
                              <a:gd name="connsiteY25" fmla="*/ 342730 h 415396"/>
                              <a:gd name="connsiteX26" fmla="*/ 245084 w 387703"/>
                              <a:gd name="connsiteY26" fmla="*/ 417501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245084" y="420270"/>
                                </a:moveTo>
                                <a:cubicBezTo>
                                  <a:pt x="209083" y="423040"/>
                                  <a:pt x="175851" y="420270"/>
                                  <a:pt x="142619" y="409193"/>
                                </a:cubicBezTo>
                                <a:cubicBezTo>
                                  <a:pt x="109388" y="400885"/>
                                  <a:pt x="78925" y="381500"/>
                                  <a:pt x="56771" y="351038"/>
                                </a:cubicBezTo>
                                <a:cubicBezTo>
                                  <a:pt x="34616" y="323345"/>
                                  <a:pt x="23539" y="287344"/>
                                  <a:pt x="20770" y="254112"/>
                                </a:cubicBezTo>
                                <a:cubicBezTo>
                                  <a:pt x="20770" y="218111"/>
                                  <a:pt x="23539" y="184879"/>
                                  <a:pt x="34616" y="151648"/>
                                </a:cubicBezTo>
                                <a:cubicBezTo>
                                  <a:pt x="42924" y="118416"/>
                                  <a:pt x="65079" y="87954"/>
                                  <a:pt x="92772" y="68568"/>
                                </a:cubicBezTo>
                                <a:cubicBezTo>
                                  <a:pt x="117696" y="46414"/>
                                  <a:pt x="150927" y="35337"/>
                                  <a:pt x="184159" y="29798"/>
                                </a:cubicBezTo>
                                <a:cubicBezTo>
                                  <a:pt x="200775" y="27029"/>
                                  <a:pt x="217391" y="24259"/>
                                  <a:pt x="234006" y="21490"/>
                                </a:cubicBezTo>
                                <a:cubicBezTo>
                                  <a:pt x="256161" y="18721"/>
                                  <a:pt x="272777" y="24259"/>
                                  <a:pt x="289393" y="32567"/>
                                </a:cubicBezTo>
                                <a:cubicBezTo>
                                  <a:pt x="322624" y="49183"/>
                                  <a:pt x="347548" y="68568"/>
                                  <a:pt x="375241" y="93492"/>
                                </a:cubicBezTo>
                                <a:lnTo>
                                  <a:pt x="380780" y="99031"/>
                                </a:lnTo>
                                <a:lnTo>
                                  <a:pt x="378010" y="104569"/>
                                </a:lnTo>
                                <a:cubicBezTo>
                                  <a:pt x="355856" y="157186"/>
                                  <a:pt x="336471" y="212572"/>
                                  <a:pt x="314316" y="265189"/>
                                </a:cubicBezTo>
                                <a:cubicBezTo>
                                  <a:pt x="289393" y="317806"/>
                                  <a:pt x="267238" y="367654"/>
                                  <a:pt x="245084" y="420270"/>
                                </a:cubicBezTo>
                                <a:close/>
                                <a:moveTo>
                                  <a:pt x="245084" y="417501"/>
                                </a:moveTo>
                                <a:cubicBezTo>
                                  <a:pt x="264469" y="362115"/>
                                  <a:pt x="281085" y="306729"/>
                                  <a:pt x="300470" y="254112"/>
                                </a:cubicBezTo>
                                <a:cubicBezTo>
                                  <a:pt x="319855" y="201495"/>
                                  <a:pt x="339240" y="148878"/>
                                  <a:pt x="358625" y="96261"/>
                                </a:cubicBezTo>
                                <a:lnTo>
                                  <a:pt x="361395" y="107339"/>
                                </a:lnTo>
                                <a:cubicBezTo>
                                  <a:pt x="339240" y="85184"/>
                                  <a:pt x="311547" y="63030"/>
                                  <a:pt x="283854" y="49183"/>
                                </a:cubicBezTo>
                                <a:cubicBezTo>
                                  <a:pt x="270007" y="40875"/>
                                  <a:pt x="253392" y="35337"/>
                                  <a:pt x="239545" y="38106"/>
                                </a:cubicBezTo>
                                <a:cubicBezTo>
                                  <a:pt x="222929" y="38106"/>
                                  <a:pt x="203544" y="40875"/>
                                  <a:pt x="186928" y="40875"/>
                                </a:cubicBezTo>
                                <a:cubicBezTo>
                                  <a:pt x="153697" y="46414"/>
                                  <a:pt x="123234" y="54722"/>
                                  <a:pt x="95541" y="74107"/>
                                </a:cubicBezTo>
                                <a:cubicBezTo>
                                  <a:pt x="67848" y="93492"/>
                                  <a:pt x="48463" y="121185"/>
                                  <a:pt x="40155" y="154417"/>
                                </a:cubicBezTo>
                                <a:cubicBezTo>
                                  <a:pt x="34616" y="171033"/>
                                  <a:pt x="34616" y="187649"/>
                                  <a:pt x="34616" y="204264"/>
                                </a:cubicBezTo>
                                <a:cubicBezTo>
                                  <a:pt x="31847" y="220880"/>
                                  <a:pt x="34616" y="237496"/>
                                  <a:pt x="34616" y="254112"/>
                                </a:cubicBezTo>
                                <a:cubicBezTo>
                                  <a:pt x="40155" y="284574"/>
                                  <a:pt x="51232" y="315037"/>
                                  <a:pt x="67848" y="342730"/>
                                </a:cubicBezTo>
                                <a:cubicBezTo>
                                  <a:pt x="109388" y="392577"/>
                                  <a:pt x="178620" y="411963"/>
                                  <a:pt x="245084" y="4175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0" name="Freeform: Shape 3740"/>
                        <wps:cNvSpPr/>
                        <wps:spPr>
                          <a:xfrm>
                            <a:off x="304789" y="58299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397396 w 415396"/>
                              <a:gd name="connsiteY0" fmla="*/ 294294 h 304623"/>
                              <a:gd name="connsiteX1" fmla="*/ 339240 w 415396"/>
                              <a:gd name="connsiteY1" fmla="*/ 67210 h 304623"/>
                              <a:gd name="connsiteX2" fmla="*/ 76156 w 415396"/>
                              <a:gd name="connsiteY2" fmla="*/ 72749 h 304623"/>
                              <a:gd name="connsiteX3" fmla="*/ 20770 w 415396"/>
                              <a:gd name="connsiteY3" fmla="*/ 191829 h 304623"/>
                              <a:gd name="connsiteX4" fmla="*/ 397396 w 415396"/>
                              <a:gd name="connsiteY4" fmla="*/ 294294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397396" y="294294"/>
                                </a:moveTo>
                                <a:cubicBezTo>
                                  <a:pt x="397396" y="294294"/>
                                  <a:pt x="436166" y="158598"/>
                                  <a:pt x="339240" y="67210"/>
                                </a:cubicBezTo>
                                <a:cubicBezTo>
                                  <a:pt x="242314" y="-24177"/>
                                  <a:pt x="123234" y="42287"/>
                                  <a:pt x="76156" y="72749"/>
                                </a:cubicBezTo>
                                <a:cubicBezTo>
                                  <a:pt x="26308" y="105981"/>
                                  <a:pt x="20770" y="191829"/>
                                  <a:pt x="20770" y="191829"/>
                                </a:cubicBezTo>
                                <a:lnTo>
                                  <a:pt x="397396" y="29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1" name="Freeform: Shape 3741"/>
                        <wps:cNvSpPr/>
                        <wps:spPr>
                          <a:xfrm>
                            <a:off x="293712" y="54473"/>
                            <a:ext cx="415396" cy="304624"/>
                          </a:xfrm>
                          <a:custGeom>
                            <a:avLst/>
                            <a:gdLst>
                              <a:gd name="connsiteX0" fmla="*/ 405704 w 415396"/>
                              <a:gd name="connsiteY0" fmla="*/ 298122 h 304623"/>
                              <a:gd name="connsiteX1" fmla="*/ 386318 w 415396"/>
                              <a:gd name="connsiteY1" fmla="*/ 137502 h 304623"/>
                              <a:gd name="connsiteX2" fmla="*/ 270008 w 415396"/>
                              <a:gd name="connsiteY2" fmla="*/ 35038 h 304623"/>
                              <a:gd name="connsiteX3" fmla="*/ 112157 w 415396"/>
                              <a:gd name="connsiteY3" fmla="*/ 65500 h 304623"/>
                              <a:gd name="connsiteX4" fmla="*/ 37386 w 415396"/>
                              <a:gd name="connsiteY4" fmla="*/ 198427 h 304623"/>
                              <a:gd name="connsiteX5" fmla="*/ 31847 w 415396"/>
                              <a:gd name="connsiteY5" fmla="*/ 187350 h 304623"/>
                              <a:gd name="connsiteX6" fmla="*/ 123234 w 415396"/>
                              <a:gd name="connsiteY6" fmla="*/ 212273 h 304623"/>
                              <a:gd name="connsiteX7" fmla="*/ 214621 w 415396"/>
                              <a:gd name="connsiteY7" fmla="*/ 237197 h 304623"/>
                              <a:gd name="connsiteX8" fmla="*/ 308778 w 415396"/>
                              <a:gd name="connsiteY8" fmla="*/ 264890 h 304623"/>
                              <a:gd name="connsiteX9" fmla="*/ 405704 w 415396"/>
                              <a:gd name="connsiteY9" fmla="*/ 298122 h 304623"/>
                              <a:gd name="connsiteX10" fmla="*/ 408473 w 415396"/>
                              <a:gd name="connsiteY10" fmla="*/ 298122 h 304623"/>
                              <a:gd name="connsiteX11" fmla="*/ 317086 w 415396"/>
                              <a:gd name="connsiteY11" fmla="*/ 278737 h 304623"/>
                              <a:gd name="connsiteX12" fmla="*/ 222929 w 415396"/>
                              <a:gd name="connsiteY12" fmla="*/ 256582 h 304623"/>
                              <a:gd name="connsiteX13" fmla="*/ 126003 w 415396"/>
                              <a:gd name="connsiteY13" fmla="*/ 231658 h 304623"/>
                              <a:gd name="connsiteX14" fmla="*/ 29078 w 415396"/>
                              <a:gd name="connsiteY14" fmla="*/ 206735 h 304623"/>
                              <a:gd name="connsiteX15" fmla="*/ 20770 w 415396"/>
                              <a:gd name="connsiteY15" fmla="*/ 203965 h 304623"/>
                              <a:gd name="connsiteX16" fmla="*/ 20770 w 415396"/>
                              <a:gd name="connsiteY16" fmla="*/ 195657 h 304623"/>
                              <a:gd name="connsiteX17" fmla="*/ 45694 w 415396"/>
                              <a:gd name="connsiteY17" fmla="*/ 112578 h 304623"/>
                              <a:gd name="connsiteX18" fmla="*/ 73387 w 415396"/>
                              <a:gd name="connsiteY18" fmla="*/ 79347 h 304623"/>
                              <a:gd name="connsiteX19" fmla="*/ 109388 w 415396"/>
                              <a:gd name="connsiteY19" fmla="*/ 57192 h 304623"/>
                              <a:gd name="connsiteX20" fmla="*/ 272777 w 415396"/>
                              <a:gd name="connsiteY20" fmla="*/ 23960 h 304623"/>
                              <a:gd name="connsiteX21" fmla="*/ 400165 w 415396"/>
                              <a:gd name="connsiteY21" fmla="*/ 131963 h 304623"/>
                              <a:gd name="connsiteX22" fmla="*/ 419550 w 415396"/>
                              <a:gd name="connsiteY22" fmla="*/ 215043 h 304623"/>
                              <a:gd name="connsiteX23" fmla="*/ 408473 w 415396"/>
                              <a:gd name="connsiteY23" fmla="*/ 29812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5396" h="304623">
                                <a:moveTo>
                                  <a:pt x="405704" y="298122"/>
                                </a:moveTo>
                                <a:cubicBezTo>
                                  <a:pt x="414011" y="245505"/>
                                  <a:pt x="408473" y="187350"/>
                                  <a:pt x="386318" y="137502"/>
                                </a:cubicBezTo>
                                <a:cubicBezTo>
                                  <a:pt x="361395" y="90424"/>
                                  <a:pt x="322624" y="48884"/>
                                  <a:pt x="270008" y="35038"/>
                                </a:cubicBezTo>
                                <a:cubicBezTo>
                                  <a:pt x="217391" y="21191"/>
                                  <a:pt x="159235" y="37807"/>
                                  <a:pt x="112157" y="65500"/>
                                </a:cubicBezTo>
                                <a:cubicBezTo>
                                  <a:pt x="59540" y="87654"/>
                                  <a:pt x="42924" y="145810"/>
                                  <a:pt x="37386" y="198427"/>
                                </a:cubicBezTo>
                                <a:lnTo>
                                  <a:pt x="31847" y="187350"/>
                                </a:lnTo>
                                <a:cubicBezTo>
                                  <a:pt x="62309" y="195657"/>
                                  <a:pt x="92772" y="201196"/>
                                  <a:pt x="123234" y="212273"/>
                                </a:cubicBezTo>
                                <a:cubicBezTo>
                                  <a:pt x="153697" y="220581"/>
                                  <a:pt x="184159" y="228889"/>
                                  <a:pt x="214621" y="237197"/>
                                </a:cubicBezTo>
                                <a:lnTo>
                                  <a:pt x="308778" y="264890"/>
                                </a:lnTo>
                                <a:lnTo>
                                  <a:pt x="405704" y="298122"/>
                                </a:lnTo>
                                <a:close/>
                                <a:moveTo>
                                  <a:pt x="408473" y="298122"/>
                                </a:moveTo>
                                <a:lnTo>
                                  <a:pt x="317086" y="278737"/>
                                </a:lnTo>
                                <a:cubicBezTo>
                                  <a:pt x="286623" y="273198"/>
                                  <a:pt x="253392" y="264890"/>
                                  <a:pt x="222929" y="256582"/>
                                </a:cubicBezTo>
                                <a:cubicBezTo>
                                  <a:pt x="189698" y="248274"/>
                                  <a:pt x="159235" y="239966"/>
                                  <a:pt x="126003" y="231658"/>
                                </a:cubicBezTo>
                                <a:cubicBezTo>
                                  <a:pt x="92772" y="226120"/>
                                  <a:pt x="59540" y="215043"/>
                                  <a:pt x="29078" y="206735"/>
                                </a:cubicBezTo>
                                <a:lnTo>
                                  <a:pt x="20770" y="203965"/>
                                </a:lnTo>
                                <a:lnTo>
                                  <a:pt x="20770" y="195657"/>
                                </a:lnTo>
                                <a:cubicBezTo>
                                  <a:pt x="23539" y="165195"/>
                                  <a:pt x="31847" y="137502"/>
                                  <a:pt x="45694" y="112578"/>
                                </a:cubicBezTo>
                                <a:cubicBezTo>
                                  <a:pt x="54001" y="98732"/>
                                  <a:pt x="62309" y="87654"/>
                                  <a:pt x="73387" y="79347"/>
                                </a:cubicBezTo>
                                <a:cubicBezTo>
                                  <a:pt x="84464" y="71039"/>
                                  <a:pt x="98310" y="62731"/>
                                  <a:pt x="109388" y="57192"/>
                                </a:cubicBezTo>
                                <a:cubicBezTo>
                                  <a:pt x="159235" y="32268"/>
                                  <a:pt x="214621" y="12883"/>
                                  <a:pt x="272777" y="23960"/>
                                </a:cubicBezTo>
                                <a:cubicBezTo>
                                  <a:pt x="330932" y="35038"/>
                                  <a:pt x="378010" y="79347"/>
                                  <a:pt x="400165" y="131963"/>
                                </a:cubicBezTo>
                                <a:cubicBezTo>
                                  <a:pt x="411242" y="159656"/>
                                  <a:pt x="416781" y="187350"/>
                                  <a:pt x="419550" y="215043"/>
                                </a:cubicBezTo>
                                <a:cubicBezTo>
                                  <a:pt x="422319" y="242736"/>
                                  <a:pt x="416781" y="270429"/>
                                  <a:pt x="408473" y="298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2" name="Freeform: Shape 3742"/>
                        <wps:cNvSpPr/>
                        <wps:spPr>
                          <a:xfrm>
                            <a:off x="282358" y="134343"/>
                            <a:ext cx="415396" cy="332317"/>
                          </a:xfrm>
                          <a:custGeom>
                            <a:avLst/>
                            <a:gdLst>
                              <a:gd name="connsiteX0" fmla="*/ 21046 w 415396"/>
                              <a:gd name="connsiteY0" fmla="*/ 234866 h 332316"/>
                              <a:gd name="connsiteX1" fmla="*/ 228745 w 415396"/>
                              <a:gd name="connsiteY1" fmla="*/ 21629 h 332316"/>
                              <a:gd name="connsiteX2" fmla="*/ 408749 w 415396"/>
                              <a:gd name="connsiteY2" fmla="*/ 190557 h 332316"/>
                              <a:gd name="connsiteX3" fmla="*/ 364441 w 415396"/>
                              <a:gd name="connsiteY3" fmla="*/ 337330 h 332316"/>
                              <a:gd name="connsiteX4" fmla="*/ 21046 w 415396"/>
                              <a:gd name="connsiteY4" fmla="*/ 234866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332316">
                                <a:moveTo>
                                  <a:pt x="21046" y="234866"/>
                                </a:moveTo>
                                <a:cubicBezTo>
                                  <a:pt x="21046" y="234866"/>
                                  <a:pt x="4431" y="5013"/>
                                  <a:pt x="228745" y="21629"/>
                                </a:cubicBezTo>
                                <a:cubicBezTo>
                                  <a:pt x="364441" y="32706"/>
                                  <a:pt x="386595" y="137940"/>
                                  <a:pt x="408749" y="190557"/>
                                </a:cubicBezTo>
                                <a:cubicBezTo>
                                  <a:pt x="428135" y="243174"/>
                                  <a:pt x="364441" y="337330"/>
                                  <a:pt x="364441" y="337330"/>
                                </a:cubicBezTo>
                                <a:lnTo>
                                  <a:pt x="21046" y="23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3" name="Freeform: Shape 3743"/>
                        <wps:cNvSpPr/>
                        <wps:spPr>
                          <a:xfrm>
                            <a:off x="281596" y="128433"/>
                            <a:ext cx="443089" cy="360010"/>
                          </a:xfrm>
                          <a:custGeom>
                            <a:avLst/>
                            <a:gdLst>
                              <a:gd name="connsiteX0" fmla="*/ 21808 w 443089"/>
                              <a:gd name="connsiteY0" fmla="*/ 240776 h 360009"/>
                              <a:gd name="connsiteX1" fmla="*/ 30116 w 443089"/>
                              <a:gd name="connsiteY1" fmla="*/ 143850 h 360009"/>
                              <a:gd name="connsiteX2" fmla="*/ 82733 w 443089"/>
                              <a:gd name="connsiteY2" fmla="*/ 60771 h 360009"/>
                              <a:gd name="connsiteX3" fmla="*/ 174120 w 443089"/>
                              <a:gd name="connsiteY3" fmla="*/ 22001 h 360009"/>
                              <a:gd name="connsiteX4" fmla="*/ 223968 w 443089"/>
                              <a:gd name="connsiteY4" fmla="*/ 22001 h 360009"/>
                              <a:gd name="connsiteX5" fmla="*/ 248892 w 443089"/>
                              <a:gd name="connsiteY5" fmla="*/ 24770 h 360009"/>
                              <a:gd name="connsiteX6" fmla="*/ 273815 w 443089"/>
                              <a:gd name="connsiteY6" fmla="*/ 30309 h 360009"/>
                              <a:gd name="connsiteX7" fmla="*/ 318124 w 443089"/>
                              <a:gd name="connsiteY7" fmla="*/ 49694 h 360009"/>
                              <a:gd name="connsiteX8" fmla="*/ 356894 w 443089"/>
                              <a:gd name="connsiteY8" fmla="*/ 80156 h 360009"/>
                              <a:gd name="connsiteX9" fmla="*/ 406742 w 443089"/>
                              <a:gd name="connsiteY9" fmla="*/ 163235 h 360009"/>
                              <a:gd name="connsiteX10" fmla="*/ 415050 w 443089"/>
                              <a:gd name="connsiteY10" fmla="*/ 185390 h 360009"/>
                              <a:gd name="connsiteX11" fmla="*/ 423358 w 443089"/>
                              <a:gd name="connsiteY11" fmla="*/ 210314 h 360009"/>
                              <a:gd name="connsiteX12" fmla="*/ 417819 w 443089"/>
                              <a:gd name="connsiteY12" fmla="*/ 260161 h 360009"/>
                              <a:gd name="connsiteX13" fmla="*/ 376280 w 443089"/>
                              <a:gd name="connsiteY13" fmla="*/ 348779 h 360009"/>
                              <a:gd name="connsiteX14" fmla="*/ 373510 w 443089"/>
                              <a:gd name="connsiteY14" fmla="*/ 354317 h 360009"/>
                              <a:gd name="connsiteX15" fmla="*/ 365202 w 443089"/>
                              <a:gd name="connsiteY15" fmla="*/ 351548 h 360009"/>
                              <a:gd name="connsiteX16" fmla="*/ 276585 w 443089"/>
                              <a:gd name="connsiteY16" fmla="*/ 326624 h 360009"/>
                              <a:gd name="connsiteX17" fmla="*/ 190736 w 443089"/>
                              <a:gd name="connsiteY17" fmla="*/ 298931 h 360009"/>
                              <a:gd name="connsiteX18" fmla="*/ 21808 w 443089"/>
                              <a:gd name="connsiteY18" fmla="*/ 240776 h 360009"/>
                              <a:gd name="connsiteX19" fmla="*/ 24578 w 443089"/>
                              <a:gd name="connsiteY19" fmla="*/ 238007 h 360009"/>
                              <a:gd name="connsiteX20" fmla="*/ 201813 w 443089"/>
                              <a:gd name="connsiteY20" fmla="*/ 282316 h 360009"/>
                              <a:gd name="connsiteX21" fmla="*/ 287662 w 443089"/>
                              <a:gd name="connsiteY21" fmla="*/ 304470 h 360009"/>
                              <a:gd name="connsiteX22" fmla="*/ 373510 w 443089"/>
                              <a:gd name="connsiteY22" fmla="*/ 329394 h 360009"/>
                              <a:gd name="connsiteX23" fmla="*/ 356894 w 443089"/>
                              <a:gd name="connsiteY23" fmla="*/ 334932 h 360009"/>
                              <a:gd name="connsiteX24" fmla="*/ 398434 w 443089"/>
                              <a:gd name="connsiteY24" fmla="*/ 251853 h 360009"/>
                              <a:gd name="connsiteX25" fmla="*/ 403973 w 443089"/>
                              <a:gd name="connsiteY25" fmla="*/ 207544 h 360009"/>
                              <a:gd name="connsiteX26" fmla="*/ 398434 w 443089"/>
                              <a:gd name="connsiteY26" fmla="*/ 185390 h 360009"/>
                              <a:gd name="connsiteX27" fmla="*/ 390126 w 443089"/>
                              <a:gd name="connsiteY27" fmla="*/ 163235 h 360009"/>
                              <a:gd name="connsiteX28" fmla="*/ 345817 w 443089"/>
                              <a:gd name="connsiteY28" fmla="*/ 80156 h 360009"/>
                              <a:gd name="connsiteX29" fmla="*/ 265507 w 443089"/>
                              <a:gd name="connsiteY29" fmla="*/ 35847 h 360009"/>
                              <a:gd name="connsiteX30" fmla="*/ 243353 w 443089"/>
                              <a:gd name="connsiteY30" fmla="*/ 33078 h 360009"/>
                              <a:gd name="connsiteX31" fmla="*/ 221198 w 443089"/>
                              <a:gd name="connsiteY31" fmla="*/ 33078 h 360009"/>
                              <a:gd name="connsiteX32" fmla="*/ 174120 w 443089"/>
                              <a:gd name="connsiteY32" fmla="*/ 35847 h 360009"/>
                              <a:gd name="connsiteX33" fmla="*/ 91041 w 443089"/>
                              <a:gd name="connsiteY33" fmla="*/ 71848 h 360009"/>
                              <a:gd name="connsiteX34" fmla="*/ 24578 w 443089"/>
                              <a:gd name="connsiteY34" fmla="*/ 238007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443089" h="360009">
                                <a:moveTo>
                                  <a:pt x="21808" y="240776"/>
                                </a:moveTo>
                                <a:cubicBezTo>
                                  <a:pt x="19039" y="207544"/>
                                  <a:pt x="21808" y="174313"/>
                                  <a:pt x="30116" y="143850"/>
                                </a:cubicBezTo>
                                <a:cubicBezTo>
                                  <a:pt x="38424" y="113388"/>
                                  <a:pt x="55040" y="82925"/>
                                  <a:pt x="82733" y="60771"/>
                                </a:cubicBezTo>
                                <a:cubicBezTo>
                                  <a:pt x="107657" y="38616"/>
                                  <a:pt x="140889" y="24770"/>
                                  <a:pt x="174120" y="22001"/>
                                </a:cubicBezTo>
                                <a:cubicBezTo>
                                  <a:pt x="190736" y="19231"/>
                                  <a:pt x="207352" y="22001"/>
                                  <a:pt x="223968" y="22001"/>
                                </a:cubicBezTo>
                                <a:cubicBezTo>
                                  <a:pt x="232276" y="22001"/>
                                  <a:pt x="240584" y="24770"/>
                                  <a:pt x="248892" y="24770"/>
                                </a:cubicBezTo>
                                <a:cubicBezTo>
                                  <a:pt x="257199" y="24770"/>
                                  <a:pt x="265507" y="27539"/>
                                  <a:pt x="273815" y="30309"/>
                                </a:cubicBezTo>
                                <a:cubicBezTo>
                                  <a:pt x="290431" y="33078"/>
                                  <a:pt x="304278" y="41386"/>
                                  <a:pt x="318124" y="49694"/>
                                </a:cubicBezTo>
                                <a:cubicBezTo>
                                  <a:pt x="331971" y="58002"/>
                                  <a:pt x="345817" y="69079"/>
                                  <a:pt x="356894" y="80156"/>
                                </a:cubicBezTo>
                                <a:cubicBezTo>
                                  <a:pt x="379049" y="105080"/>
                                  <a:pt x="395665" y="132773"/>
                                  <a:pt x="406742" y="163235"/>
                                </a:cubicBezTo>
                                <a:lnTo>
                                  <a:pt x="415050" y="185390"/>
                                </a:lnTo>
                                <a:cubicBezTo>
                                  <a:pt x="417819" y="190928"/>
                                  <a:pt x="420589" y="199236"/>
                                  <a:pt x="423358" y="210314"/>
                                </a:cubicBezTo>
                                <a:cubicBezTo>
                                  <a:pt x="426127" y="226929"/>
                                  <a:pt x="423358" y="246314"/>
                                  <a:pt x="417819" y="260161"/>
                                </a:cubicBezTo>
                                <a:cubicBezTo>
                                  <a:pt x="409511" y="293393"/>
                                  <a:pt x="392896" y="321086"/>
                                  <a:pt x="376280" y="348779"/>
                                </a:cubicBezTo>
                                <a:lnTo>
                                  <a:pt x="373510" y="354317"/>
                                </a:lnTo>
                                <a:lnTo>
                                  <a:pt x="365202" y="351548"/>
                                </a:lnTo>
                                <a:cubicBezTo>
                                  <a:pt x="334740" y="343240"/>
                                  <a:pt x="307047" y="334932"/>
                                  <a:pt x="276585" y="326624"/>
                                </a:cubicBezTo>
                                <a:cubicBezTo>
                                  <a:pt x="246122" y="318316"/>
                                  <a:pt x="218429" y="310009"/>
                                  <a:pt x="190736" y="298931"/>
                                </a:cubicBezTo>
                                <a:cubicBezTo>
                                  <a:pt x="132581" y="279546"/>
                                  <a:pt x="77194" y="260161"/>
                                  <a:pt x="21808" y="240776"/>
                                </a:cubicBezTo>
                                <a:close/>
                                <a:moveTo>
                                  <a:pt x="24578" y="238007"/>
                                </a:moveTo>
                                <a:cubicBezTo>
                                  <a:pt x="85502" y="251853"/>
                                  <a:pt x="143658" y="265700"/>
                                  <a:pt x="201813" y="282316"/>
                                </a:cubicBezTo>
                                <a:cubicBezTo>
                                  <a:pt x="229506" y="290623"/>
                                  <a:pt x="259969" y="296162"/>
                                  <a:pt x="287662" y="304470"/>
                                </a:cubicBezTo>
                                <a:cubicBezTo>
                                  <a:pt x="315355" y="312778"/>
                                  <a:pt x="343048" y="321086"/>
                                  <a:pt x="373510" y="329394"/>
                                </a:cubicBezTo>
                                <a:lnTo>
                                  <a:pt x="356894" y="334932"/>
                                </a:lnTo>
                                <a:cubicBezTo>
                                  <a:pt x="373510" y="310009"/>
                                  <a:pt x="390126" y="282316"/>
                                  <a:pt x="398434" y="251853"/>
                                </a:cubicBezTo>
                                <a:cubicBezTo>
                                  <a:pt x="403973" y="238007"/>
                                  <a:pt x="406742" y="221391"/>
                                  <a:pt x="403973" y="207544"/>
                                </a:cubicBezTo>
                                <a:cubicBezTo>
                                  <a:pt x="403973" y="202006"/>
                                  <a:pt x="401203" y="193698"/>
                                  <a:pt x="398434" y="185390"/>
                                </a:cubicBezTo>
                                <a:lnTo>
                                  <a:pt x="390126" y="163235"/>
                                </a:lnTo>
                                <a:cubicBezTo>
                                  <a:pt x="379049" y="132773"/>
                                  <a:pt x="367972" y="105080"/>
                                  <a:pt x="345817" y="80156"/>
                                </a:cubicBezTo>
                                <a:cubicBezTo>
                                  <a:pt x="323663" y="55232"/>
                                  <a:pt x="295970" y="41386"/>
                                  <a:pt x="265507" y="35847"/>
                                </a:cubicBezTo>
                                <a:cubicBezTo>
                                  <a:pt x="257199" y="33078"/>
                                  <a:pt x="248892" y="33078"/>
                                  <a:pt x="243353" y="33078"/>
                                </a:cubicBezTo>
                                <a:cubicBezTo>
                                  <a:pt x="235045" y="33078"/>
                                  <a:pt x="226737" y="30309"/>
                                  <a:pt x="221198" y="33078"/>
                                </a:cubicBezTo>
                                <a:cubicBezTo>
                                  <a:pt x="204583" y="33078"/>
                                  <a:pt x="190736" y="33078"/>
                                  <a:pt x="174120" y="35847"/>
                                </a:cubicBezTo>
                                <a:cubicBezTo>
                                  <a:pt x="143658" y="41386"/>
                                  <a:pt x="115965" y="52463"/>
                                  <a:pt x="91041" y="71848"/>
                                </a:cubicBezTo>
                                <a:cubicBezTo>
                                  <a:pt x="46732" y="110618"/>
                                  <a:pt x="27347" y="177082"/>
                                  <a:pt x="24578" y="2380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4" name="Freeform: Shape 3744"/>
                        <wps:cNvSpPr/>
                        <wps:spPr>
                          <a:xfrm>
                            <a:off x="203816" y="224758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204822 w 332316"/>
                              <a:gd name="connsiteY0" fmla="*/ 313378 h 332316"/>
                              <a:gd name="connsiteX1" fmla="*/ 24817 w 332316"/>
                              <a:gd name="connsiteY1" fmla="*/ 149989 h 332316"/>
                              <a:gd name="connsiteX2" fmla="*/ 177129 w 332316"/>
                              <a:gd name="connsiteY2" fmla="*/ 22601 h 332316"/>
                              <a:gd name="connsiteX3" fmla="*/ 318364 w 332316"/>
                              <a:gd name="connsiteY3" fmla="*/ 77987 h 332316"/>
                              <a:gd name="connsiteX4" fmla="*/ 204822 w 332316"/>
                              <a:gd name="connsiteY4" fmla="*/ 313378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204822" y="313378"/>
                                </a:moveTo>
                                <a:cubicBezTo>
                                  <a:pt x="204822" y="313378"/>
                                  <a:pt x="-11184" y="374303"/>
                                  <a:pt x="24817" y="149989"/>
                                </a:cubicBezTo>
                                <a:cubicBezTo>
                                  <a:pt x="46972" y="17062"/>
                                  <a:pt x="124512" y="36447"/>
                                  <a:pt x="177129" y="22601"/>
                                </a:cubicBezTo>
                                <a:cubicBezTo>
                                  <a:pt x="229746" y="8754"/>
                                  <a:pt x="318364" y="77987"/>
                                  <a:pt x="318364" y="77987"/>
                                </a:cubicBezTo>
                                <a:lnTo>
                                  <a:pt x="204822" y="31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5" name="Freeform: Shape 3745"/>
                        <wps:cNvSpPr/>
                        <wps:spPr>
                          <a:xfrm>
                            <a:off x="196267" y="214757"/>
                            <a:ext cx="360010" cy="332317"/>
                          </a:xfrm>
                          <a:custGeom>
                            <a:avLst/>
                            <a:gdLst>
                              <a:gd name="connsiteX0" fmla="*/ 215141 w 360009"/>
                              <a:gd name="connsiteY0" fmla="*/ 323379 h 332316"/>
                              <a:gd name="connsiteX1" fmla="*/ 129292 w 360009"/>
                              <a:gd name="connsiteY1" fmla="*/ 334456 h 332316"/>
                              <a:gd name="connsiteX2" fmla="*/ 46213 w 360009"/>
                              <a:gd name="connsiteY2" fmla="*/ 295686 h 332316"/>
                              <a:gd name="connsiteX3" fmla="*/ 21289 w 360009"/>
                              <a:gd name="connsiteY3" fmla="*/ 209837 h 332316"/>
                              <a:gd name="connsiteX4" fmla="*/ 37905 w 360009"/>
                              <a:gd name="connsiteY4" fmla="*/ 123989 h 332316"/>
                              <a:gd name="connsiteX5" fmla="*/ 87752 w 360009"/>
                              <a:gd name="connsiteY5" fmla="*/ 51987 h 332316"/>
                              <a:gd name="connsiteX6" fmla="*/ 170832 w 360009"/>
                              <a:gd name="connsiteY6" fmla="*/ 27063 h 332316"/>
                              <a:gd name="connsiteX7" fmla="*/ 215141 w 360009"/>
                              <a:gd name="connsiteY7" fmla="*/ 21525 h 332316"/>
                              <a:gd name="connsiteX8" fmla="*/ 259450 w 360009"/>
                              <a:gd name="connsiteY8" fmla="*/ 32602 h 332316"/>
                              <a:gd name="connsiteX9" fmla="*/ 334221 w 360009"/>
                              <a:gd name="connsiteY9" fmla="*/ 76911 h 332316"/>
                              <a:gd name="connsiteX10" fmla="*/ 339759 w 360009"/>
                              <a:gd name="connsiteY10" fmla="*/ 82449 h 332316"/>
                              <a:gd name="connsiteX11" fmla="*/ 336990 w 360009"/>
                              <a:gd name="connsiteY11" fmla="*/ 90757 h 332316"/>
                              <a:gd name="connsiteX12" fmla="*/ 276065 w 360009"/>
                              <a:gd name="connsiteY12" fmla="*/ 209837 h 332316"/>
                              <a:gd name="connsiteX13" fmla="*/ 215141 w 360009"/>
                              <a:gd name="connsiteY13" fmla="*/ 323379 h 332316"/>
                              <a:gd name="connsiteX14" fmla="*/ 212371 w 360009"/>
                              <a:gd name="connsiteY14" fmla="*/ 320610 h 332316"/>
                              <a:gd name="connsiteX15" fmla="*/ 262219 w 360009"/>
                              <a:gd name="connsiteY15" fmla="*/ 198760 h 332316"/>
                              <a:gd name="connsiteX16" fmla="*/ 314836 w 360009"/>
                              <a:gd name="connsiteY16" fmla="*/ 82449 h 332316"/>
                              <a:gd name="connsiteX17" fmla="*/ 320374 w 360009"/>
                              <a:gd name="connsiteY17" fmla="*/ 96296 h 332316"/>
                              <a:gd name="connsiteX18" fmla="*/ 251142 w 360009"/>
                              <a:gd name="connsiteY18" fmla="*/ 51987 h 332316"/>
                              <a:gd name="connsiteX19" fmla="*/ 212371 w 360009"/>
                              <a:gd name="connsiteY19" fmla="*/ 38140 h 332316"/>
                              <a:gd name="connsiteX20" fmla="*/ 173601 w 360009"/>
                              <a:gd name="connsiteY20" fmla="*/ 40910 h 332316"/>
                              <a:gd name="connsiteX21" fmla="*/ 90522 w 360009"/>
                              <a:gd name="connsiteY21" fmla="*/ 57526 h 332316"/>
                              <a:gd name="connsiteX22" fmla="*/ 60059 w 360009"/>
                              <a:gd name="connsiteY22" fmla="*/ 85219 h 332316"/>
                              <a:gd name="connsiteX23" fmla="*/ 43444 w 360009"/>
                              <a:gd name="connsiteY23" fmla="*/ 126758 h 332316"/>
                              <a:gd name="connsiteX24" fmla="*/ 35136 w 360009"/>
                              <a:gd name="connsiteY24" fmla="*/ 209837 h 332316"/>
                              <a:gd name="connsiteX25" fmla="*/ 60059 w 360009"/>
                              <a:gd name="connsiteY25" fmla="*/ 284609 h 332316"/>
                              <a:gd name="connsiteX26" fmla="*/ 129292 w 360009"/>
                              <a:gd name="connsiteY26" fmla="*/ 320610 h 332316"/>
                              <a:gd name="connsiteX27" fmla="*/ 212371 w 360009"/>
                              <a:gd name="connsiteY27" fmla="*/ 32061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32316">
                                <a:moveTo>
                                  <a:pt x="215141" y="323379"/>
                                </a:moveTo>
                                <a:cubicBezTo>
                                  <a:pt x="187448" y="334456"/>
                                  <a:pt x="156985" y="337226"/>
                                  <a:pt x="129292" y="334456"/>
                                </a:cubicBezTo>
                                <a:cubicBezTo>
                                  <a:pt x="98830" y="331687"/>
                                  <a:pt x="68367" y="320610"/>
                                  <a:pt x="46213" y="295686"/>
                                </a:cubicBezTo>
                                <a:cubicBezTo>
                                  <a:pt x="26828" y="270762"/>
                                  <a:pt x="18520" y="240300"/>
                                  <a:pt x="21289" y="209837"/>
                                </a:cubicBezTo>
                                <a:cubicBezTo>
                                  <a:pt x="21289" y="179375"/>
                                  <a:pt x="26828" y="151682"/>
                                  <a:pt x="37905" y="123989"/>
                                </a:cubicBezTo>
                                <a:cubicBezTo>
                                  <a:pt x="46213" y="96296"/>
                                  <a:pt x="60059" y="68603"/>
                                  <a:pt x="87752" y="51987"/>
                                </a:cubicBezTo>
                                <a:cubicBezTo>
                                  <a:pt x="112676" y="35371"/>
                                  <a:pt x="143139" y="32602"/>
                                  <a:pt x="170832" y="27063"/>
                                </a:cubicBezTo>
                                <a:cubicBezTo>
                                  <a:pt x="181909" y="24294"/>
                                  <a:pt x="201294" y="18755"/>
                                  <a:pt x="215141" y="21525"/>
                                </a:cubicBezTo>
                                <a:cubicBezTo>
                                  <a:pt x="231756" y="24294"/>
                                  <a:pt x="245603" y="27063"/>
                                  <a:pt x="259450" y="32602"/>
                                </a:cubicBezTo>
                                <a:cubicBezTo>
                                  <a:pt x="287143" y="43679"/>
                                  <a:pt x="312066" y="60295"/>
                                  <a:pt x="334221" y="76911"/>
                                </a:cubicBezTo>
                                <a:lnTo>
                                  <a:pt x="339759" y="82449"/>
                                </a:lnTo>
                                <a:lnTo>
                                  <a:pt x="336990" y="90757"/>
                                </a:lnTo>
                                <a:cubicBezTo>
                                  <a:pt x="317605" y="129528"/>
                                  <a:pt x="298220" y="171067"/>
                                  <a:pt x="276065" y="209837"/>
                                </a:cubicBezTo>
                                <a:cubicBezTo>
                                  <a:pt x="256680" y="248608"/>
                                  <a:pt x="234526" y="287378"/>
                                  <a:pt x="215141" y="323379"/>
                                </a:cubicBezTo>
                                <a:close/>
                                <a:moveTo>
                                  <a:pt x="212371" y="320610"/>
                                </a:moveTo>
                                <a:cubicBezTo>
                                  <a:pt x="228987" y="279070"/>
                                  <a:pt x="245603" y="237531"/>
                                  <a:pt x="262219" y="198760"/>
                                </a:cubicBezTo>
                                <a:cubicBezTo>
                                  <a:pt x="278835" y="159990"/>
                                  <a:pt x="298220" y="121220"/>
                                  <a:pt x="314836" y="82449"/>
                                </a:cubicBezTo>
                                <a:lnTo>
                                  <a:pt x="320374" y="96296"/>
                                </a:lnTo>
                                <a:cubicBezTo>
                                  <a:pt x="298220" y="79680"/>
                                  <a:pt x="276065" y="63064"/>
                                  <a:pt x="251142" y="51987"/>
                                </a:cubicBezTo>
                                <a:cubicBezTo>
                                  <a:pt x="240064" y="46448"/>
                                  <a:pt x="226218" y="40910"/>
                                  <a:pt x="212371" y="38140"/>
                                </a:cubicBezTo>
                                <a:cubicBezTo>
                                  <a:pt x="198525" y="35371"/>
                                  <a:pt x="187448" y="38140"/>
                                  <a:pt x="173601" y="40910"/>
                                </a:cubicBezTo>
                                <a:cubicBezTo>
                                  <a:pt x="145908" y="43679"/>
                                  <a:pt x="115446" y="43679"/>
                                  <a:pt x="90522" y="57526"/>
                                </a:cubicBezTo>
                                <a:cubicBezTo>
                                  <a:pt x="79445" y="65833"/>
                                  <a:pt x="68367" y="74141"/>
                                  <a:pt x="60059" y="85219"/>
                                </a:cubicBezTo>
                                <a:cubicBezTo>
                                  <a:pt x="54521" y="99065"/>
                                  <a:pt x="46213" y="112912"/>
                                  <a:pt x="43444" y="126758"/>
                                </a:cubicBezTo>
                                <a:cubicBezTo>
                                  <a:pt x="35136" y="154451"/>
                                  <a:pt x="35136" y="182144"/>
                                  <a:pt x="35136" y="209837"/>
                                </a:cubicBezTo>
                                <a:cubicBezTo>
                                  <a:pt x="35136" y="237531"/>
                                  <a:pt x="43444" y="265224"/>
                                  <a:pt x="60059" y="284609"/>
                                </a:cubicBezTo>
                                <a:cubicBezTo>
                                  <a:pt x="76675" y="306763"/>
                                  <a:pt x="101599" y="317840"/>
                                  <a:pt x="129292" y="320610"/>
                                </a:cubicBezTo>
                                <a:cubicBezTo>
                                  <a:pt x="156985" y="326148"/>
                                  <a:pt x="184678" y="326148"/>
                                  <a:pt x="212371" y="320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6" name="Freeform: Shape 3746"/>
                        <wps:cNvSpPr/>
                        <wps:spPr>
                          <a:xfrm>
                            <a:off x="407254" y="245974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86928 w 415396"/>
                              <a:gd name="connsiteY0" fmla="*/ 20770 h 470782"/>
                              <a:gd name="connsiteX1" fmla="*/ 397396 w 415396"/>
                              <a:gd name="connsiteY1" fmla="*/ 292162 h 470782"/>
                              <a:gd name="connsiteX2" fmla="*/ 217391 w 415396"/>
                              <a:gd name="connsiteY2" fmla="*/ 458320 h 470782"/>
                              <a:gd name="connsiteX3" fmla="*/ 20770 w 415396"/>
                              <a:gd name="connsiteY3" fmla="*/ 389088 h 470782"/>
                              <a:gd name="connsiteX4" fmla="*/ 186928 w 415396"/>
                              <a:gd name="connsiteY4" fmla="*/ 20770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86928" y="20770"/>
                                </a:moveTo>
                                <a:cubicBezTo>
                                  <a:pt x="186928" y="20770"/>
                                  <a:pt x="447243" y="65079"/>
                                  <a:pt x="397396" y="292162"/>
                                </a:cubicBezTo>
                                <a:cubicBezTo>
                                  <a:pt x="366933" y="425089"/>
                                  <a:pt x="272777" y="452782"/>
                                  <a:pt x="217391" y="458320"/>
                                </a:cubicBezTo>
                                <a:cubicBezTo>
                                  <a:pt x="48463" y="477705"/>
                                  <a:pt x="20770" y="389088"/>
                                  <a:pt x="20770" y="389088"/>
                                </a:cubicBezTo>
                                <a:lnTo>
                                  <a:pt x="186928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7" name="Freeform: Shape 3747"/>
                        <wps:cNvSpPr/>
                        <wps:spPr>
                          <a:xfrm>
                            <a:off x="398946" y="245974"/>
                            <a:ext cx="415396" cy="470782"/>
                          </a:xfrm>
                          <a:custGeom>
                            <a:avLst/>
                            <a:gdLst>
                              <a:gd name="connsiteX0" fmla="*/ 195236 w 415396"/>
                              <a:gd name="connsiteY0" fmla="*/ 20770 h 470782"/>
                              <a:gd name="connsiteX1" fmla="*/ 300470 w 415396"/>
                              <a:gd name="connsiteY1" fmla="*/ 54001 h 470782"/>
                              <a:gd name="connsiteX2" fmla="*/ 386318 w 415396"/>
                              <a:gd name="connsiteY2" fmla="*/ 126003 h 470782"/>
                              <a:gd name="connsiteX3" fmla="*/ 419550 w 415396"/>
                              <a:gd name="connsiteY3" fmla="*/ 234006 h 470782"/>
                              <a:gd name="connsiteX4" fmla="*/ 394626 w 415396"/>
                              <a:gd name="connsiteY4" fmla="*/ 342009 h 470782"/>
                              <a:gd name="connsiteX5" fmla="*/ 325394 w 415396"/>
                              <a:gd name="connsiteY5" fmla="*/ 427858 h 470782"/>
                              <a:gd name="connsiteX6" fmla="*/ 222929 w 415396"/>
                              <a:gd name="connsiteY6" fmla="*/ 466628 h 470782"/>
                              <a:gd name="connsiteX7" fmla="*/ 112157 w 415396"/>
                              <a:gd name="connsiteY7" fmla="*/ 463859 h 470782"/>
                              <a:gd name="connsiteX8" fmla="*/ 20770 w 415396"/>
                              <a:gd name="connsiteY8" fmla="*/ 394626 h 470782"/>
                              <a:gd name="connsiteX9" fmla="*/ 20770 w 415396"/>
                              <a:gd name="connsiteY9" fmla="*/ 391857 h 470782"/>
                              <a:gd name="connsiteX10" fmla="*/ 23539 w 415396"/>
                              <a:gd name="connsiteY10" fmla="*/ 389088 h 470782"/>
                              <a:gd name="connsiteX11" fmla="*/ 65079 w 415396"/>
                              <a:gd name="connsiteY11" fmla="*/ 294931 h 470782"/>
                              <a:gd name="connsiteX12" fmla="*/ 109388 w 415396"/>
                              <a:gd name="connsiteY12" fmla="*/ 203544 h 470782"/>
                              <a:gd name="connsiteX13" fmla="*/ 195236 w 415396"/>
                              <a:gd name="connsiteY13" fmla="*/ 20770 h 470782"/>
                              <a:gd name="connsiteX14" fmla="*/ 195236 w 415396"/>
                              <a:gd name="connsiteY14" fmla="*/ 23539 h 470782"/>
                              <a:gd name="connsiteX15" fmla="*/ 117696 w 415396"/>
                              <a:gd name="connsiteY15" fmla="*/ 211852 h 470782"/>
                              <a:gd name="connsiteX16" fmla="*/ 78925 w 415396"/>
                              <a:gd name="connsiteY16" fmla="*/ 303239 h 470782"/>
                              <a:gd name="connsiteX17" fmla="*/ 37386 w 415396"/>
                              <a:gd name="connsiteY17" fmla="*/ 394626 h 470782"/>
                              <a:gd name="connsiteX18" fmla="*/ 37386 w 415396"/>
                              <a:gd name="connsiteY18" fmla="*/ 386318 h 470782"/>
                              <a:gd name="connsiteX19" fmla="*/ 67848 w 415396"/>
                              <a:gd name="connsiteY19" fmla="*/ 422319 h 470782"/>
                              <a:gd name="connsiteX20" fmla="*/ 114926 w 415396"/>
                              <a:gd name="connsiteY20" fmla="*/ 444474 h 470782"/>
                              <a:gd name="connsiteX21" fmla="*/ 220160 w 415396"/>
                              <a:gd name="connsiteY21" fmla="*/ 452782 h 470782"/>
                              <a:gd name="connsiteX22" fmla="*/ 319855 w 415396"/>
                              <a:gd name="connsiteY22" fmla="*/ 419550 h 470782"/>
                              <a:gd name="connsiteX23" fmla="*/ 383549 w 415396"/>
                              <a:gd name="connsiteY23" fmla="*/ 336471 h 470782"/>
                              <a:gd name="connsiteX24" fmla="*/ 400165 w 415396"/>
                              <a:gd name="connsiteY24" fmla="*/ 231237 h 470782"/>
                              <a:gd name="connsiteX25" fmla="*/ 369703 w 415396"/>
                              <a:gd name="connsiteY25" fmla="*/ 134311 h 470782"/>
                              <a:gd name="connsiteX26" fmla="*/ 195236 w 415396"/>
                              <a:gd name="connsiteY26" fmla="*/ 23539 h 47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15396" h="470782">
                                <a:moveTo>
                                  <a:pt x="195236" y="20770"/>
                                </a:moveTo>
                                <a:cubicBezTo>
                                  <a:pt x="234007" y="26308"/>
                                  <a:pt x="267238" y="37386"/>
                                  <a:pt x="300470" y="54001"/>
                                </a:cubicBezTo>
                                <a:cubicBezTo>
                                  <a:pt x="333702" y="70617"/>
                                  <a:pt x="364164" y="95541"/>
                                  <a:pt x="386318" y="126003"/>
                                </a:cubicBezTo>
                                <a:cubicBezTo>
                                  <a:pt x="408473" y="156466"/>
                                  <a:pt x="419550" y="195236"/>
                                  <a:pt x="419550" y="234006"/>
                                </a:cubicBezTo>
                                <a:cubicBezTo>
                                  <a:pt x="419550" y="272777"/>
                                  <a:pt x="411242" y="308778"/>
                                  <a:pt x="394626" y="342009"/>
                                </a:cubicBezTo>
                                <a:cubicBezTo>
                                  <a:pt x="380780" y="375241"/>
                                  <a:pt x="355856" y="405703"/>
                                  <a:pt x="325394" y="427858"/>
                                </a:cubicBezTo>
                                <a:cubicBezTo>
                                  <a:pt x="294931" y="450012"/>
                                  <a:pt x="258930" y="461090"/>
                                  <a:pt x="222929" y="466628"/>
                                </a:cubicBezTo>
                                <a:cubicBezTo>
                                  <a:pt x="186928" y="472167"/>
                                  <a:pt x="148158" y="472167"/>
                                  <a:pt x="112157" y="463859"/>
                                </a:cubicBezTo>
                                <a:cubicBezTo>
                                  <a:pt x="76156" y="455551"/>
                                  <a:pt x="37386" y="433397"/>
                                  <a:pt x="20770" y="394626"/>
                                </a:cubicBezTo>
                                <a:lnTo>
                                  <a:pt x="20770" y="391857"/>
                                </a:lnTo>
                                <a:lnTo>
                                  <a:pt x="23539" y="389088"/>
                                </a:lnTo>
                                <a:cubicBezTo>
                                  <a:pt x="37386" y="358625"/>
                                  <a:pt x="51232" y="325394"/>
                                  <a:pt x="65079" y="294931"/>
                                </a:cubicBezTo>
                                <a:cubicBezTo>
                                  <a:pt x="78925" y="264469"/>
                                  <a:pt x="92772" y="234006"/>
                                  <a:pt x="109388" y="203544"/>
                                </a:cubicBezTo>
                                <a:cubicBezTo>
                                  <a:pt x="134311" y="139850"/>
                                  <a:pt x="164774" y="78925"/>
                                  <a:pt x="195236" y="20770"/>
                                </a:cubicBezTo>
                                <a:close/>
                                <a:moveTo>
                                  <a:pt x="195236" y="23539"/>
                                </a:moveTo>
                                <a:cubicBezTo>
                                  <a:pt x="170312" y="87233"/>
                                  <a:pt x="145389" y="150927"/>
                                  <a:pt x="117696" y="211852"/>
                                </a:cubicBezTo>
                                <a:cubicBezTo>
                                  <a:pt x="103849" y="242314"/>
                                  <a:pt x="92772" y="272777"/>
                                  <a:pt x="78925" y="303239"/>
                                </a:cubicBezTo>
                                <a:cubicBezTo>
                                  <a:pt x="65079" y="333702"/>
                                  <a:pt x="51232" y="364164"/>
                                  <a:pt x="37386" y="394626"/>
                                </a:cubicBezTo>
                                <a:lnTo>
                                  <a:pt x="37386" y="386318"/>
                                </a:lnTo>
                                <a:cubicBezTo>
                                  <a:pt x="42924" y="400165"/>
                                  <a:pt x="54001" y="414011"/>
                                  <a:pt x="67848" y="422319"/>
                                </a:cubicBezTo>
                                <a:cubicBezTo>
                                  <a:pt x="81695" y="433397"/>
                                  <a:pt x="98310" y="438935"/>
                                  <a:pt x="114926" y="444474"/>
                                </a:cubicBezTo>
                                <a:cubicBezTo>
                                  <a:pt x="148158" y="455551"/>
                                  <a:pt x="184159" y="455551"/>
                                  <a:pt x="220160" y="452782"/>
                                </a:cubicBezTo>
                                <a:cubicBezTo>
                                  <a:pt x="256161" y="450012"/>
                                  <a:pt x="292162" y="441705"/>
                                  <a:pt x="319855" y="419550"/>
                                </a:cubicBezTo>
                                <a:cubicBezTo>
                                  <a:pt x="350317" y="400165"/>
                                  <a:pt x="372472" y="369703"/>
                                  <a:pt x="383549" y="336471"/>
                                </a:cubicBezTo>
                                <a:cubicBezTo>
                                  <a:pt x="397396" y="303239"/>
                                  <a:pt x="402934" y="267238"/>
                                  <a:pt x="400165" y="231237"/>
                                </a:cubicBezTo>
                                <a:cubicBezTo>
                                  <a:pt x="400165" y="195236"/>
                                  <a:pt x="389088" y="162004"/>
                                  <a:pt x="369703" y="134311"/>
                                </a:cubicBezTo>
                                <a:cubicBezTo>
                                  <a:pt x="330932" y="78925"/>
                                  <a:pt x="261700" y="42924"/>
                                  <a:pt x="195236" y="235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8" name="Freeform: Shape 3748"/>
                        <wps:cNvSpPr/>
                        <wps:spPr>
                          <a:xfrm>
                            <a:off x="396176" y="259821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49" name="Freeform: Shape 3749"/>
                        <wps:cNvSpPr/>
                        <wps:spPr>
                          <a:xfrm>
                            <a:off x="385099" y="259115"/>
                            <a:ext cx="387703" cy="415396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15396"/>
                              <a:gd name="connsiteX1" fmla="*/ 253392 w 387703"/>
                              <a:gd name="connsiteY1" fmla="*/ 35322 h 415396"/>
                              <a:gd name="connsiteX2" fmla="*/ 333702 w 387703"/>
                              <a:gd name="connsiteY2" fmla="*/ 93478 h 415396"/>
                              <a:gd name="connsiteX3" fmla="*/ 366933 w 387703"/>
                              <a:gd name="connsiteY3" fmla="*/ 187634 h 415396"/>
                              <a:gd name="connsiteX4" fmla="*/ 364164 w 387703"/>
                              <a:gd name="connsiteY4" fmla="*/ 237481 h 415396"/>
                              <a:gd name="connsiteX5" fmla="*/ 358625 w 387703"/>
                              <a:gd name="connsiteY5" fmla="*/ 262405 h 415396"/>
                              <a:gd name="connsiteX6" fmla="*/ 350317 w 387703"/>
                              <a:gd name="connsiteY6" fmla="*/ 284560 h 415396"/>
                              <a:gd name="connsiteX7" fmla="*/ 328163 w 387703"/>
                              <a:gd name="connsiteY7" fmla="*/ 328869 h 415396"/>
                              <a:gd name="connsiteX8" fmla="*/ 294931 w 387703"/>
                              <a:gd name="connsiteY8" fmla="*/ 364870 h 415396"/>
                              <a:gd name="connsiteX9" fmla="*/ 209083 w 387703"/>
                              <a:gd name="connsiteY9" fmla="*/ 409179 h 415396"/>
                              <a:gd name="connsiteX10" fmla="*/ 186928 w 387703"/>
                              <a:gd name="connsiteY10" fmla="*/ 414717 h 415396"/>
                              <a:gd name="connsiteX11" fmla="*/ 162005 w 387703"/>
                              <a:gd name="connsiteY11" fmla="*/ 420256 h 415396"/>
                              <a:gd name="connsiteX12" fmla="*/ 112157 w 387703"/>
                              <a:gd name="connsiteY12" fmla="*/ 411948 h 415396"/>
                              <a:gd name="connsiteX13" fmla="*/ 26308 w 387703"/>
                              <a:gd name="connsiteY13" fmla="*/ 364870 h 415396"/>
                              <a:gd name="connsiteX14" fmla="*/ 20770 w 387703"/>
                              <a:gd name="connsiteY14" fmla="*/ 359331 h 415396"/>
                              <a:gd name="connsiteX15" fmla="*/ 23539 w 387703"/>
                              <a:gd name="connsiteY15" fmla="*/ 351023 h 415396"/>
                              <a:gd name="connsiteX16" fmla="*/ 54001 w 387703"/>
                              <a:gd name="connsiteY16" fmla="*/ 265175 h 415396"/>
                              <a:gd name="connsiteX17" fmla="*/ 87233 w 387703"/>
                              <a:gd name="connsiteY17" fmla="*/ 182095 h 415396"/>
                              <a:gd name="connsiteX18" fmla="*/ 156466 w 387703"/>
                              <a:gd name="connsiteY18" fmla="*/ 21476 h 415396"/>
                              <a:gd name="connsiteX19" fmla="*/ 156466 w 387703"/>
                              <a:gd name="connsiteY19" fmla="*/ 21476 h 415396"/>
                              <a:gd name="connsiteX20" fmla="*/ 101080 w 387703"/>
                              <a:gd name="connsiteY20" fmla="*/ 193173 h 415396"/>
                              <a:gd name="connsiteX21" fmla="*/ 70617 w 387703"/>
                              <a:gd name="connsiteY21" fmla="*/ 276252 h 415396"/>
                              <a:gd name="connsiteX22" fmla="*/ 40155 w 387703"/>
                              <a:gd name="connsiteY22" fmla="*/ 359331 h 415396"/>
                              <a:gd name="connsiteX23" fmla="*/ 37386 w 387703"/>
                              <a:gd name="connsiteY23" fmla="*/ 348254 h 415396"/>
                              <a:gd name="connsiteX24" fmla="*/ 117696 w 387703"/>
                              <a:gd name="connsiteY24" fmla="*/ 395332 h 415396"/>
                              <a:gd name="connsiteX25" fmla="*/ 162005 w 387703"/>
                              <a:gd name="connsiteY25" fmla="*/ 403640 h 415396"/>
                              <a:gd name="connsiteX26" fmla="*/ 184159 w 387703"/>
                              <a:gd name="connsiteY26" fmla="*/ 400871 h 415396"/>
                              <a:gd name="connsiteX27" fmla="*/ 206313 w 387703"/>
                              <a:gd name="connsiteY27" fmla="*/ 395332 h 415396"/>
                              <a:gd name="connsiteX28" fmla="*/ 292162 w 387703"/>
                              <a:gd name="connsiteY28" fmla="*/ 356562 h 415396"/>
                              <a:gd name="connsiteX29" fmla="*/ 342009 w 387703"/>
                              <a:gd name="connsiteY29" fmla="*/ 279021 h 415396"/>
                              <a:gd name="connsiteX30" fmla="*/ 347548 w 387703"/>
                              <a:gd name="connsiteY30" fmla="*/ 256867 h 415396"/>
                              <a:gd name="connsiteX31" fmla="*/ 350317 w 387703"/>
                              <a:gd name="connsiteY31" fmla="*/ 234712 h 415396"/>
                              <a:gd name="connsiteX32" fmla="*/ 350317 w 387703"/>
                              <a:gd name="connsiteY32" fmla="*/ 187634 h 415396"/>
                              <a:gd name="connsiteX33" fmla="*/ 319855 w 387703"/>
                              <a:gd name="connsiteY33" fmla="*/ 101785 h 415396"/>
                              <a:gd name="connsiteX34" fmla="*/ 156466 w 387703"/>
                              <a:gd name="connsiteY34" fmla="*/ 21476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15396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6928" y="414717"/>
                                </a:lnTo>
                                <a:cubicBezTo>
                                  <a:pt x="178620" y="417486"/>
                                  <a:pt x="170312" y="420256"/>
                                  <a:pt x="162005" y="420256"/>
                                </a:cubicBezTo>
                                <a:cubicBezTo>
                                  <a:pt x="145389" y="420256"/>
                                  <a:pt x="126003" y="417486"/>
                                  <a:pt x="112157" y="411948"/>
                                </a:cubicBezTo>
                                <a:cubicBezTo>
                                  <a:pt x="81695" y="400871"/>
                                  <a:pt x="54001" y="384255"/>
                                  <a:pt x="26308" y="364870"/>
                                </a:cubicBezTo>
                                <a:lnTo>
                                  <a:pt x="20770" y="359331"/>
                                </a:lnTo>
                                <a:lnTo>
                                  <a:pt x="23539" y="351023"/>
                                </a:lnTo>
                                <a:cubicBezTo>
                                  <a:pt x="34616" y="323330"/>
                                  <a:pt x="45694" y="292868"/>
                                  <a:pt x="54001" y="265175"/>
                                </a:cubicBezTo>
                                <a:cubicBezTo>
                                  <a:pt x="65079" y="237481"/>
                                  <a:pt x="76156" y="209788"/>
                                  <a:pt x="87233" y="182095"/>
                                </a:cubicBezTo>
                                <a:cubicBezTo>
                                  <a:pt x="109388" y="129479"/>
                                  <a:pt x="131542" y="74092"/>
                                  <a:pt x="156466" y="21476"/>
                                </a:cubicBezTo>
                                <a:close/>
                                <a:moveTo>
                                  <a:pt x="156466" y="21476"/>
                                </a:moveTo>
                                <a:cubicBezTo>
                                  <a:pt x="137081" y="79631"/>
                                  <a:pt x="120465" y="137786"/>
                                  <a:pt x="101080" y="193173"/>
                                </a:cubicBezTo>
                                <a:cubicBezTo>
                                  <a:pt x="92772" y="220866"/>
                                  <a:pt x="81695" y="248559"/>
                                  <a:pt x="70617" y="276252"/>
                                </a:cubicBezTo>
                                <a:cubicBezTo>
                                  <a:pt x="59540" y="303945"/>
                                  <a:pt x="51232" y="331638"/>
                                  <a:pt x="40155" y="359331"/>
                                </a:cubicBezTo>
                                <a:lnTo>
                                  <a:pt x="37386" y="348254"/>
                                </a:lnTo>
                                <a:cubicBezTo>
                                  <a:pt x="62309" y="367639"/>
                                  <a:pt x="90002" y="384255"/>
                                  <a:pt x="117696" y="395332"/>
                                </a:cubicBezTo>
                                <a:cubicBezTo>
                                  <a:pt x="131542" y="400871"/>
                                  <a:pt x="145389" y="406409"/>
                                  <a:pt x="162005" y="403640"/>
                                </a:cubicBezTo>
                                <a:cubicBezTo>
                                  <a:pt x="167543" y="403640"/>
                                  <a:pt x="175851" y="400871"/>
                                  <a:pt x="184159" y="400871"/>
                                </a:cubicBezTo>
                                <a:lnTo>
                                  <a:pt x="206313" y="395332"/>
                                </a:lnTo>
                                <a:cubicBezTo>
                                  <a:pt x="236776" y="387024"/>
                                  <a:pt x="267238" y="375947"/>
                                  <a:pt x="292162" y="356562"/>
                                </a:cubicBezTo>
                                <a:cubicBezTo>
                                  <a:pt x="317086" y="337177"/>
                                  <a:pt x="333702" y="309483"/>
                                  <a:pt x="342009" y="279021"/>
                                </a:cubicBezTo>
                                <a:cubicBezTo>
                                  <a:pt x="344779" y="270713"/>
                                  <a:pt x="344779" y="265175"/>
                                  <a:pt x="347548" y="256867"/>
                                </a:cubicBezTo>
                                <a:cubicBezTo>
                                  <a:pt x="347548" y="248559"/>
                                  <a:pt x="350317" y="240251"/>
                                  <a:pt x="350317" y="234712"/>
                                </a:cubicBezTo>
                                <a:cubicBezTo>
                                  <a:pt x="350317" y="218096"/>
                                  <a:pt x="353087" y="204250"/>
                                  <a:pt x="350317" y="187634"/>
                                </a:cubicBezTo>
                                <a:cubicBezTo>
                                  <a:pt x="347548" y="157172"/>
                                  <a:pt x="339240" y="126709"/>
                                  <a:pt x="319855" y="101785"/>
                                </a:cubicBezTo>
                                <a:cubicBezTo>
                                  <a:pt x="283854" y="51938"/>
                                  <a:pt x="217391" y="29783"/>
                                  <a:pt x="156466" y="21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0" name="Freeform: Shape 3750"/>
                        <wps:cNvSpPr/>
                        <wps:spPr>
                          <a:xfrm>
                            <a:off x="332482" y="243205"/>
                            <a:ext cx="360010" cy="415396"/>
                          </a:xfrm>
                          <a:custGeom>
                            <a:avLst/>
                            <a:gdLst>
                              <a:gd name="connsiteX0" fmla="*/ 145389 w 360009"/>
                              <a:gd name="connsiteY0" fmla="*/ 20770 h 415396"/>
                              <a:gd name="connsiteX1" fmla="*/ 344779 w 360009"/>
                              <a:gd name="connsiteY1" fmla="*/ 242314 h 415396"/>
                              <a:gd name="connsiteX2" fmla="*/ 164774 w 360009"/>
                              <a:gd name="connsiteY2" fmla="*/ 408473 h 415396"/>
                              <a:gd name="connsiteX3" fmla="*/ 20770 w 360009"/>
                              <a:gd name="connsiteY3" fmla="*/ 355856 h 415396"/>
                              <a:gd name="connsiteX4" fmla="*/ 145389 w 360009"/>
                              <a:gd name="connsiteY4" fmla="*/ 20770 h 415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0009" h="415396">
                                <a:moveTo>
                                  <a:pt x="145389" y="20770"/>
                                </a:moveTo>
                                <a:cubicBezTo>
                                  <a:pt x="145389" y="20770"/>
                                  <a:pt x="375241" y="20770"/>
                                  <a:pt x="344779" y="242314"/>
                                </a:cubicBezTo>
                                <a:cubicBezTo>
                                  <a:pt x="325394" y="375241"/>
                                  <a:pt x="217391" y="391857"/>
                                  <a:pt x="164774" y="408473"/>
                                </a:cubicBezTo>
                                <a:cubicBezTo>
                                  <a:pt x="112157" y="425089"/>
                                  <a:pt x="20770" y="355856"/>
                                  <a:pt x="20770" y="355856"/>
                                </a:cubicBezTo>
                                <a:lnTo>
                                  <a:pt x="145389" y="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1" name="Freeform: Shape 3751"/>
                        <wps:cNvSpPr/>
                        <wps:spPr>
                          <a:xfrm>
                            <a:off x="318636" y="239730"/>
                            <a:ext cx="387703" cy="443089"/>
                          </a:xfrm>
                          <a:custGeom>
                            <a:avLst/>
                            <a:gdLst>
                              <a:gd name="connsiteX0" fmla="*/ 156466 w 387703"/>
                              <a:gd name="connsiteY0" fmla="*/ 21476 h 443089"/>
                              <a:gd name="connsiteX1" fmla="*/ 253392 w 387703"/>
                              <a:gd name="connsiteY1" fmla="*/ 35322 h 443089"/>
                              <a:gd name="connsiteX2" fmla="*/ 333702 w 387703"/>
                              <a:gd name="connsiteY2" fmla="*/ 93478 h 443089"/>
                              <a:gd name="connsiteX3" fmla="*/ 366933 w 387703"/>
                              <a:gd name="connsiteY3" fmla="*/ 187634 h 443089"/>
                              <a:gd name="connsiteX4" fmla="*/ 364164 w 387703"/>
                              <a:gd name="connsiteY4" fmla="*/ 237481 h 443089"/>
                              <a:gd name="connsiteX5" fmla="*/ 358625 w 387703"/>
                              <a:gd name="connsiteY5" fmla="*/ 262405 h 443089"/>
                              <a:gd name="connsiteX6" fmla="*/ 350317 w 387703"/>
                              <a:gd name="connsiteY6" fmla="*/ 284560 h 443089"/>
                              <a:gd name="connsiteX7" fmla="*/ 328163 w 387703"/>
                              <a:gd name="connsiteY7" fmla="*/ 328869 h 443089"/>
                              <a:gd name="connsiteX8" fmla="*/ 294931 w 387703"/>
                              <a:gd name="connsiteY8" fmla="*/ 364870 h 443089"/>
                              <a:gd name="connsiteX9" fmla="*/ 209083 w 387703"/>
                              <a:gd name="connsiteY9" fmla="*/ 409179 h 443089"/>
                              <a:gd name="connsiteX10" fmla="*/ 189698 w 387703"/>
                              <a:gd name="connsiteY10" fmla="*/ 417486 h 443089"/>
                              <a:gd name="connsiteX11" fmla="*/ 164774 w 387703"/>
                              <a:gd name="connsiteY11" fmla="*/ 423025 h 443089"/>
                              <a:gd name="connsiteX12" fmla="*/ 114926 w 387703"/>
                              <a:gd name="connsiteY12" fmla="*/ 414717 h 443089"/>
                              <a:gd name="connsiteX13" fmla="*/ 29078 w 387703"/>
                              <a:gd name="connsiteY13" fmla="*/ 367639 h 443089"/>
                              <a:gd name="connsiteX14" fmla="*/ 20770 w 387703"/>
                              <a:gd name="connsiteY14" fmla="*/ 362100 h 443089"/>
                              <a:gd name="connsiteX15" fmla="*/ 23539 w 387703"/>
                              <a:gd name="connsiteY15" fmla="*/ 353792 h 443089"/>
                              <a:gd name="connsiteX16" fmla="*/ 54001 w 387703"/>
                              <a:gd name="connsiteY16" fmla="*/ 267944 h 443089"/>
                              <a:gd name="connsiteX17" fmla="*/ 87233 w 387703"/>
                              <a:gd name="connsiteY17" fmla="*/ 184865 h 443089"/>
                              <a:gd name="connsiteX18" fmla="*/ 156466 w 387703"/>
                              <a:gd name="connsiteY18" fmla="*/ 21476 h 443089"/>
                              <a:gd name="connsiteX19" fmla="*/ 159235 w 387703"/>
                              <a:gd name="connsiteY19" fmla="*/ 24245 h 443089"/>
                              <a:gd name="connsiteX20" fmla="*/ 103849 w 387703"/>
                              <a:gd name="connsiteY20" fmla="*/ 195942 h 443089"/>
                              <a:gd name="connsiteX21" fmla="*/ 73387 w 387703"/>
                              <a:gd name="connsiteY21" fmla="*/ 279021 h 443089"/>
                              <a:gd name="connsiteX22" fmla="*/ 42924 w 387703"/>
                              <a:gd name="connsiteY22" fmla="*/ 362100 h 443089"/>
                              <a:gd name="connsiteX23" fmla="*/ 40155 w 387703"/>
                              <a:gd name="connsiteY23" fmla="*/ 351023 h 443089"/>
                              <a:gd name="connsiteX24" fmla="*/ 120465 w 387703"/>
                              <a:gd name="connsiteY24" fmla="*/ 398101 h 443089"/>
                              <a:gd name="connsiteX25" fmla="*/ 164774 w 387703"/>
                              <a:gd name="connsiteY25" fmla="*/ 406409 h 443089"/>
                              <a:gd name="connsiteX26" fmla="*/ 186928 w 387703"/>
                              <a:gd name="connsiteY26" fmla="*/ 403640 h 443089"/>
                              <a:gd name="connsiteX27" fmla="*/ 209083 w 387703"/>
                              <a:gd name="connsiteY27" fmla="*/ 398101 h 443089"/>
                              <a:gd name="connsiteX28" fmla="*/ 294931 w 387703"/>
                              <a:gd name="connsiteY28" fmla="*/ 359331 h 443089"/>
                              <a:gd name="connsiteX29" fmla="*/ 344779 w 387703"/>
                              <a:gd name="connsiteY29" fmla="*/ 281790 h 443089"/>
                              <a:gd name="connsiteX30" fmla="*/ 350317 w 387703"/>
                              <a:gd name="connsiteY30" fmla="*/ 259636 h 443089"/>
                              <a:gd name="connsiteX31" fmla="*/ 353087 w 387703"/>
                              <a:gd name="connsiteY31" fmla="*/ 237481 h 443089"/>
                              <a:gd name="connsiteX32" fmla="*/ 353087 w 387703"/>
                              <a:gd name="connsiteY32" fmla="*/ 190403 h 443089"/>
                              <a:gd name="connsiteX33" fmla="*/ 322624 w 387703"/>
                              <a:gd name="connsiteY33" fmla="*/ 104555 h 443089"/>
                              <a:gd name="connsiteX34" fmla="*/ 159235 w 387703"/>
                              <a:gd name="connsiteY34" fmla="*/ 24245 h 443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387703" h="443089">
                                <a:moveTo>
                                  <a:pt x="156466" y="21476"/>
                                </a:moveTo>
                                <a:cubicBezTo>
                                  <a:pt x="189698" y="18706"/>
                                  <a:pt x="222929" y="24245"/>
                                  <a:pt x="253392" y="35322"/>
                                </a:cubicBezTo>
                                <a:cubicBezTo>
                                  <a:pt x="283854" y="46399"/>
                                  <a:pt x="314316" y="65784"/>
                                  <a:pt x="333702" y="93478"/>
                                </a:cubicBezTo>
                                <a:cubicBezTo>
                                  <a:pt x="355856" y="121171"/>
                                  <a:pt x="364164" y="154402"/>
                                  <a:pt x="366933" y="187634"/>
                                </a:cubicBezTo>
                                <a:cubicBezTo>
                                  <a:pt x="369703" y="204250"/>
                                  <a:pt x="366933" y="220866"/>
                                  <a:pt x="364164" y="237481"/>
                                </a:cubicBezTo>
                                <a:cubicBezTo>
                                  <a:pt x="364164" y="245789"/>
                                  <a:pt x="361395" y="254097"/>
                                  <a:pt x="358625" y="262405"/>
                                </a:cubicBezTo>
                                <a:cubicBezTo>
                                  <a:pt x="355856" y="270713"/>
                                  <a:pt x="353087" y="279021"/>
                                  <a:pt x="350317" y="284560"/>
                                </a:cubicBezTo>
                                <a:cubicBezTo>
                                  <a:pt x="344779" y="301176"/>
                                  <a:pt x="336471" y="315022"/>
                                  <a:pt x="328163" y="328869"/>
                                </a:cubicBezTo>
                                <a:cubicBezTo>
                                  <a:pt x="317086" y="342715"/>
                                  <a:pt x="308778" y="353792"/>
                                  <a:pt x="294931" y="364870"/>
                                </a:cubicBezTo>
                                <a:cubicBezTo>
                                  <a:pt x="270007" y="387024"/>
                                  <a:pt x="239545" y="400871"/>
                                  <a:pt x="209083" y="409179"/>
                                </a:cubicBezTo>
                                <a:lnTo>
                                  <a:pt x="189698" y="417486"/>
                                </a:lnTo>
                                <a:cubicBezTo>
                                  <a:pt x="181390" y="420256"/>
                                  <a:pt x="173082" y="423025"/>
                                  <a:pt x="164774" y="423025"/>
                                </a:cubicBezTo>
                                <a:cubicBezTo>
                                  <a:pt x="148158" y="423025"/>
                                  <a:pt x="128773" y="420256"/>
                                  <a:pt x="114926" y="414717"/>
                                </a:cubicBezTo>
                                <a:cubicBezTo>
                                  <a:pt x="84464" y="403640"/>
                                  <a:pt x="56771" y="387024"/>
                                  <a:pt x="29078" y="367639"/>
                                </a:cubicBezTo>
                                <a:lnTo>
                                  <a:pt x="20770" y="362100"/>
                                </a:lnTo>
                                <a:lnTo>
                                  <a:pt x="23539" y="353792"/>
                                </a:lnTo>
                                <a:cubicBezTo>
                                  <a:pt x="34616" y="326099"/>
                                  <a:pt x="45694" y="295637"/>
                                  <a:pt x="54001" y="267944"/>
                                </a:cubicBezTo>
                                <a:cubicBezTo>
                                  <a:pt x="65079" y="240251"/>
                                  <a:pt x="76156" y="212558"/>
                                  <a:pt x="87233" y="184865"/>
                                </a:cubicBezTo>
                                <a:cubicBezTo>
                                  <a:pt x="112157" y="129479"/>
                                  <a:pt x="134311" y="74092"/>
                                  <a:pt x="156466" y="21476"/>
                                </a:cubicBezTo>
                                <a:close/>
                                <a:moveTo>
                                  <a:pt x="159235" y="24245"/>
                                </a:moveTo>
                                <a:cubicBezTo>
                                  <a:pt x="139850" y="82400"/>
                                  <a:pt x="123234" y="140556"/>
                                  <a:pt x="103849" y="195942"/>
                                </a:cubicBezTo>
                                <a:cubicBezTo>
                                  <a:pt x="95541" y="223635"/>
                                  <a:pt x="84464" y="251328"/>
                                  <a:pt x="73387" y="279021"/>
                                </a:cubicBezTo>
                                <a:cubicBezTo>
                                  <a:pt x="62309" y="306714"/>
                                  <a:pt x="54001" y="334407"/>
                                  <a:pt x="42924" y="362100"/>
                                </a:cubicBezTo>
                                <a:lnTo>
                                  <a:pt x="40155" y="351023"/>
                                </a:lnTo>
                                <a:cubicBezTo>
                                  <a:pt x="65079" y="370408"/>
                                  <a:pt x="92772" y="387024"/>
                                  <a:pt x="120465" y="398101"/>
                                </a:cubicBezTo>
                                <a:cubicBezTo>
                                  <a:pt x="134311" y="403640"/>
                                  <a:pt x="148158" y="409179"/>
                                  <a:pt x="164774" y="406409"/>
                                </a:cubicBezTo>
                                <a:cubicBezTo>
                                  <a:pt x="170312" y="406409"/>
                                  <a:pt x="178620" y="403640"/>
                                  <a:pt x="186928" y="403640"/>
                                </a:cubicBezTo>
                                <a:lnTo>
                                  <a:pt x="209083" y="398101"/>
                                </a:lnTo>
                                <a:cubicBezTo>
                                  <a:pt x="239545" y="389793"/>
                                  <a:pt x="270007" y="378716"/>
                                  <a:pt x="294931" y="359331"/>
                                </a:cubicBezTo>
                                <a:cubicBezTo>
                                  <a:pt x="319855" y="339946"/>
                                  <a:pt x="336471" y="312253"/>
                                  <a:pt x="344779" y="281790"/>
                                </a:cubicBezTo>
                                <a:cubicBezTo>
                                  <a:pt x="347548" y="273482"/>
                                  <a:pt x="347548" y="267944"/>
                                  <a:pt x="350317" y="259636"/>
                                </a:cubicBezTo>
                                <a:cubicBezTo>
                                  <a:pt x="350317" y="251328"/>
                                  <a:pt x="353087" y="243020"/>
                                  <a:pt x="353087" y="237481"/>
                                </a:cubicBezTo>
                                <a:cubicBezTo>
                                  <a:pt x="353087" y="220866"/>
                                  <a:pt x="355856" y="207019"/>
                                  <a:pt x="353087" y="190403"/>
                                </a:cubicBezTo>
                                <a:cubicBezTo>
                                  <a:pt x="350317" y="159941"/>
                                  <a:pt x="342009" y="129479"/>
                                  <a:pt x="322624" y="104555"/>
                                </a:cubicBezTo>
                                <a:cubicBezTo>
                                  <a:pt x="283854" y="54707"/>
                                  <a:pt x="220160" y="32553"/>
                                  <a:pt x="159235" y="24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2" name="Freeform: Shape 3752"/>
                        <wps:cNvSpPr/>
                        <wps:spPr>
                          <a:xfrm>
                            <a:off x="327306" y="187747"/>
                            <a:ext cx="332317" cy="332317"/>
                          </a:xfrm>
                          <a:custGeom>
                            <a:avLst/>
                            <a:gdLst>
                              <a:gd name="connsiteX0" fmla="*/ 42562 w 332316"/>
                              <a:gd name="connsiteY0" fmla="*/ 228540 h 332316"/>
                              <a:gd name="connsiteX1" fmla="*/ 169950 w 332316"/>
                              <a:gd name="connsiteY1" fmla="*/ 20842 h 332316"/>
                              <a:gd name="connsiteX2" fmla="*/ 325031 w 332316"/>
                              <a:gd name="connsiteY2" fmla="*/ 145461 h 332316"/>
                              <a:gd name="connsiteX3" fmla="*/ 255798 w 332316"/>
                              <a:gd name="connsiteY3" fmla="*/ 328235 h 332316"/>
                              <a:gd name="connsiteX4" fmla="*/ 42562 w 332316"/>
                              <a:gd name="connsiteY4" fmla="*/ 228540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32316">
                                <a:moveTo>
                                  <a:pt x="42562" y="228540"/>
                                </a:moveTo>
                                <a:cubicBezTo>
                                  <a:pt x="42562" y="228540"/>
                                  <a:pt x="-57133" y="26381"/>
                                  <a:pt x="169950" y="20842"/>
                                </a:cubicBezTo>
                                <a:cubicBezTo>
                                  <a:pt x="305646" y="18073"/>
                                  <a:pt x="300107" y="95613"/>
                                  <a:pt x="325031" y="145461"/>
                                </a:cubicBezTo>
                                <a:cubicBezTo>
                                  <a:pt x="349955" y="195308"/>
                                  <a:pt x="255798" y="328235"/>
                                  <a:pt x="255798" y="328235"/>
                                </a:cubicBezTo>
                                <a:lnTo>
                                  <a:pt x="42562" y="228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3" name="Freeform: Shape 3753"/>
                        <wps:cNvSpPr/>
                        <wps:spPr>
                          <a:xfrm>
                            <a:off x="318220" y="180624"/>
                            <a:ext cx="360010" cy="360010"/>
                          </a:xfrm>
                          <a:custGeom>
                            <a:avLst/>
                            <a:gdLst>
                              <a:gd name="connsiteX0" fmla="*/ 48878 w 360009"/>
                              <a:gd name="connsiteY0" fmla="*/ 238432 h 360009"/>
                              <a:gd name="connsiteX1" fmla="*/ 21185 w 360009"/>
                              <a:gd name="connsiteY1" fmla="*/ 149814 h 360009"/>
                              <a:gd name="connsiteX2" fmla="*/ 54417 w 360009"/>
                              <a:gd name="connsiteY2" fmla="*/ 58427 h 360009"/>
                              <a:gd name="connsiteX3" fmla="*/ 143035 w 360009"/>
                              <a:gd name="connsiteY3" fmla="*/ 22426 h 360009"/>
                              <a:gd name="connsiteX4" fmla="*/ 234422 w 360009"/>
                              <a:gd name="connsiteY4" fmla="*/ 27965 h 360009"/>
                              <a:gd name="connsiteX5" fmla="*/ 275961 w 360009"/>
                              <a:gd name="connsiteY5" fmla="*/ 47350 h 360009"/>
                              <a:gd name="connsiteX6" fmla="*/ 306424 w 360009"/>
                              <a:gd name="connsiteY6" fmla="*/ 83351 h 360009"/>
                              <a:gd name="connsiteX7" fmla="*/ 325809 w 360009"/>
                              <a:gd name="connsiteY7" fmla="*/ 124890 h 360009"/>
                              <a:gd name="connsiteX8" fmla="*/ 336886 w 360009"/>
                              <a:gd name="connsiteY8" fmla="*/ 144276 h 360009"/>
                              <a:gd name="connsiteX9" fmla="*/ 345194 w 360009"/>
                              <a:gd name="connsiteY9" fmla="*/ 169199 h 360009"/>
                              <a:gd name="connsiteX10" fmla="*/ 320270 w 360009"/>
                              <a:gd name="connsiteY10" fmla="*/ 260586 h 360009"/>
                              <a:gd name="connsiteX11" fmla="*/ 273192 w 360009"/>
                              <a:gd name="connsiteY11" fmla="*/ 340896 h 360009"/>
                              <a:gd name="connsiteX12" fmla="*/ 267654 w 360009"/>
                              <a:gd name="connsiteY12" fmla="*/ 349204 h 360009"/>
                              <a:gd name="connsiteX13" fmla="*/ 259346 w 360009"/>
                              <a:gd name="connsiteY13" fmla="*/ 346435 h 360009"/>
                              <a:gd name="connsiteX14" fmla="*/ 48878 w 360009"/>
                              <a:gd name="connsiteY14" fmla="*/ 238432 h 360009"/>
                              <a:gd name="connsiteX15" fmla="*/ 51648 w 360009"/>
                              <a:gd name="connsiteY15" fmla="*/ 235663 h 360009"/>
                              <a:gd name="connsiteX16" fmla="*/ 267654 w 360009"/>
                              <a:gd name="connsiteY16" fmla="*/ 327050 h 360009"/>
                              <a:gd name="connsiteX17" fmla="*/ 253807 w 360009"/>
                              <a:gd name="connsiteY17" fmla="*/ 329819 h 360009"/>
                              <a:gd name="connsiteX18" fmla="*/ 300885 w 360009"/>
                              <a:gd name="connsiteY18" fmla="*/ 252279 h 360009"/>
                              <a:gd name="connsiteX19" fmla="*/ 328578 w 360009"/>
                              <a:gd name="connsiteY19" fmla="*/ 171969 h 360009"/>
                              <a:gd name="connsiteX20" fmla="*/ 323040 w 360009"/>
                              <a:gd name="connsiteY20" fmla="*/ 152584 h 360009"/>
                              <a:gd name="connsiteX21" fmla="*/ 314732 w 360009"/>
                              <a:gd name="connsiteY21" fmla="*/ 130429 h 360009"/>
                              <a:gd name="connsiteX22" fmla="*/ 300885 w 360009"/>
                              <a:gd name="connsiteY22" fmla="*/ 88889 h 360009"/>
                              <a:gd name="connsiteX23" fmla="*/ 234422 w 360009"/>
                              <a:gd name="connsiteY23" fmla="*/ 36273 h 360009"/>
                              <a:gd name="connsiteX24" fmla="*/ 143035 w 360009"/>
                              <a:gd name="connsiteY24" fmla="*/ 39042 h 360009"/>
                              <a:gd name="connsiteX25" fmla="*/ 65494 w 360009"/>
                              <a:gd name="connsiteY25" fmla="*/ 72274 h 360009"/>
                              <a:gd name="connsiteX26" fmla="*/ 35032 w 360009"/>
                              <a:gd name="connsiteY26" fmla="*/ 149814 h 360009"/>
                              <a:gd name="connsiteX27" fmla="*/ 51648 w 360009"/>
                              <a:gd name="connsiteY27" fmla="*/ 235663 h 360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0009" h="360009">
                                <a:moveTo>
                                  <a:pt x="48878" y="238432"/>
                                </a:moveTo>
                                <a:cubicBezTo>
                                  <a:pt x="32262" y="210739"/>
                                  <a:pt x="23954" y="180277"/>
                                  <a:pt x="21185" y="149814"/>
                                </a:cubicBezTo>
                                <a:cubicBezTo>
                                  <a:pt x="18416" y="116583"/>
                                  <a:pt x="29493" y="83351"/>
                                  <a:pt x="54417" y="58427"/>
                                </a:cubicBezTo>
                                <a:cubicBezTo>
                                  <a:pt x="79341" y="36273"/>
                                  <a:pt x="112572" y="27965"/>
                                  <a:pt x="143035" y="22426"/>
                                </a:cubicBezTo>
                                <a:cubicBezTo>
                                  <a:pt x="173497" y="19657"/>
                                  <a:pt x="203960" y="19657"/>
                                  <a:pt x="234422" y="27965"/>
                                </a:cubicBezTo>
                                <a:cubicBezTo>
                                  <a:pt x="248268" y="30734"/>
                                  <a:pt x="264884" y="36273"/>
                                  <a:pt x="275961" y="47350"/>
                                </a:cubicBezTo>
                                <a:cubicBezTo>
                                  <a:pt x="289808" y="55658"/>
                                  <a:pt x="298116" y="69504"/>
                                  <a:pt x="306424" y="83351"/>
                                </a:cubicBezTo>
                                <a:cubicBezTo>
                                  <a:pt x="314732" y="97197"/>
                                  <a:pt x="320270" y="111044"/>
                                  <a:pt x="325809" y="124890"/>
                                </a:cubicBezTo>
                                <a:cubicBezTo>
                                  <a:pt x="328578" y="133198"/>
                                  <a:pt x="334117" y="138737"/>
                                  <a:pt x="336886" y="144276"/>
                                </a:cubicBezTo>
                                <a:cubicBezTo>
                                  <a:pt x="339656" y="149814"/>
                                  <a:pt x="345194" y="160891"/>
                                  <a:pt x="345194" y="169199"/>
                                </a:cubicBezTo>
                                <a:cubicBezTo>
                                  <a:pt x="345194" y="202431"/>
                                  <a:pt x="331348" y="232893"/>
                                  <a:pt x="320270" y="260586"/>
                                </a:cubicBezTo>
                                <a:cubicBezTo>
                                  <a:pt x="306424" y="288280"/>
                                  <a:pt x="289808" y="315973"/>
                                  <a:pt x="273192" y="340896"/>
                                </a:cubicBezTo>
                                <a:lnTo>
                                  <a:pt x="267654" y="349204"/>
                                </a:lnTo>
                                <a:lnTo>
                                  <a:pt x="259346" y="346435"/>
                                </a:lnTo>
                                <a:cubicBezTo>
                                  <a:pt x="187344" y="310434"/>
                                  <a:pt x="115342" y="274433"/>
                                  <a:pt x="48878" y="238432"/>
                                </a:cubicBezTo>
                                <a:close/>
                                <a:moveTo>
                                  <a:pt x="51648" y="235663"/>
                                </a:moveTo>
                                <a:cubicBezTo>
                                  <a:pt x="126419" y="263356"/>
                                  <a:pt x="195652" y="293818"/>
                                  <a:pt x="267654" y="327050"/>
                                </a:cubicBezTo>
                                <a:lnTo>
                                  <a:pt x="253807" y="329819"/>
                                </a:lnTo>
                                <a:cubicBezTo>
                                  <a:pt x="270423" y="304895"/>
                                  <a:pt x="287039" y="279972"/>
                                  <a:pt x="300885" y="252279"/>
                                </a:cubicBezTo>
                                <a:cubicBezTo>
                                  <a:pt x="314732" y="227355"/>
                                  <a:pt x="328578" y="196892"/>
                                  <a:pt x="328578" y="171969"/>
                                </a:cubicBezTo>
                                <a:cubicBezTo>
                                  <a:pt x="328578" y="163661"/>
                                  <a:pt x="328578" y="160891"/>
                                  <a:pt x="323040" y="152584"/>
                                </a:cubicBezTo>
                                <a:cubicBezTo>
                                  <a:pt x="320270" y="144276"/>
                                  <a:pt x="317501" y="138737"/>
                                  <a:pt x="314732" y="130429"/>
                                </a:cubicBezTo>
                                <a:cubicBezTo>
                                  <a:pt x="309193" y="116583"/>
                                  <a:pt x="306424" y="99967"/>
                                  <a:pt x="300885" y="88889"/>
                                </a:cubicBezTo>
                                <a:cubicBezTo>
                                  <a:pt x="289808" y="61196"/>
                                  <a:pt x="262115" y="41811"/>
                                  <a:pt x="234422" y="36273"/>
                                </a:cubicBezTo>
                                <a:cubicBezTo>
                                  <a:pt x="203960" y="30734"/>
                                  <a:pt x="173497" y="33503"/>
                                  <a:pt x="143035" y="39042"/>
                                </a:cubicBezTo>
                                <a:cubicBezTo>
                                  <a:pt x="115342" y="44581"/>
                                  <a:pt x="84879" y="55658"/>
                                  <a:pt x="65494" y="72274"/>
                                </a:cubicBezTo>
                                <a:cubicBezTo>
                                  <a:pt x="43340" y="91659"/>
                                  <a:pt x="35032" y="119352"/>
                                  <a:pt x="35032" y="149814"/>
                                </a:cubicBezTo>
                                <a:cubicBezTo>
                                  <a:pt x="35032" y="177507"/>
                                  <a:pt x="43340" y="207970"/>
                                  <a:pt x="51648" y="235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4" name="Freeform: Shape 3754"/>
                        <wps:cNvSpPr/>
                        <wps:spPr>
                          <a:xfrm>
                            <a:off x="263154" y="329054"/>
                            <a:ext cx="332317" cy="304624"/>
                          </a:xfrm>
                          <a:custGeom>
                            <a:avLst/>
                            <a:gdLst>
                              <a:gd name="connsiteX0" fmla="*/ 314412 w 332316"/>
                              <a:gd name="connsiteY0" fmla="*/ 90002 h 304623"/>
                              <a:gd name="connsiteX1" fmla="*/ 170408 w 332316"/>
                              <a:gd name="connsiteY1" fmla="*/ 286623 h 304623"/>
                              <a:gd name="connsiteX2" fmla="*/ 26404 w 332316"/>
                              <a:gd name="connsiteY2" fmla="*/ 148158 h 304623"/>
                              <a:gd name="connsiteX3" fmla="*/ 117791 w 332316"/>
                              <a:gd name="connsiteY3" fmla="*/ 20770 h 304623"/>
                              <a:gd name="connsiteX4" fmla="*/ 314412 w 332316"/>
                              <a:gd name="connsiteY4" fmla="*/ 90002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316" h="304623">
                                <a:moveTo>
                                  <a:pt x="314412" y="90002"/>
                                </a:moveTo>
                                <a:cubicBezTo>
                                  <a:pt x="314412" y="90002"/>
                                  <a:pt x="397491" y="300470"/>
                                  <a:pt x="170408" y="286623"/>
                                </a:cubicBezTo>
                                <a:cubicBezTo>
                                  <a:pt x="34712" y="278315"/>
                                  <a:pt x="43020" y="200775"/>
                                  <a:pt x="26404" y="148158"/>
                                </a:cubicBezTo>
                                <a:cubicBezTo>
                                  <a:pt x="-6827" y="34616"/>
                                  <a:pt x="117791" y="20770"/>
                                  <a:pt x="117791" y="20770"/>
                                </a:cubicBezTo>
                                <a:lnTo>
                                  <a:pt x="314412" y="9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5" name="Freeform: Shape 3755"/>
                        <wps:cNvSpPr/>
                        <wps:spPr>
                          <a:xfrm>
                            <a:off x="252599" y="317976"/>
                            <a:ext cx="360010" cy="304624"/>
                          </a:xfrm>
                          <a:custGeom>
                            <a:avLst/>
                            <a:gdLst>
                              <a:gd name="connsiteX0" fmla="*/ 324967 w 360009"/>
                              <a:gd name="connsiteY0" fmla="*/ 101080 h 304623"/>
                              <a:gd name="connsiteX1" fmla="*/ 344352 w 360009"/>
                              <a:gd name="connsiteY1" fmla="*/ 189698 h 304623"/>
                              <a:gd name="connsiteX2" fmla="*/ 308351 w 360009"/>
                              <a:gd name="connsiteY2" fmla="*/ 275546 h 304623"/>
                              <a:gd name="connsiteX3" fmla="*/ 219734 w 360009"/>
                              <a:gd name="connsiteY3" fmla="*/ 306008 h 304623"/>
                              <a:gd name="connsiteX4" fmla="*/ 131116 w 360009"/>
                              <a:gd name="connsiteY4" fmla="*/ 294931 h 304623"/>
                              <a:gd name="connsiteX5" fmla="*/ 89576 w 360009"/>
                              <a:gd name="connsiteY5" fmla="*/ 278315 h 304623"/>
                              <a:gd name="connsiteX6" fmla="*/ 56344 w 360009"/>
                              <a:gd name="connsiteY6" fmla="*/ 245084 h 304623"/>
                              <a:gd name="connsiteX7" fmla="*/ 25882 w 360009"/>
                              <a:gd name="connsiteY7" fmla="*/ 159235 h 304623"/>
                              <a:gd name="connsiteX8" fmla="*/ 39729 w 360009"/>
                              <a:gd name="connsiteY8" fmla="*/ 65079 h 304623"/>
                              <a:gd name="connsiteX9" fmla="*/ 125577 w 360009"/>
                              <a:gd name="connsiteY9" fmla="*/ 20770 h 304623"/>
                              <a:gd name="connsiteX10" fmla="*/ 128346 w 360009"/>
                              <a:gd name="connsiteY10" fmla="*/ 20770 h 304623"/>
                              <a:gd name="connsiteX11" fmla="*/ 131116 w 360009"/>
                              <a:gd name="connsiteY11" fmla="*/ 20770 h 304623"/>
                              <a:gd name="connsiteX12" fmla="*/ 324967 w 360009"/>
                              <a:gd name="connsiteY12" fmla="*/ 101080 h 304623"/>
                              <a:gd name="connsiteX13" fmla="*/ 324967 w 360009"/>
                              <a:gd name="connsiteY13" fmla="*/ 103849 h 304623"/>
                              <a:gd name="connsiteX14" fmla="*/ 125577 w 360009"/>
                              <a:gd name="connsiteY14" fmla="*/ 42924 h 304623"/>
                              <a:gd name="connsiteX15" fmla="*/ 131116 w 360009"/>
                              <a:gd name="connsiteY15" fmla="*/ 42924 h 304623"/>
                              <a:gd name="connsiteX16" fmla="*/ 59114 w 360009"/>
                              <a:gd name="connsiteY16" fmla="*/ 78925 h 304623"/>
                              <a:gd name="connsiteX17" fmla="*/ 45267 w 360009"/>
                              <a:gd name="connsiteY17" fmla="*/ 153697 h 304623"/>
                              <a:gd name="connsiteX18" fmla="*/ 67422 w 360009"/>
                              <a:gd name="connsiteY18" fmla="*/ 239545 h 304623"/>
                              <a:gd name="connsiteX19" fmla="*/ 133885 w 360009"/>
                              <a:gd name="connsiteY19" fmla="*/ 289393 h 304623"/>
                              <a:gd name="connsiteX20" fmla="*/ 297274 w 360009"/>
                              <a:gd name="connsiteY20" fmla="*/ 261700 h 304623"/>
                              <a:gd name="connsiteX21" fmla="*/ 330506 w 360009"/>
                              <a:gd name="connsiteY21" fmla="*/ 189698 h 304623"/>
                              <a:gd name="connsiteX22" fmla="*/ 324967 w 360009"/>
                              <a:gd name="connsiteY22" fmla="*/ 103849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60009" h="304623">
                                <a:moveTo>
                                  <a:pt x="324967" y="101080"/>
                                </a:moveTo>
                                <a:cubicBezTo>
                                  <a:pt x="338814" y="128773"/>
                                  <a:pt x="344352" y="159235"/>
                                  <a:pt x="344352" y="189698"/>
                                </a:cubicBezTo>
                                <a:cubicBezTo>
                                  <a:pt x="344352" y="220160"/>
                                  <a:pt x="333275" y="253392"/>
                                  <a:pt x="308351" y="275546"/>
                                </a:cubicBezTo>
                                <a:cubicBezTo>
                                  <a:pt x="283428" y="297701"/>
                                  <a:pt x="250196" y="303239"/>
                                  <a:pt x="219734" y="306008"/>
                                </a:cubicBezTo>
                                <a:cubicBezTo>
                                  <a:pt x="189271" y="306008"/>
                                  <a:pt x="158809" y="303239"/>
                                  <a:pt x="131116" y="294931"/>
                                </a:cubicBezTo>
                                <a:cubicBezTo>
                                  <a:pt x="117269" y="292162"/>
                                  <a:pt x="103423" y="286623"/>
                                  <a:pt x="89576" y="278315"/>
                                </a:cubicBezTo>
                                <a:cubicBezTo>
                                  <a:pt x="75730" y="270007"/>
                                  <a:pt x="64652" y="258930"/>
                                  <a:pt x="56344" y="245084"/>
                                </a:cubicBezTo>
                                <a:cubicBezTo>
                                  <a:pt x="39729" y="217391"/>
                                  <a:pt x="36959" y="186928"/>
                                  <a:pt x="25882" y="159235"/>
                                </a:cubicBezTo>
                                <a:cubicBezTo>
                                  <a:pt x="17574" y="131542"/>
                                  <a:pt x="17574" y="92772"/>
                                  <a:pt x="39729" y="65079"/>
                                </a:cubicBezTo>
                                <a:cubicBezTo>
                                  <a:pt x="61883" y="40155"/>
                                  <a:pt x="92345" y="26308"/>
                                  <a:pt x="125577" y="20770"/>
                                </a:cubicBezTo>
                                <a:lnTo>
                                  <a:pt x="128346" y="20770"/>
                                </a:lnTo>
                                <a:lnTo>
                                  <a:pt x="131116" y="20770"/>
                                </a:lnTo>
                                <a:cubicBezTo>
                                  <a:pt x="197579" y="48463"/>
                                  <a:pt x="264043" y="73387"/>
                                  <a:pt x="324967" y="101080"/>
                                </a:cubicBezTo>
                                <a:close/>
                                <a:moveTo>
                                  <a:pt x="324967" y="103849"/>
                                </a:moveTo>
                                <a:cubicBezTo>
                                  <a:pt x="255735" y="84464"/>
                                  <a:pt x="189271" y="65079"/>
                                  <a:pt x="125577" y="42924"/>
                                </a:cubicBezTo>
                                <a:lnTo>
                                  <a:pt x="131116" y="42924"/>
                                </a:lnTo>
                                <a:cubicBezTo>
                                  <a:pt x="103423" y="48463"/>
                                  <a:pt x="75730" y="59540"/>
                                  <a:pt x="59114" y="78925"/>
                                </a:cubicBezTo>
                                <a:cubicBezTo>
                                  <a:pt x="42498" y="98310"/>
                                  <a:pt x="39729" y="128773"/>
                                  <a:pt x="45267" y="153697"/>
                                </a:cubicBezTo>
                                <a:cubicBezTo>
                                  <a:pt x="53575" y="184159"/>
                                  <a:pt x="53575" y="214621"/>
                                  <a:pt x="67422" y="239545"/>
                                </a:cubicBezTo>
                                <a:cubicBezTo>
                                  <a:pt x="78499" y="264469"/>
                                  <a:pt x="106192" y="281085"/>
                                  <a:pt x="133885" y="289393"/>
                                </a:cubicBezTo>
                                <a:cubicBezTo>
                                  <a:pt x="189271" y="300470"/>
                                  <a:pt x="255735" y="294931"/>
                                  <a:pt x="297274" y="261700"/>
                                </a:cubicBezTo>
                                <a:cubicBezTo>
                                  <a:pt x="319429" y="245084"/>
                                  <a:pt x="327737" y="217391"/>
                                  <a:pt x="330506" y="189698"/>
                                </a:cubicBezTo>
                                <a:cubicBezTo>
                                  <a:pt x="333275" y="162004"/>
                                  <a:pt x="330506" y="131542"/>
                                  <a:pt x="324967" y="103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6" name="Freeform: Shape 3756"/>
                        <wps:cNvSpPr/>
                        <wps:spPr>
                          <a:xfrm>
                            <a:off x="321450" y="264044"/>
                            <a:ext cx="276931" cy="304624"/>
                          </a:xfrm>
                          <a:custGeom>
                            <a:avLst/>
                            <a:gdLst>
                              <a:gd name="connsiteX0" fmla="*/ 42879 w 276930"/>
                              <a:gd name="connsiteY0" fmla="*/ 202091 h 304623"/>
                              <a:gd name="connsiteX1" fmla="*/ 42879 w 276930"/>
                              <a:gd name="connsiteY1" fmla="*/ 63625 h 304623"/>
                              <a:gd name="connsiteX2" fmla="*/ 258885 w 276930"/>
                              <a:gd name="connsiteY2" fmla="*/ 71933 h 304623"/>
                              <a:gd name="connsiteX3" fmla="*/ 178575 w 276930"/>
                              <a:gd name="connsiteY3" fmla="*/ 293478 h 304623"/>
                              <a:gd name="connsiteX4" fmla="*/ 42879 w 276930"/>
                              <a:gd name="connsiteY4" fmla="*/ 202091 h 3046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30" h="304623">
                                <a:moveTo>
                                  <a:pt x="42879" y="202091"/>
                                </a:moveTo>
                                <a:cubicBezTo>
                                  <a:pt x="20724" y="157782"/>
                                  <a:pt x="6878" y="107934"/>
                                  <a:pt x="42879" y="63625"/>
                                </a:cubicBezTo>
                                <a:cubicBezTo>
                                  <a:pt x="78880" y="19317"/>
                                  <a:pt x="220115" y="-8377"/>
                                  <a:pt x="258885" y="71933"/>
                                </a:cubicBezTo>
                                <a:cubicBezTo>
                                  <a:pt x="297655" y="152243"/>
                                  <a:pt x="286578" y="251938"/>
                                  <a:pt x="178575" y="293478"/>
                                </a:cubicBezTo>
                                <a:cubicBezTo>
                                  <a:pt x="73341" y="332248"/>
                                  <a:pt x="65033" y="246400"/>
                                  <a:pt x="42879" y="2020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7" name="Freeform: Shape 3757"/>
                        <wps:cNvSpPr/>
                        <wps:spPr>
                          <a:xfrm>
                            <a:off x="319178" y="259438"/>
                            <a:ext cx="304624" cy="332317"/>
                          </a:xfrm>
                          <a:custGeom>
                            <a:avLst/>
                            <a:gdLst>
                              <a:gd name="connsiteX0" fmla="*/ 45152 w 304623"/>
                              <a:gd name="connsiteY0" fmla="*/ 206697 h 332316"/>
                              <a:gd name="connsiteX1" fmla="*/ 22997 w 304623"/>
                              <a:gd name="connsiteY1" fmla="*/ 101463 h 332316"/>
                              <a:gd name="connsiteX2" fmla="*/ 50690 w 304623"/>
                              <a:gd name="connsiteY2" fmla="*/ 51616 h 332316"/>
                              <a:gd name="connsiteX3" fmla="*/ 100538 w 304623"/>
                              <a:gd name="connsiteY3" fmla="*/ 26692 h 332316"/>
                              <a:gd name="connsiteX4" fmla="*/ 208541 w 304623"/>
                              <a:gd name="connsiteY4" fmla="*/ 29461 h 332316"/>
                              <a:gd name="connsiteX5" fmla="*/ 252850 w 304623"/>
                              <a:gd name="connsiteY5" fmla="*/ 59923 h 332316"/>
                              <a:gd name="connsiteX6" fmla="*/ 277773 w 304623"/>
                              <a:gd name="connsiteY6" fmla="*/ 109771 h 332316"/>
                              <a:gd name="connsiteX7" fmla="*/ 280543 w 304623"/>
                              <a:gd name="connsiteY7" fmla="*/ 220543 h 332316"/>
                              <a:gd name="connsiteX8" fmla="*/ 250080 w 304623"/>
                              <a:gd name="connsiteY8" fmla="*/ 267622 h 332316"/>
                              <a:gd name="connsiteX9" fmla="*/ 203002 w 304623"/>
                              <a:gd name="connsiteY9" fmla="*/ 300853 h 332316"/>
                              <a:gd name="connsiteX10" fmla="*/ 147616 w 304623"/>
                              <a:gd name="connsiteY10" fmla="*/ 317469 h 332316"/>
                              <a:gd name="connsiteX11" fmla="*/ 92230 w 304623"/>
                              <a:gd name="connsiteY11" fmla="*/ 306392 h 332316"/>
                              <a:gd name="connsiteX12" fmla="*/ 45152 w 304623"/>
                              <a:gd name="connsiteY12" fmla="*/ 206697 h 332316"/>
                              <a:gd name="connsiteX13" fmla="*/ 45152 w 304623"/>
                              <a:gd name="connsiteY13" fmla="*/ 206697 h 332316"/>
                              <a:gd name="connsiteX14" fmla="*/ 67306 w 304623"/>
                              <a:gd name="connsiteY14" fmla="*/ 256544 h 332316"/>
                              <a:gd name="connsiteX15" fmla="*/ 100538 w 304623"/>
                              <a:gd name="connsiteY15" fmla="*/ 292545 h 332316"/>
                              <a:gd name="connsiteX16" fmla="*/ 194694 w 304623"/>
                              <a:gd name="connsiteY16" fmla="*/ 281468 h 332316"/>
                              <a:gd name="connsiteX17" fmla="*/ 263927 w 304623"/>
                              <a:gd name="connsiteY17" fmla="*/ 212235 h 332316"/>
                              <a:gd name="connsiteX18" fmla="*/ 269465 w 304623"/>
                              <a:gd name="connsiteY18" fmla="*/ 112540 h 332316"/>
                              <a:gd name="connsiteX19" fmla="*/ 250080 w 304623"/>
                              <a:gd name="connsiteY19" fmla="*/ 65462 h 332316"/>
                              <a:gd name="connsiteX20" fmla="*/ 208541 w 304623"/>
                              <a:gd name="connsiteY20" fmla="*/ 37769 h 332316"/>
                              <a:gd name="connsiteX21" fmla="*/ 106076 w 304623"/>
                              <a:gd name="connsiteY21" fmla="*/ 46077 h 332316"/>
                              <a:gd name="connsiteX22" fmla="*/ 61767 w 304623"/>
                              <a:gd name="connsiteY22" fmla="*/ 68231 h 332316"/>
                              <a:gd name="connsiteX23" fmla="*/ 34074 w 304623"/>
                              <a:gd name="connsiteY23" fmla="*/ 107002 h 332316"/>
                              <a:gd name="connsiteX24" fmla="*/ 45152 w 304623"/>
                              <a:gd name="connsiteY24" fmla="*/ 206697 h 33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04623" h="332316">
                                <a:moveTo>
                                  <a:pt x="45152" y="206697"/>
                                </a:moveTo>
                                <a:cubicBezTo>
                                  <a:pt x="31305" y="173465"/>
                                  <a:pt x="14689" y="140233"/>
                                  <a:pt x="22997" y="101463"/>
                                </a:cubicBezTo>
                                <a:cubicBezTo>
                                  <a:pt x="28536" y="82078"/>
                                  <a:pt x="36844" y="65462"/>
                                  <a:pt x="50690" y="51616"/>
                                </a:cubicBezTo>
                                <a:cubicBezTo>
                                  <a:pt x="64537" y="37769"/>
                                  <a:pt x="83922" y="32230"/>
                                  <a:pt x="100538" y="26692"/>
                                </a:cubicBezTo>
                                <a:cubicBezTo>
                                  <a:pt x="136539" y="18384"/>
                                  <a:pt x="175309" y="18384"/>
                                  <a:pt x="208541" y="29461"/>
                                </a:cubicBezTo>
                                <a:cubicBezTo>
                                  <a:pt x="225156" y="35000"/>
                                  <a:pt x="241772" y="46077"/>
                                  <a:pt x="252850" y="59923"/>
                                </a:cubicBezTo>
                                <a:cubicBezTo>
                                  <a:pt x="263927" y="73770"/>
                                  <a:pt x="272235" y="90386"/>
                                  <a:pt x="277773" y="109771"/>
                                </a:cubicBezTo>
                                <a:cubicBezTo>
                                  <a:pt x="288851" y="143003"/>
                                  <a:pt x="294389" y="184542"/>
                                  <a:pt x="280543" y="220543"/>
                                </a:cubicBezTo>
                                <a:cubicBezTo>
                                  <a:pt x="275004" y="237159"/>
                                  <a:pt x="263927" y="253775"/>
                                  <a:pt x="250080" y="267622"/>
                                </a:cubicBezTo>
                                <a:cubicBezTo>
                                  <a:pt x="236234" y="281468"/>
                                  <a:pt x="219618" y="292545"/>
                                  <a:pt x="203002" y="300853"/>
                                </a:cubicBezTo>
                                <a:cubicBezTo>
                                  <a:pt x="186386" y="309161"/>
                                  <a:pt x="167001" y="314700"/>
                                  <a:pt x="147616" y="317469"/>
                                </a:cubicBezTo>
                                <a:cubicBezTo>
                                  <a:pt x="128231" y="320238"/>
                                  <a:pt x="106076" y="317469"/>
                                  <a:pt x="92230" y="306392"/>
                                </a:cubicBezTo>
                                <a:cubicBezTo>
                                  <a:pt x="61767" y="278699"/>
                                  <a:pt x="58998" y="237159"/>
                                  <a:pt x="45152" y="206697"/>
                                </a:cubicBezTo>
                                <a:close/>
                                <a:moveTo>
                                  <a:pt x="45152" y="206697"/>
                                </a:moveTo>
                                <a:cubicBezTo>
                                  <a:pt x="53459" y="223313"/>
                                  <a:pt x="58998" y="239928"/>
                                  <a:pt x="67306" y="256544"/>
                                </a:cubicBezTo>
                                <a:cubicBezTo>
                                  <a:pt x="75614" y="273160"/>
                                  <a:pt x="86691" y="287007"/>
                                  <a:pt x="100538" y="292545"/>
                                </a:cubicBezTo>
                                <a:cubicBezTo>
                                  <a:pt x="131000" y="306392"/>
                                  <a:pt x="164232" y="295315"/>
                                  <a:pt x="194694" y="281468"/>
                                </a:cubicBezTo>
                                <a:cubicBezTo>
                                  <a:pt x="225156" y="267622"/>
                                  <a:pt x="250080" y="242698"/>
                                  <a:pt x="263927" y="212235"/>
                                </a:cubicBezTo>
                                <a:cubicBezTo>
                                  <a:pt x="277773" y="181773"/>
                                  <a:pt x="277773" y="145772"/>
                                  <a:pt x="269465" y="112540"/>
                                </a:cubicBezTo>
                                <a:cubicBezTo>
                                  <a:pt x="263927" y="95924"/>
                                  <a:pt x="258388" y="79309"/>
                                  <a:pt x="250080" y="65462"/>
                                </a:cubicBezTo>
                                <a:cubicBezTo>
                                  <a:pt x="239003" y="51616"/>
                                  <a:pt x="225156" y="43308"/>
                                  <a:pt x="208541" y="37769"/>
                                </a:cubicBezTo>
                                <a:cubicBezTo>
                                  <a:pt x="175309" y="26692"/>
                                  <a:pt x="139308" y="35000"/>
                                  <a:pt x="106076" y="46077"/>
                                </a:cubicBezTo>
                                <a:cubicBezTo>
                                  <a:pt x="89460" y="51616"/>
                                  <a:pt x="75614" y="59923"/>
                                  <a:pt x="61767" y="68231"/>
                                </a:cubicBezTo>
                                <a:cubicBezTo>
                                  <a:pt x="50690" y="76539"/>
                                  <a:pt x="39613" y="93155"/>
                                  <a:pt x="34074" y="107002"/>
                                </a:cubicBezTo>
                                <a:cubicBezTo>
                                  <a:pt x="22997" y="137464"/>
                                  <a:pt x="31305" y="173465"/>
                                  <a:pt x="45152" y="206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758" name="Freeform: Shape 3758"/>
                        <wps:cNvSpPr/>
                        <wps:spPr>
                          <a:xfrm>
                            <a:off x="398245" y="343751"/>
                            <a:ext cx="138465" cy="138465"/>
                          </a:xfrm>
                          <a:custGeom>
                            <a:avLst/>
                            <a:gdLst>
                              <a:gd name="connsiteX0" fmla="*/ 90703 w 138465"/>
                              <a:gd name="connsiteY0" fmla="*/ 139000 h 138465"/>
                              <a:gd name="connsiteX1" fmla="*/ 24240 w 138465"/>
                              <a:gd name="connsiteY1" fmla="*/ 94691 h 138465"/>
                              <a:gd name="connsiteX2" fmla="*/ 57471 w 138465"/>
                              <a:gd name="connsiteY2" fmla="*/ 22689 h 138465"/>
                              <a:gd name="connsiteX3" fmla="*/ 123935 w 138465"/>
                              <a:gd name="connsiteY3" fmla="*/ 66998 h 138465"/>
                              <a:gd name="connsiteX4" fmla="*/ 90703 w 138465"/>
                              <a:gd name="connsiteY4" fmla="*/ 139000 h 138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465" h="138465">
                                <a:moveTo>
                                  <a:pt x="90703" y="139000"/>
                                </a:moveTo>
                                <a:cubicBezTo>
                                  <a:pt x="63010" y="147307"/>
                                  <a:pt x="35317" y="127922"/>
                                  <a:pt x="24240" y="94691"/>
                                </a:cubicBezTo>
                                <a:cubicBezTo>
                                  <a:pt x="13162" y="61459"/>
                                  <a:pt x="29778" y="28227"/>
                                  <a:pt x="57471" y="22689"/>
                                </a:cubicBezTo>
                                <a:cubicBezTo>
                                  <a:pt x="85164" y="14381"/>
                                  <a:pt x="112857" y="33766"/>
                                  <a:pt x="123935" y="66998"/>
                                </a:cubicBezTo>
                                <a:cubicBezTo>
                                  <a:pt x="132243" y="100229"/>
                                  <a:pt x="118396" y="130692"/>
                                  <a:pt x="90703" y="139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6AA8AA3" id="Group 152" o:spid="_x0000_s1026" alt="decorative elements" style="position:absolute;margin-left:412.65pt;margin-top:283.7pt;width:25.85pt;height:27.05pt;z-index:251667456" coordorigin="1,2" coordsize="328480,34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">
              <v:group id="Group 3699" o:spid="_x0000_s1027" style="position:absolute;left:1;top:2;width:328480;height:343694;rotation:2489374fd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">
                <o:lock v:ext="edit" aspectratio="t"/>
                <v:shape id="Freeform: Shape 3700" o:spid="_x0000_s1028" style="position:absolute;left:87;top:1111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701" o:spid="_x0000_s1029" style="position:absolute;top:1028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702" o:spid="_x0000_s1030" style="position:absolute;left:1547;top:4628;width:4708;height:3324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703" o:spid="_x0000_s1031" style="position:absolute;left:1491;top:4462;width:4707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704" o:spid="_x0000_s1032" style="position:absolute;left:1852;top:3936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705" o:spid="_x0000_s1033" style="position:absolute;left:1768;top:3825;width:4430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706" o:spid="_x0000_s1034" style="position:absolute;left:1990;top:3271;width:4154;height:3324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707" o:spid="_x0000_s1035" style="position:absolute;left:1906;top:3161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708" o:spid="_x0000_s1036" style="position:absolute;left:719;top:1216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709" o:spid="_x0000_s1037" style="position:absolute;left:644;top:1132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710" o:spid="_x0000_s1038" style="position:absolute;left:2527;top:38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711" o:spid="_x0000_s1039" style="position:absolute;left:2416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712" o:spid="_x0000_s1040" style="position:absolute;left:2302;top:798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713" o:spid="_x0000_s1041" style="position:absolute;left:2295;top:739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714" o:spid="_x0000_s1042" style="position:absolute;left:1517;top:1702;width:3323;height:3324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715" o:spid="_x0000_s1043" style="position:absolute;left:1442;top:1602;width:3600;height:3324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716" o:spid="_x0000_s1044" style="position:absolute;left:3551;top:1915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717" o:spid="_x0000_s1045" style="position:absolute;left:3468;top:1915;width:4154;height:4707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718" o:spid="_x0000_s1046" style="position:absolute;left:3441;top:2053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19" o:spid="_x0000_s1047" style="position:absolute;left:3330;top:2046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720" o:spid="_x0000_s1048" style="position:absolute;left:2804;top:1887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21" o:spid="_x0000_s1049" style="position:absolute;left:2665;top:1852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722" o:spid="_x0000_s1050" style="position:absolute;left:2752;top:1332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723" o:spid="_x0000_s1051" style="position:absolute;left:2661;top:1261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724" o:spid="_x0000_s1052" style="position:absolute;left:2110;top:2745;width:3324;height:3047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725" o:spid="_x0000_s1053" style="position:absolute;left:2005;top:2635;width:3600;height:3046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726" o:spid="_x0000_s1054" style="position:absolute;left:2693;top:2095;width:2770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727" o:spid="_x0000_s1055" style="position:absolute;left:2671;top:2049;width:3046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728" o:spid="_x0000_s1056" style="position:absolute;left:3461;top:2892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  <v:group id="Group 3729" o:spid="_x0000_s1057" style="position:absolute;left:52061;top:54473;width:224354;height:234750;rotation:-459746fd" coordorigin="520,544" coordsize="7705,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">
                <o:lock v:ext="edit" aspectratio="t"/>
                <v:shape id="Freeform: Shape 3730" o:spid="_x0000_s1058" style="position:absolute;left:607;top:1656;width:3600;height:4708;visibility:visible;mso-wrap-style:square;v-text-anchor:middle" coordsize="360009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" path="m231559,458320v,,-252007,-60924,-204928,-274161c54324,51232,154019,20770,209405,20770v55386,,141235,55386,141235,55386l231559,458320xe" fillcolor="#ffd2c5 [3205]" stroked="f">
                  <v:stroke joinstyle="miter"/>
                  <v:path arrowok="t" o:connecttype="custom" o:connectlocs="231560,458320;26631,184159;209406,20770;350641,76156;231560,458320" o:connectangles="0,0,0,0,0"/>
                </v:shape>
                <v:shape id="Freeform: Shape 3731" o:spid="_x0000_s1059" style="position:absolute;left:520;top:1573;width:3877;height:4708;visibility:visible;mso-wrap-style:square;v-text-anchor:middle" coordsize="387703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" path="m240265,466628v-33231,-5538,-66463,-19385,-96925,-33231c112877,416781,85184,394626,63030,369702,40875,342009,24259,308778,21490,275546,18721,239545,24259,206313,32567,173082,54722,106618,104569,51232,171033,29078v16616,-5539,33231,-8308,49847,-8308c240265,20770,256881,26308,273497,31847v33232,11077,63694,27693,91387,44309l370423,78925r-2769,8308c348268,150927,326114,217391,303960,281085v-19386,63694,-41540,127388,-63695,185543xm237496,466628v16616,-66463,36001,-132926,52617,-196621c309498,206313,326114,142619,348268,81695r5539,11077c326114,76156,298421,59540,267959,45694,251343,40155,234727,37386,220880,34616v-16616,,-33231,,-47078,5539c143340,48463,112877,65079,90723,90002,65799,112157,51953,142619,43645,175851,27029,239545,35337,308778,76876,358625v38771,49848,99695,85849,160620,108003xe" fillcolor="#f47929 [3204]" stroked="f">
                  <v:stroke joinstyle="miter"/>
                  <v:path arrowok="t" o:connecttype="custom" o:connectlocs="240265,466628;143340,433397;63030,369702;21490,275546;32567,173082;171033,29078;220880,20770;273497,31847;364884,76156;370423,78925;367654,87233;303960,281085;240265,466628;237496,466628;290113,270007;348268,81695;353807,92772;267959,45694;220880,34616;173802,40155;90723,90002;43645,175851;76876,358625;237496,466628" o:connectangles="0,0,0,0,0,0,0,0,0,0,0,0,0,0,0,0,0,0,0,0,0,0,0,0"/>
                </v:shape>
                <v:shape id="Freeform: Shape 3732" o:spid="_x0000_s1060" style="position:absolute;left:2068;top:5173;width:4708;height:3323;visibility:visible;mso-wrap-style:square;v-text-anchor:middle" coordsize="470782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" path="m459360,98310v,,-121850,268623,-252007,232622c77195,294931,46733,217391,24578,167543,5193,117696,66118,20770,66118,20770l459360,98310xe" fillcolor="#ffd2c5 [3205]" stroked="f">
                  <v:stroke joinstyle="miter"/>
                  <v:path arrowok="t" o:connecttype="custom" o:connectlocs="459360,98310;207353,330933;24578,167544;66118,20770;459360,98310" o:connectangles="0,0,0,0,0"/>
                </v:shape>
                <v:shape id="Freeform: Shape 3733" o:spid="_x0000_s1061" style="position:absolute;left:2011;top:5007;width:4708;height:3600;visibility:visible;mso-wrap-style:square;v-text-anchor:middle" coordsize="470782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" path="m467775,112157v-11077,33232,-24923,60925,-41539,88618c409620,228468,390235,256161,368080,281085v-22154,24923,-47078,47078,-77540,63694c273924,353087,257308,355856,240692,355856v-16616,,-33231,-8308,-49847,-13847c160382,330932,129920,314316,104996,294931,80072,275546,57918,247853,44071,217391,38533,211852,35763,203544,30225,195236v-2770,-8308,-5539,-13846,-8308,-24924c19148,153697,21917,134311,24686,117696,32994,84464,46841,54001,63457,26308r2769,-5538l74534,20770v33231,5538,66463,13846,99695,19385c207461,48463,240692,54001,273924,62309v66463,19386,130157,36001,193851,49848xm465006,114926l262847,81695c229615,76156,199153,70617,165921,65079,132689,59540,102227,54001,68995,45694l80072,40155c63457,67848,49610,95541,38533,126003v-5539,13847,-5539,30463,-5539,44309c38533,175851,38533,184159,44071,192467v2770,8308,5539,13846,8308,22154c57918,228468,66226,242314,74534,256161v8308,13846,19385,24924,33231,36001c132689,311547,160382,328163,193614,336471v16616,2769,30462,8308,47078,8308c254539,344779,271155,339240,285001,333702v27693,-13847,49848,-36001,72002,-58156c398543,225699,431774,167543,465006,114926xe" fillcolor="#f47929 [3204]" stroked="f">
                  <v:stroke joinstyle="miter"/>
                  <v:path arrowok="t" o:connecttype="custom" o:connectlocs="467775,112157;426236,200776;368080,281086;290540,344780;240692,355857;190845,342010;104996,294932;44071,217392;30225,195237;21917,170312;24686,117696;63457,26308;66226,20770;74534,20770;174229,40155;273924,62309;467775,112157;465006,114926;262847,81695;165921,65079;68995,45694;80072,40155;38533,126003;32994,170312;44071,192468;52379,214622;74534,256162;107765,292163;193614,336472;240692,344780;285001,333703;357003,275547;465006,114926" o:connectangles="0,0,0,0,0,0,0,0,0,0,0,0,0,0,0,0,0,0,0,0,0,0,0,0,0,0,0,0,0,0,0,0,0"/>
                </v:shape>
                <v:shape id="Freeform: Shape 3734" o:spid="_x0000_s1062" style="position:absolute;left:2372;top:4481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" path="m412281,114926v,,22155,229853,-204928,216006c71656,322624,46733,217391,24578,167543,5193,117696,66118,20770,66118,20770r346163,94156xe" fillcolor="#ffd2c5 [3205]" stroked="f">
                  <v:stroke joinstyle="miter"/>
                  <v:path arrowok="t" o:connecttype="custom" o:connectlocs="412281,114926;207353,330933;24578,167544;66118,20770;412281,114926" o:connectangles="0,0,0,0,0"/>
                </v:shape>
                <v:shape id="Freeform: Shape 3735" o:spid="_x0000_s1063" style="position:absolute;left:2288;top:4370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5763,84464,49610,54001,66226,26308r2769,-5538l77303,23539v30462,8308,58155,16616,88618,24924c196383,56771,224076,65079,251769,73387v58156,16615,116311,33231,168928,52616xm420697,128773c359772,114926,301617,101080,243461,87233,215768,81695,185306,73387,157613,65079,129920,56771,99457,51232,71764,42924l82842,37386c66226,62309,52379,92772,44071,120465v-5538,16616,-8308,30462,-5538,44309c38533,170312,41302,178620,44071,186928r8308,22155c63457,239545,77303,267238,99457,289393v22155,22154,49848,38770,80310,44309c188075,336471,196383,336471,201922,336471v8308,,16616,,22154,c240692,336471,254539,336471,271155,330932v30462,-5538,58155,-16616,83079,-36001c401312,256161,417928,189698,420697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6226,26308;68995,20770;77303,23539;165921,48463;251769,73387;420697,126003;420697,128773;243461,87233;157613,65079;71764,42924;82842,37386;44071,120465;38533,164774;44071,186929;52379,209084;99457,289394;179767,333703;201922,336472;224076,336472;271155,330933;354234,294932;420697,128773" o:connectangles="0,0,0,0,0,0,0,0,0,0,0,0,0,0,0,0,0,0,0,0,0,0,0,0,0,0,0,0,0,0,0,0,0,0,0"/>
                </v:shape>
                <v:shape id="Freeform: Shape 3736" o:spid="_x0000_s1064" style="position:absolute;left:2511;top:3816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" path="m409512,117696v,,22154,229852,-204929,216006c71656,325394,43963,220160,24578,167543,5193,117696,66118,20770,66118,20770r343394,96926xe" fillcolor="#ffd2c5 [3205]" stroked="f">
                  <v:stroke joinstyle="miter"/>
                  <v:path arrowok="t" o:connecttype="custom" o:connectlocs="409512,117696;204583,333703;24578,167544;66118,20770;409512,117696" o:connectangles="0,0,0,0,0"/>
                </v:shape>
                <v:shape id="Freeform: Shape 3737" o:spid="_x0000_s1065" style="position:absolute;left:2427;top:3705;width:4431;height:3601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" path="m420697,126003v5539,33232,2769,66464,-5538,96926c406851,253392,390235,283854,365311,308778v-24924,24924,-58155,36001,-91387,41539c257308,353087,240692,353087,224076,350317v-8308,,-16615,,-24923,-2769c190845,347548,182537,344779,174229,342009v-16616,-2769,-30463,-11077,-44309,-16615c116073,317086,102227,308778,91150,294931,68995,272777,52379,242314,38533,214621l30225,192467v-2770,-5539,-5539,-13847,-8308,-24924c19148,150927,21917,131542,24686,117696,32994,84464,46841,56771,63456,26308r2770,-5538l74534,23539v30462,8308,58155,16616,88618,24924c193614,56771,221307,65079,249000,73387v60925,16615,116311,36001,171697,52616xm417928,128773c357003,114926,298848,101080,240692,87233,212999,81695,182537,73387,154844,65079,127151,56771,96688,51232,68995,42924l82842,37386c66226,62309,52379,92772,44071,120465v-5538,13846,-8308,30462,-5538,44309c38533,170312,41302,178620,44071,186928r8308,22155c63456,239545,77303,267238,99457,289393v22155,22154,49848,38770,80310,44309c188075,336471,196383,336471,201922,336471v8308,,16616,,22154,c240692,336471,254539,336471,271155,330932v30462,-5538,58155,-16616,83079,-36001c398543,256161,415159,189698,417928,128773xe" fillcolor="#f47929 [3204]" stroked="f">
                  <v:stroke joinstyle="miter"/>
                  <v:path arrowok="t" o:connecttype="custom" o:connectlocs="420697,126003;415159,222930;365311,308779;273924,350318;224076,350318;199153,347549;174229,342010;129920,325395;91150,294932;38533,214622;30225,192468;21917,167543;24686,117696;63456,26308;66226,20770;74534,23539;163152,48463;249000,73387;420697,126003;417928,128773;240692,87233;154844,65079;68995,42924;82842,37386;44071,120465;38533,164774;44071,186929;52379,209084;99457,289394;179767,333703;201922,336472;224076,336472;271155,330933;354234,294932;417928,128773" o:connectangles="0,0,0,0,0,0,0,0,0,0,0,0,0,0,0,0,0,0,0,0,0,0,0,0,0,0,0,0,0,0,0,0,0,0,0"/>
                </v:shape>
                <v:shape id="Freeform: Shape 3738" o:spid="_x0000_s1066" style="position:absolute;left:1239;top:1761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" path="m237580,409076v,,-260315,16615,-210467,-246469c49267,29681,171117,29681,223734,21373v55386,-8308,135696,72002,135696,72002l237580,409076xe" fillcolor="#ffd2c5 [3205]" stroked="f">
                  <v:stroke joinstyle="miter"/>
                  <v:path arrowok="t" o:connecttype="custom" o:connectlocs="237581,409076;27113,162607;223735,21373;359431,93375;237581,409076" o:connectangles="0,0,0,0,0"/>
                </v:shape>
                <v:shape id="Freeform: Shape 3739" o:spid="_x0000_s1067" style="position:absolute;left:1164;top:1677;width:3877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" path="m245084,420270v-36001,2770,-69233,,-102465,-11077c109388,400885,78925,381500,56771,351038,34616,323345,23539,287344,20770,254112v,-36001,2769,-69233,13846,-102464c42924,118416,65079,87954,92772,68568,117696,46414,150927,35337,184159,29798v16616,-2769,33232,-5539,49847,-8308c256161,18721,272777,24259,289393,32567v33231,16616,58155,36001,85848,60925l380780,99031r-2770,5538c355856,157186,336471,212572,314316,265189v-24923,52617,-47078,102465,-69232,155081xm245084,417501v19385,-55386,36001,-110772,55386,-163389c319855,201495,339240,148878,358625,96261r2770,11078c339240,85184,311547,63030,283854,49183,270007,40875,253392,35337,239545,38106v-16616,,-36001,2769,-52617,2769c153697,46414,123234,54722,95541,74107,67848,93492,48463,121185,40155,154417v-5539,16616,-5539,33232,-5539,49847c31847,220880,34616,237496,34616,254112v5539,30462,16616,60925,33232,88618c109388,392577,178620,411963,245084,417501xe" fillcolor="#f47929 [3204]" stroked="f">
                  <v:stroke joinstyle="miter"/>
                  <v:path arrowok="t" o:connecttype="custom" o:connectlocs="245084,420270;142619,409193;56771,351038;20770,254112;34616,151648;92772,68568;184159,29798;234006,21490;289393,32567;375241,93492;380780,99031;378010,104569;314316,265189;245084,420270;245084,417501;300470,254112;358625,96261;361395,107339;283854,49183;239545,38106;186928,40875;95541,74107;40155,154417;34616,204264;34616,254112;67848,342730;245084,417501" o:connectangles="0,0,0,0,0,0,0,0,0,0,0,0,0,0,0,0,0,0,0,0,0,0,0,0,0,0,0"/>
                </v:shape>
                <v:shape id="Freeform: Shape 3740" o:spid="_x0000_s1068" style="position:absolute;left:3047;top:582;width:4154;height:3047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" path="m397396,294294v,,38770,-135696,-58156,-227084c242314,-24177,123234,42287,76156,72749,26308,105981,20770,191829,20770,191829l397396,294294xe" fillcolor="#ffd2c5 [3205]" stroked="f">
                  <v:stroke joinstyle="miter"/>
                  <v:path arrowok="t" o:connecttype="custom" o:connectlocs="397396,294295;339240,67210;76156,72749;20770,191830;397396,294295" o:connectangles="0,0,0,0,0"/>
                </v:shape>
                <v:shape id="Freeform: Shape 3741" o:spid="_x0000_s1069" style="position:absolute;left:2937;top:544;width:4154;height:3046;visibility:visible;mso-wrap-style:square;v-text-anchor:middle" coordsize="41539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" path="m405704,298122v8307,-52617,2769,-110772,-19386,-160620c361395,90424,322624,48884,270008,35038,217391,21191,159235,37807,112157,65500,59540,87654,42924,145810,37386,198427l31847,187350v30462,8307,60925,13846,91387,24923c153697,220581,184159,228889,214621,237197r94157,27693l405704,298122xm408473,298122l317086,278737v-30463,-5539,-63694,-13847,-94157,-22155c189698,248274,159235,239966,126003,231658,92772,226120,59540,215043,29078,206735r-8308,-2770l20770,195657v2769,-30462,11077,-58155,24924,-83079c54001,98732,62309,87654,73387,79347,84464,71039,98310,62731,109388,57192,159235,32268,214621,12883,272777,23960v58155,11078,105233,55387,127388,108003c411242,159656,416781,187350,419550,215043v2769,27693,-2769,55386,-11077,83079xe" fillcolor="#f47929 [3204]" stroked="f">
                  <v:stroke joinstyle="miter"/>
                  <v:path arrowok="t" o:connecttype="custom" o:connectlocs="405704,298123;386318,137502;270008,35038;112157,65500;37386,198428;31847,187351;123234,212274;214621,237198;308778,264891;405704,298123;408473,298123;317086,278738;222929,256583;126003,231659;29078,206736;20770,203966;20770,195658;45694,112578;73387,79347;109388,57192;272777,23960;400165,131963;419550,215044;408473,298123" o:connectangles="0,0,0,0,0,0,0,0,0,0,0,0,0,0,0,0,0,0,0,0,0,0,0,0"/>
                </v:shape>
                <v:shape id="Freeform: Shape 3742" o:spid="_x0000_s1070" style="position:absolute;left:2823;top:1343;width:4154;height:3323;visibility:visible;mso-wrap-style:square;v-text-anchor:middle" coordsize="41539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" path="m21046,234866v,,-16615,-229853,207699,-213237c364441,32706,386595,137940,408749,190557v19386,52617,-44308,146773,-44308,146773l21046,234866xe" fillcolor="#ffd2c5 [3205]" stroked="f">
                  <v:stroke joinstyle="miter"/>
                  <v:path arrowok="t" o:connecttype="custom" o:connectlocs="21046,234867;228745,21629;408749,190558;364441,337331;21046,234867" o:connectangles="0,0,0,0,0"/>
                </v:shape>
                <v:shape id="Freeform: Shape 3743" o:spid="_x0000_s1071" style="position:absolute;left:2815;top:1284;width:4431;height:3600;visibility:visible;mso-wrap-style:square;v-text-anchor:middle" coordsize="44308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" path="m21808,240776v-2769,-33232,,-66463,8308,-96926c38424,113388,55040,82925,82733,60771,107657,38616,140889,24770,174120,22001v16616,-2770,33232,,49848,c232276,22001,240584,24770,248892,24770v8307,,16615,2769,24923,5539c290431,33078,304278,41386,318124,49694v13847,8308,27693,19385,38770,30462c379049,105080,395665,132773,406742,163235r8308,22155c417819,190928,420589,199236,423358,210314v2769,16615,,36000,-5539,49847c409511,293393,392896,321086,376280,348779r-2770,5538l365202,351548v-30462,-8308,-58155,-16616,-88617,-24924c246122,318316,218429,310009,190736,298931,132581,279546,77194,260161,21808,240776xm24578,238007v60924,13846,119080,27693,177235,44309c229506,290623,259969,296162,287662,304470v27693,8308,55386,16616,85848,24924l356894,334932v16616,-24923,33232,-52616,41540,-83079c403973,238007,406742,221391,403973,207544v,-5538,-2770,-13846,-5539,-22154l390126,163235c379049,132773,367972,105080,345817,80156,323663,55232,295970,41386,265507,35847v-8308,-2769,-16615,-2769,-22154,-2769c235045,33078,226737,30309,221198,33078v-16615,,-30462,,-47078,2769c143658,41386,115965,52463,91041,71848,46732,110618,27347,177082,24578,238007xe" fillcolor="#f47929 [3204]" stroked="f">
                  <v:stroke joinstyle="miter"/>
                  <v:path arrowok="t" o:connecttype="custom" o:connectlocs="21808,240777;30116,143850;82733,60771;174120,22001;223968,22001;248892,24770;273815,30309;318124,49694;356894,80156;406742,163235;415050,185391;423358,210315;417819,260162;376280,348780;373510,354318;365202,351549;276585,326625;190736,298932;21808,240777;24578,238008;201813,282317;287662,304471;373510,329395;356894,334933;398434,251854;403973,207545;398434,185391;390126,163235;345817,80156;265507,35847;243353,33078;221198,33078;174120,35847;91041,71848;24578,238008" o:connectangles="0,0,0,0,0,0,0,0,0,0,0,0,0,0,0,0,0,0,0,0,0,0,0,0,0,0,0,0,0,0,0,0,0,0,0"/>
                </v:shape>
                <v:shape id="Freeform: Shape 3744" o:spid="_x0000_s1072" style="position:absolute;left:2038;top:224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" path="m204822,313378v,,-216006,60925,-180005,-163389c46972,17062,124512,36447,177129,22601,229746,8754,318364,77987,318364,77987l204822,313378xe" fillcolor="#ffd2c5 [3205]" stroked="f">
                  <v:stroke joinstyle="miter"/>
                  <v:path arrowok="t" o:connecttype="custom" o:connectlocs="204823,313379;24817,149989;177130,22601;318365,77987;204823,313379" o:connectangles="0,0,0,0,0"/>
                </v:shape>
                <v:shape id="Freeform: Shape 3745" o:spid="_x0000_s1073" style="position:absolute;left:1962;top:2147;width:3600;height:3323;visibility:visible;mso-wrap-style:square;v-text-anchor:middle" coordsize="360009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" path="m215141,323379v-27693,11077,-58156,13847,-85849,11077c98830,331687,68367,320610,46213,295686,26828,270762,18520,240300,21289,209837v,-30462,5539,-58155,16616,-85848c46213,96296,60059,68603,87752,51987,112676,35371,143139,32602,170832,27063v11077,-2769,30462,-8308,44309,-5538c231756,24294,245603,27063,259450,32602v27693,11077,52616,27693,74771,44309l339759,82449r-2769,8308c317605,129528,298220,171067,276065,209837v-19385,38771,-41539,77541,-60924,113542xm212371,320610v16616,-41540,33232,-83079,49848,-121850c278835,159990,298220,121220,314836,82449r5538,13847c298220,79680,276065,63064,251142,51987,240064,46448,226218,40910,212371,38140v-13846,-2769,-24923,,-38770,2770c145908,43679,115446,43679,90522,57526,79445,65833,68367,74141,60059,85219,54521,99065,46213,112912,43444,126758v-8308,27693,-8308,55386,-8308,83079c35136,237531,43444,265224,60059,284609v16616,22154,41540,33231,69233,36001c156985,326148,184678,326148,212371,320610xe" fillcolor="#f47929 [3204]" stroked="f">
                  <v:stroke joinstyle="miter"/>
                  <v:path arrowok="t" o:connecttype="custom" o:connectlocs="215142,323380;129292,334457;46213,295687;21289,209838;37905,123989;87752,51987;170832,27063;215142,21525;259451,32602;334222,76911;339760,82449;336991,90757;276066,209838;215142,323380;212372,320611;262220,198761;314837,82449;320375,96296;251143,51987;212372,38140;173601,40910;90522,57526;60059,85219;43444,126758;35136,209838;60059,284610;129292,320611;212372,320611" o:connectangles="0,0,0,0,0,0,0,0,0,0,0,0,0,0,0,0,0,0,0,0,0,0,0,0,0,0,0,0"/>
                </v:shape>
                <v:shape id="Freeform: Shape 3746" o:spid="_x0000_s1074" style="position:absolute;left:4072;top:245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" path="m186928,20770v,,260315,44309,210468,271392c366933,425089,272777,452782,217391,458320,48463,477705,20770,389088,20770,389088l186928,20770xe" fillcolor="#ffd2c5 [3205]" stroked="f">
                  <v:stroke joinstyle="miter"/>
                  <v:path arrowok="t" o:connecttype="custom" o:connectlocs="186928,20770;397396,292162;217391,458320;20770,389088;186928,20770" o:connectangles="0,0,0,0,0"/>
                </v:shape>
                <v:shape id="Freeform: Shape 3747" o:spid="_x0000_s1075" style="position:absolute;left:3989;top:2459;width:4154;height:4708;visibility:visible;mso-wrap-style:square;v-text-anchor:middle" coordsize="415396,47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" path="m195236,20770v38771,5538,72002,16616,105234,33231c333702,70617,364164,95541,386318,126003v22155,30463,33232,69233,33232,108003c419550,272777,411242,308778,394626,342009v-13846,33232,-38770,63694,-69232,85849c294931,450012,258930,461090,222929,466628v-36001,5539,-74771,5539,-110772,-2769c76156,455551,37386,433397,20770,394626r,-2769l23539,389088c37386,358625,51232,325394,65079,294931v13846,-30462,27693,-60925,44309,-91387c134311,139850,164774,78925,195236,20770xm195236,23539c170312,87233,145389,150927,117696,211852v-13847,30462,-24924,60925,-38771,91387c65079,333702,51232,364164,37386,394626r,-8308c42924,400165,54001,414011,67848,422319v13847,11078,30462,16616,47078,22155c148158,455551,184159,455551,220160,452782v36001,-2770,72002,-11077,99695,-33232c350317,400165,372472,369703,383549,336471v13847,-33232,19385,-69233,16616,-105234c400165,195236,389088,162004,369703,134311,330932,78925,261700,42924,195236,23539xe" fillcolor="#f47929 [3204]" stroked="f">
                  <v:stroke joinstyle="miter"/>
                  <v:path arrowok="t" o:connecttype="custom" o:connectlocs="195236,20770;300470,54001;386318,126003;419550,234006;394626,342009;325394,427858;222929,466628;112157,463859;20770,394626;20770,391857;23539,389088;65079,294931;109388,203544;195236,20770;195236,23539;117696,211852;78925,303239;37386,394626;37386,386318;67848,422319;114926,444474;220160,452782;319855,419550;383549,336471;400165,231237;369703,134311;195236,23539" o:connectangles="0,0,0,0,0,0,0,0,0,0,0,0,0,0,0,0,0,0,0,0,0,0,0,0,0,0,0"/>
                </v:shape>
                <v:shape id="Freeform: Shape 3748" o:spid="_x0000_s1076" style="position:absolute;left:3961;top:2598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49" o:spid="_x0000_s1077" style="position:absolute;left:3850;top:2591;width:3878;height:4154;visibility:visible;mso-wrap-style:square;v-text-anchor:middle" coordsize="387703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6928,414717v-8308,2769,-16616,5539,-24923,5539c145389,420256,126003,417486,112157,411948,81695,400871,54001,384255,26308,364870r-5538,-5539l23539,351023c34616,323330,45694,292868,54001,265175,65079,237481,76156,209788,87233,182095,109388,129479,131542,74092,156466,21476xm156466,21476c137081,79631,120465,137786,101080,193173v-8308,27693,-19385,55386,-30463,83079c59540,303945,51232,331638,40155,359331l37386,348254v24923,19385,52616,36001,80310,47078c131542,400871,145389,406409,162005,403640v5538,,13846,-2769,22154,-2769l206313,395332v30463,-8308,60925,-19385,85849,-38770c317086,337177,333702,309483,342009,279021v2770,-8308,2770,-13846,5539,-22154c347548,248559,350317,240251,350317,234712v,-16616,2770,-30462,,-47078c347548,157172,339240,126709,319855,101785,283854,51938,217391,29783,156466,21476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6928,414717;162005,420256;112157,411948;26308,364870;20770,359331;23539,351023;54001,265175;87233,182095;156466,21476;156466,21476;101080,193173;70617,276252;40155,359331;37386,348254;117696,395332;162005,403640;184159,400871;206313,395332;292162,356562;342009,279021;347548,256867;350317,234712;350317,187634;319855,101785;156466,21476" o:connectangles="0,0,0,0,0,0,0,0,0,0,0,0,0,0,0,0,0,0,0,0,0,0,0,0,0,0,0,0,0,0,0,0,0,0,0"/>
                </v:shape>
                <v:shape id="Freeform: Shape 3750" o:spid="_x0000_s1078" style="position:absolute;left:3324;top:2432;width:3600;height:4154;visibility:visible;mso-wrap-style:square;v-text-anchor:middle" coordsize="360009,41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" path="m145389,20770v,,229852,,199390,221544c325394,375241,217391,391857,164774,408473,112157,425089,20770,355856,20770,355856l145389,20770xe" fillcolor="#ffd2c5 [3205]" stroked="f">
                  <v:stroke joinstyle="miter"/>
                  <v:path arrowok="t" o:connecttype="custom" o:connectlocs="145389,20770;344780,242314;164774,408473;20770,355856;145389,20770" o:connectangles="0,0,0,0,0"/>
                </v:shape>
                <v:shape id="Freeform: Shape 3751" o:spid="_x0000_s1079" style="position:absolute;left:3186;top:2397;width:3877;height:4431;visibility:visible;mso-wrap-style:square;v-text-anchor:middle" coordsize="387703,4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" path="m156466,21476v33232,-2770,66463,2769,96926,13846c283854,46399,314316,65784,333702,93478v22154,27693,30462,60924,33231,94156c369703,204250,366933,220866,364164,237481v,8308,-2769,16616,-5539,24924c355856,270713,353087,279021,350317,284560v-5538,16616,-13846,30462,-22154,44309c317086,342715,308778,353792,294931,364870v-24924,22154,-55386,36001,-85848,44309l189698,417486v-8308,2770,-16616,5539,-24924,5539c148158,423025,128773,420256,114926,414717,84464,403640,56771,387024,29078,367639r-8308,-5539l23539,353792c34616,326099,45694,295637,54001,267944,65079,240251,76156,212558,87233,184865,112157,129479,134311,74092,156466,21476xm159235,24245c139850,82400,123234,140556,103849,195942v-8308,27693,-19385,55386,-30462,83079c62309,306714,54001,334407,42924,362100l40155,351023v24924,19385,52617,36001,80310,47078c134311,403640,148158,409179,164774,406409v5538,,13846,-2769,22154,-2769l209083,398101v30462,-8308,60924,-19385,85848,-38770c319855,339946,336471,312253,344779,281790v2769,-8308,2769,-13846,5538,-22154c350317,251328,353087,243020,353087,237481v,-16615,2769,-30462,,-47078c350317,159941,342009,129479,322624,104555,283854,54707,220160,32553,159235,24245xe" fillcolor="#f47929 [3204]" stroked="f">
                  <v:stroke joinstyle="miter"/>
                  <v:path arrowok="t" o:connecttype="custom" o:connectlocs="156466,21476;253392,35322;333702,93478;366933,187634;364164,237481;358625,262405;350317,284560;328163,328869;294931,364870;209083,409179;189698,417486;164774,423025;114926,414717;29078,367639;20770,362100;23539,353792;54001,267944;87233,184865;156466,21476;159235,24245;103849,195942;73387,279021;42924,362100;40155,351023;120465,398101;164774,406409;186928,403640;209083,398101;294931,359331;344779,281790;350317,259636;353087,237481;353087,190403;322624,104555;159235,24245" o:connectangles="0,0,0,0,0,0,0,0,0,0,0,0,0,0,0,0,0,0,0,0,0,0,0,0,0,0,0,0,0,0,0,0,0,0,0"/>
                </v:shape>
                <v:shape id="Freeform: Shape 3752" o:spid="_x0000_s1080" style="position:absolute;left:3273;top:1877;width:3323;height:3323;visibility:visible;mso-wrap-style:square;v-text-anchor:middle" coordsize="332316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" path="m42562,228540v,,-99695,-202159,127388,-207698c305646,18073,300107,95613,325031,145461v24924,49847,-69233,182774,-69233,182774l42562,228540xe" fillcolor="#ffd2c5 [3205]" stroked="f">
                  <v:stroke joinstyle="miter"/>
                  <v:path arrowok="t" o:connecttype="custom" o:connectlocs="42562,228541;169951,20842;325032,145461;255799,328236;42562,228541" o:connectangles="0,0,0,0,0"/>
                </v:shape>
                <v:shape id="Freeform: Shape 3753" o:spid="_x0000_s1081" style="position:absolute;left:3182;top:1806;width:3600;height:3600;visibility:visible;mso-wrap-style:square;v-text-anchor:middle" coordsize="360009,36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" path="m48878,238432c32262,210739,23954,180277,21185,149814,18416,116583,29493,83351,54417,58427,79341,36273,112572,27965,143035,22426v30462,-2769,60925,-2769,91387,5539c248268,30734,264884,36273,275961,47350v13847,8308,22155,22154,30463,36001c314732,97197,320270,111044,325809,124890v2769,8308,8308,13847,11077,19386c339656,149814,345194,160891,345194,169199v,33232,-13846,63694,-24924,91387c306424,288280,289808,315973,273192,340896r-5538,8308l259346,346435c187344,310434,115342,274433,48878,238432xm51648,235663v74771,27693,144004,58155,216006,91387l253807,329819v16616,-24924,33232,-49847,47078,-77540c314732,227355,328578,196892,328578,171969v,-8308,,-11078,-5538,-19385c320270,144276,317501,138737,314732,130429,309193,116583,306424,99967,300885,88889,289808,61196,262115,41811,234422,36273v-30462,-5539,-60925,-2770,-91387,2769c115342,44581,84879,55658,65494,72274,43340,91659,35032,119352,35032,149814v,27693,8308,58156,16616,85849xe" fillcolor="#f47929 [3204]" stroked="f">
                  <v:stroke joinstyle="miter"/>
                  <v:path arrowok="t" o:connecttype="custom" o:connectlocs="48878,238433;21185,149814;54417,58427;143035,22426;234423,27965;275962,47350;306425,83351;325810,124890;336887,144276;345195,169199;320271,260587;273193,340897;267655,349205;259347,346436;48878,238433;51648,235664;267655,327051;253808,329820;300886,252280;328579,171969;323041,152584;314733,130429;300886,88889;234423,36273;143035,39042;65494,72274;35032,149814;51648,235664" o:connectangles="0,0,0,0,0,0,0,0,0,0,0,0,0,0,0,0,0,0,0,0,0,0,0,0,0,0,0,0"/>
                </v:shape>
                <v:shape id="Freeform: Shape 3754" o:spid="_x0000_s1082" style="position:absolute;left:2631;top:3290;width:3323;height:3046;visibility:visible;mso-wrap-style:square;v-text-anchor:middle" coordsize="332316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" path="m314412,90002v,,83079,210468,-144004,196621c34712,278315,43020,200775,26404,148158,-6827,34616,117791,20770,117791,20770l314412,90002xe" fillcolor="#ffd2c5 [3205]" stroked="f">
                  <v:stroke joinstyle="miter"/>
                  <v:path arrowok="t" o:connecttype="custom" o:connectlocs="314413,90002;170409,286624;26404,148158;117791,20770;314413,90002" o:connectangles="0,0,0,0,0"/>
                </v:shape>
                <v:shape id="Freeform: Shape 3755" o:spid="_x0000_s1083" style="position:absolute;left:2525;top:3179;width:3601;height:3047;visibility:visible;mso-wrap-style:square;v-text-anchor:middle" coordsize="360009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" path="m324967,101080v13847,27693,19385,58155,19385,88618c344352,220160,333275,253392,308351,275546v-24923,22155,-58155,27693,-88617,30462c189271,306008,158809,303239,131116,294931v-13847,-2769,-27693,-8308,-41540,-16616c75730,270007,64652,258930,56344,245084,39729,217391,36959,186928,25882,159235,17574,131542,17574,92772,39729,65079,61883,40155,92345,26308,125577,20770r2769,l131116,20770v66463,27693,132927,52617,193851,80310xm324967,103849c255735,84464,189271,65079,125577,42924r5539,c103423,48463,75730,59540,59114,78925,42498,98310,39729,128773,45267,153697v8308,30462,8308,60924,22155,85848c78499,264469,106192,281085,133885,289393v55386,11077,121850,5538,163389,-27693c319429,245084,327737,217391,330506,189698v2769,-27694,,-58156,-5539,-85849xe" fillcolor="#f47929 [3204]" stroked="f">
                  <v:stroke joinstyle="miter"/>
                  <v:path arrowok="t" o:connecttype="custom" o:connectlocs="324968,101080;344353,189699;308352,275547;219735,306009;131116,294932;89576,278316;56344,245085;25882,159236;39729,65079;125577,20770;128346,20770;131116,20770;324968,101080;324968,103849;125577,42924;131116,42924;59114,78925;45267,153698;67422,239546;133885,289394;297275,261701;330507,189699;324968,103849" o:connectangles="0,0,0,0,0,0,0,0,0,0,0,0,0,0,0,0,0,0,0,0,0,0,0"/>
                </v:shape>
                <v:shape id="Freeform: Shape 3756" o:spid="_x0000_s1084" style="position:absolute;left:3214;top:2640;width:2769;height:3046;visibility:visible;mso-wrap-style:square;v-text-anchor:middle" coordsize="276930,3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" path="m42879,202091c20724,157782,6878,107934,42879,63625,78880,19317,220115,-8377,258885,71933v38770,80310,27693,180005,-80310,221545c73341,332248,65033,246400,42879,202091xe" fillcolor="#ffd2c5 [3205]" stroked="f">
                  <v:stroke joinstyle="miter"/>
                  <v:path arrowok="t" o:connecttype="custom" o:connectlocs="42879,202092;42879,63625;258886,71933;178576,293479;42879,202092" o:connectangles="0,0,0,0,0"/>
                </v:shape>
                <v:shape id="Freeform: Shape 3757" o:spid="_x0000_s1085" style="position:absolute;left:3191;top:2594;width:3047;height:3323;visibility:visible;mso-wrap-style:square;v-text-anchor:middle" coordsize="304623,33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" path="m45152,206697c31305,173465,14689,140233,22997,101463,28536,82078,36844,65462,50690,51616,64537,37769,83922,32230,100538,26692v36001,-8308,74771,-8308,108003,2769c225156,35000,241772,46077,252850,59923v11077,13847,19385,30463,24923,49848c288851,143003,294389,184542,280543,220543v-5539,16616,-16616,33232,-30463,47079c236234,281468,219618,292545,203002,300853v-16616,8308,-36001,13847,-55386,16616c128231,320238,106076,317469,92230,306392,61767,278699,58998,237159,45152,206697xm45152,206697v8307,16616,13846,33231,22154,49847c75614,273160,86691,287007,100538,292545v30462,13847,63694,2770,94156,-11077c225156,267622,250080,242698,263927,212235v13846,-30462,13846,-66463,5538,-99695c263927,95924,258388,79309,250080,65462,239003,51616,225156,43308,208541,37769,175309,26692,139308,35000,106076,46077,89460,51616,75614,59923,61767,68231,50690,76539,39613,93155,34074,107002v-11077,30462,-2769,66463,11078,99695xe" fillcolor="#f47929 [3204]" stroked="f">
                  <v:stroke joinstyle="miter"/>
                  <v:path arrowok="t" o:connecttype="custom" o:connectlocs="45152,206698;22997,101463;50690,51616;100538,26692;208542,29461;252851,59923;277774,109771;280544,220544;250081,267623;203003,300854;147616,317470;92230,306393;45152,206698;45152,206698;67306,256545;100538,292546;194695,281469;263928,212236;269466,112540;250081,65462;208542,37769;106076,46077;61767,68231;34074,107002;45152,206698" o:connectangles="0,0,0,0,0,0,0,0,0,0,0,0,0,0,0,0,0,0,0,0,0,0,0,0,0"/>
                </v:shape>
                <v:shape id="Freeform: Shape 3758" o:spid="_x0000_s1086" style="position:absolute;left:3982;top:3437;width:1385;height:1385;visibility:visible;mso-wrap-style:square;v-text-anchor:middle" coordsize="138465,1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" path="m90703,139000c63010,147307,35317,127922,24240,94691,13162,61459,29778,28227,57471,22689v27693,-8308,55386,11077,66464,44309c132243,100229,118396,130692,90703,139000xe" fillcolor="#354f42 [3207]" stroked="f">
                  <v:stroke joinstyle="miter"/>
                  <v:path arrowok="t" o:connecttype="custom" o:connectlocs="90703,139000;24240,94691;57471,22689;123935,66998;90703,139000" o:connectangles="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A5C06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alt="Medal" style="width:4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w14:anchorId="36952460" id="_x0000_i1176" type="#_x0000_t75" alt="Medal" style="width:4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785A26"/>
    <w:multiLevelType w:val="hybridMultilevel"/>
    <w:tmpl w:val="88E64C0E"/>
    <w:lvl w:ilvl="0" w:tplc="0E06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9E37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staAGwYBoAsAAAA"/>
  </w:docVars>
  <w:rsids>
    <w:rsidRoot w:val="005B68EA"/>
    <w:rsid w:val="00015DD2"/>
    <w:rsid w:val="00021EAF"/>
    <w:rsid w:val="00025CA8"/>
    <w:rsid w:val="00063DE3"/>
    <w:rsid w:val="000912C5"/>
    <w:rsid w:val="000A280E"/>
    <w:rsid w:val="000A57E8"/>
    <w:rsid w:val="000B0CF0"/>
    <w:rsid w:val="000C0CFA"/>
    <w:rsid w:val="000D7C28"/>
    <w:rsid w:val="000E4A3F"/>
    <w:rsid w:val="00125F97"/>
    <w:rsid w:val="00126A92"/>
    <w:rsid w:val="001313D7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A4CF1"/>
    <w:rsid w:val="001A5E8C"/>
    <w:rsid w:val="001A6A67"/>
    <w:rsid w:val="001B2F02"/>
    <w:rsid w:val="001B6573"/>
    <w:rsid w:val="001B6CEA"/>
    <w:rsid w:val="001D2A28"/>
    <w:rsid w:val="001E384B"/>
    <w:rsid w:val="00212A82"/>
    <w:rsid w:val="00212DFB"/>
    <w:rsid w:val="00236355"/>
    <w:rsid w:val="0025034E"/>
    <w:rsid w:val="00256F98"/>
    <w:rsid w:val="0027202B"/>
    <w:rsid w:val="002749A6"/>
    <w:rsid w:val="00287587"/>
    <w:rsid w:val="002A59BD"/>
    <w:rsid w:val="002C148B"/>
    <w:rsid w:val="002C3479"/>
    <w:rsid w:val="002C3F3A"/>
    <w:rsid w:val="002D3828"/>
    <w:rsid w:val="002E0CAB"/>
    <w:rsid w:val="002F0223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237C6"/>
    <w:rsid w:val="00433A20"/>
    <w:rsid w:val="00462D03"/>
    <w:rsid w:val="004634B6"/>
    <w:rsid w:val="00465B6F"/>
    <w:rsid w:val="00466DD8"/>
    <w:rsid w:val="00467D7F"/>
    <w:rsid w:val="0047089D"/>
    <w:rsid w:val="004708A8"/>
    <w:rsid w:val="004708B9"/>
    <w:rsid w:val="00476BFA"/>
    <w:rsid w:val="00495698"/>
    <w:rsid w:val="004B6446"/>
    <w:rsid w:val="004E05BF"/>
    <w:rsid w:val="004E5BE9"/>
    <w:rsid w:val="0050021C"/>
    <w:rsid w:val="0050293A"/>
    <w:rsid w:val="00522B5C"/>
    <w:rsid w:val="0053164C"/>
    <w:rsid w:val="005469B8"/>
    <w:rsid w:val="00550BC0"/>
    <w:rsid w:val="00573CE8"/>
    <w:rsid w:val="005823C3"/>
    <w:rsid w:val="00586E4F"/>
    <w:rsid w:val="005B68EA"/>
    <w:rsid w:val="005C73D7"/>
    <w:rsid w:val="005D183E"/>
    <w:rsid w:val="005D36B2"/>
    <w:rsid w:val="005D3BF4"/>
    <w:rsid w:val="005E119F"/>
    <w:rsid w:val="005F44A3"/>
    <w:rsid w:val="006114F9"/>
    <w:rsid w:val="00615D3C"/>
    <w:rsid w:val="00633F4A"/>
    <w:rsid w:val="006466C1"/>
    <w:rsid w:val="00646A1B"/>
    <w:rsid w:val="00657AC8"/>
    <w:rsid w:val="00660D2A"/>
    <w:rsid w:val="00662B00"/>
    <w:rsid w:val="00673F99"/>
    <w:rsid w:val="00690DCF"/>
    <w:rsid w:val="006A130D"/>
    <w:rsid w:val="006C2134"/>
    <w:rsid w:val="006C7B2C"/>
    <w:rsid w:val="006D7EE2"/>
    <w:rsid w:val="00703DDE"/>
    <w:rsid w:val="00725201"/>
    <w:rsid w:val="007533C5"/>
    <w:rsid w:val="007572D6"/>
    <w:rsid w:val="0077406A"/>
    <w:rsid w:val="007805AE"/>
    <w:rsid w:val="00782F70"/>
    <w:rsid w:val="007836F4"/>
    <w:rsid w:val="007973F4"/>
    <w:rsid w:val="007A2F7D"/>
    <w:rsid w:val="007A5C2E"/>
    <w:rsid w:val="007C0A78"/>
    <w:rsid w:val="007D0BA6"/>
    <w:rsid w:val="007E06E1"/>
    <w:rsid w:val="007E37F1"/>
    <w:rsid w:val="007F79A8"/>
    <w:rsid w:val="0081044F"/>
    <w:rsid w:val="00816C32"/>
    <w:rsid w:val="00820A71"/>
    <w:rsid w:val="0084599F"/>
    <w:rsid w:val="00847AAA"/>
    <w:rsid w:val="008774B2"/>
    <w:rsid w:val="008830A6"/>
    <w:rsid w:val="00892F72"/>
    <w:rsid w:val="00895CA8"/>
    <w:rsid w:val="008B1389"/>
    <w:rsid w:val="008B7F7D"/>
    <w:rsid w:val="008D0BEE"/>
    <w:rsid w:val="008D5847"/>
    <w:rsid w:val="008E49DA"/>
    <w:rsid w:val="00912F0C"/>
    <w:rsid w:val="009330E9"/>
    <w:rsid w:val="009338C0"/>
    <w:rsid w:val="0094628D"/>
    <w:rsid w:val="00955BD1"/>
    <w:rsid w:val="009664E3"/>
    <w:rsid w:val="00967B5A"/>
    <w:rsid w:val="00974057"/>
    <w:rsid w:val="0097788A"/>
    <w:rsid w:val="00994C60"/>
    <w:rsid w:val="009A7464"/>
    <w:rsid w:val="009B0614"/>
    <w:rsid w:val="009C25E6"/>
    <w:rsid w:val="009E22A1"/>
    <w:rsid w:val="009E7D9E"/>
    <w:rsid w:val="00A0642D"/>
    <w:rsid w:val="00A3194A"/>
    <w:rsid w:val="00A3797F"/>
    <w:rsid w:val="00A4297E"/>
    <w:rsid w:val="00A603E3"/>
    <w:rsid w:val="00A62343"/>
    <w:rsid w:val="00A71359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A47CA"/>
    <w:rsid w:val="00BB5CA0"/>
    <w:rsid w:val="00BC775C"/>
    <w:rsid w:val="00BF00E8"/>
    <w:rsid w:val="00BF0219"/>
    <w:rsid w:val="00BF2F81"/>
    <w:rsid w:val="00C05594"/>
    <w:rsid w:val="00C13659"/>
    <w:rsid w:val="00C22522"/>
    <w:rsid w:val="00C26FA7"/>
    <w:rsid w:val="00C319C2"/>
    <w:rsid w:val="00C34729"/>
    <w:rsid w:val="00C42852"/>
    <w:rsid w:val="00C43ACE"/>
    <w:rsid w:val="00CA1976"/>
    <w:rsid w:val="00CB004F"/>
    <w:rsid w:val="00CB0B8E"/>
    <w:rsid w:val="00CB7E40"/>
    <w:rsid w:val="00CE0524"/>
    <w:rsid w:val="00CE5E66"/>
    <w:rsid w:val="00CE77D9"/>
    <w:rsid w:val="00CF558C"/>
    <w:rsid w:val="00D22F6E"/>
    <w:rsid w:val="00D27BE1"/>
    <w:rsid w:val="00D3289E"/>
    <w:rsid w:val="00D52A03"/>
    <w:rsid w:val="00D933BB"/>
    <w:rsid w:val="00DA00ED"/>
    <w:rsid w:val="00DA0BB0"/>
    <w:rsid w:val="00DA6CA9"/>
    <w:rsid w:val="00DB0184"/>
    <w:rsid w:val="00DB0A9E"/>
    <w:rsid w:val="00DB4C76"/>
    <w:rsid w:val="00DD7900"/>
    <w:rsid w:val="00DE2040"/>
    <w:rsid w:val="00E13B80"/>
    <w:rsid w:val="00E3127A"/>
    <w:rsid w:val="00E416AF"/>
    <w:rsid w:val="00E62C74"/>
    <w:rsid w:val="00E63B5B"/>
    <w:rsid w:val="00E73F4E"/>
    <w:rsid w:val="00EB13E7"/>
    <w:rsid w:val="00ED08F7"/>
    <w:rsid w:val="00ED2BC7"/>
    <w:rsid w:val="00ED6CDB"/>
    <w:rsid w:val="00EE260A"/>
    <w:rsid w:val="00EF276F"/>
    <w:rsid w:val="00EF760F"/>
    <w:rsid w:val="00F114B5"/>
    <w:rsid w:val="00F138DB"/>
    <w:rsid w:val="00F30AA3"/>
    <w:rsid w:val="00F410E3"/>
    <w:rsid w:val="00FC2C97"/>
    <w:rsid w:val="00FC3713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2B9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5E6"/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63907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639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639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pPr>
      <w:spacing w:after="0" w:line="240" w:lineRule="auto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link w:val="NoSpacingChar"/>
    <w:uiPriority w:val="1"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86390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8639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8639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9C25E6"/>
    <w:pPr>
      <w:spacing w:before="240" w:after="0" w:line="720" w:lineRule="exact"/>
    </w:pPr>
    <w:rPr>
      <w:rFonts w:asciiTheme="majorHAnsi" w:eastAsia="Tahoma" w:hAnsiTheme="majorHAnsi"/>
      <w:b/>
      <w:bCs/>
      <w:color w:val="9F9E37" w:themeColor="accent5"/>
      <w:spacing w:val="-60"/>
      <w:kern w:val="24"/>
      <w:sz w:val="120"/>
      <w:szCs w:val="120"/>
      <w14:textOutline w14:w="12700" w14:cap="flat" w14:cmpd="sng" w14:algn="ctr">
        <w14:solidFill>
          <w14:schemeClr w14:val="bg2"/>
        </w14:solidFill>
        <w14:prstDash w14:val="solid"/>
        <w14:round/>
      </w14:textOutline>
      <w14:props3d w14:extrusionH="107950" w14:contourW="0" w14:prstMaterial="warmMatte">
        <w14:extrusionClr>
          <w14:schemeClr w14:val="accent1"/>
        </w14:extrusionClr>
      </w14:props3d>
    </w:rPr>
  </w:style>
  <w:style w:type="character" w:customStyle="1" w:styleId="TitleChar">
    <w:name w:val="Title Char"/>
    <w:basedOn w:val="DefaultParagraphFont"/>
    <w:link w:val="Title"/>
    <w:uiPriority w:val="1"/>
    <w:rsid w:val="009C25E6"/>
    <w:rPr>
      <w:rFonts w:asciiTheme="majorHAnsi" w:eastAsia="Tahoma" w:hAnsiTheme="majorHAnsi" w:cs="Times New Roman"/>
      <w:b/>
      <w:bCs/>
      <w:color w:val="9F9E37" w:themeColor="accent5"/>
      <w:spacing w:val="-60"/>
      <w:kern w:val="24"/>
      <w:sz w:val="120"/>
      <w:szCs w:val="120"/>
      <w14:textOutline w14:w="12700" w14:cap="flat" w14:cmpd="sng" w14:algn="ctr">
        <w14:solidFill>
          <w14:schemeClr w14:val="bg2"/>
        </w14:solidFill>
        <w14:prstDash w14:val="solid"/>
        <w14:round/>
      </w14:textOutline>
      <w14:props3d w14:extrusionH="107950" w14:contourW="0" w14:prstMaterial="warmMatte">
        <w14:extrusionClr>
          <w14:schemeClr w14:val="accent1"/>
        </w14:extrusionClr>
      </w14:props3d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F47929" w:themeColor="accent1" w:frame="1"/>
        <w:left w:val="single" w:sz="2" w:space="10" w:color="F47929" w:themeColor="accent1" w:frame="1"/>
        <w:bottom w:val="single" w:sz="2" w:space="10" w:color="F47929" w:themeColor="accent1" w:frame="1"/>
        <w:right w:val="single" w:sz="2" w:space="10" w:color="F47929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pPr>
      <w:spacing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4" w:themeFill="accent1" w:themeFillTint="33"/>
    </w:tcPr>
    <w:tblStylePr w:type="firstRow">
      <w:rPr>
        <w:b/>
        <w:bCs/>
      </w:rPr>
      <w:tblPr/>
      <w:tcPr>
        <w:shd w:val="clear" w:color="auto" w:fill="FAC9A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A550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A550A" w:themeFill="accent1" w:themeFillShade="BF"/>
      </w:tcPr>
    </w:tblStylePr>
    <w:tblStylePr w:type="band1Vert">
      <w:tblPr/>
      <w:tcPr>
        <w:shd w:val="clear" w:color="auto" w:fill="F9BB94" w:themeFill="accent1" w:themeFillTint="7F"/>
      </w:tcPr>
    </w:tblStylePr>
    <w:tblStylePr w:type="band1Horz">
      <w:tblPr/>
      <w:tcPr>
        <w:shd w:val="clear" w:color="auto" w:fill="F9BB9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5F3" w:themeFill="accent2" w:themeFillTint="33"/>
    </w:tcPr>
    <w:tblStylePr w:type="firstRow">
      <w:rPr>
        <w:b/>
        <w:bCs/>
      </w:rPr>
      <w:tblPr/>
      <w:tcPr>
        <w:shd w:val="clear" w:color="auto" w:fill="FFEC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C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79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7953" w:themeFill="accent2" w:themeFillShade="BF"/>
      </w:tcPr>
    </w:tblStylePr>
    <w:tblStylePr w:type="band1Vert">
      <w:tblPr/>
      <w:tcPr>
        <w:shd w:val="clear" w:color="auto" w:fill="FFE8E2" w:themeFill="accent2" w:themeFillTint="7F"/>
      </w:tcPr>
    </w:tblStylePr>
    <w:tblStylePr w:type="band1Horz">
      <w:tblPr/>
      <w:tcPr>
        <w:shd w:val="clear" w:color="auto" w:fill="FFE8E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2DB" w:themeFill="accent3" w:themeFillTint="33"/>
    </w:tcPr>
    <w:tblStylePr w:type="firstRow">
      <w:rPr>
        <w:b/>
        <w:bCs/>
      </w:rPr>
      <w:tblPr/>
      <w:tcPr>
        <w:shd w:val="clear" w:color="auto" w:fill="F7E5B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5B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19E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19E17" w:themeFill="accent3" w:themeFillShade="BF"/>
      </w:tcPr>
    </w:tblStylePr>
    <w:tblStylePr w:type="band1Vert">
      <w:tblPr/>
      <w:tcPr>
        <w:shd w:val="clear" w:color="auto" w:fill="F5DFA6" w:themeFill="accent3" w:themeFillTint="7F"/>
      </w:tcPr>
    </w:tblStylePr>
    <w:tblStylePr w:type="band1Horz">
      <w:tblPr/>
      <w:tcPr>
        <w:shd w:val="clear" w:color="auto" w:fill="F5DF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0D9" w:themeFill="accent4" w:themeFillTint="33"/>
    </w:tcPr>
    <w:tblStylePr w:type="firstRow">
      <w:rPr>
        <w:b/>
        <w:bCs/>
      </w:rPr>
      <w:tblPr/>
      <w:tcPr>
        <w:shd w:val="clear" w:color="auto" w:fill="A4C2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C2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73B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73B31" w:themeFill="accent4" w:themeFillShade="BF"/>
      </w:tcPr>
    </w:tblStylePr>
    <w:tblStylePr w:type="band1Vert">
      <w:tblPr/>
      <w:tcPr>
        <w:shd w:val="clear" w:color="auto" w:fill="8EB3A0" w:themeFill="accent4" w:themeFillTint="7F"/>
      </w:tcPr>
    </w:tblStylePr>
    <w:tblStylePr w:type="band1Horz">
      <w:tblPr/>
      <w:tcPr>
        <w:shd w:val="clear" w:color="auto" w:fill="8EB3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D2" w:themeFill="accent5" w:themeFillTint="33"/>
    </w:tcPr>
    <w:tblStylePr w:type="firstRow">
      <w:rPr>
        <w:b/>
        <w:bCs/>
      </w:rPr>
      <w:tblPr/>
      <w:tcPr>
        <w:shd w:val="clear" w:color="auto" w:fill="E0DF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DF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752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7529" w:themeFill="accent5" w:themeFillShade="BF"/>
      </w:tcPr>
    </w:tblStylePr>
    <w:tblStylePr w:type="band1Vert">
      <w:tblPr/>
      <w:tcPr>
        <w:shd w:val="clear" w:color="auto" w:fill="D9D891" w:themeFill="accent5" w:themeFillTint="7F"/>
      </w:tcPr>
    </w:tblStylePr>
    <w:tblStylePr w:type="band1Horz">
      <w:tblPr/>
      <w:tcPr>
        <w:shd w:val="clear" w:color="auto" w:fill="D9D89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6E4" w:themeFill="accent6" w:themeFillTint="33"/>
    </w:tcPr>
    <w:tblStylePr w:type="firstRow">
      <w:rPr>
        <w:b/>
        <w:bCs/>
      </w:rPr>
      <w:tblPr/>
      <w:tcPr>
        <w:shd w:val="clear" w:color="auto" w:fill="C5CE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E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4625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4625B" w:themeFill="accent6" w:themeFillShade="BF"/>
      </w:tcPr>
    </w:tblStylePr>
    <w:tblStylePr w:type="band1Vert">
      <w:tblPr/>
      <w:tcPr>
        <w:shd w:val="clear" w:color="auto" w:fill="B7C2BC" w:themeFill="accent6" w:themeFillTint="7F"/>
      </w:tcPr>
    </w:tblStylePr>
    <w:tblStylePr w:type="band1Horz">
      <w:tblPr/>
      <w:tcPr>
        <w:shd w:val="clear" w:color="auto" w:fill="B7C2B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B6A" w:themeFill="accent2" w:themeFillShade="CC"/>
      </w:tcPr>
    </w:tblStylePr>
    <w:tblStylePr w:type="lastRow">
      <w:rPr>
        <w:b/>
        <w:bCs/>
        <w:color w:val="FF8B6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B6A" w:themeFill="accent2" w:themeFillShade="CC"/>
      </w:tcPr>
    </w:tblStylePr>
    <w:tblStylePr w:type="lastRow">
      <w:rPr>
        <w:b/>
        <w:bCs/>
        <w:color w:val="FF8B6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A" w:themeFill="accent1" w:themeFillTint="3F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A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B6A" w:themeFill="accent2" w:themeFillShade="CC"/>
      </w:tcPr>
    </w:tblStylePr>
    <w:tblStylePr w:type="lastRow">
      <w:rPr>
        <w:b/>
        <w:bCs/>
        <w:color w:val="FF8B6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F0" w:themeFill="accent2" w:themeFillTint="3F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A3F34" w:themeFill="accent4" w:themeFillShade="CC"/>
      </w:tcPr>
    </w:tblStylePr>
    <w:tblStylePr w:type="lastRow">
      <w:rPr>
        <w:b/>
        <w:bCs/>
        <w:color w:val="2A3F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FD2" w:themeFill="accent3" w:themeFillTint="3F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0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A919" w:themeFill="accent3" w:themeFillShade="CC"/>
      </w:tcPr>
    </w:tblStylePr>
    <w:tblStylePr w:type="lastRow">
      <w:rPr>
        <w:b/>
        <w:bCs/>
        <w:color w:val="E0A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9D0" w:themeFill="accent4" w:themeFillTint="3F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6961" w:themeFill="accent6" w:themeFillShade="CC"/>
      </w:tcPr>
    </w:tblStylePr>
    <w:tblStylePr w:type="lastRow">
      <w:rPr>
        <w:b/>
        <w:bCs/>
        <w:color w:val="5A696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BC8" w:themeFill="accent5" w:themeFillTint="3F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3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E2C" w:themeFill="accent5" w:themeFillShade="CC"/>
      </w:tcPr>
    </w:tblStylePr>
    <w:tblStylePr w:type="lastRow">
      <w:rPr>
        <w:b/>
        <w:bCs/>
        <w:color w:val="7F7E2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DE" w:themeFill="accent6" w:themeFillTint="3F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2C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2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2C5" w:themeColor="accent2"/>
        <w:left w:val="single" w:sz="4" w:space="0" w:color="F47929" w:themeColor="accent1"/>
        <w:bottom w:val="single" w:sz="4" w:space="0" w:color="F47929" w:themeColor="accent1"/>
        <w:right w:val="single" w:sz="4" w:space="0" w:color="F4792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2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440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4408" w:themeColor="accent1" w:themeShade="99"/>
          <w:insideV w:val="nil"/>
        </w:tcBorders>
        <w:shd w:val="clear" w:color="auto" w:fill="A2440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4408" w:themeFill="accent1" w:themeFillShade="99"/>
      </w:tcPr>
    </w:tblStylePr>
    <w:tblStylePr w:type="band1Vert">
      <w:tblPr/>
      <w:tcPr>
        <w:shd w:val="clear" w:color="auto" w:fill="FAC9A9" w:themeFill="accent1" w:themeFillTint="66"/>
      </w:tcPr>
    </w:tblStylePr>
    <w:tblStylePr w:type="band1Horz">
      <w:tblPr/>
      <w:tcPr>
        <w:shd w:val="clear" w:color="auto" w:fill="F9BB9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2C5" w:themeColor="accent2"/>
        <w:left w:val="single" w:sz="4" w:space="0" w:color="FFD2C5" w:themeColor="accent2"/>
        <w:bottom w:val="single" w:sz="4" w:space="0" w:color="FFD2C5" w:themeColor="accent2"/>
        <w:right w:val="single" w:sz="4" w:space="0" w:color="FFD2C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2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45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4510" w:themeColor="accent2" w:themeShade="99"/>
          <w:insideV w:val="nil"/>
        </w:tcBorders>
        <w:shd w:val="clear" w:color="auto" w:fill="FF45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510" w:themeFill="accent2" w:themeFillShade="99"/>
      </w:tcPr>
    </w:tblStylePr>
    <w:tblStylePr w:type="band1Vert">
      <w:tblPr/>
      <w:tcPr>
        <w:shd w:val="clear" w:color="auto" w:fill="FFECE7" w:themeFill="accent2" w:themeFillTint="66"/>
      </w:tcPr>
    </w:tblStylePr>
    <w:tblStylePr w:type="band1Horz">
      <w:tblPr/>
      <w:tcPr>
        <w:shd w:val="clear" w:color="auto" w:fill="FFE8E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54F42" w:themeColor="accent4"/>
        <w:left w:val="single" w:sz="4" w:space="0" w:color="EBC04D" w:themeColor="accent3"/>
        <w:bottom w:val="single" w:sz="4" w:space="0" w:color="EBC04D" w:themeColor="accent3"/>
        <w:right w:val="single" w:sz="4" w:space="0" w:color="EBC04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4F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7F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7F13" w:themeColor="accent3" w:themeShade="99"/>
          <w:insideV w:val="nil"/>
        </w:tcBorders>
        <w:shd w:val="clear" w:color="auto" w:fill="A87F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7F13" w:themeFill="accent3" w:themeFillShade="99"/>
      </w:tcPr>
    </w:tblStylePr>
    <w:tblStylePr w:type="band1Vert">
      <w:tblPr/>
      <w:tcPr>
        <w:shd w:val="clear" w:color="auto" w:fill="F7E5B7" w:themeFill="accent3" w:themeFillTint="66"/>
      </w:tcPr>
    </w:tblStylePr>
    <w:tblStylePr w:type="band1Horz">
      <w:tblPr/>
      <w:tcPr>
        <w:shd w:val="clear" w:color="auto" w:fill="F5DF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C04D" w:themeColor="accent3"/>
        <w:left w:val="single" w:sz="4" w:space="0" w:color="354F42" w:themeColor="accent4"/>
        <w:bottom w:val="single" w:sz="4" w:space="0" w:color="354F42" w:themeColor="accent4"/>
        <w:right w:val="single" w:sz="4" w:space="0" w:color="354F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0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04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2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2F27" w:themeColor="accent4" w:themeShade="99"/>
          <w:insideV w:val="nil"/>
        </w:tcBorders>
        <w:shd w:val="clear" w:color="auto" w:fill="1F2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2F27" w:themeFill="accent4" w:themeFillShade="99"/>
      </w:tcPr>
    </w:tblStylePr>
    <w:tblStylePr w:type="band1Vert">
      <w:tblPr/>
      <w:tcPr>
        <w:shd w:val="clear" w:color="auto" w:fill="A4C2B3" w:themeFill="accent4" w:themeFillTint="66"/>
      </w:tcPr>
    </w:tblStylePr>
    <w:tblStylePr w:type="band1Horz">
      <w:tblPr/>
      <w:tcPr>
        <w:shd w:val="clear" w:color="auto" w:fill="8EB3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847A" w:themeColor="accent6"/>
        <w:left w:val="single" w:sz="4" w:space="0" w:color="9F9E37" w:themeColor="accent5"/>
        <w:bottom w:val="single" w:sz="4" w:space="0" w:color="9F9E37" w:themeColor="accent5"/>
        <w:right w:val="single" w:sz="4" w:space="0" w:color="9F9E3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84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E2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E21" w:themeColor="accent5" w:themeShade="99"/>
          <w:insideV w:val="nil"/>
        </w:tcBorders>
        <w:shd w:val="clear" w:color="auto" w:fill="5F5E2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E21" w:themeFill="accent5" w:themeFillShade="99"/>
      </w:tcPr>
    </w:tblStylePr>
    <w:tblStylePr w:type="band1Vert">
      <w:tblPr/>
      <w:tcPr>
        <w:shd w:val="clear" w:color="auto" w:fill="E0DFA6" w:themeFill="accent5" w:themeFillTint="66"/>
      </w:tcPr>
    </w:tblStylePr>
    <w:tblStylePr w:type="band1Horz">
      <w:tblPr/>
      <w:tcPr>
        <w:shd w:val="clear" w:color="auto" w:fill="D9D8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9E37" w:themeColor="accent5"/>
        <w:left w:val="single" w:sz="4" w:space="0" w:color="71847A" w:themeColor="accent6"/>
        <w:bottom w:val="single" w:sz="4" w:space="0" w:color="71847A" w:themeColor="accent6"/>
        <w:right w:val="single" w:sz="4" w:space="0" w:color="71847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3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9E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4F4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4F49" w:themeColor="accent6" w:themeShade="99"/>
          <w:insideV w:val="nil"/>
        </w:tcBorders>
        <w:shd w:val="clear" w:color="auto" w:fill="434F4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4F49" w:themeFill="accent6" w:themeFillShade="99"/>
      </w:tcPr>
    </w:tblStylePr>
    <w:tblStylePr w:type="band1Vert">
      <w:tblPr/>
      <w:tcPr>
        <w:shd w:val="clear" w:color="auto" w:fill="C5CEC9" w:themeFill="accent6" w:themeFillTint="66"/>
      </w:tcPr>
    </w:tblStylePr>
    <w:tblStylePr w:type="band1Horz">
      <w:tblPr/>
      <w:tcPr>
        <w:shd w:val="clear" w:color="auto" w:fill="B7C2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792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39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550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550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550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550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2C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132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9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9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9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95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C04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69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9E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9E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E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E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4F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27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3B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3B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B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B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9E3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E1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752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752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52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52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847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13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625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625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625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625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9C25E6"/>
    <w:rPr>
      <w:color w:val="000000" w:themeColor="text1"/>
      <w:sz w:val="72"/>
      <w:szCs w:val="24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F4792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C9A9" w:themeColor="accent1" w:themeTint="66"/>
        <w:left w:val="single" w:sz="4" w:space="0" w:color="FAC9A9" w:themeColor="accent1" w:themeTint="66"/>
        <w:bottom w:val="single" w:sz="4" w:space="0" w:color="FAC9A9" w:themeColor="accent1" w:themeTint="66"/>
        <w:right w:val="single" w:sz="4" w:space="0" w:color="FAC9A9" w:themeColor="accent1" w:themeTint="66"/>
        <w:insideH w:val="single" w:sz="4" w:space="0" w:color="FAC9A9" w:themeColor="accent1" w:themeTint="66"/>
        <w:insideV w:val="single" w:sz="4" w:space="0" w:color="FAC9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ECE7" w:themeColor="accent2" w:themeTint="66"/>
        <w:left w:val="single" w:sz="4" w:space="0" w:color="FFECE7" w:themeColor="accent2" w:themeTint="66"/>
        <w:bottom w:val="single" w:sz="4" w:space="0" w:color="FFECE7" w:themeColor="accent2" w:themeTint="66"/>
        <w:right w:val="single" w:sz="4" w:space="0" w:color="FFECE7" w:themeColor="accent2" w:themeTint="66"/>
        <w:insideH w:val="single" w:sz="4" w:space="0" w:color="FFECE7" w:themeColor="accent2" w:themeTint="66"/>
        <w:insideV w:val="single" w:sz="4" w:space="0" w:color="FFEC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3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3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E5B7" w:themeColor="accent3" w:themeTint="66"/>
        <w:left w:val="single" w:sz="4" w:space="0" w:color="F7E5B7" w:themeColor="accent3" w:themeTint="66"/>
        <w:bottom w:val="single" w:sz="4" w:space="0" w:color="F7E5B7" w:themeColor="accent3" w:themeTint="66"/>
        <w:right w:val="single" w:sz="4" w:space="0" w:color="F7E5B7" w:themeColor="accent3" w:themeTint="66"/>
        <w:insideH w:val="single" w:sz="4" w:space="0" w:color="F7E5B7" w:themeColor="accent3" w:themeTint="66"/>
        <w:insideV w:val="single" w:sz="4" w:space="0" w:color="F7E5B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D8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8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4C2B3" w:themeColor="accent4" w:themeTint="66"/>
        <w:left w:val="single" w:sz="4" w:space="0" w:color="A4C2B3" w:themeColor="accent4" w:themeTint="66"/>
        <w:bottom w:val="single" w:sz="4" w:space="0" w:color="A4C2B3" w:themeColor="accent4" w:themeTint="66"/>
        <w:right w:val="single" w:sz="4" w:space="0" w:color="A4C2B3" w:themeColor="accent4" w:themeTint="66"/>
        <w:insideH w:val="single" w:sz="4" w:space="0" w:color="A4C2B3" w:themeColor="accent4" w:themeTint="66"/>
        <w:insideV w:val="single" w:sz="4" w:space="0" w:color="A4C2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7A3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A3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0DFA6" w:themeColor="accent5" w:themeTint="66"/>
        <w:left w:val="single" w:sz="4" w:space="0" w:color="E0DFA6" w:themeColor="accent5" w:themeTint="66"/>
        <w:bottom w:val="single" w:sz="4" w:space="0" w:color="E0DFA6" w:themeColor="accent5" w:themeTint="66"/>
        <w:right w:val="single" w:sz="4" w:space="0" w:color="E0DFA6" w:themeColor="accent5" w:themeTint="66"/>
        <w:insideH w:val="single" w:sz="4" w:space="0" w:color="E0DFA6" w:themeColor="accent5" w:themeTint="66"/>
        <w:insideV w:val="single" w:sz="4" w:space="0" w:color="E0DF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1D0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0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5CEC9" w:themeColor="accent6" w:themeTint="66"/>
        <w:left w:val="single" w:sz="4" w:space="0" w:color="C5CEC9" w:themeColor="accent6" w:themeTint="66"/>
        <w:bottom w:val="single" w:sz="4" w:space="0" w:color="C5CEC9" w:themeColor="accent6" w:themeTint="66"/>
        <w:right w:val="single" w:sz="4" w:space="0" w:color="C5CEC9" w:themeColor="accent6" w:themeTint="66"/>
        <w:insideH w:val="single" w:sz="4" w:space="0" w:color="C5CEC9" w:themeColor="accent6" w:themeTint="66"/>
        <w:insideV w:val="single" w:sz="4" w:space="0" w:color="C5CE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9B5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B5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8AE7E" w:themeColor="accent1" w:themeTint="99"/>
        <w:bottom w:val="single" w:sz="2" w:space="0" w:color="F8AE7E" w:themeColor="accent1" w:themeTint="99"/>
        <w:insideH w:val="single" w:sz="2" w:space="0" w:color="F8AE7E" w:themeColor="accent1" w:themeTint="99"/>
        <w:insideV w:val="single" w:sz="2" w:space="0" w:color="F8AE7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FE3DC" w:themeColor="accent2" w:themeTint="99"/>
        <w:bottom w:val="single" w:sz="2" w:space="0" w:color="FFE3DC" w:themeColor="accent2" w:themeTint="99"/>
        <w:insideH w:val="single" w:sz="2" w:space="0" w:color="FFE3DC" w:themeColor="accent2" w:themeTint="99"/>
        <w:insideV w:val="single" w:sz="2" w:space="0" w:color="FFE3D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3D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3D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3D894" w:themeColor="accent3" w:themeTint="99"/>
        <w:bottom w:val="single" w:sz="2" w:space="0" w:color="F3D894" w:themeColor="accent3" w:themeTint="99"/>
        <w:insideH w:val="single" w:sz="2" w:space="0" w:color="F3D894" w:themeColor="accent3" w:themeTint="99"/>
        <w:insideV w:val="single" w:sz="2" w:space="0" w:color="F3D8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8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8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77A38D" w:themeColor="accent4" w:themeTint="99"/>
        <w:bottom w:val="single" w:sz="2" w:space="0" w:color="77A38D" w:themeColor="accent4" w:themeTint="99"/>
        <w:insideH w:val="single" w:sz="2" w:space="0" w:color="77A38D" w:themeColor="accent4" w:themeTint="99"/>
        <w:insideV w:val="single" w:sz="2" w:space="0" w:color="77A3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7A3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7A3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D1D07B" w:themeColor="accent5" w:themeTint="99"/>
        <w:bottom w:val="single" w:sz="2" w:space="0" w:color="D1D07B" w:themeColor="accent5" w:themeTint="99"/>
        <w:insideH w:val="single" w:sz="2" w:space="0" w:color="D1D07B" w:themeColor="accent5" w:themeTint="99"/>
        <w:insideV w:val="single" w:sz="2" w:space="0" w:color="D1D07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07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07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A9B5AF" w:themeColor="accent6" w:themeTint="99"/>
        <w:bottom w:val="single" w:sz="2" w:space="0" w:color="A9B5AF" w:themeColor="accent6" w:themeTint="99"/>
        <w:insideH w:val="single" w:sz="2" w:space="0" w:color="A9B5AF" w:themeColor="accent6" w:themeTint="99"/>
        <w:insideV w:val="single" w:sz="2" w:space="0" w:color="A9B5A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B5A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B5A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left w:val="single" w:sz="4" w:space="0" w:color="F8AE7E" w:themeColor="accent1" w:themeTint="99"/>
        <w:bottom w:val="single" w:sz="4" w:space="0" w:color="F8AE7E" w:themeColor="accent1" w:themeTint="99"/>
        <w:right w:val="single" w:sz="4" w:space="0" w:color="F8AE7E" w:themeColor="accent1" w:themeTint="99"/>
        <w:insideH w:val="single" w:sz="4" w:space="0" w:color="F8AE7E" w:themeColor="accent1" w:themeTint="99"/>
        <w:insideV w:val="single" w:sz="4" w:space="0" w:color="F8AE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  <w:tblStylePr w:type="neCell">
      <w:tblPr/>
      <w:tcPr>
        <w:tcBorders>
          <w:bottom w:val="single" w:sz="4" w:space="0" w:color="F8AE7E" w:themeColor="accent1" w:themeTint="99"/>
        </w:tcBorders>
      </w:tcPr>
    </w:tblStylePr>
    <w:tblStylePr w:type="nwCell">
      <w:tblPr/>
      <w:tcPr>
        <w:tcBorders>
          <w:bottom w:val="single" w:sz="4" w:space="0" w:color="F8AE7E" w:themeColor="accent1" w:themeTint="99"/>
        </w:tcBorders>
      </w:tcPr>
    </w:tblStylePr>
    <w:tblStylePr w:type="seCell">
      <w:tblPr/>
      <w:tcPr>
        <w:tcBorders>
          <w:top w:val="single" w:sz="4" w:space="0" w:color="F8AE7E" w:themeColor="accent1" w:themeTint="99"/>
        </w:tcBorders>
      </w:tcPr>
    </w:tblStylePr>
    <w:tblStylePr w:type="swCell">
      <w:tblPr/>
      <w:tcPr>
        <w:tcBorders>
          <w:top w:val="single" w:sz="4" w:space="0" w:color="F8AE7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E3DC" w:themeColor="accent2" w:themeTint="99"/>
        <w:left w:val="single" w:sz="4" w:space="0" w:color="FFE3DC" w:themeColor="accent2" w:themeTint="99"/>
        <w:bottom w:val="single" w:sz="4" w:space="0" w:color="FFE3DC" w:themeColor="accent2" w:themeTint="99"/>
        <w:right w:val="single" w:sz="4" w:space="0" w:color="FFE3DC" w:themeColor="accent2" w:themeTint="99"/>
        <w:insideH w:val="single" w:sz="4" w:space="0" w:color="FFE3DC" w:themeColor="accent2" w:themeTint="99"/>
        <w:insideV w:val="single" w:sz="4" w:space="0" w:color="FFE3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  <w:tblStylePr w:type="neCell">
      <w:tblPr/>
      <w:tcPr>
        <w:tcBorders>
          <w:bottom w:val="single" w:sz="4" w:space="0" w:color="FFE3DC" w:themeColor="accent2" w:themeTint="99"/>
        </w:tcBorders>
      </w:tcPr>
    </w:tblStylePr>
    <w:tblStylePr w:type="nwCell">
      <w:tblPr/>
      <w:tcPr>
        <w:tcBorders>
          <w:bottom w:val="single" w:sz="4" w:space="0" w:color="FFE3DC" w:themeColor="accent2" w:themeTint="99"/>
        </w:tcBorders>
      </w:tcPr>
    </w:tblStylePr>
    <w:tblStylePr w:type="seCell">
      <w:tblPr/>
      <w:tcPr>
        <w:tcBorders>
          <w:top w:val="single" w:sz="4" w:space="0" w:color="FFE3DC" w:themeColor="accent2" w:themeTint="99"/>
        </w:tcBorders>
      </w:tcPr>
    </w:tblStylePr>
    <w:tblStylePr w:type="swCell">
      <w:tblPr/>
      <w:tcPr>
        <w:tcBorders>
          <w:top w:val="single" w:sz="4" w:space="0" w:color="FFE3D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D894" w:themeColor="accent3" w:themeTint="99"/>
        <w:left w:val="single" w:sz="4" w:space="0" w:color="F3D894" w:themeColor="accent3" w:themeTint="99"/>
        <w:bottom w:val="single" w:sz="4" w:space="0" w:color="F3D894" w:themeColor="accent3" w:themeTint="99"/>
        <w:right w:val="single" w:sz="4" w:space="0" w:color="F3D894" w:themeColor="accent3" w:themeTint="99"/>
        <w:insideH w:val="single" w:sz="4" w:space="0" w:color="F3D894" w:themeColor="accent3" w:themeTint="99"/>
        <w:insideV w:val="single" w:sz="4" w:space="0" w:color="F3D8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  <w:tblStylePr w:type="neCell">
      <w:tblPr/>
      <w:tcPr>
        <w:tcBorders>
          <w:bottom w:val="single" w:sz="4" w:space="0" w:color="F3D894" w:themeColor="accent3" w:themeTint="99"/>
        </w:tcBorders>
      </w:tcPr>
    </w:tblStylePr>
    <w:tblStylePr w:type="nwCell">
      <w:tblPr/>
      <w:tcPr>
        <w:tcBorders>
          <w:bottom w:val="single" w:sz="4" w:space="0" w:color="F3D894" w:themeColor="accent3" w:themeTint="99"/>
        </w:tcBorders>
      </w:tcPr>
    </w:tblStylePr>
    <w:tblStylePr w:type="seCell">
      <w:tblPr/>
      <w:tcPr>
        <w:tcBorders>
          <w:top w:val="single" w:sz="4" w:space="0" w:color="F3D894" w:themeColor="accent3" w:themeTint="99"/>
        </w:tcBorders>
      </w:tcPr>
    </w:tblStylePr>
    <w:tblStylePr w:type="swCell">
      <w:tblPr/>
      <w:tcPr>
        <w:tcBorders>
          <w:top w:val="single" w:sz="4" w:space="0" w:color="F3D8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7A38D" w:themeColor="accent4" w:themeTint="99"/>
        <w:left w:val="single" w:sz="4" w:space="0" w:color="77A38D" w:themeColor="accent4" w:themeTint="99"/>
        <w:bottom w:val="single" w:sz="4" w:space="0" w:color="77A38D" w:themeColor="accent4" w:themeTint="99"/>
        <w:right w:val="single" w:sz="4" w:space="0" w:color="77A38D" w:themeColor="accent4" w:themeTint="99"/>
        <w:insideH w:val="single" w:sz="4" w:space="0" w:color="77A38D" w:themeColor="accent4" w:themeTint="99"/>
        <w:insideV w:val="single" w:sz="4" w:space="0" w:color="77A3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  <w:tblStylePr w:type="neCell">
      <w:tblPr/>
      <w:tcPr>
        <w:tcBorders>
          <w:bottom w:val="single" w:sz="4" w:space="0" w:color="77A38D" w:themeColor="accent4" w:themeTint="99"/>
        </w:tcBorders>
      </w:tcPr>
    </w:tblStylePr>
    <w:tblStylePr w:type="nwCell">
      <w:tblPr/>
      <w:tcPr>
        <w:tcBorders>
          <w:bottom w:val="single" w:sz="4" w:space="0" w:color="77A38D" w:themeColor="accent4" w:themeTint="99"/>
        </w:tcBorders>
      </w:tcPr>
    </w:tblStylePr>
    <w:tblStylePr w:type="seCell">
      <w:tblPr/>
      <w:tcPr>
        <w:tcBorders>
          <w:top w:val="single" w:sz="4" w:space="0" w:color="77A38D" w:themeColor="accent4" w:themeTint="99"/>
        </w:tcBorders>
      </w:tcPr>
    </w:tblStylePr>
    <w:tblStylePr w:type="swCell">
      <w:tblPr/>
      <w:tcPr>
        <w:tcBorders>
          <w:top w:val="single" w:sz="4" w:space="0" w:color="77A3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1D07B" w:themeColor="accent5" w:themeTint="99"/>
        <w:left w:val="single" w:sz="4" w:space="0" w:color="D1D07B" w:themeColor="accent5" w:themeTint="99"/>
        <w:bottom w:val="single" w:sz="4" w:space="0" w:color="D1D07B" w:themeColor="accent5" w:themeTint="99"/>
        <w:right w:val="single" w:sz="4" w:space="0" w:color="D1D07B" w:themeColor="accent5" w:themeTint="99"/>
        <w:insideH w:val="single" w:sz="4" w:space="0" w:color="D1D07B" w:themeColor="accent5" w:themeTint="99"/>
        <w:insideV w:val="single" w:sz="4" w:space="0" w:color="D1D0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  <w:tblStylePr w:type="neCell">
      <w:tblPr/>
      <w:tcPr>
        <w:tcBorders>
          <w:bottom w:val="single" w:sz="4" w:space="0" w:color="D1D07B" w:themeColor="accent5" w:themeTint="99"/>
        </w:tcBorders>
      </w:tcPr>
    </w:tblStylePr>
    <w:tblStylePr w:type="nwCell">
      <w:tblPr/>
      <w:tcPr>
        <w:tcBorders>
          <w:bottom w:val="single" w:sz="4" w:space="0" w:color="D1D07B" w:themeColor="accent5" w:themeTint="99"/>
        </w:tcBorders>
      </w:tcPr>
    </w:tblStylePr>
    <w:tblStylePr w:type="seCell">
      <w:tblPr/>
      <w:tcPr>
        <w:tcBorders>
          <w:top w:val="single" w:sz="4" w:space="0" w:color="D1D07B" w:themeColor="accent5" w:themeTint="99"/>
        </w:tcBorders>
      </w:tcPr>
    </w:tblStylePr>
    <w:tblStylePr w:type="swCell">
      <w:tblPr/>
      <w:tcPr>
        <w:tcBorders>
          <w:top w:val="single" w:sz="4" w:space="0" w:color="D1D07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9B5AF" w:themeColor="accent6" w:themeTint="99"/>
        <w:left w:val="single" w:sz="4" w:space="0" w:color="A9B5AF" w:themeColor="accent6" w:themeTint="99"/>
        <w:bottom w:val="single" w:sz="4" w:space="0" w:color="A9B5AF" w:themeColor="accent6" w:themeTint="99"/>
        <w:right w:val="single" w:sz="4" w:space="0" w:color="A9B5AF" w:themeColor="accent6" w:themeTint="99"/>
        <w:insideH w:val="single" w:sz="4" w:space="0" w:color="A9B5AF" w:themeColor="accent6" w:themeTint="99"/>
        <w:insideV w:val="single" w:sz="4" w:space="0" w:color="A9B5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  <w:tblStylePr w:type="neCell">
      <w:tblPr/>
      <w:tcPr>
        <w:tcBorders>
          <w:bottom w:val="single" w:sz="4" w:space="0" w:color="A9B5AF" w:themeColor="accent6" w:themeTint="99"/>
        </w:tcBorders>
      </w:tcPr>
    </w:tblStylePr>
    <w:tblStylePr w:type="nwCell">
      <w:tblPr/>
      <w:tcPr>
        <w:tcBorders>
          <w:bottom w:val="single" w:sz="4" w:space="0" w:color="A9B5AF" w:themeColor="accent6" w:themeTint="99"/>
        </w:tcBorders>
      </w:tcPr>
    </w:tblStylePr>
    <w:tblStylePr w:type="seCell">
      <w:tblPr/>
      <w:tcPr>
        <w:tcBorders>
          <w:top w:val="single" w:sz="4" w:space="0" w:color="A9B5AF" w:themeColor="accent6" w:themeTint="99"/>
        </w:tcBorders>
      </w:tcPr>
    </w:tblStylePr>
    <w:tblStylePr w:type="swCell">
      <w:tblPr/>
      <w:tcPr>
        <w:tcBorders>
          <w:top w:val="single" w:sz="4" w:space="0" w:color="A9B5A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left w:val="single" w:sz="4" w:space="0" w:color="F8AE7E" w:themeColor="accent1" w:themeTint="99"/>
        <w:bottom w:val="single" w:sz="4" w:space="0" w:color="F8AE7E" w:themeColor="accent1" w:themeTint="99"/>
        <w:right w:val="single" w:sz="4" w:space="0" w:color="F8AE7E" w:themeColor="accent1" w:themeTint="99"/>
        <w:insideH w:val="single" w:sz="4" w:space="0" w:color="F8AE7E" w:themeColor="accent1" w:themeTint="99"/>
        <w:insideV w:val="single" w:sz="4" w:space="0" w:color="F8AE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9" w:themeColor="accent1"/>
          <w:left w:val="single" w:sz="4" w:space="0" w:color="F47929" w:themeColor="accent1"/>
          <w:bottom w:val="single" w:sz="4" w:space="0" w:color="F47929" w:themeColor="accent1"/>
          <w:right w:val="single" w:sz="4" w:space="0" w:color="F47929" w:themeColor="accent1"/>
          <w:insideH w:val="nil"/>
          <w:insideV w:val="nil"/>
        </w:tcBorders>
        <w:shd w:val="clear" w:color="auto" w:fill="F47929" w:themeFill="accent1"/>
      </w:tcPr>
    </w:tblStylePr>
    <w:tblStylePr w:type="lastRow">
      <w:rPr>
        <w:b/>
        <w:bCs/>
      </w:rPr>
      <w:tblPr/>
      <w:tcPr>
        <w:tcBorders>
          <w:top w:val="double" w:sz="4" w:space="0" w:color="F479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E3DC" w:themeColor="accent2" w:themeTint="99"/>
        <w:left w:val="single" w:sz="4" w:space="0" w:color="FFE3DC" w:themeColor="accent2" w:themeTint="99"/>
        <w:bottom w:val="single" w:sz="4" w:space="0" w:color="FFE3DC" w:themeColor="accent2" w:themeTint="99"/>
        <w:right w:val="single" w:sz="4" w:space="0" w:color="FFE3DC" w:themeColor="accent2" w:themeTint="99"/>
        <w:insideH w:val="single" w:sz="4" w:space="0" w:color="FFE3DC" w:themeColor="accent2" w:themeTint="99"/>
        <w:insideV w:val="single" w:sz="4" w:space="0" w:color="FFE3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2C5" w:themeColor="accent2"/>
          <w:left w:val="single" w:sz="4" w:space="0" w:color="FFD2C5" w:themeColor="accent2"/>
          <w:bottom w:val="single" w:sz="4" w:space="0" w:color="FFD2C5" w:themeColor="accent2"/>
          <w:right w:val="single" w:sz="4" w:space="0" w:color="FFD2C5" w:themeColor="accent2"/>
          <w:insideH w:val="nil"/>
          <w:insideV w:val="nil"/>
        </w:tcBorders>
        <w:shd w:val="clear" w:color="auto" w:fill="FFD2C5" w:themeFill="accent2"/>
      </w:tcPr>
    </w:tblStylePr>
    <w:tblStylePr w:type="lastRow">
      <w:rPr>
        <w:b/>
        <w:bCs/>
      </w:rPr>
      <w:tblPr/>
      <w:tcPr>
        <w:tcBorders>
          <w:top w:val="double" w:sz="4" w:space="0" w:color="FFD2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D894" w:themeColor="accent3" w:themeTint="99"/>
        <w:left w:val="single" w:sz="4" w:space="0" w:color="F3D894" w:themeColor="accent3" w:themeTint="99"/>
        <w:bottom w:val="single" w:sz="4" w:space="0" w:color="F3D894" w:themeColor="accent3" w:themeTint="99"/>
        <w:right w:val="single" w:sz="4" w:space="0" w:color="F3D894" w:themeColor="accent3" w:themeTint="99"/>
        <w:insideH w:val="single" w:sz="4" w:space="0" w:color="F3D894" w:themeColor="accent3" w:themeTint="99"/>
        <w:insideV w:val="single" w:sz="4" w:space="0" w:color="F3D8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04D" w:themeColor="accent3"/>
          <w:left w:val="single" w:sz="4" w:space="0" w:color="EBC04D" w:themeColor="accent3"/>
          <w:bottom w:val="single" w:sz="4" w:space="0" w:color="EBC04D" w:themeColor="accent3"/>
          <w:right w:val="single" w:sz="4" w:space="0" w:color="EBC04D" w:themeColor="accent3"/>
          <w:insideH w:val="nil"/>
          <w:insideV w:val="nil"/>
        </w:tcBorders>
        <w:shd w:val="clear" w:color="auto" w:fill="EBC04D" w:themeFill="accent3"/>
      </w:tcPr>
    </w:tblStylePr>
    <w:tblStylePr w:type="lastRow">
      <w:rPr>
        <w:b/>
        <w:bCs/>
      </w:rPr>
      <w:tblPr/>
      <w:tcPr>
        <w:tcBorders>
          <w:top w:val="double" w:sz="4" w:space="0" w:color="EBC0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7A38D" w:themeColor="accent4" w:themeTint="99"/>
        <w:left w:val="single" w:sz="4" w:space="0" w:color="77A38D" w:themeColor="accent4" w:themeTint="99"/>
        <w:bottom w:val="single" w:sz="4" w:space="0" w:color="77A38D" w:themeColor="accent4" w:themeTint="99"/>
        <w:right w:val="single" w:sz="4" w:space="0" w:color="77A38D" w:themeColor="accent4" w:themeTint="99"/>
        <w:insideH w:val="single" w:sz="4" w:space="0" w:color="77A38D" w:themeColor="accent4" w:themeTint="99"/>
        <w:insideV w:val="single" w:sz="4" w:space="0" w:color="77A3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4F42" w:themeColor="accent4"/>
          <w:left w:val="single" w:sz="4" w:space="0" w:color="354F42" w:themeColor="accent4"/>
          <w:bottom w:val="single" w:sz="4" w:space="0" w:color="354F42" w:themeColor="accent4"/>
          <w:right w:val="single" w:sz="4" w:space="0" w:color="354F42" w:themeColor="accent4"/>
          <w:insideH w:val="nil"/>
          <w:insideV w:val="nil"/>
        </w:tcBorders>
        <w:shd w:val="clear" w:color="auto" w:fill="354F42" w:themeFill="accent4"/>
      </w:tcPr>
    </w:tblStylePr>
    <w:tblStylePr w:type="lastRow">
      <w:rPr>
        <w:b/>
        <w:bCs/>
      </w:rPr>
      <w:tblPr/>
      <w:tcPr>
        <w:tcBorders>
          <w:top w:val="double" w:sz="4" w:space="0" w:color="354F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1D07B" w:themeColor="accent5" w:themeTint="99"/>
        <w:left w:val="single" w:sz="4" w:space="0" w:color="D1D07B" w:themeColor="accent5" w:themeTint="99"/>
        <w:bottom w:val="single" w:sz="4" w:space="0" w:color="D1D07B" w:themeColor="accent5" w:themeTint="99"/>
        <w:right w:val="single" w:sz="4" w:space="0" w:color="D1D07B" w:themeColor="accent5" w:themeTint="99"/>
        <w:insideH w:val="single" w:sz="4" w:space="0" w:color="D1D07B" w:themeColor="accent5" w:themeTint="99"/>
        <w:insideV w:val="single" w:sz="4" w:space="0" w:color="D1D0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9E37" w:themeColor="accent5"/>
          <w:left w:val="single" w:sz="4" w:space="0" w:color="9F9E37" w:themeColor="accent5"/>
          <w:bottom w:val="single" w:sz="4" w:space="0" w:color="9F9E37" w:themeColor="accent5"/>
          <w:right w:val="single" w:sz="4" w:space="0" w:color="9F9E37" w:themeColor="accent5"/>
          <w:insideH w:val="nil"/>
          <w:insideV w:val="nil"/>
        </w:tcBorders>
        <w:shd w:val="clear" w:color="auto" w:fill="9F9E37" w:themeFill="accent5"/>
      </w:tcPr>
    </w:tblStylePr>
    <w:tblStylePr w:type="lastRow">
      <w:rPr>
        <w:b/>
        <w:bCs/>
      </w:rPr>
      <w:tblPr/>
      <w:tcPr>
        <w:tcBorders>
          <w:top w:val="double" w:sz="4" w:space="0" w:color="9F9E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9B5AF" w:themeColor="accent6" w:themeTint="99"/>
        <w:left w:val="single" w:sz="4" w:space="0" w:color="A9B5AF" w:themeColor="accent6" w:themeTint="99"/>
        <w:bottom w:val="single" w:sz="4" w:space="0" w:color="A9B5AF" w:themeColor="accent6" w:themeTint="99"/>
        <w:right w:val="single" w:sz="4" w:space="0" w:color="A9B5AF" w:themeColor="accent6" w:themeTint="99"/>
        <w:insideH w:val="single" w:sz="4" w:space="0" w:color="A9B5AF" w:themeColor="accent6" w:themeTint="99"/>
        <w:insideV w:val="single" w:sz="4" w:space="0" w:color="A9B5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847A" w:themeColor="accent6"/>
          <w:left w:val="single" w:sz="4" w:space="0" w:color="71847A" w:themeColor="accent6"/>
          <w:bottom w:val="single" w:sz="4" w:space="0" w:color="71847A" w:themeColor="accent6"/>
          <w:right w:val="single" w:sz="4" w:space="0" w:color="71847A" w:themeColor="accent6"/>
          <w:insideH w:val="nil"/>
          <w:insideV w:val="nil"/>
        </w:tcBorders>
        <w:shd w:val="clear" w:color="auto" w:fill="71847A" w:themeFill="accent6"/>
      </w:tcPr>
    </w:tblStylePr>
    <w:tblStylePr w:type="lastRow">
      <w:rPr>
        <w:b/>
        <w:bCs/>
      </w:rPr>
      <w:tblPr/>
      <w:tcPr>
        <w:tcBorders>
          <w:top w:val="double" w:sz="4" w:space="0" w:color="7184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9" w:themeFill="accent1"/>
      </w:tcPr>
    </w:tblStylePr>
    <w:tblStylePr w:type="band1Vert">
      <w:tblPr/>
      <w:tcPr>
        <w:shd w:val="clear" w:color="auto" w:fill="FAC9A9" w:themeFill="accent1" w:themeFillTint="66"/>
      </w:tcPr>
    </w:tblStylePr>
    <w:tblStylePr w:type="band1Horz">
      <w:tblPr/>
      <w:tcPr>
        <w:shd w:val="clear" w:color="auto" w:fill="FAC9A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2C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2C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2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2C5" w:themeFill="accent2"/>
      </w:tcPr>
    </w:tblStylePr>
    <w:tblStylePr w:type="band1Vert">
      <w:tblPr/>
      <w:tcPr>
        <w:shd w:val="clear" w:color="auto" w:fill="FFECE7" w:themeFill="accent2" w:themeFillTint="66"/>
      </w:tcPr>
    </w:tblStylePr>
    <w:tblStylePr w:type="band1Horz">
      <w:tblPr/>
      <w:tcPr>
        <w:shd w:val="clear" w:color="auto" w:fill="FFECE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04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04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04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04D" w:themeFill="accent3"/>
      </w:tcPr>
    </w:tblStylePr>
    <w:tblStylePr w:type="band1Vert">
      <w:tblPr/>
      <w:tcPr>
        <w:shd w:val="clear" w:color="auto" w:fill="F7E5B7" w:themeFill="accent3" w:themeFillTint="66"/>
      </w:tcPr>
    </w:tblStylePr>
    <w:tblStylePr w:type="band1Horz">
      <w:tblPr/>
      <w:tcPr>
        <w:shd w:val="clear" w:color="auto" w:fill="F7E5B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0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4F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4F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4F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4F42" w:themeFill="accent4"/>
      </w:tcPr>
    </w:tblStylePr>
    <w:tblStylePr w:type="band1Vert">
      <w:tblPr/>
      <w:tcPr>
        <w:shd w:val="clear" w:color="auto" w:fill="A4C2B3" w:themeFill="accent4" w:themeFillTint="66"/>
      </w:tcPr>
    </w:tblStylePr>
    <w:tblStylePr w:type="band1Horz">
      <w:tblPr/>
      <w:tcPr>
        <w:shd w:val="clear" w:color="auto" w:fill="A4C2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9E3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9E3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9E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9E37" w:themeFill="accent5"/>
      </w:tcPr>
    </w:tblStylePr>
    <w:tblStylePr w:type="band1Vert">
      <w:tblPr/>
      <w:tcPr>
        <w:shd w:val="clear" w:color="auto" w:fill="E0DFA6" w:themeFill="accent5" w:themeFillTint="66"/>
      </w:tcPr>
    </w:tblStylePr>
    <w:tblStylePr w:type="band1Horz">
      <w:tblPr/>
      <w:tcPr>
        <w:shd w:val="clear" w:color="auto" w:fill="E0DFA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6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847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847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84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847A" w:themeFill="accent6"/>
      </w:tcPr>
    </w:tblStylePr>
    <w:tblStylePr w:type="band1Vert">
      <w:tblPr/>
      <w:tcPr>
        <w:shd w:val="clear" w:color="auto" w:fill="C5CEC9" w:themeFill="accent6" w:themeFillTint="66"/>
      </w:tcPr>
    </w:tblStylePr>
    <w:tblStylePr w:type="band1Horz">
      <w:tblPr/>
      <w:tcPr>
        <w:shd w:val="clear" w:color="auto" w:fill="C5CEC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left w:val="single" w:sz="4" w:space="0" w:color="F8AE7E" w:themeColor="accent1" w:themeTint="99"/>
        <w:bottom w:val="single" w:sz="4" w:space="0" w:color="F8AE7E" w:themeColor="accent1" w:themeTint="99"/>
        <w:right w:val="single" w:sz="4" w:space="0" w:color="F8AE7E" w:themeColor="accent1" w:themeTint="99"/>
        <w:insideH w:val="single" w:sz="4" w:space="0" w:color="F8AE7E" w:themeColor="accent1" w:themeTint="99"/>
        <w:insideV w:val="single" w:sz="4" w:space="0" w:color="F8AE7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FF7953" w:themeColor="accent2" w:themeShade="BF"/>
    </w:rPr>
    <w:tblPr>
      <w:tblStyleRowBandSize w:val="1"/>
      <w:tblStyleColBandSize w:val="1"/>
      <w:tblBorders>
        <w:top w:val="single" w:sz="4" w:space="0" w:color="FFE3DC" w:themeColor="accent2" w:themeTint="99"/>
        <w:left w:val="single" w:sz="4" w:space="0" w:color="FFE3DC" w:themeColor="accent2" w:themeTint="99"/>
        <w:bottom w:val="single" w:sz="4" w:space="0" w:color="FFE3DC" w:themeColor="accent2" w:themeTint="99"/>
        <w:right w:val="single" w:sz="4" w:space="0" w:color="FFE3DC" w:themeColor="accent2" w:themeTint="99"/>
        <w:insideH w:val="single" w:sz="4" w:space="0" w:color="FFE3DC" w:themeColor="accent2" w:themeTint="99"/>
        <w:insideV w:val="single" w:sz="4" w:space="0" w:color="FFE3D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3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3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D19E17" w:themeColor="accent3" w:themeShade="BF"/>
    </w:rPr>
    <w:tblPr>
      <w:tblStyleRowBandSize w:val="1"/>
      <w:tblStyleColBandSize w:val="1"/>
      <w:tblBorders>
        <w:top w:val="single" w:sz="4" w:space="0" w:color="F3D894" w:themeColor="accent3" w:themeTint="99"/>
        <w:left w:val="single" w:sz="4" w:space="0" w:color="F3D894" w:themeColor="accent3" w:themeTint="99"/>
        <w:bottom w:val="single" w:sz="4" w:space="0" w:color="F3D894" w:themeColor="accent3" w:themeTint="99"/>
        <w:right w:val="single" w:sz="4" w:space="0" w:color="F3D894" w:themeColor="accent3" w:themeTint="99"/>
        <w:insideH w:val="single" w:sz="4" w:space="0" w:color="F3D894" w:themeColor="accent3" w:themeTint="99"/>
        <w:insideV w:val="single" w:sz="4" w:space="0" w:color="F3D8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D8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8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273B31" w:themeColor="accent4" w:themeShade="BF"/>
    </w:rPr>
    <w:tblPr>
      <w:tblStyleRowBandSize w:val="1"/>
      <w:tblStyleColBandSize w:val="1"/>
      <w:tblBorders>
        <w:top w:val="single" w:sz="4" w:space="0" w:color="77A38D" w:themeColor="accent4" w:themeTint="99"/>
        <w:left w:val="single" w:sz="4" w:space="0" w:color="77A38D" w:themeColor="accent4" w:themeTint="99"/>
        <w:bottom w:val="single" w:sz="4" w:space="0" w:color="77A38D" w:themeColor="accent4" w:themeTint="99"/>
        <w:right w:val="single" w:sz="4" w:space="0" w:color="77A38D" w:themeColor="accent4" w:themeTint="99"/>
        <w:insideH w:val="single" w:sz="4" w:space="0" w:color="77A38D" w:themeColor="accent4" w:themeTint="99"/>
        <w:insideV w:val="single" w:sz="4" w:space="0" w:color="77A3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7A3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7A3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767529" w:themeColor="accent5" w:themeShade="BF"/>
    </w:rPr>
    <w:tblPr>
      <w:tblStyleRowBandSize w:val="1"/>
      <w:tblStyleColBandSize w:val="1"/>
      <w:tblBorders>
        <w:top w:val="single" w:sz="4" w:space="0" w:color="D1D07B" w:themeColor="accent5" w:themeTint="99"/>
        <w:left w:val="single" w:sz="4" w:space="0" w:color="D1D07B" w:themeColor="accent5" w:themeTint="99"/>
        <w:bottom w:val="single" w:sz="4" w:space="0" w:color="D1D07B" w:themeColor="accent5" w:themeTint="99"/>
        <w:right w:val="single" w:sz="4" w:space="0" w:color="D1D07B" w:themeColor="accent5" w:themeTint="99"/>
        <w:insideH w:val="single" w:sz="4" w:space="0" w:color="D1D07B" w:themeColor="accent5" w:themeTint="99"/>
        <w:insideV w:val="single" w:sz="4" w:space="0" w:color="D1D07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1D0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0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54625B" w:themeColor="accent6" w:themeShade="BF"/>
    </w:rPr>
    <w:tblPr>
      <w:tblStyleRowBandSize w:val="1"/>
      <w:tblStyleColBandSize w:val="1"/>
      <w:tblBorders>
        <w:top w:val="single" w:sz="4" w:space="0" w:color="A9B5AF" w:themeColor="accent6" w:themeTint="99"/>
        <w:left w:val="single" w:sz="4" w:space="0" w:color="A9B5AF" w:themeColor="accent6" w:themeTint="99"/>
        <w:bottom w:val="single" w:sz="4" w:space="0" w:color="A9B5AF" w:themeColor="accent6" w:themeTint="99"/>
        <w:right w:val="single" w:sz="4" w:space="0" w:color="A9B5AF" w:themeColor="accent6" w:themeTint="99"/>
        <w:insideH w:val="single" w:sz="4" w:space="0" w:color="A9B5AF" w:themeColor="accent6" w:themeTint="99"/>
        <w:insideV w:val="single" w:sz="4" w:space="0" w:color="A9B5A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9B5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B5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left w:val="single" w:sz="4" w:space="0" w:color="F8AE7E" w:themeColor="accent1" w:themeTint="99"/>
        <w:bottom w:val="single" w:sz="4" w:space="0" w:color="F8AE7E" w:themeColor="accent1" w:themeTint="99"/>
        <w:right w:val="single" w:sz="4" w:space="0" w:color="F8AE7E" w:themeColor="accent1" w:themeTint="99"/>
        <w:insideH w:val="single" w:sz="4" w:space="0" w:color="F8AE7E" w:themeColor="accent1" w:themeTint="99"/>
        <w:insideV w:val="single" w:sz="4" w:space="0" w:color="F8AE7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  <w:tblStylePr w:type="neCell">
      <w:tblPr/>
      <w:tcPr>
        <w:tcBorders>
          <w:bottom w:val="single" w:sz="4" w:space="0" w:color="F8AE7E" w:themeColor="accent1" w:themeTint="99"/>
        </w:tcBorders>
      </w:tcPr>
    </w:tblStylePr>
    <w:tblStylePr w:type="nwCell">
      <w:tblPr/>
      <w:tcPr>
        <w:tcBorders>
          <w:bottom w:val="single" w:sz="4" w:space="0" w:color="F8AE7E" w:themeColor="accent1" w:themeTint="99"/>
        </w:tcBorders>
      </w:tcPr>
    </w:tblStylePr>
    <w:tblStylePr w:type="seCell">
      <w:tblPr/>
      <w:tcPr>
        <w:tcBorders>
          <w:top w:val="single" w:sz="4" w:space="0" w:color="F8AE7E" w:themeColor="accent1" w:themeTint="99"/>
        </w:tcBorders>
      </w:tcPr>
    </w:tblStylePr>
    <w:tblStylePr w:type="swCell">
      <w:tblPr/>
      <w:tcPr>
        <w:tcBorders>
          <w:top w:val="single" w:sz="4" w:space="0" w:color="F8AE7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FF7953" w:themeColor="accent2" w:themeShade="BF"/>
    </w:rPr>
    <w:tblPr>
      <w:tblStyleRowBandSize w:val="1"/>
      <w:tblStyleColBandSize w:val="1"/>
      <w:tblBorders>
        <w:top w:val="single" w:sz="4" w:space="0" w:color="FFE3DC" w:themeColor="accent2" w:themeTint="99"/>
        <w:left w:val="single" w:sz="4" w:space="0" w:color="FFE3DC" w:themeColor="accent2" w:themeTint="99"/>
        <w:bottom w:val="single" w:sz="4" w:space="0" w:color="FFE3DC" w:themeColor="accent2" w:themeTint="99"/>
        <w:right w:val="single" w:sz="4" w:space="0" w:color="FFE3DC" w:themeColor="accent2" w:themeTint="99"/>
        <w:insideH w:val="single" w:sz="4" w:space="0" w:color="FFE3DC" w:themeColor="accent2" w:themeTint="99"/>
        <w:insideV w:val="single" w:sz="4" w:space="0" w:color="FFE3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  <w:tblStylePr w:type="neCell">
      <w:tblPr/>
      <w:tcPr>
        <w:tcBorders>
          <w:bottom w:val="single" w:sz="4" w:space="0" w:color="FFE3DC" w:themeColor="accent2" w:themeTint="99"/>
        </w:tcBorders>
      </w:tcPr>
    </w:tblStylePr>
    <w:tblStylePr w:type="nwCell">
      <w:tblPr/>
      <w:tcPr>
        <w:tcBorders>
          <w:bottom w:val="single" w:sz="4" w:space="0" w:color="FFE3DC" w:themeColor="accent2" w:themeTint="99"/>
        </w:tcBorders>
      </w:tcPr>
    </w:tblStylePr>
    <w:tblStylePr w:type="seCell">
      <w:tblPr/>
      <w:tcPr>
        <w:tcBorders>
          <w:top w:val="single" w:sz="4" w:space="0" w:color="FFE3DC" w:themeColor="accent2" w:themeTint="99"/>
        </w:tcBorders>
      </w:tcPr>
    </w:tblStylePr>
    <w:tblStylePr w:type="swCell">
      <w:tblPr/>
      <w:tcPr>
        <w:tcBorders>
          <w:top w:val="single" w:sz="4" w:space="0" w:color="FFE3D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D19E17" w:themeColor="accent3" w:themeShade="BF"/>
    </w:rPr>
    <w:tblPr>
      <w:tblStyleRowBandSize w:val="1"/>
      <w:tblStyleColBandSize w:val="1"/>
      <w:tblBorders>
        <w:top w:val="single" w:sz="4" w:space="0" w:color="F3D894" w:themeColor="accent3" w:themeTint="99"/>
        <w:left w:val="single" w:sz="4" w:space="0" w:color="F3D894" w:themeColor="accent3" w:themeTint="99"/>
        <w:bottom w:val="single" w:sz="4" w:space="0" w:color="F3D894" w:themeColor="accent3" w:themeTint="99"/>
        <w:right w:val="single" w:sz="4" w:space="0" w:color="F3D894" w:themeColor="accent3" w:themeTint="99"/>
        <w:insideH w:val="single" w:sz="4" w:space="0" w:color="F3D894" w:themeColor="accent3" w:themeTint="99"/>
        <w:insideV w:val="single" w:sz="4" w:space="0" w:color="F3D8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  <w:tblStylePr w:type="neCell">
      <w:tblPr/>
      <w:tcPr>
        <w:tcBorders>
          <w:bottom w:val="single" w:sz="4" w:space="0" w:color="F3D894" w:themeColor="accent3" w:themeTint="99"/>
        </w:tcBorders>
      </w:tcPr>
    </w:tblStylePr>
    <w:tblStylePr w:type="nwCell">
      <w:tblPr/>
      <w:tcPr>
        <w:tcBorders>
          <w:bottom w:val="single" w:sz="4" w:space="0" w:color="F3D894" w:themeColor="accent3" w:themeTint="99"/>
        </w:tcBorders>
      </w:tcPr>
    </w:tblStylePr>
    <w:tblStylePr w:type="seCell">
      <w:tblPr/>
      <w:tcPr>
        <w:tcBorders>
          <w:top w:val="single" w:sz="4" w:space="0" w:color="F3D894" w:themeColor="accent3" w:themeTint="99"/>
        </w:tcBorders>
      </w:tcPr>
    </w:tblStylePr>
    <w:tblStylePr w:type="swCell">
      <w:tblPr/>
      <w:tcPr>
        <w:tcBorders>
          <w:top w:val="single" w:sz="4" w:space="0" w:color="F3D8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273B31" w:themeColor="accent4" w:themeShade="BF"/>
    </w:rPr>
    <w:tblPr>
      <w:tblStyleRowBandSize w:val="1"/>
      <w:tblStyleColBandSize w:val="1"/>
      <w:tblBorders>
        <w:top w:val="single" w:sz="4" w:space="0" w:color="77A38D" w:themeColor="accent4" w:themeTint="99"/>
        <w:left w:val="single" w:sz="4" w:space="0" w:color="77A38D" w:themeColor="accent4" w:themeTint="99"/>
        <w:bottom w:val="single" w:sz="4" w:space="0" w:color="77A38D" w:themeColor="accent4" w:themeTint="99"/>
        <w:right w:val="single" w:sz="4" w:space="0" w:color="77A38D" w:themeColor="accent4" w:themeTint="99"/>
        <w:insideH w:val="single" w:sz="4" w:space="0" w:color="77A38D" w:themeColor="accent4" w:themeTint="99"/>
        <w:insideV w:val="single" w:sz="4" w:space="0" w:color="77A3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  <w:tblStylePr w:type="neCell">
      <w:tblPr/>
      <w:tcPr>
        <w:tcBorders>
          <w:bottom w:val="single" w:sz="4" w:space="0" w:color="77A38D" w:themeColor="accent4" w:themeTint="99"/>
        </w:tcBorders>
      </w:tcPr>
    </w:tblStylePr>
    <w:tblStylePr w:type="nwCell">
      <w:tblPr/>
      <w:tcPr>
        <w:tcBorders>
          <w:bottom w:val="single" w:sz="4" w:space="0" w:color="77A38D" w:themeColor="accent4" w:themeTint="99"/>
        </w:tcBorders>
      </w:tcPr>
    </w:tblStylePr>
    <w:tblStylePr w:type="seCell">
      <w:tblPr/>
      <w:tcPr>
        <w:tcBorders>
          <w:top w:val="single" w:sz="4" w:space="0" w:color="77A38D" w:themeColor="accent4" w:themeTint="99"/>
        </w:tcBorders>
      </w:tcPr>
    </w:tblStylePr>
    <w:tblStylePr w:type="swCell">
      <w:tblPr/>
      <w:tcPr>
        <w:tcBorders>
          <w:top w:val="single" w:sz="4" w:space="0" w:color="77A3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767529" w:themeColor="accent5" w:themeShade="BF"/>
    </w:rPr>
    <w:tblPr>
      <w:tblStyleRowBandSize w:val="1"/>
      <w:tblStyleColBandSize w:val="1"/>
      <w:tblBorders>
        <w:top w:val="single" w:sz="4" w:space="0" w:color="D1D07B" w:themeColor="accent5" w:themeTint="99"/>
        <w:left w:val="single" w:sz="4" w:space="0" w:color="D1D07B" w:themeColor="accent5" w:themeTint="99"/>
        <w:bottom w:val="single" w:sz="4" w:space="0" w:color="D1D07B" w:themeColor="accent5" w:themeTint="99"/>
        <w:right w:val="single" w:sz="4" w:space="0" w:color="D1D07B" w:themeColor="accent5" w:themeTint="99"/>
        <w:insideH w:val="single" w:sz="4" w:space="0" w:color="D1D07B" w:themeColor="accent5" w:themeTint="99"/>
        <w:insideV w:val="single" w:sz="4" w:space="0" w:color="D1D0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  <w:tblStylePr w:type="neCell">
      <w:tblPr/>
      <w:tcPr>
        <w:tcBorders>
          <w:bottom w:val="single" w:sz="4" w:space="0" w:color="D1D07B" w:themeColor="accent5" w:themeTint="99"/>
        </w:tcBorders>
      </w:tcPr>
    </w:tblStylePr>
    <w:tblStylePr w:type="nwCell">
      <w:tblPr/>
      <w:tcPr>
        <w:tcBorders>
          <w:bottom w:val="single" w:sz="4" w:space="0" w:color="D1D07B" w:themeColor="accent5" w:themeTint="99"/>
        </w:tcBorders>
      </w:tcPr>
    </w:tblStylePr>
    <w:tblStylePr w:type="seCell">
      <w:tblPr/>
      <w:tcPr>
        <w:tcBorders>
          <w:top w:val="single" w:sz="4" w:space="0" w:color="D1D07B" w:themeColor="accent5" w:themeTint="99"/>
        </w:tcBorders>
      </w:tcPr>
    </w:tblStylePr>
    <w:tblStylePr w:type="swCell">
      <w:tblPr/>
      <w:tcPr>
        <w:tcBorders>
          <w:top w:val="single" w:sz="4" w:space="0" w:color="D1D07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54625B" w:themeColor="accent6" w:themeShade="BF"/>
    </w:rPr>
    <w:tblPr>
      <w:tblStyleRowBandSize w:val="1"/>
      <w:tblStyleColBandSize w:val="1"/>
      <w:tblBorders>
        <w:top w:val="single" w:sz="4" w:space="0" w:color="A9B5AF" w:themeColor="accent6" w:themeTint="99"/>
        <w:left w:val="single" w:sz="4" w:space="0" w:color="A9B5AF" w:themeColor="accent6" w:themeTint="99"/>
        <w:bottom w:val="single" w:sz="4" w:space="0" w:color="A9B5AF" w:themeColor="accent6" w:themeTint="99"/>
        <w:right w:val="single" w:sz="4" w:space="0" w:color="A9B5AF" w:themeColor="accent6" w:themeTint="99"/>
        <w:insideH w:val="single" w:sz="4" w:space="0" w:color="A9B5AF" w:themeColor="accent6" w:themeTint="99"/>
        <w:insideV w:val="single" w:sz="4" w:space="0" w:color="A9B5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  <w:tblStylePr w:type="neCell">
      <w:tblPr/>
      <w:tcPr>
        <w:tcBorders>
          <w:bottom w:val="single" w:sz="4" w:space="0" w:color="A9B5AF" w:themeColor="accent6" w:themeTint="99"/>
        </w:tcBorders>
      </w:tcPr>
    </w:tblStylePr>
    <w:tblStylePr w:type="nwCell">
      <w:tblPr/>
      <w:tcPr>
        <w:tcBorders>
          <w:bottom w:val="single" w:sz="4" w:space="0" w:color="A9B5AF" w:themeColor="accent6" w:themeTint="99"/>
        </w:tcBorders>
      </w:tcPr>
    </w:tblStylePr>
    <w:tblStylePr w:type="seCell">
      <w:tblPr/>
      <w:tcPr>
        <w:tcBorders>
          <w:top w:val="single" w:sz="4" w:space="0" w:color="A9B5AF" w:themeColor="accent6" w:themeTint="99"/>
        </w:tcBorders>
      </w:tcPr>
    </w:tblStylePr>
    <w:tblStylePr w:type="swCell">
      <w:tblPr/>
      <w:tcPr>
        <w:tcBorders>
          <w:top w:val="single" w:sz="4" w:space="0" w:color="A9B5AF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F47929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87390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F47929" w:themeColor="accent1"/>
        <w:bottom w:val="single" w:sz="4" w:space="10" w:color="F47929" w:themeColor="accent1"/>
      </w:pBdr>
      <w:spacing w:before="360" w:after="360"/>
      <w:ind w:left="864" w:right="864"/>
    </w:pPr>
    <w:rPr>
      <w:i/>
      <w:iCs/>
      <w:color w:val="87390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87390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CA550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7929" w:themeColor="accent1"/>
        <w:left w:val="single" w:sz="8" w:space="0" w:color="F47929" w:themeColor="accent1"/>
        <w:bottom w:val="single" w:sz="8" w:space="0" w:color="F47929" w:themeColor="accent1"/>
        <w:right w:val="single" w:sz="8" w:space="0" w:color="F47929" w:themeColor="accent1"/>
        <w:insideH w:val="single" w:sz="8" w:space="0" w:color="F47929" w:themeColor="accent1"/>
        <w:insideV w:val="single" w:sz="8" w:space="0" w:color="F4792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18" w:space="0" w:color="F47929" w:themeColor="accent1"/>
          <w:right w:val="single" w:sz="8" w:space="0" w:color="F47929" w:themeColor="accent1"/>
          <w:insideH w:val="nil"/>
          <w:insideV w:val="single" w:sz="8" w:space="0" w:color="F4792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  <w:insideH w:val="nil"/>
          <w:insideV w:val="single" w:sz="8" w:space="0" w:color="F4792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</w:tcBorders>
      </w:tcPr>
    </w:tblStylePr>
    <w:tblStylePr w:type="band1Vert"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</w:tcBorders>
        <w:shd w:val="clear" w:color="auto" w:fill="FCDDCA" w:themeFill="accent1" w:themeFillTint="3F"/>
      </w:tcPr>
    </w:tblStylePr>
    <w:tblStylePr w:type="band1Horz"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  <w:insideV w:val="single" w:sz="8" w:space="0" w:color="F47929" w:themeColor="accent1"/>
        </w:tcBorders>
        <w:shd w:val="clear" w:color="auto" w:fill="FCDDCA" w:themeFill="accent1" w:themeFillTint="3F"/>
      </w:tcPr>
    </w:tblStylePr>
    <w:tblStylePr w:type="band2Horz"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  <w:insideV w:val="single" w:sz="8" w:space="0" w:color="F4792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D2C5" w:themeColor="accent2"/>
        <w:left w:val="single" w:sz="8" w:space="0" w:color="FFD2C5" w:themeColor="accent2"/>
        <w:bottom w:val="single" w:sz="8" w:space="0" w:color="FFD2C5" w:themeColor="accent2"/>
        <w:right w:val="single" w:sz="8" w:space="0" w:color="FFD2C5" w:themeColor="accent2"/>
        <w:insideH w:val="single" w:sz="8" w:space="0" w:color="FFD2C5" w:themeColor="accent2"/>
        <w:insideV w:val="single" w:sz="8" w:space="0" w:color="FFD2C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18" w:space="0" w:color="FFD2C5" w:themeColor="accent2"/>
          <w:right w:val="single" w:sz="8" w:space="0" w:color="FFD2C5" w:themeColor="accent2"/>
          <w:insideH w:val="nil"/>
          <w:insideV w:val="single" w:sz="8" w:space="0" w:color="FFD2C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  <w:insideH w:val="nil"/>
          <w:insideV w:val="single" w:sz="8" w:space="0" w:color="FFD2C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</w:tcBorders>
      </w:tcPr>
    </w:tblStylePr>
    <w:tblStylePr w:type="band1Vert"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</w:tcBorders>
        <w:shd w:val="clear" w:color="auto" w:fill="FFF3F0" w:themeFill="accent2" w:themeFillTint="3F"/>
      </w:tcPr>
    </w:tblStylePr>
    <w:tblStylePr w:type="band1Horz"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  <w:insideV w:val="single" w:sz="8" w:space="0" w:color="FFD2C5" w:themeColor="accent2"/>
        </w:tcBorders>
        <w:shd w:val="clear" w:color="auto" w:fill="FFF3F0" w:themeFill="accent2" w:themeFillTint="3F"/>
      </w:tcPr>
    </w:tblStylePr>
    <w:tblStylePr w:type="band2Horz"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  <w:insideV w:val="single" w:sz="8" w:space="0" w:color="FFD2C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C04D" w:themeColor="accent3"/>
        <w:left w:val="single" w:sz="8" w:space="0" w:color="EBC04D" w:themeColor="accent3"/>
        <w:bottom w:val="single" w:sz="8" w:space="0" w:color="EBC04D" w:themeColor="accent3"/>
        <w:right w:val="single" w:sz="8" w:space="0" w:color="EBC04D" w:themeColor="accent3"/>
        <w:insideH w:val="single" w:sz="8" w:space="0" w:color="EBC04D" w:themeColor="accent3"/>
        <w:insideV w:val="single" w:sz="8" w:space="0" w:color="EBC04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18" w:space="0" w:color="EBC04D" w:themeColor="accent3"/>
          <w:right w:val="single" w:sz="8" w:space="0" w:color="EBC04D" w:themeColor="accent3"/>
          <w:insideH w:val="nil"/>
          <w:insideV w:val="single" w:sz="8" w:space="0" w:color="EBC04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  <w:insideH w:val="nil"/>
          <w:insideV w:val="single" w:sz="8" w:space="0" w:color="EBC04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</w:tcBorders>
      </w:tcPr>
    </w:tblStylePr>
    <w:tblStylePr w:type="band1Vert"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</w:tcBorders>
        <w:shd w:val="clear" w:color="auto" w:fill="FAEFD2" w:themeFill="accent3" w:themeFillTint="3F"/>
      </w:tcPr>
    </w:tblStylePr>
    <w:tblStylePr w:type="band1Horz"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  <w:insideV w:val="single" w:sz="8" w:space="0" w:color="EBC04D" w:themeColor="accent3"/>
        </w:tcBorders>
        <w:shd w:val="clear" w:color="auto" w:fill="FAEFD2" w:themeFill="accent3" w:themeFillTint="3F"/>
      </w:tcPr>
    </w:tblStylePr>
    <w:tblStylePr w:type="band2Horz"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  <w:insideV w:val="single" w:sz="8" w:space="0" w:color="EBC04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354F42" w:themeColor="accent4"/>
        <w:left w:val="single" w:sz="8" w:space="0" w:color="354F42" w:themeColor="accent4"/>
        <w:bottom w:val="single" w:sz="8" w:space="0" w:color="354F42" w:themeColor="accent4"/>
        <w:right w:val="single" w:sz="8" w:space="0" w:color="354F42" w:themeColor="accent4"/>
        <w:insideH w:val="single" w:sz="8" w:space="0" w:color="354F42" w:themeColor="accent4"/>
        <w:insideV w:val="single" w:sz="8" w:space="0" w:color="354F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18" w:space="0" w:color="354F42" w:themeColor="accent4"/>
          <w:right w:val="single" w:sz="8" w:space="0" w:color="354F42" w:themeColor="accent4"/>
          <w:insideH w:val="nil"/>
          <w:insideV w:val="single" w:sz="8" w:space="0" w:color="354F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  <w:insideH w:val="nil"/>
          <w:insideV w:val="single" w:sz="8" w:space="0" w:color="354F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</w:tcBorders>
      </w:tcPr>
    </w:tblStylePr>
    <w:tblStylePr w:type="band1Vert"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</w:tcBorders>
        <w:shd w:val="clear" w:color="auto" w:fill="C6D9D0" w:themeFill="accent4" w:themeFillTint="3F"/>
      </w:tcPr>
    </w:tblStylePr>
    <w:tblStylePr w:type="band1Horz"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  <w:insideV w:val="single" w:sz="8" w:space="0" w:color="354F42" w:themeColor="accent4"/>
        </w:tcBorders>
        <w:shd w:val="clear" w:color="auto" w:fill="C6D9D0" w:themeFill="accent4" w:themeFillTint="3F"/>
      </w:tcPr>
    </w:tblStylePr>
    <w:tblStylePr w:type="band2Horz"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  <w:insideV w:val="single" w:sz="8" w:space="0" w:color="354F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F9E37" w:themeColor="accent5"/>
        <w:left w:val="single" w:sz="8" w:space="0" w:color="9F9E37" w:themeColor="accent5"/>
        <w:bottom w:val="single" w:sz="8" w:space="0" w:color="9F9E37" w:themeColor="accent5"/>
        <w:right w:val="single" w:sz="8" w:space="0" w:color="9F9E37" w:themeColor="accent5"/>
        <w:insideH w:val="single" w:sz="8" w:space="0" w:color="9F9E37" w:themeColor="accent5"/>
        <w:insideV w:val="single" w:sz="8" w:space="0" w:color="9F9E3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18" w:space="0" w:color="9F9E37" w:themeColor="accent5"/>
          <w:right w:val="single" w:sz="8" w:space="0" w:color="9F9E37" w:themeColor="accent5"/>
          <w:insideH w:val="nil"/>
          <w:insideV w:val="single" w:sz="8" w:space="0" w:color="9F9E3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  <w:insideH w:val="nil"/>
          <w:insideV w:val="single" w:sz="8" w:space="0" w:color="9F9E3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</w:tcBorders>
      </w:tcPr>
    </w:tblStylePr>
    <w:tblStylePr w:type="band1Vert"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</w:tcBorders>
        <w:shd w:val="clear" w:color="auto" w:fill="ECEBC8" w:themeFill="accent5" w:themeFillTint="3F"/>
      </w:tcPr>
    </w:tblStylePr>
    <w:tblStylePr w:type="band1Horz"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  <w:insideV w:val="single" w:sz="8" w:space="0" w:color="9F9E37" w:themeColor="accent5"/>
        </w:tcBorders>
        <w:shd w:val="clear" w:color="auto" w:fill="ECEBC8" w:themeFill="accent5" w:themeFillTint="3F"/>
      </w:tcPr>
    </w:tblStylePr>
    <w:tblStylePr w:type="band2Horz"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  <w:insideV w:val="single" w:sz="8" w:space="0" w:color="9F9E3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71847A" w:themeColor="accent6"/>
        <w:left w:val="single" w:sz="8" w:space="0" w:color="71847A" w:themeColor="accent6"/>
        <w:bottom w:val="single" w:sz="8" w:space="0" w:color="71847A" w:themeColor="accent6"/>
        <w:right w:val="single" w:sz="8" w:space="0" w:color="71847A" w:themeColor="accent6"/>
        <w:insideH w:val="single" w:sz="8" w:space="0" w:color="71847A" w:themeColor="accent6"/>
        <w:insideV w:val="single" w:sz="8" w:space="0" w:color="71847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18" w:space="0" w:color="71847A" w:themeColor="accent6"/>
          <w:right w:val="single" w:sz="8" w:space="0" w:color="71847A" w:themeColor="accent6"/>
          <w:insideH w:val="nil"/>
          <w:insideV w:val="single" w:sz="8" w:space="0" w:color="71847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  <w:insideH w:val="nil"/>
          <w:insideV w:val="single" w:sz="8" w:space="0" w:color="71847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</w:tcBorders>
      </w:tcPr>
    </w:tblStylePr>
    <w:tblStylePr w:type="band1Vert"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</w:tcBorders>
        <w:shd w:val="clear" w:color="auto" w:fill="DBE0DE" w:themeFill="accent6" w:themeFillTint="3F"/>
      </w:tcPr>
    </w:tblStylePr>
    <w:tblStylePr w:type="band1Horz"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  <w:insideV w:val="single" w:sz="8" w:space="0" w:color="71847A" w:themeColor="accent6"/>
        </w:tcBorders>
        <w:shd w:val="clear" w:color="auto" w:fill="DBE0DE" w:themeFill="accent6" w:themeFillTint="3F"/>
      </w:tcPr>
    </w:tblStylePr>
    <w:tblStylePr w:type="band2Horz"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  <w:insideV w:val="single" w:sz="8" w:space="0" w:color="71847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7929" w:themeColor="accent1"/>
        <w:left w:val="single" w:sz="8" w:space="0" w:color="F47929" w:themeColor="accent1"/>
        <w:bottom w:val="single" w:sz="8" w:space="0" w:color="F47929" w:themeColor="accent1"/>
        <w:right w:val="single" w:sz="8" w:space="0" w:color="F4792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</w:tcBorders>
      </w:tcPr>
    </w:tblStylePr>
    <w:tblStylePr w:type="band1Horz">
      <w:tblPr/>
      <w:tcPr>
        <w:tcBorders>
          <w:top w:val="single" w:sz="8" w:space="0" w:color="F47929" w:themeColor="accent1"/>
          <w:left w:val="single" w:sz="8" w:space="0" w:color="F47929" w:themeColor="accent1"/>
          <w:bottom w:val="single" w:sz="8" w:space="0" w:color="F47929" w:themeColor="accent1"/>
          <w:right w:val="single" w:sz="8" w:space="0" w:color="F4792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D2C5" w:themeColor="accent2"/>
        <w:left w:val="single" w:sz="8" w:space="0" w:color="FFD2C5" w:themeColor="accent2"/>
        <w:bottom w:val="single" w:sz="8" w:space="0" w:color="FFD2C5" w:themeColor="accent2"/>
        <w:right w:val="single" w:sz="8" w:space="0" w:color="FFD2C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2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</w:tcBorders>
      </w:tcPr>
    </w:tblStylePr>
    <w:tblStylePr w:type="band1Horz">
      <w:tblPr/>
      <w:tcPr>
        <w:tcBorders>
          <w:top w:val="single" w:sz="8" w:space="0" w:color="FFD2C5" w:themeColor="accent2"/>
          <w:left w:val="single" w:sz="8" w:space="0" w:color="FFD2C5" w:themeColor="accent2"/>
          <w:bottom w:val="single" w:sz="8" w:space="0" w:color="FFD2C5" w:themeColor="accent2"/>
          <w:right w:val="single" w:sz="8" w:space="0" w:color="FFD2C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C04D" w:themeColor="accent3"/>
        <w:left w:val="single" w:sz="8" w:space="0" w:color="EBC04D" w:themeColor="accent3"/>
        <w:bottom w:val="single" w:sz="8" w:space="0" w:color="EBC04D" w:themeColor="accent3"/>
        <w:right w:val="single" w:sz="8" w:space="0" w:color="EBC04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04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</w:tcBorders>
      </w:tcPr>
    </w:tblStylePr>
    <w:tblStylePr w:type="band1Horz">
      <w:tblPr/>
      <w:tcPr>
        <w:tcBorders>
          <w:top w:val="single" w:sz="8" w:space="0" w:color="EBC04D" w:themeColor="accent3"/>
          <w:left w:val="single" w:sz="8" w:space="0" w:color="EBC04D" w:themeColor="accent3"/>
          <w:bottom w:val="single" w:sz="8" w:space="0" w:color="EBC04D" w:themeColor="accent3"/>
          <w:right w:val="single" w:sz="8" w:space="0" w:color="EBC04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354F42" w:themeColor="accent4"/>
        <w:left w:val="single" w:sz="8" w:space="0" w:color="354F42" w:themeColor="accent4"/>
        <w:bottom w:val="single" w:sz="8" w:space="0" w:color="354F42" w:themeColor="accent4"/>
        <w:right w:val="single" w:sz="8" w:space="0" w:color="354F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4F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</w:tcBorders>
      </w:tcPr>
    </w:tblStylePr>
    <w:tblStylePr w:type="band1Horz">
      <w:tblPr/>
      <w:tcPr>
        <w:tcBorders>
          <w:top w:val="single" w:sz="8" w:space="0" w:color="354F42" w:themeColor="accent4"/>
          <w:left w:val="single" w:sz="8" w:space="0" w:color="354F42" w:themeColor="accent4"/>
          <w:bottom w:val="single" w:sz="8" w:space="0" w:color="354F42" w:themeColor="accent4"/>
          <w:right w:val="single" w:sz="8" w:space="0" w:color="354F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F9E37" w:themeColor="accent5"/>
        <w:left w:val="single" w:sz="8" w:space="0" w:color="9F9E37" w:themeColor="accent5"/>
        <w:bottom w:val="single" w:sz="8" w:space="0" w:color="9F9E37" w:themeColor="accent5"/>
        <w:right w:val="single" w:sz="8" w:space="0" w:color="9F9E3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9E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</w:tcBorders>
      </w:tcPr>
    </w:tblStylePr>
    <w:tblStylePr w:type="band1Horz">
      <w:tblPr/>
      <w:tcPr>
        <w:tcBorders>
          <w:top w:val="single" w:sz="8" w:space="0" w:color="9F9E37" w:themeColor="accent5"/>
          <w:left w:val="single" w:sz="8" w:space="0" w:color="9F9E37" w:themeColor="accent5"/>
          <w:bottom w:val="single" w:sz="8" w:space="0" w:color="9F9E37" w:themeColor="accent5"/>
          <w:right w:val="single" w:sz="8" w:space="0" w:color="9F9E3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71847A" w:themeColor="accent6"/>
        <w:left w:val="single" w:sz="8" w:space="0" w:color="71847A" w:themeColor="accent6"/>
        <w:bottom w:val="single" w:sz="8" w:space="0" w:color="71847A" w:themeColor="accent6"/>
        <w:right w:val="single" w:sz="8" w:space="0" w:color="71847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84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</w:tcBorders>
      </w:tcPr>
    </w:tblStylePr>
    <w:tblStylePr w:type="band1Horz">
      <w:tblPr/>
      <w:tcPr>
        <w:tcBorders>
          <w:top w:val="single" w:sz="8" w:space="0" w:color="71847A" w:themeColor="accent6"/>
          <w:left w:val="single" w:sz="8" w:space="0" w:color="71847A" w:themeColor="accent6"/>
          <w:bottom w:val="single" w:sz="8" w:space="0" w:color="71847A" w:themeColor="accent6"/>
          <w:right w:val="single" w:sz="8" w:space="0" w:color="71847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7929" w:themeColor="accent1"/>
        <w:bottom w:val="single" w:sz="8" w:space="0" w:color="F4792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9" w:themeColor="accent1"/>
          <w:left w:val="nil"/>
          <w:bottom w:val="single" w:sz="8" w:space="0" w:color="F4792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9" w:themeColor="accent1"/>
          <w:left w:val="nil"/>
          <w:bottom w:val="single" w:sz="8" w:space="0" w:color="F4792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FF7953" w:themeColor="accent2" w:themeShade="BF"/>
    </w:rPr>
    <w:tblPr>
      <w:tblStyleRowBandSize w:val="1"/>
      <w:tblStyleColBandSize w:val="1"/>
      <w:tblBorders>
        <w:top w:val="single" w:sz="8" w:space="0" w:color="FFD2C5" w:themeColor="accent2"/>
        <w:bottom w:val="single" w:sz="8" w:space="0" w:color="FFD2C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2C5" w:themeColor="accent2"/>
          <w:left w:val="nil"/>
          <w:bottom w:val="single" w:sz="8" w:space="0" w:color="FFD2C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2C5" w:themeColor="accent2"/>
          <w:left w:val="nil"/>
          <w:bottom w:val="single" w:sz="8" w:space="0" w:color="FFD2C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3F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D19E17" w:themeColor="accent3" w:themeShade="BF"/>
    </w:rPr>
    <w:tblPr>
      <w:tblStyleRowBandSize w:val="1"/>
      <w:tblStyleColBandSize w:val="1"/>
      <w:tblBorders>
        <w:top w:val="single" w:sz="8" w:space="0" w:color="EBC04D" w:themeColor="accent3"/>
        <w:bottom w:val="single" w:sz="8" w:space="0" w:color="EBC04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04D" w:themeColor="accent3"/>
          <w:left w:val="nil"/>
          <w:bottom w:val="single" w:sz="8" w:space="0" w:color="EBC04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04D" w:themeColor="accent3"/>
          <w:left w:val="nil"/>
          <w:bottom w:val="single" w:sz="8" w:space="0" w:color="EBC04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F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F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273B31" w:themeColor="accent4" w:themeShade="BF"/>
    </w:rPr>
    <w:tblPr>
      <w:tblStyleRowBandSize w:val="1"/>
      <w:tblStyleColBandSize w:val="1"/>
      <w:tblBorders>
        <w:top w:val="single" w:sz="8" w:space="0" w:color="354F42" w:themeColor="accent4"/>
        <w:bottom w:val="single" w:sz="8" w:space="0" w:color="354F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4F42" w:themeColor="accent4"/>
          <w:left w:val="nil"/>
          <w:bottom w:val="single" w:sz="8" w:space="0" w:color="354F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4F42" w:themeColor="accent4"/>
          <w:left w:val="nil"/>
          <w:bottom w:val="single" w:sz="8" w:space="0" w:color="354F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9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D9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767529" w:themeColor="accent5" w:themeShade="BF"/>
    </w:rPr>
    <w:tblPr>
      <w:tblStyleRowBandSize w:val="1"/>
      <w:tblStyleColBandSize w:val="1"/>
      <w:tblBorders>
        <w:top w:val="single" w:sz="8" w:space="0" w:color="9F9E37" w:themeColor="accent5"/>
        <w:bottom w:val="single" w:sz="8" w:space="0" w:color="9F9E3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9E37" w:themeColor="accent5"/>
          <w:left w:val="nil"/>
          <w:bottom w:val="single" w:sz="8" w:space="0" w:color="9F9E3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9E37" w:themeColor="accent5"/>
          <w:left w:val="nil"/>
          <w:bottom w:val="single" w:sz="8" w:space="0" w:color="9F9E3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B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B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54625B" w:themeColor="accent6" w:themeShade="BF"/>
    </w:rPr>
    <w:tblPr>
      <w:tblStyleRowBandSize w:val="1"/>
      <w:tblStyleColBandSize w:val="1"/>
      <w:tblBorders>
        <w:top w:val="single" w:sz="8" w:space="0" w:color="71847A" w:themeColor="accent6"/>
        <w:bottom w:val="single" w:sz="8" w:space="0" w:color="71847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47A" w:themeColor="accent6"/>
          <w:left w:val="nil"/>
          <w:bottom w:val="single" w:sz="8" w:space="0" w:color="71847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847A" w:themeColor="accent6"/>
          <w:left w:val="nil"/>
          <w:bottom w:val="single" w:sz="8" w:space="0" w:color="71847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D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3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3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8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8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7A3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7A3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0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0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B5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B5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bottom w:val="single" w:sz="4" w:space="0" w:color="F8AE7E" w:themeColor="accent1" w:themeTint="99"/>
        <w:insideH w:val="single" w:sz="4" w:space="0" w:color="F8AE7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E3DC" w:themeColor="accent2" w:themeTint="99"/>
        <w:bottom w:val="single" w:sz="4" w:space="0" w:color="FFE3DC" w:themeColor="accent2" w:themeTint="99"/>
        <w:insideH w:val="single" w:sz="4" w:space="0" w:color="FFE3D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D894" w:themeColor="accent3" w:themeTint="99"/>
        <w:bottom w:val="single" w:sz="4" w:space="0" w:color="F3D894" w:themeColor="accent3" w:themeTint="99"/>
        <w:insideH w:val="single" w:sz="4" w:space="0" w:color="F3D8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7A38D" w:themeColor="accent4" w:themeTint="99"/>
        <w:bottom w:val="single" w:sz="4" w:space="0" w:color="77A38D" w:themeColor="accent4" w:themeTint="99"/>
        <w:insideH w:val="single" w:sz="4" w:space="0" w:color="77A3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1D07B" w:themeColor="accent5" w:themeTint="99"/>
        <w:bottom w:val="single" w:sz="4" w:space="0" w:color="D1D07B" w:themeColor="accent5" w:themeTint="99"/>
        <w:insideH w:val="single" w:sz="4" w:space="0" w:color="D1D07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9B5AF" w:themeColor="accent6" w:themeTint="99"/>
        <w:bottom w:val="single" w:sz="4" w:space="0" w:color="A9B5AF" w:themeColor="accent6" w:themeTint="99"/>
        <w:insideH w:val="single" w:sz="4" w:space="0" w:color="A9B5A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47929" w:themeColor="accent1"/>
        <w:left w:val="single" w:sz="4" w:space="0" w:color="F47929" w:themeColor="accent1"/>
        <w:bottom w:val="single" w:sz="4" w:space="0" w:color="F47929" w:themeColor="accent1"/>
        <w:right w:val="single" w:sz="4" w:space="0" w:color="F4792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9" w:themeFill="accent1"/>
      </w:tcPr>
    </w:tblStylePr>
    <w:tblStylePr w:type="lastRow">
      <w:rPr>
        <w:b/>
        <w:bCs/>
      </w:rPr>
      <w:tblPr/>
      <w:tcPr>
        <w:tcBorders>
          <w:top w:val="double" w:sz="4" w:space="0" w:color="F4792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9" w:themeColor="accent1"/>
          <w:right w:val="single" w:sz="4" w:space="0" w:color="F47929" w:themeColor="accent1"/>
        </w:tcBorders>
      </w:tcPr>
    </w:tblStylePr>
    <w:tblStylePr w:type="band1Horz">
      <w:tblPr/>
      <w:tcPr>
        <w:tcBorders>
          <w:top w:val="single" w:sz="4" w:space="0" w:color="F47929" w:themeColor="accent1"/>
          <w:bottom w:val="single" w:sz="4" w:space="0" w:color="F4792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9" w:themeColor="accent1"/>
          <w:left w:val="nil"/>
        </w:tcBorders>
      </w:tcPr>
    </w:tblStylePr>
    <w:tblStylePr w:type="swCell">
      <w:tblPr/>
      <w:tcPr>
        <w:tcBorders>
          <w:top w:val="double" w:sz="4" w:space="0" w:color="F4792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D2C5" w:themeColor="accent2"/>
        <w:left w:val="single" w:sz="4" w:space="0" w:color="FFD2C5" w:themeColor="accent2"/>
        <w:bottom w:val="single" w:sz="4" w:space="0" w:color="FFD2C5" w:themeColor="accent2"/>
        <w:right w:val="single" w:sz="4" w:space="0" w:color="FFD2C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2C5" w:themeFill="accent2"/>
      </w:tcPr>
    </w:tblStylePr>
    <w:tblStylePr w:type="lastRow">
      <w:rPr>
        <w:b/>
        <w:bCs/>
      </w:rPr>
      <w:tblPr/>
      <w:tcPr>
        <w:tcBorders>
          <w:top w:val="double" w:sz="4" w:space="0" w:color="FFD2C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2C5" w:themeColor="accent2"/>
          <w:right w:val="single" w:sz="4" w:space="0" w:color="FFD2C5" w:themeColor="accent2"/>
        </w:tcBorders>
      </w:tcPr>
    </w:tblStylePr>
    <w:tblStylePr w:type="band1Horz">
      <w:tblPr/>
      <w:tcPr>
        <w:tcBorders>
          <w:top w:val="single" w:sz="4" w:space="0" w:color="FFD2C5" w:themeColor="accent2"/>
          <w:bottom w:val="single" w:sz="4" w:space="0" w:color="FFD2C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2C5" w:themeColor="accent2"/>
          <w:left w:val="nil"/>
        </w:tcBorders>
      </w:tcPr>
    </w:tblStylePr>
    <w:tblStylePr w:type="swCell">
      <w:tblPr/>
      <w:tcPr>
        <w:tcBorders>
          <w:top w:val="double" w:sz="4" w:space="0" w:color="FFD2C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BC04D" w:themeColor="accent3"/>
        <w:left w:val="single" w:sz="4" w:space="0" w:color="EBC04D" w:themeColor="accent3"/>
        <w:bottom w:val="single" w:sz="4" w:space="0" w:color="EBC04D" w:themeColor="accent3"/>
        <w:right w:val="single" w:sz="4" w:space="0" w:color="EBC04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C04D" w:themeFill="accent3"/>
      </w:tcPr>
    </w:tblStylePr>
    <w:tblStylePr w:type="lastRow">
      <w:rPr>
        <w:b/>
        <w:bCs/>
      </w:rPr>
      <w:tblPr/>
      <w:tcPr>
        <w:tcBorders>
          <w:top w:val="double" w:sz="4" w:space="0" w:color="EBC04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04D" w:themeColor="accent3"/>
          <w:right w:val="single" w:sz="4" w:space="0" w:color="EBC04D" w:themeColor="accent3"/>
        </w:tcBorders>
      </w:tcPr>
    </w:tblStylePr>
    <w:tblStylePr w:type="band1Horz">
      <w:tblPr/>
      <w:tcPr>
        <w:tcBorders>
          <w:top w:val="single" w:sz="4" w:space="0" w:color="EBC04D" w:themeColor="accent3"/>
          <w:bottom w:val="single" w:sz="4" w:space="0" w:color="EBC04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04D" w:themeColor="accent3"/>
          <w:left w:val="nil"/>
        </w:tcBorders>
      </w:tcPr>
    </w:tblStylePr>
    <w:tblStylePr w:type="swCell">
      <w:tblPr/>
      <w:tcPr>
        <w:tcBorders>
          <w:top w:val="double" w:sz="4" w:space="0" w:color="EBC04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54F42" w:themeColor="accent4"/>
        <w:left w:val="single" w:sz="4" w:space="0" w:color="354F42" w:themeColor="accent4"/>
        <w:bottom w:val="single" w:sz="4" w:space="0" w:color="354F42" w:themeColor="accent4"/>
        <w:right w:val="single" w:sz="4" w:space="0" w:color="354F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4F42" w:themeFill="accent4"/>
      </w:tcPr>
    </w:tblStylePr>
    <w:tblStylePr w:type="lastRow">
      <w:rPr>
        <w:b/>
        <w:bCs/>
      </w:rPr>
      <w:tblPr/>
      <w:tcPr>
        <w:tcBorders>
          <w:top w:val="double" w:sz="4" w:space="0" w:color="354F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4F42" w:themeColor="accent4"/>
          <w:right w:val="single" w:sz="4" w:space="0" w:color="354F42" w:themeColor="accent4"/>
        </w:tcBorders>
      </w:tcPr>
    </w:tblStylePr>
    <w:tblStylePr w:type="band1Horz">
      <w:tblPr/>
      <w:tcPr>
        <w:tcBorders>
          <w:top w:val="single" w:sz="4" w:space="0" w:color="354F42" w:themeColor="accent4"/>
          <w:bottom w:val="single" w:sz="4" w:space="0" w:color="354F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4F42" w:themeColor="accent4"/>
          <w:left w:val="nil"/>
        </w:tcBorders>
      </w:tcPr>
    </w:tblStylePr>
    <w:tblStylePr w:type="swCell">
      <w:tblPr/>
      <w:tcPr>
        <w:tcBorders>
          <w:top w:val="double" w:sz="4" w:space="0" w:color="354F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F9E37" w:themeColor="accent5"/>
        <w:left w:val="single" w:sz="4" w:space="0" w:color="9F9E37" w:themeColor="accent5"/>
        <w:bottom w:val="single" w:sz="4" w:space="0" w:color="9F9E37" w:themeColor="accent5"/>
        <w:right w:val="single" w:sz="4" w:space="0" w:color="9F9E3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9E37" w:themeFill="accent5"/>
      </w:tcPr>
    </w:tblStylePr>
    <w:tblStylePr w:type="lastRow">
      <w:rPr>
        <w:b/>
        <w:bCs/>
      </w:rPr>
      <w:tblPr/>
      <w:tcPr>
        <w:tcBorders>
          <w:top w:val="double" w:sz="4" w:space="0" w:color="9F9E3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9E37" w:themeColor="accent5"/>
          <w:right w:val="single" w:sz="4" w:space="0" w:color="9F9E37" w:themeColor="accent5"/>
        </w:tcBorders>
      </w:tcPr>
    </w:tblStylePr>
    <w:tblStylePr w:type="band1Horz">
      <w:tblPr/>
      <w:tcPr>
        <w:tcBorders>
          <w:top w:val="single" w:sz="4" w:space="0" w:color="9F9E37" w:themeColor="accent5"/>
          <w:bottom w:val="single" w:sz="4" w:space="0" w:color="9F9E3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9E37" w:themeColor="accent5"/>
          <w:left w:val="nil"/>
        </w:tcBorders>
      </w:tcPr>
    </w:tblStylePr>
    <w:tblStylePr w:type="swCell">
      <w:tblPr/>
      <w:tcPr>
        <w:tcBorders>
          <w:top w:val="double" w:sz="4" w:space="0" w:color="9F9E3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1847A" w:themeColor="accent6"/>
        <w:left w:val="single" w:sz="4" w:space="0" w:color="71847A" w:themeColor="accent6"/>
        <w:bottom w:val="single" w:sz="4" w:space="0" w:color="71847A" w:themeColor="accent6"/>
        <w:right w:val="single" w:sz="4" w:space="0" w:color="71847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847A" w:themeFill="accent6"/>
      </w:tcPr>
    </w:tblStylePr>
    <w:tblStylePr w:type="lastRow">
      <w:rPr>
        <w:b/>
        <w:bCs/>
      </w:rPr>
      <w:tblPr/>
      <w:tcPr>
        <w:tcBorders>
          <w:top w:val="double" w:sz="4" w:space="0" w:color="71847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847A" w:themeColor="accent6"/>
          <w:right w:val="single" w:sz="4" w:space="0" w:color="71847A" w:themeColor="accent6"/>
        </w:tcBorders>
      </w:tcPr>
    </w:tblStylePr>
    <w:tblStylePr w:type="band1Horz">
      <w:tblPr/>
      <w:tcPr>
        <w:tcBorders>
          <w:top w:val="single" w:sz="4" w:space="0" w:color="71847A" w:themeColor="accent6"/>
          <w:bottom w:val="single" w:sz="4" w:space="0" w:color="71847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847A" w:themeColor="accent6"/>
          <w:left w:val="nil"/>
        </w:tcBorders>
      </w:tcPr>
    </w:tblStylePr>
    <w:tblStylePr w:type="swCell">
      <w:tblPr/>
      <w:tcPr>
        <w:tcBorders>
          <w:top w:val="double" w:sz="4" w:space="0" w:color="71847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AE7E" w:themeColor="accent1" w:themeTint="99"/>
        <w:left w:val="single" w:sz="4" w:space="0" w:color="F8AE7E" w:themeColor="accent1" w:themeTint="99"/>
        <w:bottom w:val="single" w:sz="4" w:space="0" w:color="F8AE7E" w:themeColor="accent1" w:themeTint="99"/>
        <w:right w:val="single" w:sz="4" w:space="0" w:color="F8AE7E" w:themeColor="accent1" w:themeTint="99"/>
        <w:insideH w:val="single" w:sz="4" w:space="0" w:color="F8AE7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9" w:themeColor="accent1"/>
          <w:left w:val="single" w:sz="4" w:space="0" w:color="F47929" w:themeColor="accent1"/>
          <w:bottom w:val="single" w:sz="4" w:space="0" w:color="F47929" w:themeColor="accent1"/>
          <w:right w:val="single" w:sz="4" w:space="0" w:color="F47929" w:themeColor="accent1"/>
          <w:insideH w:val="nil"/>
        </w:tcBorders>
        <w:shd w:val="clear" w:color="auto" w:fill="F47929" w:themeFill="accent1"/>
      </w:tcPr>
    </w:tblStylePr>
    <w:tblStylePr w:type="lastRow">
      <w:rPr>
        <w:b/>
        <w:bCs/>
      </w:rPr>
      <w:tblPr/>
      <w:tcPr>
        <w:tcBorders>
          <w:top w:val="double" w:sz="4" w:space="0" w:color="F8A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E3DC" w:themeColor="accent2" w:themeTint="99"/>
        <w:left w:val="single" w:sz="4" w:space="0" w:color="FFE3DC" w:themeColor="accent2" w:themeTint="99"/>
        <w:bottom w:val="single" w:sz="4" w:space="0" w:color="FFE3DC" w:themeColor="accent2" w:themeTint="99"/>
        <w:right w:val="single" w:sz="4" w:space="0" w:color="FFE3DC" w:themeColor="accent2" w:themeTint="99"/>
        <w:insideH w:val="single" w:sz="4" w:space="0" w:color="FFE3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2C5" w:themeColor="accent2"/>
          <w:left w:val="single" w:sz="4" w:space="0" w:color="FFD2C5" w:themeColor="accent2"/>
          <w:bottom w:val="single" w:sz="4" w:space="0" w:color="FFD2C5" w:themeColor="accent2"/>
          <w:right w:val="single" w:sz="4" w:space="0" w:color="FFD2C5" w:themeColor="accent2"/>
          <w:insideH w:val="nil"/>
        </w:tcBorders>
        <w:shd w:val="clear" w:color="auto" w:fill="FFD2C5" w:themeFill="accent2"/>
      </w:tcPr>
    </w:tblStylePr>
    <w:tblStylePr w:type="lastRow">
      <w:rPr>
        <w:b/>
        <w:bCs/>
      </w:rPr>
      <w:tblPr/>
      <w:tcPr>
        <w:tcBorders>
          <w:top w:val="double" w:sz="4" w:space="0" w:color="FFE3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D894" w:themeColor="accent3" w:themeTint="99"/>
        <w:left w:val="single" w:sz="4" w:space="0" w:color="F3D894" w:themeColor="accent3" w:themeTint="99"/>
        <w:bottom w:val="single" w:sz="4" w:space="0" w:color="F3D894" w:themeColor="accent3" w:themeTint="99"/>
        <w:right w:val="single" w:sz="4" w:space="0" w:color="F3D894" w:themeColor="accent3" w:themeTint="99"/>
        <w:insideH w:val="single" w:sz="4" w:space="0" w:color="F3D8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04D" w:themeColor="accent3"/>
          <w:left w:val="single" w:sz="4" w:space="0" w:color="EBC04D" w:themeColor="accent3"/>
          <w:bottom w:val="single" w:sz="4" w:space="0" w:color="EBC04D" w:themeColor="accent3"/>
          <w:right w:val="single" w:sz="4" w:space="0" w:color="EBC04D" w:themeColor="accent3"/>
          <w:insideH w:val="nil"/>
        </w:tcBorders>
        <w:shd w:val="clear" w:color="auto" w:fill="EBC04D" w:themeFill="accent3"/>
      </w:tcPr>
    </w:tblStylePr>
    <w:tblStylePr w:type="lastRow">
      <w:rPr>
        <w:b/>
        <w:bCs/>
      </w:rPr>
      <w:tblPr/>
      <w:tcPr>
        <w:tcBorders>
          <w:top w:val="double" w:sz="4" w:space="0" w:color="F3D8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7A38D" w:themeColor="accent4" w:themeTint="99"/>
        <w:left w:val="single" w:sz="4" w:space="0" w:color="77A38D" w:themeColor="accent4" w:themeTint="99"/>
        <w:bottom w:val="single" w:sz="4" w:space="0" w:color="77A38D" w:themeColor="accent4" w:themeTint="99"/>
        <w:right w:val="single" w:sz="4" w:space="0" w:color="77A38D" w:themeColor="accent4" w:themeTint="99"/>
        <w:insideH w:val="single" w:sz="4" w:space="0" w:color="77A3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4F42" w:themeColor="accent4"/>
          <w:left w:val="single" w:sz="4" w:space="0" w:color="354F42" w:themeColor="accent4"/>
          <w:bottom w:val="single" w:sz="4" w:space="0" w:color="354F42" w:themeColor="accent4"/>
          <w:right w:val="single" w:sz="4" w:space="0" w:color="354F42" w:themeColor="accent4"/>
          <w:insideH w:val="nil"/>
        </w:tcBorders>
        <w:shd w:val="clear" w:color="auto" w:fill="354F42" w:themeFill="accent4"/>
      </w:tcPr>
    </w:tblStylePr>
    <w:tblStylePr w:type="lastRow">
      <w:rPr>
        <w:b/>
        <w:bCs/>
      </w:rPr>
      <w:tblPr/>
      <w:tcPr>
        <w:tcBorders>
          <w:top w:val="double" w:sz="4" w:space="0" w:color="77A3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1D07B" w:themeColor="accent5" w:themeTint="99"/>
        <w:left w:val="single" w:sz="4" w:space="0" w:color="D1D07B" w:themeColor="accent5" w:themeTint="99"/>
        <w:bottom w:val="single" w:sz="4" w:space="0" w:color="D1D07B" w:themeColor="accent5" w:themeTint="99"/>
        <w:right w:val="single" w:sz="4" w:space="0" w:color="D1D07B" w:themeColor="accent5" w:themeTint="99"/>
        <w:insideH w:val="single" w:sz="4" w:space="0" w:color="D1D0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9E37" w:themeColor="accent5"/>
          <w:left w:val="single" w:sz="4" w:space="0" w:color="9F9E37" w:themeColor="accent5"/>
          <w:bottom w:val="single" w:sz="4" w:space="0" w:color="9F9E37" w:themeColor="accent5"/>
          <w:right w:val="single" w:sz="4" w:space="0" w:color="9F9E37" w:themeColor="accent5"/>
          <w:insideH w:val="nil"/>
        </w:tcBorders>
        <w:shd w:val="clear" w:color="auto" w:fill="9F9E37" w:themeFill="accent5"/>
      </w:tcPr>
    </w:tblStylePr>
    <w:tblStylePr w:type="lastRow">
      <w:rPr>
        <w:b/>
        <w:bCs/>
      </w:rPr>
      <w:tblPr/>
      <w:tcPr>
        <w:tcBorders>
          <w:top w:val="double" w:sz="4" w:space="0" w:color="D1D0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9B5AF" w:themeColor="accent6" w:themeTint="99"/>
        <w:left w:val="single" w:sz="4" w:space="0" w:color="A9B5AF" w:themeColor="accent6" w:themeTint="99"/>
        <w:bottom w:val="single" w:sz="4" w:space="0" w:color="A9B5AF" w:themeColor="accent6" w:themeTint="99"/>
        <w:right w:val="single" w:sz="4" w:space="0" w:color="A9B5AF" w:themeColor="accent6" w:themeTint="99"/>
        <w:insideH w:val="single" w:sz="4" w:space="0" w:color="A9B5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847A" w:themeColor="accent6"/>
          <w:left w:val="single" w:sz="4" w:space="0" w:color="71847A" w:themeColor="accent6"/>
          <w:bottom w:val="single" w:sz="4" w:space="0" w:color="71847A" w:themeColor="accent6"/>
          <w:right w:val="single" w:sz="4" w:space="0" w:color="71847A" w:themeColor="accent6"/>
          <w:insideH w:val="nil"/>
        </w:tcBorders>
        <w:shd w:val="clear" w:color="auto" w:fill="71847A" w:themeFill="accent6"/>
      </w:tcPr>
    </w:tblStylePr>
    <w:tblStylePr w:type="lastRow">
      <w:rPr>
        <w:b/>
        <w:bCs/>
      </w:rPr>
      <w:tblPr/>
      <w:tcPr>
        <w:tcBorders>
          <w:top w:val="double" w:sz="4" w:space="0" w:color="A9B5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7929" w:themeColor="accent1"/>
        <w:left w:val="single" w:sz="24" w:space="0" w:color="F47929" w:themeColor="accent1"/>
        <w:bottom w:val="single" w:sz="24" w:space="0" w:color="F47929" w:themeColor="accent1"/>
        <w:right w:val="single" w:sz="24" w:space="0" w:color="F47929" w:themeColor="accent1"/>
      </w:tblBorders>
    </w:tblPr>
    <w:tcPr>
      <w:shd w:val="clear" w:color="auto" w:fill="F4792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2C5" w:themeColor="accent2"/>
        <w:left w:val="single" w:sz="24" w:space="0" w:color="FFD2C5" w:themeColor="accent2"/>
        <w:bottom w:val="single" w:sz="24" w:space="0" w:color="FFD2C5" w:themeColor="accent2"/>
        <w:right w:val="single" w:sz="24" w:space="0" w:color="FFD2C5" w:themeColor="accent2"/>
      </w:tblBorders>
    </w:tblPr>
    <w:tcPr>
      <w:shd w:val="clear" w:color="auto" w:fill="FFD2C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C04D" w:themeColor="accent3"/>
        <w:left w:val="single" w:sz="24" w:space="0" w:color="EBC04D" w:themeColor="accent3"/>
        <w:bottom w:val="single" w:sz="24" w:space="0" w:color="EBC04D" w:themeColor="accent3"/>
        <w:right w:val="single" w:sz="24" w:space="0" w:color="EBC04D" w:themeColor="accent3"/>
      </w:tblBorders>
    </w:tblPr>
    <w:tcPr>
      <w:shd w:val="clear" w:color="auto" w:fill="EBC04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4F42" w:themeColor="accent4"/>
        <w:left w:val="single" w:sz="24" w:space="0" w:color="354F42" w:themeColor="accent4"/>
        <w:bottom w:val="single" w:sz="24" w:space="0" w:color="354F42" w:themeColor="accent4"/>
        <w:right w:val="single" w:sz="24" w:space="0" w:color="354F42" w:themeColor="accent4"/>
      </w:tblBorders>
    </w:tblPr>
    <w:tcPr>
      <w:shd w:val="clear" w:color="auto" w:fill="354F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9E37" w:themeColor="accent5"/>
        <w:left w:val="single" w:sz="24" w:space="0" w:color="9F9E37" w:themeColor="accent5"/>
        <w:bottom w:val="single" w:sz="24" w:space="0" w:color="9F9E37" w:themeColor="accent5"/>
        <w:right w:val="single" w:sz="24" w:space="0" w:color="9F9E37" w:themeColor="accent5"/>
      </w:tblBorders>
    </w:tblPr>
    <w:tcPr>
      <w:shd w:val="clear" w:color="auto" w:fill="9F9E3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847A" w:themeColor="accent6"/>
        <w:left w:val="single" w:sz="24" w:space="0" w:color="71847A" w:themeColor="accent6"/>
        <w:bottom w:val="single" w:sz="24" w:space="0" w:color="71847A" w:themeColor="accent6"/>
        <w:right w:val="single" w:sz="24" w:space="0" w:color="71847A" w:themeColor="accent6"/>
      </w:tblBorders>
    </w:tblPr>
    <w:tcPr>
      <w:shd w:val="clear" w:color="auto" w:fill="71847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47929" w:themeColor="accent1"/>
        <w:bottom w:val="single" w:sz="4" w:space="0" w:color="F4792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4792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FF7953" w:themeColor="accent2" w:themeShade="BF"/>
    </w:rPr>
    <w:tblPr>
      <w:tblStyleRowBandSize w:val="1"/>
      <w:tblStyleColBandSize w:val="1"/>
      <w:tblBorders>
        <w:top w:val="single" w:sz="4" w:space="0" w:color="FFD2C5" w:themeColor="accent2"/>
        <w:bottom w:val="single" w:sz="4" w:space="0" w:color="FFD2C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2C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2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D19E17" w:themeColor="accent3" w:themeShade="BF"/>
    </w:rPr>
    <w:tblPr>
      <w:tblStyleRowBandSize w:val="1"/>
      <w:tblStyleColBandSize w:val="1"/>
      <w:tblBorders>
        <w:top w:val="single" w:sz="4" w:space="0" w:color="EBC04D" w:themeColor="accent3"/>
        <w:bottom w:val="single" w:sz="4" w:space="0" w:color="EBC04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C04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C0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273B31" w:themeColor="accent4" w:themeShade="BF"/>
    </w:rPr>
    <w:tblPr>
      <w:tblStyleRowBandSize w:val="1"/>
      <w:tblStyleColBandSize w:val="1"/>
      <w:tblBorders>
        <w:top w:val="single" w:sz="4" w:space="0" w:color="354F42" w:themeColor="accent4"/>
        <w:bottom w:val="single" w:sz="4" w:space="0" w:color="354F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54F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54F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767529" w:themeColor="accent5" w:themeShade="BF"/>
    </w:rPr>
    <w:tblPr>
      <w:tblStyleRowBandSize w:val="1"/>
      <w:tblStyleColBandSize w:val="1"/>
      <w:tblBorders>
        <w:top w:val="single" w:sz="4" w:space="0" w:color="9F9E37" w:themeColor="accent5"/>
        <w:bottom w:val="single" w:sz="4" w:space="0" w:color="9F9E3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F9E3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F9E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54625B" w:themeColor="accent6" w:themeShade="BF"/>
    </w:rPr>
    <w:tblPr>
      <w:tblStyleRowBandSize w:val="1"/>
      <w:tblStyleColBandSize w:val="1"/>
      <w:tblBorders>
        <w:top w:val="single" w:sz="4" w:space="0" w:color="71847A" w:themeColor="accent6"/>
        <w:bottom w:val="single" w:sz="4" w:space="0" w:color="71847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1847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184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4D4" w:themeFill="accent1" w:themeFillTint="33"/>
      </w:tcPr>
    </w:tblStylePr>
    <w:tblStylePr w:type="band1Horz">
      <w:tblPr/>
      <w:tcPr>
        <w:shd w:val="clear" w:color="auto" w:fill="FCE4D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FF79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2C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2C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2C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2C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5F3" w:themeFill="accent2" w:themeFillTint="33"/>
      </w:tcPr>
    </w:tblStylePr>
    <w:tblStylePr w:type="band1Horz">
      <w:tblPr/>
      <w:tcPr>
        <w:shd w:val="clear" w:color="auto" w:fill="FFF5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D19E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04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04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04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04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F2DB" w:themeFill="accent3" w:themeFillTint="33"/>
      </w:tcPr>
    </w:tblStylePr>
    <w:tblStylePr w:type="band1Horz">
      <w:tblPr/>
      <w:tcPr>
        <w:shd w:val="clear" w:color="auto" w:fill="FBF2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273B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4F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4F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4F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4F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1E0D9" w:themeFill="accent4" w:themeFillTint="33"/>
      </w:tcPr>
    </w:tblStylePr>
    <w:tblStylePr w:type="band1Horz">
      <w:tblPr/>
      <w:tcPr>
        <w:shd w:val="clear" w:color="auto" w:fill="D1E0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76752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9E3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9E3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9E3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9E3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EFD2" w:themeFill="accent5" w:themeFillTint="33"/>
      </w:tcPr>
    </w:tblStylePr>
    <w:tblStylePr w:type="band1Horz">
      <w:tblPr/>
      <w:tcPr>
        <w:shd w:val="clear" w:color="auto" w:fill="EFEF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54625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847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847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847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847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6E4" w:themeFill="accent6" w:themeFillTint="33"/>
      </w:tcPr>
    </w:tblStylePr>
    <w:tblStylePr w:type="band1Horz">
      <w:tblPr/>
      <w:tcPr>
        <w:shd w:val="clear" w:color="auto" w:fill="E2E6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69A5E" w:themeColor="accent1" w:themeTint="BF"/>
        <w:left w:val="single" w:sz="8" w:space="0" w:color="F69A5E" w:themeColor="accent1" w:themeTint="BF"/>
        <w:bottom w:val="single" w:sz="8" w:space="0" w:color="F69A5E" w:themeColor="accent1" w:themeTint="BF"/>
        <w:right w:val="single" w:sz="8" w:space="0" w:color="F69A5E" w:themeColor="accent1" w:themeTint="BF"/>
        <w:insideH w:val="single" w:sz="8" w:space="0" w:color="F69A5E" w:themeColor="accent1" w:themeTint="BF"/>
        <w:insideV w:val="single" w:sz="8" w:space="0" w:color="F69A5E" w:themeColor="accent1" w:themeTint="BF"/>
      </w:tblBorders>
    </w:tblPr>
    <w:tcPr>
      <w:shd w:val="clear" w:color="auto" w:fill="FCDDC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94" w:themeFill="accent1" w:themeFillTint="7F"/>
      </w:tcPr>
    </w:tblStylePr>
    <w:tblStylePr w:type="band1Horz">
      <w:tblPr/>
      <w:tcPr>
        <w:shd w:val="clear" w:color="auto" w:fill="F9BB9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DDD3" w:themeColor="accent2" w:themeTint="BF"/>
        <w:left w:val="single" w:sz="8" w:space="0" w:color="FFDDD3" w:themeColor="accent2" w:themeTint="BF"/>
        <w:bottom w:val="single" w:sz="8" w:space="0" w:color="FFDDD3" w:themeColor="accent2" w:themeTint="BF"/>
        <w:right w:val="single" w:sz="8" w:space="0" w:color="FFDDD3" w:themeColor="accent2" w:themeTint="BF"/>
        <w:insideH w:val="single" w:sz="8" w:space="0" w:color="FFDDD3" w:themeColor="accent2" w:themeTint="BF"/>
        <w:insideV w:val="single" w:sz="8" w:space="0" w:color="FFDDD3" w:themeColor="accent2" w:themeTint="BF"/>
      </w:tblBorders>
    </w:tblPr>
    <w:tcPr>
      <w:shd w:val="clear" w:color="auto" w:fill="FFF3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DD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E2" w:themeFill="accent2" w:themeFillTint="7F"/>
      </w:tcPr>
    </w:tblStylePr>
    <w:tblStylePr w:type="band1Horz">
      <w:tblPr/>
      <w:tcPr>
        <w:shd w:val="clear" w:color="auto" w:fill="FFE8E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CF79" w:themeColor="accent3" w:themeTint="BF"/>
        <w:left w:val="single" w:sz="8" w:space="0" w:color="F0CF79" w:themeColor="accent3" w:themeTint="BF"/>
        <w:bottom w:val="single" w:sz="8" w:space="0" w:color="F0CF79" w:themeColor="accent3" w:themeTint="BF"/>
        <w:right w:val="single" w:sz="8" w:space="0" w:color="F0CF79" w:themeColor="accent3" w:themeTint="BF"/>
        <w:insideH w:val="single" w:sz="8" w:space="0" w:color="F0CF79" w:themeColor="accent3" w:themeTint="BF"/>
        <w:insideV w:val="single" w:sz="8" w:space="0" w:color="F0CF79" w:themeColor="accent3" w:themeTint="BF"/>
      </w:tblBorders>
    </w:tblPr>
    <w:tcPr>
      <w:shd w:val="clear" w:color="auto" w:fill="FAEF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CF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A6" w:themeFill="accent3" w:themeFillTint="7F"/>
      </w:tcPr>
    </w:tblStylePr>
    <w:tblStylePr w:type="band1Horz">
      <w:tblPr/>
      <w:tcPr>
        <w:shd w:val="clear" w:color="auto" w:fill="F5DF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5B8771" w:themeColor="accent4" w:themeTint="BF"/>
        <w:left w:val="single" w:sz="8" w:space="0" w:color="5B8771" w:themeColor="accent4" w:themeTint="BF"/>
        <w:bottom w:val="single" w:sz="8" w:space="0" w:color="5B8771" w:themeColor="accent4" w:themeTint="BF"/>
        <w:right w:val="single" w:sz="8" w:space="0" w:color="5B8771" w:themeColor="accent4" w:themeTint="BF"/>
        <w:insideH w:val="single" w:sz="8" w:space="0" w:color="5B8771" w:themeColor="accent4" w:themeTint="BF"/>
        <w:insideV w:val="single" w:sz="8" w:space="0" w:color="5B8771" w:themeColor="accent4" w:themeTint="BF"/>
      </w:tblBorders>
    </w:tblPr>
    <w:tcPr>
      <w:shd w:val="clear" w:color="auto" w:fill="C6D9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877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EB3A0" w:themeFill="accent4" w:themeFillTint="7F"/>
      </w:tcPr>
    </w:tblStylePr>
    <w:tblStylePr w:type="band1Horz">
      <w:tblPr/>
      <w:tcPr>
        <w:shd w:val="clear" w:color="auto" w:fill="8EB3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6C45A" w:themeColor="accent5" w:themeTint="BF"/>
        <w:left w:val="single" w:sz="8" w:space="0" w:color="C6C45A" w:themeColor="accent5" w:themeTint="BF"/>
        <w:bottom w:val="single" w:sz="8" w:space="0" w:color="C6C45A" w:themeColor="accent5" w:themeTint="BF"/>
        <w:right w:val="single" w:sz="8" w:space="0" w:color="C6C45A" w:themeColor="accent5" w:themeTint="BF"/>
        <w:insideH w:val="single" w:sz="8" w:space="0" w:color="C6C45A" w:themeColor="accent5" w:themeTint="BF"/>
        <w:insideV w:val="single" w:sz="8" w:space="0" w:color="C6C45A" w:themeColor="accent5" w:themeTint="BF"/>
      </w:tblBorders>
    </w:tblPr>
    <w:tcPr>
      <w:shd w:val="clear" w:color="auto" w:fill="ECEB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C4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891" w:themeFill="accent5" w:themeFillTint="7F"/>
      </w:tcPr>
    </w:tblStylePr>
    <w:tblStylePr w:type="band1Horz">
      <w:tblPr/>
      <w:tcPr>
        <w:shd w:val="clear" w:color="auto" w:fill="D9D89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4A39B" w:themeColor="accent6" w:themeTint="BF"/>
        <w:left w:val="single" w:sz="8" w:space="0" w:color="94A39B" w:themeColor="accent6" w:themeTint="BF"/>
        <w:bottom w:val="single" w:sz="8" w:space="0" w:color="94A39B" w:themeColor="accent6" w:themeTint="BF"/>
        <w:right w:val="single" w:sz="8" w:space="0" w:color="94A39B" w:themeColor="accent6" w:themeTint="BF"/>
        <w:insideH w:val="single" w:sz="8" w:space="0" w:color="94A39B" w:themeColor="accent6" w:themeTint="BF"/>
        <w:insideV w:val="single" w:sz="8" w:space="0" w:color="94A39B" w:themeColor="accent6" w:themeTint="BF"/>
      </w:tblBorders>
    </w:tblPr>
    <w:tcPr>
      <w:shd w:val="clear" w:color="auto" w:fill="DBE0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A39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2BC" w:themeFill="accent6" w:themeFillTint="7F"/>
      </w:tcPr>
    </w:tblStylePr>
    <w:tblStylePr w:type="band1Horz">
      <w:tblPr/>
      <w:tcPr>
        <w:shd w:val="clear" w:color="auto" w:fill="B7C2B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9" w:themeColor="accent1"/>
        <w:left w:val="single" w:sz="8" w:space="0" w:color="F47929" w:themeColor="accent1"/>
        <w:bottom w:val="single" w:sz="8" w:space="0" w:color="F47929" w:themeColor="accent1"/>
        <w:right w:val="single" w:sz="8" w:space="0" w:color="F47929" w:themeColor="accent1"/>
        <w:insideH w:val="single" w:sz="8" w:space="0" w:color="F47929" w:themeColor="accent1"/>
        <w:insideV w:val="single" w:sz="8" w:space="0" w:color="F47929" w:themeColor="accent1"/>
      </w:tblBorders>
    </w:tblPr>
    <w:tcPr>
      <w:shd w:val="clear" w:color="auto" w:fill="FCDDC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4" w:themeFill="accent1" w:themeFillTint="33"/>
      </w:tcPr>
    </w:tblStylePr>
    <w:tblStylePr w:type="band1Vert">
      <w:tblPr/>
      <w:tcPr>
        <w:shd w:val="clear" w:color="auto" w:fill="F9BB94" w:themeFill="accent1" w:themeFillTint="7F"/>
      </w:tcPr>
    </w:tblStylePr>
    <w:tblStylePr w:type="band1Horz">
      <w:tblPr/>
      <w:tcPr>
        <w:tcBorders>
          <w:insideH w:val="single" w:sz="6" w:space="0" w:color="F47929" w:themeColor="accent1"/>
          <w:insideV w:val="single" w:sz="6" w:space="0" w:color="F47929" w:themeColor="accent1"/>
        </w:tcBorders>
        <w:shd w:val="clear" w:color="auto" w:fill="F9BB9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2C5" w:themeColor="accent2"/>
        <w:left w:val="single" w:sz="8" w:space="0" w:color="FFD2C5" w:themeColor="accent2"/>
        <w:bottom w:val="single" w:sz="8" w:space="0" w:color="FFD2C5" w:themeColor="accent2"/>
        <w:right w:val="single" w:sz="8" w:space="0" w:color="FFD2C5" w:themeColor="accent2"/>
        <w:insideH w:val="single" w:sz="8" w:space="0" w:color="FFD2C5" w:themeColor="accent2"/>
        <w:insideV w:val="single" w:sz="8" w:space="0" w:color="FFD2C5" w:themeColor="accent2"/>
      </w:tblBorders>
    </w:tblPr>
    <w:tcPr>
      <w:shd w:val="clear" w:color="auto" w:fill="FFF3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A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F3" w:themeFill="accent2" w:themeFillTint="33"/>
      </w:tcPr>
    </w:tblStylePr>
    <w:tblStylePr w:type="band1Vert">
      <w:tblPr/>
      <w:tcPr>
        <w:shd w:val="clear" w:color="auto" w:fill="FFE8E2" w:themeFill="accent2" w:themeFillTint="7F"/>
      </w:tcPr>
    </w:tblStylePr>
    <w:tblStylePr w:type="band1Horz">
      <w:tblPr/>
      <w:tcPr>
        <w:tcBorders>
          <w:insideH w:val="single" w:sz="6" w:space="0" w:color="FFD2C5" w:themeColor="accent2"/>
          <w:insideV w:val="single" w:sz="6" w:space="0" w:color="FFD2C5" w:themeColor="accent2"/>
        </w:tcBorders>
        <w:shd w:val="clear" w:color="auto" w:fill="FFE8E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04D" w:themeColor="accent3"/>
        <w:left w:val="single" w:sz="8" w:space="0" w:color="EBC04D" w:themeColor="accent3"/>
        <w:bottom w:val="single" w:sz="8" w:space="0" w:color="EBC04D" w:themeColor="accent3"/>
        <w:right w:val="single" w:sz="8" w:space="0" w:color="EBC04D" w:themeColor="accent3"/>
        <w:insideH w:val="single" w:sz="8" w:space="0" w:color="EBC04D" w:themeColor="accent3"/>
        <w:insideV w:val="single" w:sz="8" w:space="0" w:color="EBC04D" w:themeColor="accent3"/>
      </w:tblBorders>
    </w:tblPr>
    <w:tcPr>
      <w:shd w:val="clear" w:color="auto" w:fill="FAEF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2DB" w:themeFill="accent3" w:themeFillTint="33"/>
      </w:tcPr>
    </w:tblStylePr>
    <w:tblStylePr w:type="band1Vert">
      <w:tblPr/>
      <w:tcPr>
        <w:shd w:val="clear" w:color="auto" w:fill="F5DFA6" w:themeFill="accent3" w:themeFillTint="7F"/>
      </w:tcPr>
    </w:tblStylePr>
    <w:tblStylePr w:type="band1Horz">
      <w:tblPr/>
      <w:tcPr>
        <w:tcBorders>
          <w:insideH w:val="single" w:sz="6" w:space="0" w:color="EBC04D" w:themeColor="accent3"/>
          <w:insideV w:val="single" w:sz="6" w:space="0" w:color="EBC04D" w:themeColor="accent3"/>
        </w:tcBorders>
        <w:shd w:val="clear" w:color="auto" w:fill="F5DF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54F42" w:themeColor="accent4"/>
        <w:left w:val="single" w:sz="8" w:space="0" w:color="354F42" w:themeColor="accent4"/>
        <w:bottom w:val="single" w:sz="8" w:space="0" w:color="354F42" w:themeColor="accent4"/>
        <w:right w:val="single" w:sz="8" w:space="0" w:color="354F42" w:themeColor="accent4"/>
        <w:insideH w:val="single" w:sz="8" w:space="0" w:color="354F42" w:themeColor="accent4"/>
        <w:insideV w:val="single" w:sz="8" w:space="0" w:color="354F42" w:themeColor="accent4"/>
      </w:tblBorders>
    </w:tblPr>
    <w:tcPr>
      <w:shd w:val="clear" w:color="auto" w:fill="C6D9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8F0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0D9" w:themeFill="accent4" w:themeFillTint="33"/>
      </w:tcPr>
    </w:tblStylePr>
    <w:tblStylePr w:type="band1Vert">
      <w:tblPr/>
      <w:tcPr>
        <w:shd w:val="clear" w:color="auto" w:fill="8EB3A0" w:themeFill="accent4" w:themeFillTint="7F"/>
      </w:tcPr>
    </w:tblStylePr>
    <w:tblStylePr w:type="band1Horz">
      <w:tblPr/>
      <w:tcPr>
        <w:tcBorders>
          <w:insideH w:val="single" w:sz="6" w:space="0" w:color="354F42" w:themeColor="accent4"/>
          <w:insideV w:val="single" w:sz="6" w:space="0" w:color="354F42" w:themeColor="accent4"/>
        </w:tcBorders>
        <w:shd w:val="clear" w:color="auto" w:fill="8EB3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9E37" w:themeColor="accent5"/>
        <w:left w:val="single" w:sz="8" w:space="0" w:color="9F9E37" w:themeColor="accent5"/>
        <w:bottom w:val="single" w:sz="8" w:space="0" w:color="9F9E37" w:themeColor="accent5"/>
        <w:right w:val="single" w:sz="8" w:space="0" w:color="9F9E37" w:themeColor="accent5"/>
        <w:insideH w:val="single" w:sz="8" w:space="0" w:color="9F9E37" w:themeColor="accent5"/>
        <w:insideV w:val="single" w:sz="8" w:space="0" w:color="9F9E37" w:themeColor="accent5"/>
      </w:tblBorders>
    </w:tblPr>
    <w:tcPr>
      <w:shd w:val="clear" w:color="auto" w:fill="ECEB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D2" w:themeFill="accent5" w:themeFillTint="33"/>
      </w:tcPr>
    </w:tblStylePr>
    <w:tblStylePr w:type="band1Vert">
      <w:tblPr/>
      <w:tcPr>
        <w:shd w:val="clear" w:color="auto" w:fill="D9D891" w:themeFill="accent5" w:themeFillTint="7F"/>
      </w:tcPr>
    </w:tblStylePr>
    <w:tblStylePr w:type="band1Horz">
      <w:tblPr/>
      <w:tcPr>
        <w:tcBorders>
          <w:insideH w:val="single" w:sz="6" w:space="0" w:color="9F9E37" w:themeColor="accent5"/>
          <w:insideV w:val="single" w:sz="6" w:space="0" w:color="9F9E37" w:themeColor="accent5"/>
        </w:tcBorders>
        <w:shd w:val="clear" w:color="auto" w:fill="D9D8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847A" w:themeColor="accent6"/>
        <w:left w:val="single" w:sz="8" w:space="0" w:color="71847A" w:themeColor="accent6"/>
        <w:bottom w:val="single" w:sz="8" w:space="0" w:color="71847A" w:themeColor="accent6"/>
        <w:right w:val="single" w:sz="8" w:space="0" w:color="71847A" w:themeColor="accent6"/>
        <w:insideH w:val="single" w:sz="8" w:space="0" w:color="71847A" w:themeColor="accent6"/>
        <w:insideV w:val="single" w:sz="8" w:space="0" w:color="71847A" w:themeColor="accent6"/>
      </w:tblBorders>
    </w:tblPr>
    <w:tcPr>
      <w:shd w:val="clear" w:color="auto" w:fill="DBE0D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3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6E4" w:themeFill="accent6" w:themeFillTint="33"/>
      </w:tcPr>
    </w:tblStylePr>
    <w:tblStylePr w:type="band1Vert">
      <w:tblPr/>
      <w:tcPr>
        <w:shd w:val="clear" w:color="auto" w:fill="B7C2BC" w:themeFill="accent6" w:themeFillTint="7F"/>
      </w:tcPr>
    </w:tblStylePr>
    <w:tblStylePr w:type="band1Horz">
      <w:tblPr/>
      <w:tcPr>
        <w:tcBorders>
          <w:insideH w:val="single" w:sz="6" w:space="0" w:color="71847A" w:themeColor="accent6"/>
          <w:insideV w:val="single" w:sz="6" w:space="0" w:color="71847A" w:themeColor="accent6"/>
        </w:tcBorders>
        <w:shd w:val="clear" w:color="auto" w:fill="B7C2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B9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B9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3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2C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2C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2C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2C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8E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8E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F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04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04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04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04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DF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DF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D9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4F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4F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4F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4F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EB3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EB3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B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9E3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9E3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9E3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9E3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D8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D89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847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847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847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847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C2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C2B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47929" w:themeColor="accent1"/>
        <w:bottom w:val="single" w:sz="8" w:space="0" w:color="F4792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9" w:themeColor="accent1"/>
          <w:bottom w:val="single" w:sz="8" w:space="0" w:color="F479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9" w:themeColor="accent1"/>
          <w:bottom w:val="single" w:sz="8" w:space="0" w:color="F47929" w:themeColor="accent1"/>
        </w:tcBorders>
      </w:tcPr>
    </w:tblStylePr>
    <w:tblStylePr w:type="band1Vert">
      <w:tblPr/>
      <w:tcPr>
        <w:shd w:val="clear" w:color="auto" w:fill="FCDDCA" w:themeFill="accent1" w:themeFillTint="3F"/>
      </w:tcPr>
    </w:tblStylePr>
    <w:tblStylePr w:type="band1Horz">
      <w:tblPr/>
      <w:tcPr>
        <w:shd w:val="clear" w:color="auto" w:fill="FCDDC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2C5" w:themeColor="accent2"/>
        <w:bottom w:val="single" w:sz="8" w:space="0" w:color="FFD2C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2C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D2C5" w:themeColor="accent2"/>
          <w:bottom w:val="single" w:sz="8" w:space="0" w:color="FFD2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2C5" w:themeColor="accent2"/>
          <w:bottom w:val="single" w:sz="8" w:space="0" w:color="FFD2C5" w:themeColor="accent2"/>
        </w:tcBorders>
      </w:tcPr>
    </w:tblStylePr>
    <w:tblStylePr w:type="band1Vert">
      <w:tblPr/>
      <w:tcPr>
        <w:shd w:val="clear" w:color="auto" w:fill="FFF3F0" w:themeFill="accent2" w:themeFillTint="3F"/>
      </w:tcPr>
    </w:tblStylePr>
    <w:tblStylePr w:type="band1Horz">
      <w:tblPr/>
      <w:tcPr>
        <w:shd w:val="clear" w:color="auto" w:fill="FFF3F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C04D" w:themeColor="accent3"/>
        <w:bottom w:val="single" w:sz="8" w:space="0" w:color="EBC04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04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C04D" w:themeColor="accent3"/>
          <w:bottom w:val="single" w:sz="8" w:space="0" w:color="EBC0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04D" w:themeColor="accent3"/>
          <w:bottom w:val="single" w:sz="8" w:space="0" w:color="EBC04D" w:themeColor="accent3"/>
        </w:tcBorders>
      </w:tcPr>
    </w:tblStylePr>
    <w:tblStylePr w:type="band1Vert">
      <w:tblPr/>
      <w:tcPr>
        <w:shd w:val="clear" w:color="auto" w:fill="FAEFD2" w:themeFill="accent3" w:themeFillTint="3F"/>
      </w:tcPr>
    </w:tblStylePr>
    <w:tblStylePr w:type="band1Horz">
      <w:tblPr/>
      <w:tcPr>
        <w:shd w:val="clear" w:color="auto" w:fill="FAEF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54F42" w:themeColor="accent4"/>
        <w:bottom w:val="single" w:sz="8" w:space="0" w:color="354F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4F4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54F42" w:themeColor="accent4"/>
          <w:bottom w:val="single" w:sz="8" w:space="0" w:color="354F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4F42" w:themeColor="accent4"/>
          <w:bottom w:val="single" w:sz="8" w:space="0" w:color="354F42" w:themeColor="accent4"/>
        </w:tcBorders>
      </w:tcPr>
    </w:tblStylePr>
    <w:tblStylePr w:type="band1Vert">
      <w:tblPr/>
      <w:tcPr>
        <w:shd w:val="clear" w:color="auto" w:fill="C6D9D0" w:themeFill="accent4" w:themeFillTint="3F"/>
      </w:tcPr>
    </w:tblStylePr>
    <w:tblStylePr w:type="band1Horz">
      <w:tblPr/>
      <w:tcPr>
        <w:shd w:val="clear" w:color="auto" w:fill="C6D9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9E37" w:themeColor="accent5"/>
        <w:bottom w:val="single" w:sz="8" w:space="0" w:color="9F9E3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9E37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F9E37" w:themeColor="accent5"/>
          <w:bottom w:val="single" w:sz="8" w:space="0" w:color="9F9E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9E37" w:themeColor="accent5"/>
          <w:bottom w:val="single" w:sz="8" w:space="0" w:color="9F9E37" w:themeColor="accent5"/>
        </w:tcBorders>
      </w:tcPr>
    </w:tblStylePr>
    <w:tblStylePr w:type="band1Vert">
      <w:tblPr/>
      <w:tcPr>
        <w:shd w:val="clear" w:color="auto" w:fill="ECEBC8" w:themeFill="accent5" w:themeFillTint="3F"/>
      </w:tcPr>
    </w:tblStylePr>
    <w:tblStylePr w:type="band1Horz">
      <w:tblPr/>
      <w:tcPr>
        <w:shd w:val="clear" w:color="auto" w:fill="ECEB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847A" w:themeColor="accent6"/>
        <w:bottom w:val="single" w:sz="8" w:space="0" w:color="71847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847A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1847A" w:themeColor="accent6"/>
          <w:bottom w:val="single" w:sz="8" w:space="0" w:color="7184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847A" w:themeColor="accent6"/>
          <w:bottom w:val="single" w:sz="8" w:space="0" w:color="71847A" w:themeColor="accent6"/>
        </w:tcBorders>
      </w:tcPr>
    </w:tblStylePr>
    <w:tblStylePr w:type="band1Vert">
      <w:tblPr/>
      <w:tcPr>
        <w:shd w:val="clear" w:color="auto" w:fill="DBE0DE" w:themeFill="accent6" w:themeFillTint="3F"/>
      </w:tcPr>
    </w:tblStylePr>
    <w:tblStylePr w:type="band1Horz">
      <w:tblPr/>
      <w:tcPr>
        <w:shd w:val="clear" w:color="auto" w:fill="DBE0D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9" w:themeColor="accent1"/>
        <w:left w:val="single" w:sz="8" w:space="0" w:color="F47929" w:themeColor="accent1"/>
        <w:bottom w:val="single" w:sz="8" w:space="0" w:color="F47929" w:themeColor="accent1"/>
        <w:right w:val="single" w:sz="8" w:space="0" w:color="F4792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2C5" w:themeColor="accent2"/>
        <w:left w:val="single" w:sz="8" w:space="0" w:color="FFD2C5" w:themeColor="accent2"/>
        <w:bottom w:val="single" w:sz="8" w:space="0" w:color="FFD2C5" w:themeColor="accent2"/>
        <w:right w:val="single" w:sz="8" w:space="0" w:color="FFD2C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2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2C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2C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3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3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04D" w:themeColor="accent3"/>
        <w:left w:val="single" w:sz="8" w:space="0" w:color="EBC04D" w:themeColor="accent3"/>
        <w:bottom w:val="single" w:sz="8" w:space="0" w:color="EBC04D" w:themeColor="accent3"/>
        <w:right w:val="single" w:sz="8" w:space="0" w:color="EBC04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04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04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04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F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F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54F42" w:themeColor="accent4"/>
        <w:left w:val="single" w:sz="8" w:space="0" w:color="354F42" w:themeColor="accent4"/>
        <w:bottom w:val="single" w:sz="8" w:space="0" w:color="354F42" w:themeColor="accent4"/>
        <w:right w:val="single" w:sz="8" w:space="0" w:color="354F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4F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4F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4F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9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D9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9E37" w:themeColor="accent5"/>
        <w:left w:val="single" w:sz="8" w:space="0" w:color="9F9E37" w:themeColor="accent5"/>
        <w:bottom w:val="single" w:sz="8" w:space="0" w:color="9F9E37" w:themeColor="accent5"/>
        <w:right w:val="single" w:sz="8" w:space="0" w:color="9F9E3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9E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9E3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9E3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B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B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847A" w:themeColor="accent6"/>
        <w:left w:val="single" w:sz="8" w:space="0" w:color="71847A" w:themeColor="accent6"/>
        <w:bottom w:val="single" w:sz="8" w:space="0" w:color="71847A" w:themeColor="accent6"/>
        <w:right w:val="single" w:sz="8" w:space="0" w:color="71847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84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847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847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69A5E" w:themeColor="accent1" w:themeTint="BF"/>
        <w:left w:val="single" w:sz="8" w:space="0" w:color="F69A5E" w:themeColor="accent1" w:themeTint="BF"/>
        <w:bottom w:val="single" w:sz="8" w:space="0" w:color="F69A5E" w:themeColor="accent1" w:themeTint="BF"/>
        <w:right w:val="single" w:sz="8" w:space="0" w:color="F69A5E" w:themeColor="accent1" w:themeTint="BF"/>
        <w:insideH w:val="single" w:sz="8" w:space="0" w:color="F69A5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E" w:themeColor="accent1" w:themeTint="BF"/>
          <w:left w:val="single" w:sz="8" w:space="0" w:color="F69A5E" w:themeColor="accent1" w:themeTint="BF"/>
          <w:bottom w:val="single" w:sz="8" w:space="0" w:color="F69A5E" w:themeColor="accent1" w:themeTint="BF"/>
          <w:right w:val="single" w:sz="8" w:space="0" w:color="F69A5E" w:themeColor="accent1" w:themeTint="BF"/>
          <w:insideH w:val="nil"/>
          <w:insideV w:val="nil"/>
        </w:tcBorders>
        <w:shd w:val="clear" w:color="auto" w:fill="F479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E" w:themeColor="accent1" w:themeTint="BF"/>
          <w:left w:val="single" w:sz="8" w:space="0" w:color="F69A5E" w:themeColor="accent1" w:themeTint="BF"/>
          <w:bottom w:val="single" w:sz="8" w:space="0" w:color="F69A5E" w:themeColor="accent1" w:themeTint="BF"/>
          <w:right w:val="single" w:sz="8" w:space="0" w:color="F69A5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DDD3" w:themeColor="accent2" w:themeTint="BF"/>
        <w:left w:val="single" w:sz="8" w:space="0" w:color="FFDDD3" w:themeColor="accent2" w:themeTint="BF"/>
        <w:bottom w:val="single" w:sz="8" w:space="0" w:color="FFDDD3" w:themeColor="accent2" w:themeTint="BF"/>
        <w:right w:val="single" w:sz="8" w:space="0" w:color="FFDDD3" w:themeColor="accent2" w:themeTint="BF"/>
        <w:insideH w:val="single" w:sz="8" w:space="0" w:color="FFDDD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DD3" w:themeColor="accent2" w:themeTint="BF"/>
          <w:left w:val="single" w:sz="8" w:space="0" w:color="FFDDD3" w:themeColor="accent2" w:themeTint="BF"/>
          <w:bottom w:val="single" w:sz="8" w:space="0" w:color="FFDDD3" w:themeColor="accent2" w:themeTint="BF"/>
          <w:right w:val="single" w:sz="8" w:space="0" w:color="FFDDD3" w:themeColor="accent2" w:themeTint="BF"/>
          <w:insideH w:val="nil"/>
          <w:insideV w:val="nil"/>
        </w:tcBorders>
        <w:shd w:val="clear" w:color="auto" w:fill="FFD2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DD3" w:themeColor="accent2" w:themeTint="BF"/>
          <w:left w:val="single" w:sz="8" w:space="0" w:color="FFDDD3" w:themeColor="accent2" w:themeTint="BF"/>
          <w:bottom w:val="single" w:sz="8" w:space="0" w:color="FFDDD3" w:themeColor="accent2" w:themeTint="BF"/>
          <w:right w:val="single" w:sz="8" w:space="0" w:color="FFDDD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3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CF79" w:themeColor="accent3" w:themeTint="BF"/>
        <w:left w:val="single" w:sz="8" w:space="0" w:color="F0CF79" w:themeColor="accent3" w:themeTint="BF"/>
        <w:bottom w:val="single" w:sz="8" w:space="0" w:color="F0CF79" w:themeColor="accent3" w:themeTint="BF"/>
        <w:right w:val="single" w:sz="8" w:space="0" w:color="F0CF79" w:themeColor="accent3" w:themeTint="BF"/>
        <w:insideH w:val="single" w:sz="8" w:space="0" w:color="F0CF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CF79" w:themeColor="accent3" w:themeTint="BF"/>
          <w:left w:val="single" w:sz="8" w:space="0" w:color="F0CF79" w:themeColor="accent3" w:themeTint="BF"/>
          <w:bottom w:val="single" w:sz="8" w:space="0" w:color="F0CF79" w:themeColor="accent3" w:themeTint="BF"/>
          <w:right w:val="single" w:sz="8" w:space="0" w:color="F0CF79" w:themeColor="accent3" w:themeTint="BF"/>
          <w:insideH w:val="nil"/>
          <w:insideV w:val="nil"/>
        </w:tcBorders>
        <w:shd w:val="clear" w:color="auto" w:fill="EBC04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CF79" w:themeColor="accent3" w:themeTint="BF"/>
          <w:left w:val="single" w:sz="8" w:space="0" w:color="F0CF79" w:themeColor="accent3" w:themeTint="BF"/>
          <w:bottom w:val="single" w:sz="8" w:space="0" w:color="F0CF79" w:themeColor="accent3" w:themeTint="BF"/>
          <w:right w:val="single" w:sz="8" w:space="0" w:color="F0CF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F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5B8771" w:themeColor="accent4" w:themeTint="BF"/>
        <w:left w:val="single" w:sz="8" w:space="0" w:color="5B8771" w:themeColor="accent4" w:themeTint="BF"/>
        <w:bottom w:val="single" w:sz="8" w:space="0" w:color="5B8771" w:themeColor="accent4" w:themeTint="BF"/>
        <w:right w:val="single" w:sz="8" w:space="0" w:color="5B8771" w:themeColor="accent4" w:themeTint="BF"/>
        <w:insideH w:val="single" w:sz="8" w:space="0" w:color="5B877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8771" w:themeColor="accent4" w:themeTint="BF"/>
          <w:left w:val="single" w:sz="8" w:space="0" w:color="5B8771" w:themeColor="accent4" w:themeTint="BF"/>
          <w:bottom w:val="single" w:sz="8" w:space="0" w:color="5B8771" w:themeColor="accent4" w:themeTint="BF"/>
          <w:right w:val="single" w:sz="8" w:space="0" w:color="5B8771" w:themeColor="accent4" w:themeTint="BF"/>
          <w:insideH w:val="nil"/>
          <w:insideV w:val="nil"/>
        </w:tcBorders>
        <w:shd w:val="clear" w:color="auto" w:fill="354F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771" w:themeColor="accent4" w:themeTint="BF"/>
          <w:left w:val="single" w:sz="8" w:space="0" w:color="5B8771" w:themeColor="accent4" w:themeTint="BF"/>
          <w:bottom w:val="single" w:sz="8" w:space="0" w:color="5B8771" w:themeColor="accent4" w:themeTint="BF"/>
          <w:right w:val="single" w:sz="8" w:space="0" w:color="5B877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D9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6C45A" w:themeColor="accent5" w:themeTint="BF"/>
        <w:left w:val="single" w:sz="8" w:space="0" w:color="C6C45A" w:themeColor="accent5" w:themeTint="BF"/>
        <w:bottom w:val="single" w:sz="8" w:space="0" w:color="C6C45A" w:themeColor="accent5" w:themeTint="BF"/>
        <w:right w:val="single" w:sz="8" w:space="0" w:color="C6C45A" w:themeColor="accent5" w:themeTint="BF"/>
        <w:insideH w:val="single" w:sz="8" w:space="0" w:color="C6C4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C45A" w:themeColor="accent5" w:themeTint="BF"/>
          <w:left w:val="single" w:sz="8" w:space="0" w:color="C6C45A" w:themeColor="accent5" w:themeTint="BF"/>
          <w:bottom w:val="single" w:sz="8" w:space="0" w:color="C6C45A" w:themeColor="accent5" w:themeTint="BF"/>
          <w:right w:val="single" w:sz="8" w:space="0" w:color="C6C45A" w:themeColor="accent5" w:themeTint="BF"/>
          <w:insideH w:val="nil"/>
          <w:insideV w:val="nil"/>
        </w:tcBorders>
        <w:shd w:val="clear" w:color="auto" w:fill="9F9E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45A" w:themeColor="accent5" w:themeTint="BF"/>
          <w:left w:val="single" w:sz="8" w:space="0" w:color="C6C45A" w:themeColor="accent5" w:themeTint="BF"/>
          <w:bottom w:val="single" w:sz="8" w:space="0" w:color="C6C45A" w:themeColor="accent5" w:themeTint="BF"/>
          <w:right w:val="single" w:sz="8" w:space="0" w:color="C6C4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B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4A39B" w:themeColor="accent6" w:themeTint="BF"/>
        <w:left w:val="single" w:sz="8" w:space="0" w:color="94A39B" w:themeColor="accent6" w:themeTint="BF"/>
        <w:bottom w:val="single" w:sz="8" w:space="0" w:color="94A39B" w:themeColor="accent6" w:themeTint="BF"/>
        <w:right w:val="single" w:sz="8" w:space="0" w:color="94A39B" w:themeColor="accent6" w:themeTint="BF"/>
        <w:insideH w:val="single" w:sz="8" w:space="0" w:color="94A39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A39B" w:themeColor="accent6" w:themeTint="BF"/>
          <w:left w:val="single" w:sz="8" w:space="0" w:color="94A39B" w:themeColor="accent6" w:themeTint="BF"/>
          <w:bottom w:val="single" w:sz="8" w:space="0" w:color="94A39B" w:themeColor="accent6" w:themeTint="BF"/>
          <w:right w:val="single" w:sz="8" w:space="0" w:color="94A39B" w:themeColor="accent6" w:themeTint="BF"/>
          <w:insideH w:val="nil"/>
          <w:insideV w:val="nil"/>
        </w:tcBorders>
        <w:shd w:val="clear" w:color="auto" w:fill="7184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39B" w:themeColor="accent6" w:themeTint="BF"/>
          <w:left w:val="single" w:sz="8" w:space="0" w:color="94A39B" w:themeColor="accent6" w:themeTint="BF"/>
          <w:bottom w:val="single" w:sz="8" w:space="0" w:color="94A39B" w:themeColor="accent6" w:themeTint="BF"/>
          <w:right w:val="single" w:sz="8" w:space="0" w:color="94A39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2C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2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2C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04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04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04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4F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4F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9E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9E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9E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847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84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847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873907" w:themeColor="accent1" w:themeShade="8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873907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4C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itle2">
    <w:name w:val="Subtitle 2"/>
    <w:basedOn w:val="Normal"/>
    <w:link w:val="Subtitle2Char"/>
    <w:semiHidden/>
    <w:qFormat/>
    <w:rsid w:val="004E05BF"/>
    <w:pPr>
      <w:spacing w:after="0" w:line="168" w:lineRule="auto"/>
    </w:pPr>
    <w:rPr>
      <w:rFonts w:ascii="Brush Script MT" w:hAnsi="Brush Script MT"/>
      <w:color w:val="D1E0D9" w:themeColor="accent4" w:themeTint="33"/>
      <w:sz w:val="104"/>
      <w:szCs w:val="104"/>
    </w:rPr>
  </w:style>
  <w:style w:type="character" w:customStyle="1" w:styleId="Subtitle2Char">
    <w:name w:val="Subtitle 2 Char"/>
    <w:basedOn w:val="DefaultParagraphFont"/>
    <w:link w:val="Subtitle2"/>
    <w:semiHidden/>
    <w:rsid w:val="009C25E6"/>
    <w:rPr>
      <w:rFonts w:ascii="Brush Script MT" w:hAnsi="Brush Script MT"/>
      <w:color w:val="D1E0D9" w:themeColor="accent4" w:themeTint="33"/>
      <w:sz w:val="104"/>
      <w:szCs w:val="104"/>
      <w:lang w:val="en-ZA"/>
    </w:rPr>
  </w:style>
  <w:style w:type="paragraph" w:customStyle="1" w:styleId="Style1">
    <w:name w:val="Style1"/>
    <w:basedOn w:val="Normal"/>
    <w:link w:val="Style1Char"/>
    <w:semiHidden/>
    <w:qFormat/>
    <w:rsid w:val="00847AAA"/>
    <w:rPr>
      <w:rFonts w:ascii="Cambria" w:hAnsi="Cambria"/>
      <w:color w:val="9F9E37" w:themeColor="accent5"/>
      <w:sz w:val="36"/>
      <w:szCs w:val="36"/>
      <w:lang w:val="en-ZA"/>
    </w:rPr>
  </w:style>
  <w:style w:type="character" w:customStyle="1" w:styleId="Style1Char">
    <w:name w:val="Style1 Char"/>
    <w:basedOn w:val="DefaultParagraphFont"/>
    <w:link w:val="Style1"/>
    <w:semiHidden/>
    <w:rsid w:val="009C25E6"/>
    <w:rPr>
      <w:rFonts w:ascii="Cambria" w:hAnsi="Cambria"/>
      <w:color w:val="9F9E37" w:themeColor="accent5"/>
      <w:sz w:val="36"/>
      <w:szCs w:val="36"/>
      <w:lang w:val="en-ZA"/>
    </w:rPr>
  </w:style>
  <w:style w:type="character" w:customStyle="1" w:styleId="NoSpacingChar">
    <w:name w:val="No Spacing Char"/>
    <w:basedOn w:val="DefaultParagraphFont"/>
    <w:link w:val="NoSpacing"/>
    <w:uiPriority w:val="1"/>
    <w:rsid w:val="00ED2BC7"/>
    <w:rPr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9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Floral%20thank%20you%20card.dotx" TargetMode="External"/></Relationships>
</file>

<file path=word/theme/theme1.xml><?xml version="1.0" encoding="utf-8"?>
<a:theme xmlns:a="http://schemas.openxmlformats.org/drawingml/2006/main" name="Office Theme">
  <a:themeElements>
    <a:clrScheme name="Cards - Thank You Flow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47929"/>
      </a:accent1>
      <a:accent2>
        <a:srgbClr val="FFD2C5"/>
      </a:accent2>
      <a:accent3>
        <a:srgbClr val="EBC04D"/>
      </a:accent3>
      <a:accent4>
        <a:srgbClr val="354F42"/>
      </a:accent4>
      <a:accent5>
        <a:srgbClr val="9F9E37"/>
      </a:accent5>
      <a:accent6>
        <a:srgbClr val="71847A"/>
      </a:accent6>
      <a:hlink>
        <a:srgbClr val="F47929"/>
      </a:hlink>
      <a:folHlink>
        <a:srgbClr val="F47929"/>
      </a:folHlink>
    </a:clrScheme>
    <a:fontScheme name="Custom 30">
      <a:majorFont>
        <a:latin typeface="Times New Roman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D8C6F6-9AE5-4C46-9E61-5797532067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B5D58FA-19B8-423F-A170-6DA190DEFD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09AB12-26E7-4939-96B8-06217F4A4A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051707-F705-4F93-8B16-A2CE9B829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Floral thank you card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</dc:title>
  <dc:creator>MyExcelOnline</dc:creator>
  <cp:keywords/>
  <cp:lastModifiedBy/>
  <cp:revision>1</cp:revision>
  <dcterms:created xsi:type="dcterms:W3CDTF">2022-02-06T18:43:00Z</dcterms:created>
  <dcterms:modified xsi:type="dcterms:W3CDTF">2022-02-06T18:49:00Z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