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6FC3D" w14:textId="4B1B11ED" w:rsidR="00972FB5" w:rsidRDefault="00972FB5" w:rsidP="00972FB5">
      <w:pPr>
        <w:tabs>
          <w:tab w:val="left" w:pos="4470"/>
        </w:tabs>
      </w:pPr>
      <w:sdt>
        <w:sdtPr>
          <w:id w:val="-250200896"/>
          <w:docPartObj>
            <w:docPartGallery w:val="Cover Pages"/>
            <w:docPartUnique/>
          </w:docPartObj>
        </w:sdtPr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89EA72C" wp14:editId="59801CD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71717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617"/>
                                  <w:gridCol w:w="3586"/>
                                </w:tblGrid>
                                <w:tr w:rsidR="00972FB5" w14:paraId="57CD667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8425FB7" w14:textId="77777777" w:rsidR="00972FB5" w:rsidRDefault="00972FB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E21122E" wp14:editId="25C32483">
                                            <wp:extent cx="3065006" cy="3831336"/>
                                            <wp:effectExtent l="0" t="0" r="2540" b="0"/>
                                            <wp:docPr id="139" name="Picture 139" descr="A picture of a winding road and trees" title="Roa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1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655EB490" w14:textId="77777777" w:rsidR="00972FB5" w:rsidRDefault="00972FB5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[Document title]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D41E448" w14:textId="77777777" w:rsidR="00972FB5" w:rsidRDefault="00972FB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[Document subtitle]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3DF948B" w14:textId="77777777" w:rsidR="00972FB5" w:rsidRDefault="00972FB5">
                                      <w:pPr>
                                        <w:pStyle w:val="NoSpacing"/>
                                        <w:rPr>
                                          <w:caps/>
                                          <w:color w:val="71717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717171" w:themeColor="accent2"/>
                                          <w:sz w:val="26"/>
                                          <w:szCs w:val="26"/>
                                        </w:rPr>
                                        <w:t>Abstract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1352720A" w14:textId="77777777" w:rsidR="00972FB5" w:rsidRDefault="00972FB5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[Draw your reader in with an engaging abstract. It is typically a short summary of the document. When you’re ready to add your content, just click here and start typing.]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71717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5CED9F6E" w14:textId="2B9160F4" w:rsidR="00972FB5" w:rsidRDefault="002E1A5A">
                                          <w:pPr>
                                            <w:pStyle w:val="NoSpacing"/>
                                            <w:rPr>
                                              <w:color w:val="71717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71717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230A28D6" w14:textId="77777777" w:rsidR="00972FB5" w:rsidRDefault="00972FB5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>[Course title]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7DE0E36E" w14:textId="77777777" w:rsidR="00972FB5" w:rsidRDefault="00972FB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89EA72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71717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617"/>
                            <w:gridCol w:w="3586"/>
                          </w:tblGrid>
                          <w:tr w:rsidR="00972FB5" w14:paraId="57CD667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8425FB7" w14:textId="77777777" w:rsidR="00972FB5" w:rsidRDefault="00972FB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E21122E" wp14:editId="25C32483">
                                      <wp:extent cx="3065006" cy="3831336"/>
                                      <wp:effectExtent l="0" t="0" r="2540" b="0"/>
                                      <wp:docPr id="139" name="Picture 139" descr="A picture of a winding road and trees" title="Ro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55EB490" w14:textId="77777777" w:rsidR="00972FB5" w:rsidRDefault="00972FB5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[Document title]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D41E448" w14:textId="77777777" w:rsidR="00972FB5" w:rsidRDefault="00972FB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[Document subtitle]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3DF948B" w14:textId="77777777" w:rsidR="00972FB5" w:rsidRDefault="00972FB5">
                                <w:pPr>
                                  <w:pStyle w:val="NoSpacing"/>
                                  <w:rPr>
                                    <w:caps/>
                                    <w:color w:val="71717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717171" w:themeColor="accent2"/>
                                    <w:sz w:val="26"/>
                                    <w:szCs w:val="26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1352720A" w14:textId="77777777" w:rsidR="00972FB5" w:rsidRDefault="00972FB5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[Draw your reader in with an engaging abstract. It is typically a short summary of the document. When you’re ready to add your content, just click here and start typing.]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71717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CED9F6E" w14:textId="2B9160F4" w:rsidR="00972FB5" w:rsidRDefault="002E1A5A">
                                    <w:pPr>
                                      <w:pStyle w:val="NoSpacing"/>
                                      <w:rPr>
                                        <w:color w:val="71717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71717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230A28D6" w14:textId="77777777" w:rsidR="00972FB5" w:rsidRDefault="00972FB5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>[Course title]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7DE0E36E" w14:textId="77777777" w:rsidR="00972FB5" w:rsidRDefault="00972FB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sdtContent>
      </w:sdt>
      <w:r>
        <w:tab/>
      </w:r>
    </w:p>
    <w:p w14:paraId="2FAB7146" w14:textId="77777777" w:rsidR="00972FB5" w:rsidRDefault="00972FB5"/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Layout table"/>
      </w:tblPr>
      <w:tblGrid>
        <w:gridCol w:w="4235"/>
        <w:gridCol w:w="1615"/>
        <w:gridCol w:w="2885"/>
      </w:tblGrid>
      <w:tr w:rsidR="005C5B70" w14:paraId="0C750782" w14:textId="77777777" w:rsidTr="00972FB5">
        <w:trPr>
          <w:trHeight w:val="140"/>
        </w:trPr>
        <w:sdt>
          <w:sdtPr>
            <w:id w:val="-1423022056"/>
            <w:placeholder>
              <w:docPart w:val="6044D1B20B074E98ADC76D5D3D98B3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3F9684E4" w14:textId="77777777" w:rsidR="005C5B70" w:rsidRPr="00585693" w:rsidRDefault="00B00E08" w:rsidP="00585693">
                <w:pPr>
                  <w:pStyle w:val="PropertyName"/>
                </w:pPr>
                <w:r w:rsidRPr="000960E0">
                  <w:t>Click to enter PROPERTY NAME</w:t>
                </w:r>
              </w:p>
            </w:tc>
          </w:sdtContent>
        </w:sdt>
      </w:tr>
      <w:tr w:rsidR="005C5B70" w14:paraId="6F26BDDD" w14:textId="77777777" w:rsidTr="00972FB5">
        <w:trPr>
          <w:gridAfter w:val="1"/>
          <w:wAfter w:w="2885" w:type="dxa"/>
          <w:trHeight w:val="5283"/>
        </w:trPr>
        <w:sdt>
          <w:sdtPr>
            <w:id w:val="-1713879060"/>
            <w:placeholder>
              <w:docPart w:val="FEDA8151B5C04F35AAB6C72125A569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00ADB031" w14:textId="77777777" w:rsidR="00B00E08" w:rsidRPr="00B00E08" w:rsidRDefault="00B00E08" w:rsidP="00B00E08">
                <w:pPr>
                  <w:pStyle w:val="Title"/>
                </w:pPr>
                <w:r w:rsidRPr="00B00E08">
                  <w:t>EVENT</w:t>
                </w:r>
              </w:p>
              <w:p w14:paraId="224CF07D" w14:textId="77777777" w:rsidR="00B00E08" w:rsidRPr="00B00E08" w:rsidRDefault="00B00E08" w:rsidP="00B00E08">
                <w:pPr>
                  <w:pStyle w:val="Title"/>
                </w:pPr>
                <w:r w:rsidRPr="00B00E08">
                  <w:t>NAME</w:t>
                </w:r>
              </w:p>
              <w:p w14:paraId="7CB2B716" w14:textId="77777777" w:rsidR="005C5B70" w:rsidRPr="00BD1B4D" w:rsidRDefault="00B00E08" w:rsidP="00B00E08">
                <w:pPr>
                  <w:pStyle w:val="Title"/>
                </w:pPr>
                <w:r w:rsidRPr="00B00E08">
                  <w:t>HERE</w:t>
                </w:r>
              </w:p>
            </w:tc>
          </w:sdtContent>
        </w:sdt>
      </w:tr>
      <w:tr w:rsidR="005C5B70" w14:paraId="336AADA0" w14:textId="77777777" w:rsidTr="00972FB5">
        <w:trPr>
          <w:gridAfter w:val="1"/>
          <w:wAfter w:w="2885" w:type="dxa"/>
          <w:trHeight w:val="1152"/>
        </w:trPr>
        <w:sdt>
          <w:sdtPr>
            <w:id w:val="-1384316094"/>
            <w:placeholder>
              <w:docPart w:val="265301ED15A64D008546B43E297007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3C4EBB0D" w14:textId="77777777" w:rsidR="005C5B70" w:rsidRPr="00BD1B4D" w:rsidRDefault="00B00E08" w:rsidP="00FB27F1">
                <w:pPr>
                  <w:pStyle w:val="Subtitle"/>
                </w:pPr>
                <w:r w:rsidRPr="00B00E08">
                  <w:t xml:space="preserve">SUB HEADING </w:t>
                </w:r>
                <w:r w:rsidRPr="00B00E08">
                  <w:br/>
                  <w:t>Goes HERE</w:t>
                </w:r>
              </w:p>
            </w:tc>
          </w:sdtContent>
        </w:sdt>
      </w:tr>
      <w:tr w:rsidR="005C5B70" w14:paraId="22623146" w14:textId="77777777" w:rsidTr="00972FB5">
        <w:trPr>
          <w:gridAfter w:val="1"/>
          <w:wAfter w:w="2885" w:type="dxa"/>
          <w:trHeight w:val="3132"/>
        </w:trPr>
        <w:sdt>
          <w:sdtPr>
            <w:id w:val="-636650607"/>
            <w:placeholder>
              <w:docPart w:val="5AB3514B7A4D4BE2BCA188356370FA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1E93AD0B" w14:textId="77777777" w:rsidR="005C5B70" w:rsidRPr="00B00E08" w:rsidRDefault="00B00E08" w:rsidP="00FB27F1">
                <w:pPr>
                  <w:rPr>
                    <w:color w:val="595959"/>
                    <w:lang w:val="en"/>
                  </w:rPr>
                </w:pPr>
                <w:r w:rsidRPr="00B00E08">
                  <w:t>To replace any placeholder text (such as this), just click it and start typing.  Double click in header to replace images/objects.</w:t>
                </w:r>
              </w:p>
            </w:tc>
          </w:sdtContent>
        </w:sdt>
      </w:tr>
      <w:tr w:rsidR="00A737E7" w:rsidRPr="00585693" w14:paraId="4A7CBCB8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2C091FB3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7511E4A0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5C5B70" w14:paraId="6616D98F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B7951B094B9748789A672486BD367E3D"/>
              </w:placeholder>
              <w:temporary/>
              <w:showingPlcHdr/>
              <w15:appearance w15:val="hidden"/>
            </w:sdtPr>
            <w:sdtEndPr/>
            <w:sdtContent>
              <w:p w14:paraId="2E60BC95" w14:textId="77777777" w:rsidR="005C5B70" w:rsidRDefault="00A5067B" w:rsidP="00FB27F1">
                <w:pPr>
                  <w:pStyle w:val="Date"/>
                </w:pPr>
                <w:r>
                  <w:t>mmm</w:t>
                </w:r>
                <w:r w:rsidR="00B00E08" w:rsidRPr="00B00E08">
                  <w:t xml:space="preserve">. </w:t>
                </w:r>
                <w:r>
                  <w:t>dd</w:t>
                </w:r>
                <w:r w:rsidR="00B00E08" w:rsidRPr="00B00E08">
                  <w:t xml:space="preserve">. </w:t>
                </w:r>
                <w:r>
                  <w:t>yyyy</w:t>
                </w:r>
              </w:p>
            </w:sdtContent>
          </w:sdt>
          <w:sdt>
            <w:sdtPr>
              <w:id w:val="1011886957"/>
              <w:placeholder>
                <w:docPart w:val="33314A3E1AB942FC8A674F1AA9AF756B"/>
              </w:placeholder>
              <w:temporary/>
              <w:showingPlcHdr/>
              <w15:appearance w15:val="hidden"/>
            </w:sdtPr>
            <w:sdtEndPr/>
            <w:sdtContent>
              <w:p w14:paraId="502F5C85" w14:textId="77777777" w:rsidR="00B00E08" w:rsidRPr="0063602E" w:rsidRDefault="00B00E08" w:rsidP="00B00E08">
                <w:pPr>
                  <w:pStyle w:val="Time"/>
                </w:pPr>
                <w:r w:rsidRPr="00B00E08">
                  <w:t>11.00 am /4.00 pm</w:t>
                </w:r>
              </w:p>
            </w:sdtContent>
          </w:sdt>
          <w:sdt>
            <w:sdtPr>
              <w:id w:val="1266346563"/>
              <w:placeholder>
                <w:docPart w:val="9B9A92AFCC76416E8235A1AABB8B8319"/>
              </w:placeholder>
              <w:temporary/>
              <w:showingPlcHdr/>
              <w15:appearance w15:val="hidden"/>
            </w:sdtPr>
            <w:sdtEndPr/>
            <w:sdtContent>
              <w:p w14:paraId="43FD4397" w14:textId="77777777" w:rsidR="005C5B70" w:rsidRDefault="00B00E08" w:rsidP="00FB27F1">
                <w:pPr>
                  <w:pStyle w:val="Location"/>
                </w:pPr>
                <w:r w:rsidRPr="00B00E08">
                  <w:t>Address comes here</w:t>
                </w:r>
              </w:p>
            </w:sdtContent>
          </w:sdt>
        </w:tc>
      </w:tr>
      <w:tr w:rsidR="00A737E7" w:rsidRPr="00585693" w14:paraId="3075495E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15A53DC2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7F3F0A26" w14:textId="77777777" w:rsidR="00A737E7" w:rsidRPr="00585693" w:rsidRDefault="00A737E7" w:rsidP="00585693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</w:tbl>
    <w:p w14:paraId="1E8C74D7" w14:textId="77777777" w:rsidR="000F7FB9" w:rsidRDefault="000F7FB9"/>
    <w:p w14:paraId="0D6B1FD8" w14:textId="77777777" w:rsidR="002A068F" w:rsidRPr="00BF6F61" w:rsidRDefault="002A068F" w:rsidP="00D61D5D">
      <w:pPr>
        <w:pStyle w:val="NoSpacing"/>
        <w:ind w:left="0"/>
        <w:rPr>
          <w:sz w:val="2"/>
          <w:szCs w:val="2"/>
        </w:rPr>
      </w:pPr>
    </w:p>
    <w:sectPr w:rsidR="002A068F" w:rsidRPr="00BF6F61" w:rsidSect="00972FB5">
      <w:headerReference w:type="default" r:id="rId12"/>
      <w:footerReference w:type="default" r:id="rId13"/>
      <w:pgSz w:w="12240" w:h="15840" w:code="1"/>
      <w:pgMar w:top="180" w:right="720" w:bottom="0" w:left="720" w:header="0" w:footer="432" w:gutter="0"/>
      <w:pgNumType w:start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A5861" w14:textId="77777777" w:rsidR="0071226C" w:rsidRDefault="0071226C" w:rsidP="00585693">
      <w:r>
        <w:separator/>
      </w:r>
    </w:p>
  </w:endnote>
  <w:endnote w:type="continuationSeparator" w:id="0">
    <w:p w14:paraId="21373E51" w14:textId="77777777" w:rsidR="0071226C" w:rsidRDefault="0071226C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2FE81" w14:textId="35DC6018" w:rsidR="009124DD" w:rsidRPr="00972FB5" w:rsidRDefault="00972FB5" w:rsidP="00972FB5">
    <w:pPr>
      <w:pStyle w:val="ContactInfo"/>
      <w:rPr>
        <w:color w:val="595959"/>
      </w:rPr>
    </w:pPr>
    <w:sdt>
      <w:sdtPr>
        <w:rPr>
          <w:color w:val="595959"/>
        </w:rPr>
        <w:id w:val="-1323043832"/>
        <w:temporary/>
        <w:showingPlcHdr/>
        <w15:appearance w15:val="hidden"/>
      </w:sdtPr>
      <w:sdtContent>
        <w:r w:rsidRPr="00113597">
          <w:rPr>
            <w:color w:val="595959"/>
          </w:rPr>
          <w:t>DOUBLE CLICK IN FOOTER TO UPDATE WEBSITE AND CONTACT DETAILS</w:t>
        </w:r>
      </w:sdtContent>
    </w:sdt>
    <w:r>
      <w:rPr>
        <w:noProof/>
      </w:rPr>
      <w:drawing>
        <wp:anchor distT="0" distB="0" distL="114300" distR="114300" simplePos="0" relativeHeight="251663360" behindDoc="0" locked="0" layoutInCell="1" allowOverlap="1" wp14:anchorId="36B27060" wp14:editId="768DD3E9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6295390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2" descr="Hou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A0784F6" wp14:editId="4D8499D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16" name="Group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17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064C3" w14:textId="77777777" w:rsidR="00972FB5" w:rsidRDefault="00972FB5" w:rsidP="00972FB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3A0784F6" id="Group 16" o:spid="_x0000_s1036" alt="&quot;&quot;" style="position:absolute;left:0;text-align:left;margin-left:0;margin-top:0;width:624.95pt;height:797.3pt;z-index:-251654144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">
              <v:rect id="Image 3" o:spid="_x0000_s1037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" stroked="f" strokeweight="1pt">
                <v:fill r:id="rId6" o:title="Background house image 3" recolor="t" rotate="t" type="frame"/>
              </v:rect>
              <v:rect id="Image 1" o:spid="_x0000_s1038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" stroked="f" strokeweight="1pt">
                <v:fill r:id="rId7" o:title="Background house image 1" recolor="t" rotate="t" type="frame"/>
              </v:rect>
              <v:rect id="Rectangle 32" o:spid="_x0000_s1039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40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" strokecolor="white" strokeweight="3pt"/>
              <v:rect id="Image 2" o:spid="_x0000_s1041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" stroked="f" strokeweight="1pt">
                <v:fill r:id="rId8" o:title="Background house image 2" recolor="t" rotate="t" type="frame"/>
                <v:textbox>
                  <w:txbxContent>
                    <w:p w14:paraId="796064C3" w14:textId="77777777" w:rsidR="00972FB5" w:rsidRDefault="00972FB5" w:rsidP="00972FB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42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43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" fillcolor="#ffc000 [3204]" stroked="f"/>
              <v:shape id="AutoShape 54" o:spid="_x0000_s1044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" strokecolor="white" strokeweight="3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2C8B7" w14:textId="77777777" w:rsidR="0071226C" w:rsidRDefault="0071226C" w:rsidP="00585693">
      <w:r>
        <w:separator/>
      </w:r>
    </w:p>
  </w:footnote>
  <w:footnote w:type="continuationSeparator" w:id="0">
    <w:p w14:paraId="6CA0E12E" w14:textId="77777777" w:rsidR="0071226C" w:rsidRDefault="0071226C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B5753" w14:textId="77777777" w:rsidR="00972FB5" w:rsidRDefault="00972FB5" w:rsidP="00972FB5">
    <w:pPr>
      <w:pStyle w:val="ContactInfo"/>
      <w:tabs>
        <w:tab w:val="left" w:pos="186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1E1B74A" wp14:editId="1B4144D6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6295390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2" descr="Hous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1FA8D00" wp14:editId="740008D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age 3" descr="Background house image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age 1" descr="Background house image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Shape 53" descr="Header line separtor.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age 2" descr="Background house image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99FFD" w14:textId="77777777" w:rsidR="00972FB5" w:rsidRDefault="00972FB5" w:rsidP="00972FB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54" descr="Footer Separator" title="Separator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6659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31FA8D00" id="Group 4" o:spid="_x0000_s1027" alt="&quot;&quot;" style="position:absolute;left:0;text-align:left;margin-left:0;margin-top:0;width:624.95pt;height:797.3pt;z-index:-251657216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">
              <v:rect id="Image 3" o:spid="_x0000_s1028" alt="Background house image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6" o:title="Background house image 3" recolor="t" rotate="t" type="frame"/>
              </v:rect>
              <v:rect id="Image 1" o:spid="_x0000_s1029" alt="Background house image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7" o:title="Background house image 1" recolor="t" rotate="t" type="frame"/>
              </v:rect>
              <v:rect id="Rectangle 32" o:spid="_x0000_s1030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31" type="#_x0000_t32" alt="Header line separtor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age 2" o:spid="_x0000_s1032" alt="Background house image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8" o:title="Background house image 2" recolor="t" rotate="t" type="frame"/>
                <v:textbox>
                  <w:txbxContent>
                    <w:p w14:paraId="0C899FFD" w14:textId="77777777" w:rsidR="00972FB5" w:rsidRDefault="00972FB5" w:rsidP="00972FB5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33" type="#_x0000_t67" alt="Decorative arrow for icon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tangle 33" o:spid="_x0000_s1034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Shape 54" o:spid="_x0000_s1035" type="#_x0000_t32" alt="Footer Separator" style="position:absolute;left:5448;top:9665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  <w:r>
      <w:tab/>
    </w:r>
  </w:p>
  <w:p w14:paraId="169AA5AC" w14:textId="77777777" w:rsidR="00972FB5" w:rsidRDefault="00972F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FB5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2E1A5A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26C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72FB5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,black,#6bc49d"/>
    </o:shapedefaults>
    <o:shapelayout v:ext="edit">
      <o:idmap v:ext="edit" data="2"/>
    </o:shapelayout>
  </w:shapeDefaults>
  <w:decimalSymbol w:val="."/>
  <w:listSeparator w:val=","/>
  <w14:docId w14:val="2564930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67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C0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C0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link w:val="NoSpacingChar"/>
    <w:uiPriority w:val="1"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character" w:customStyle="1" w:styleId="NoSpacingChar">
    <w:name w:val="No Spacing Char"/>
    <w:basedOn w:val="DefaultParagraphFont"/>
    <w:link w:val="NoSpacing"/>
    <w:uiPriority w:val="1"/>
    <w:rsid w:val="00972FB5"/>
    <w:rPr>
      <w:color w:val="57211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Open%20hous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44D1B20B074E98ADC76D5D3D98B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84A90-6B0D-438E-A3C6-CF1C8949FB11}"/>
      </w:docPartPr>
      <w:docPartBody>
        <w:p w:rsidR="00000000" w:rsidRDefault="001B34EF">
          <w:pPr>
            <w:pStyle w:val="6044D1B20B074E98ADC76D5D3D98B352"/>
          </w:pPr>
          <w:r w:rsidRPr="000960E0">
            <w:t>Click to enter PROPERTY NAME</w:t>
          </w:r>
        </w:p>
      </w:docPartBody>
    </w:docPart>
    <w:docPart>
      <w:docPartPr>
        <w:name w:val="FEDA8151B5C04F35AAB6C72125A56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C5F9F-F88A-4A20-AC3D-6F4D3938E389}"/>
      </w:docPartPr>
      <w:docPartBody>
        <w:p w:rsidR="00AB0652" w:rsidRPr="00B00E08" w:rsidRDefault="001B34EF" w:rsidP="00B00E08">
          <w:pPr>
            <w:pStyle w:val="Title"/>
          </w:pPr>
          <w:r w:rsidRPr="00B00E08">
            <w:t>EVENT</w:t>
          </w:r>
        </w:p>
        <w:p w:rsidR="00AB0652" w:rsidRPr="00B00E08" w:rsidRDefault="001B34EF" w:rsidP="00B00E08">
          <w:pPr>
            <w:pStyle w:val="Title"/>
          </w:pPr>
          <w:r w:rsidRPr="00B00E08">
            <w:t>NAME</w:t>
          </w:r>
        </w:p>
        <w:p w:rsidR="00000000" w:rsidRDefault="001B34EF">
          <w:pPr>
            <w:pStyle w:val="FEDA8151B5C04F35AAB6C72125A569AC"/>
          </w:pPr>
          <w:r w:rsidRPr="00B00E08">
            <w:t>HERE</w:t>
          </w:r>
        </w:p>
      </w:docPartBody>
    </w:docPart>
    <w:docPart>
      <w:docPartPr>
        <w:name w:val="265301ED15A64D008546B43E29700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4DB51-F0FC-4288-8BA6-F99322EEC569}"/>
      </w:docPartPr>
      <w:docPartBody>
        <w:p w:rsidR="00000000" w:rsidRDefault="001B34EF">
          <w:pPr>
            <w:pStyle w:val="265301ED15A64D008546B43E297007BD"/>
          </w:pPr>
          <w:r w:rsidRPr="00B00E08">
            <w:t xml:space="preserve">SUB HEADING </w:t>
          </w:r>
          <w:r w:rsidRPr="00B00E08">
            <w:br/>
            <w:t>Goes HERE</w:t>
          </w:r>
        </w:p>
      </w:docPartBody>
    </w:docPart>
    <w:docPart>
      <w:docPartPr>
        <w:name w:val="5AB3514B7A4D4BE2BCA188356370F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739EB-E2BE-4675-97CF-6C91B197F35A}"/>
      </w:docPartPr>
      <w:docPartBody>
        <w:p w:rsidR="00000000" w:rsidRDefault="001B34EF">
          <w:pPr>
            <w:pStyle w:val="5AB3514B7A4D4BE2BCA188356370FA21"/>
          </w:pPr>
          <w:r w:rsidRPr="00B00E08">
            <w:t>To replace any placeholder text (such as this), just click it and start typing.  Double click in header to replace images/objects.</w:t>
          </w:r>
        </w:p>
      </w:docPartBody>
    </w:docPart>
    <w:docPart>
      <w:docPartPr>
        <w:name w:val="B7951B094B9748789A672486BD367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6576D-152E-4243-9FF2-8BBF976E3C17}"/>
      </w:docPartPr>
      <w:docPartBody>
        <w:p w:rsidR="00000000" w:rsidRDefault="001B34EF">
          <w:pPr>
            <w:pStyle w:val="B7951B094B9748789A672486BD367E3D"/>
          </w:pPr>
          <w:r>
            <w:t>mmm</w:t>
          </w:r>
          <w:r w:rsidRPr="00B00E08">
            <w:t xml:space="preserve">. </w:t>
          </w:r>
          <w:r>
            <w:t>dd</w:t>
          </w:r>
          <w:r w:rsidRPr="00B00E08">
            <w:t xml:space="preserve">. </w:t>
          </w:r>
          <w:r>
            <w:t>yyyy</w:t>
          </w:r>
        </w:p>
      </w:docPartBody>
    </w:docPart>
    <w:docPart>
      <w:docPartPr>
        <w:name w:val="33314A3E1AB942FC8A674F1AA9AF7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452E9-3783-4BF2-B124-99E56F5C79DC}"/>
      </w:docPartPr>
      <w:docPartBody>
        <w:p w:rsidR="00000000" w:rsidRDefault="001B34EF">
          <w:pPr>
            <w:pStyle w:val="33314A3E1AB942FC8A674F1AA9AF756B"/>
          </w:pPr>
          <w:r w:rsidRPr="00B00E08">
            <w:t>11.00 am /4.00 pm</w:t>
          </w:r>
        </w:p>
      </w:docPartBody>
    </w:docPart>
    <w:docPart>
      <w:docPartPr>
        <w:name w:val="9B9A92AFCC76416E8235A1AABB8B8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B89CC-72CB-4D1E-8B95-CF7A984EF28E}"/>
      </w:docPartPr>
      <w:docPartBody>
        <w:p w:rsidR="00000000" w:rsidRDefault="001B34EF">
          <w:pPr>
            <w:pStyle w:val="9B9A92AFCC76416E8235A1AABB8B8319"/>
          </w:pPr>
          <w:r w:rsidRPr="00B00E08">
            <w:t>Address comes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EF"/>
    <w:rsid w:val="001B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044D1B20B074E98ADC76D5D3D98B352">
    <w:name w:val="6044D1B20B074E98ADC76D5D3D98B352"/>
  </w:style>
  <w:style w:type="paragraph" w:styleId="Title">
    <w:name w:val="Title"/>
    <w:basedOn w:val="Normal"/>
    <w:link w:val="TitleChar"/>
    <w:uiPriority w:val="1"/>
    <w:qFormat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caps/>
      <w:color w:val="4472C4" w:themeColor="accent1"/>
      <w:sz w:val="160"/>
      <w:szCs w:val="160"/>
      <w:lang w:eastAsia="en-IN"/>
    </w:rPr>
  </w:style>
  <w:style w:type="paragraph" w:customStyle="1" w:styleId="FEDA8151B5C04F35AAB6C72125A569AC">
    <w:name w:val="FEDA8151B5C04F35AAB6C72125A569AC"/>
  </w:style>
  <w:style w:type="paragraph" w:customStyle="1" w:styleId="265301ED15A64D008546B43E297007BD">
    <w:name w:val="265301ED15A64D008546B43E297007BD"/>
  </w:style>
  <w:style w:type="paragraph" w:customStyle="1" w:styleId="5AB3514B7A4D4BE2BCA188356370FA21">
    <w:name w:val="5AB3514B7A4D4BE2BCA188356370FA21"/>
  </w:style>
  <w:style w:type="paragraph" w:customStyle="1" w:styleId="B7951B094B9748789A672486BD367E3D">
    <w:name w:val="B7951B094B9748789A672486BD367E3D"/>
  </w:style>
  <w:style w:type="paragraph" w:customStyle="1" w:styleId="33314A3E1AB942FC8A674F1AA9AF756B">
    <w:name w:val="33314A3E1AB942FC8A674F1AA9AF756B"/>
  </w:style>
  <w:style w:type="paragraph" w:customStyle="1" w:styleId="9B9A92AFCC76416E8235A1AABB8B8319">
    <w:name w:val="9B9A92AFCC76416E8235A1AABB8B83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42CFAA0-720D-4A48-BCAB-5B048D4436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</Template>
  <TotalTime>0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MyExcelOnline</dc:creator>
  <cp:keywords/>
  <dc:description/>
  <cp:lastModifiedBy/>
  <cp:revision>1</cp:revision>
  <dcterms:created xsi:type="dcterms:W3CDTF">2022-02-13T11:26:00Z</dcterms:created>
  <dcterms:modified xsi:type="dcterms:W3CDTF">2022-02-13T11:32:00Z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