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248645273"/>
        <w:docPartObj>
          <w:docPartGallery w:val="Cover Pages"/>
          <w:docPartUnique/>
        </w:docPartObj>
      </w:sdtPr>
      <w:sdtContent>
        <w:p w14:paraId="20ED969D" w14:textId="0B2D0FF7" w:rsidR="00C7594E" w:rsidRDefault="00C7594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11A47C2" wp14:editId="083F90C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3D246A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963"/>
                                  <w:gridCol w:w="2977"/>
                                </w:tblGrid>
                                <w:tr w:rsidR="00C7594E" w14:paraId="218750B6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0EBE62D3" w14:textId="27178909" w:rsidR="00C7594E" w:rsidRDefault="00867085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46ABC45C" wp14:editId="271ABEFE">
                                            <wp:extent cx="3199237" cy="4162567"/>
                                            <wp:effectExtent l="0" t="0" r="1270" b="9525"/>
                                            <wp:docPr id="2" name="Picture 2" descr="Music flyer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 descr="Music flyer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201308" cy="416526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b/>
                                          <w:bCs/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38E20022" w14:textId="40919F43" w:rsidR="00C7594E" w:rsidRPr="00C7594E" w:rsidRDefault="00C7594E">
                                          <w:pPr>
                                            <w:pStyle w:val="NoSpacing"/>
                                            <w:spacing w:line="312" w:lineRule="auto"/>
                                            <w:rPr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C7594E">
                                            <w:rPr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music flyer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512BFD21" w14:textId="2DC1A3B6" w:rsidR="00C7594E" w:rsidRDefault="00C7594E">
                                          <w:p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22043F33" w14:textId="122BE864" w:rsidR="00C7594E" w:rsidRPr="00C7594E" w:rsidRDefault="00C7594E" w:rsidP="00C7594E">
                                      <w:pPr>
                                        <w:jc w:val="left"/>
                                        <w:rPr>
                                          <w:rFonts w:ascii="Constantia" w:eastAsia="Times New Roman" w:hAnsi="Constantia"/>
                                          <w:caps/>
                                          <w:color w:val="3D246A" w:themeColor="accent2"/>
                                        </w:rPr>
                                      </w:pPr>
                                      <w:r w:rsidRPr="00C7594E">
                                        <w:rPr>
                                          <w:rFonts w:ascii="Constantia" w:eastAsia="Times New Roman" w:hAnsi="Constantia"/>
                                          <w:color w:val="3D246A" w:themeColor="accent2"/>
                                        </w:rPr>
                                        <w:t xml:space="preserve">Learn More </w:t>
                                      </w:r>
                                      <w:proofErr w:type="gramStart"/>
                                      <w:r w:rsidRPr="00C7594E">
                                        <w:rPr>
                                          <w:rFonts w:ascii="Constantia" w:eastAsia="Times New Roman" w:hAnsi="Constantia"/>
                                          <w:color w:val="3D246A" w:themeColor="accent2"/>
                                        </w:rPr>
                                        <w:t>From</w:t>
                                      </w:r>
                                      <w:proofErr w:type="gramEnd"/>
                                      <w:r w:rsidRPr="00C7594E">
                                        <w:rPr>
                                          <w:rFonts w:ascii="Constantia" w:eastAsia="Times New Roman" w:hAnsi="Constantia"/>
                                          <w:color w:val="3D246A" w:themeColor="accent2"/>
                                        </w:rPr>
                                        <w:t xml:space="preserve"> Our Free Excel and Office Resources:</w:t>
                                      </w:r>
                                    </w:p>
                                    <w:p w14:paraId="17F94BDD" w14:textId="77777777" w:rsidR="00C7594E" w:rsidRPr="00C7594E" w:rsidRDefault="00C7594E" w:rsidP="00C7594E">
                                      <w:pPr>
                                        <w:numPr>
                                          <w:ilvl w:val="0"/>
                                          <w:numId w:val="14"/>
                                        </w:numPr>
                                        <w:spacing w:after="160" w:line="259" w:lineRule="auto"/>
                                        <w:ind w:right="0"/>
                                        <w:contextualSpacing/>
                                        <w:jc w:val="left"/>
                                        <w:rPr>
                                          <w:rFonts w:ascii="Constantia" w:eastAsia="Times New Roman" w:hAnsi="Constantia"/>
                                          <w:b/>
                                          <w:bCs/>
                                          <w:color w:val="3D246A" w:themeColor="accent2"/>
                                        </w:rPr>
                                      </w:pPr>
                                      <w:r w:rsidRPr="00C7594E">
                                        <w:rPr>
                                          <w:rFonts w:ascii="Constantia" w:eastAsia="Times New Roman" w:hAnsi="Constantia"/>
                                          <w:bCs/>
                                          <w:color w:val="3D246A" w:themeColor="accent2"/>
                                        </w:rPr>
                                        <w:t xml:space="preserve">Webinars: </w:t>
                                      </w:r>
                                      <w:hyperlink r:id="rId12" w:history="1">
                                        <w:r w:rsidRPr="00C7594E">
                                          <w:rPr>
                                            <w:rFonts w:ascii="Constantia" w:eastAsia="Times New Roman" w:hAnsi="Constantia"/>
                                            <w:bCs/>
                                            <w:color w:val="3D246A" w:themeColor="accent2"/>
                                            <w:u w:val="single"/>
                                          </w:rPr>
                                          <w:t>Formulas, Pivot Tables and Macros &amp; VBA</w:t>
                                        </w:r>
                                      </w:hyperlink>
                                    </w:p>
                                    <w:p w14:paraId="51E029F0" w14:textId="77777777" w:rsidR="00C7594E" w:rsidRPr="00C7594E" w:rsidRDefault="00C7594E" w:rsidP="00C7594E">
                                      <w:pPr>
                                        <w:numPr>
                                          <w:ilvl w:val="0"/>
                                          <w:numId w:val="14"/>
                                        </w:numPr>
                                        <w:spacing w:after="160" w:line="259" w:lineRule="auto"/>
                                        <w:ind w:right="0"/>
                                        <w:contextualSpacing/>
                                        <w:jc w:val="left"/>
                                        <w:rPr>
                                          <w:rFonts w:ascii="Constantia" w:eastAsia="Times New Roman" w:hAnsi="Constantia"/>
                                          <w:b/>
                                          <w:bCs/>
                                          <w:color w:val="3D246A" w:themeColor="accent2"/>
                                          <w:u w:val="single"/>
                                        </w:rPr>
                                      </w:pPr>
                                      <w:r w:rsidRPr="00C7594E">
                                        <w:rPr>
                                          <w:rFonts w:ascii="Constantia" w:eastAsia="Times New Roman" w:hAnsi="Constantia"/>
                                          <w:bCs/>
                                          <w:color w:val="3D246A" w:themeColor="accent2"/>
                                        </w:rPr>
                                        <w:t xml:space="preserve">Blog Tutorials: </w:t>
                                      </w:r>
                                      <w:hyperlink r:id="rId13" w:history="1">
                                        <w:r w:rsidRPr="00C7594E">
                                          <w:rPr>
                                            <w:rFonts w:ascii="Constantia" w:eastAsia="Times New Roman" w:hAnsi="Constantia"/>
                                            <w:bCs/>
                                            <w:color w:val="3D246A" w:themeColor="accent2"/>
                                            <w:u w:val="single"/>
                                          </w:rPr>
                                          <w:t>Formulas, Pivot Tables, Charts, Macros, VBA, Power Query, Power Pivot, Analysis</w:t>
                                        </w:r>
                                      </w:hyperlink>
                                    </w:p>
                                    <w:p w14:paraId="1FB5AF0F" w14:textId="77777777" w:rsidR="00C7594E" w:rsidRPr="00C7594E" w:rsidRDefault="00C7594E" w:rsidP="00C7594E">
                                      <w:pPr>
                                        <w:numPr>
                                          <w:ilvl w:val="0"/>
                                          <w:numId w:val="14"/>
                                        </w:numPr>
                                        <w:spacing w:after="160" w:line="259" w:lineRule="auto"/>
                                        <w:ind w:right="0"/>
                                        <w:contextualSpacing/>
                                        <w:jc w:val="left"/>
                                        <w:rPr>
                                          <w:rFonts w:ascii="Constantia" w:eastAsia="Times New Roman" w:hAnsi="Constantia"/>
                                          <w:b/>
                                          <w:bCs/>
                                          <w:color w:val="3D246A" w:themeColor="accent2"/>
                                        </w:rPr>
                                      </w:pPr>
                                      <w:r w:rsidRPr="00C7594E">
                                        <w:rPr>
                                          <w:rFonts w:ascii="Constantia" w:eastAsia="Times New Roman" w:hAnsi="Constantia"/>
                                          <w:bCs/>
                                          <w:color w:val="3D246A" w:themeColor="accent2"/>
                                        </w:rPr>
                                        <w:t xml:space="preserve">Excel Podcast: </w:t>
                                      </w:r>
                                      <w:hyperlink r:id="rId14" w:history="1">
                                        <w:r w:rsidRPr="00C7594E">
                                          <w:rPr>
                                            <w:rFonts w:ascii="Constantia" w:eastAsia="Times New Roman" w:hAnsi="Constantia"/>
                                            <w:bCs/>
                                            <w:color w:val="3D246A" w:themeColor="accent2"/>
                                            <w:u w:val="single"/>
                                          </w:rPr>
                                          <w:t>Interviewing the Excel Experts</w:t>
                                        </w:r>
                                      </w:hyperlink>
                                    </w:p>
                                    <w:p w14:paraId="1809A83F" w14:textId="77777777" w:rsidR="00C7594E" w:rsidRPr="00C7594E" w:rsidRDefault="00C7594E" w:rsidP="00C7594E">
                                      <w:pPr>
                                        <w:rPr>
                                          <w:rFonts w:ascii="Constantia" w:eastAsia="Times New Roman" w:hAnsi="Constantia"/>
                                          <w:color w:val="3D246A" w:themeColor="accent2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  <w:p w14:paraId="45882B8A" w14:textId="77777777" w:rsidR="00C7594E" w:rsidRPr="00C7594E" w:rsidRDefault="00C7594E" w:rsidP="00C7594E">
                                      <w:pPr>
                                        <w:jc w:val="left"/>
                                        <w:rPr>
                                          <w:rFonts w:ascii="Constantia" w:eastAsia="Times New Roman" w:hAnsi="Constantia"/>
                                          <w:caps/>
                                          <w:color w:val="3D246A" w:themeColor="accent2"/>
                                        </w:rPr>
                                      </w:pPr>
                                      <w:r w:rsidRPr="00C7594E">
                                        <w:rPr>
                                          <w:rFonts w:ascii="Constantia" w:eastAsia="Times New Roman" w:hAnsi="Constantia"/>
                                          <w:color w:val="3D246A" w:themeColor="accent2"/>
                                        </w:rPr>
                                        <w:t>MyExcelOnline</w:t>
                                      </w:r>
                                      <w:r w:rsidRPr="00C7594E">
                                        <w:rPr>
                                          <w:rFonts w:ascii="Constantia" w:eastAsia="Times New Roman" w:hAnsi="Constantia"/>
                                          <w:color w:val="3D246A" w:themeColor="accent2"/>
                                          <w:sz w:val="32"/>
                                          <w:szCs w:val="32"/>
                                        </w:rPr>
                                        <w:t xml:space="preserve">     </w:t>
                                      </w:r>
                                    </w:p>
                                    <w:p w14:paraId="52019393" w14:textId="0908DC45" w:rsidR="00C7594E" w:rsidRDefault="00C7594E">
                                      <w:pPr>
                                        <w:pStyle w:val="NoSpacing"/>
                                      </w:pPr>
                                    </w:p>
                                  </w:tc>
                                </w:tr>
                              </w:tbl>
                              <w:p w14:paraId="5F301594" w14:textId="77777777" w:rsidR="00C7594E" w:rsidRDefault="00C7594E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211A47C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left:0;text-align:left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3D246A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963"/>
                            <w:gridCol w:w="2977"/>
                          </w:tblGrid>
                          <w:tr w:rsidR="00C7594E" w14:paraId="218750B6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0EBE62D3" w14:textId="27178909" w:rsidR="00C7594E" w:rsidRDefault="00867085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ABC45C" wp14:editId="271ABEFE">
                                      <wp:extent cx="3199237" cy="4162567"/>
                                      <wp:effectExtent l="0" t="0" r="1270" b="9525"/>
                                      <wp:docPr id="2" name="Picture 2" descr="Music flye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Music flye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01308" cy="41652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38E20022" w14:textId="40919F43" w:rsidR="00C7594E" w:rsidRPr="00C7594E" w:rsidRDefault="00C7594E">
                                    <w:pPr>
                                      <w:pStyle w:val="NoSpacing"/>
                                      <w:spacing w:line="312" w:lineRule="auto"/>
                                      <w:rPr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 w:rsidRPr="00C7594E">
                                      <w:rPr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music flyer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itle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512BFD21" w14:textId="2DC1A3B6" w:rsidR="00C7594E" w:rsidRDefault="00C7594E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22043F33" w14:textId="122BE864" w:rsidR="00C7594E" w:rsidRPr="00C7594E" w:rsidRDefault="00C7594E" w:rsidP="00C7594E">
                                <w:pPr>
                                  <w:jc w:val="left"/>
                                  <w:rPr>
                                    <w:rFonts w:ascii="Constantia" w:eastAsia="Times New Roman" w:hAnsi="Constantia"/>
                                    <w:caps/>
                                    <w:color w:val="3D246A" w:themeColor="accent2"/>
                                  </w:rPr>
                                </w:pPr>
                                <w:r w:rsidRPr="00C7594E">
                                  <w:rPr>
                                    <w:rFonts w:ascii="Constantia" w:eastAsia="Times New Roman" w:hAnsi="Constantia"/>
                                    <w:color w:val="3D246A" w:themeColor="accent2"/>
                                  </w:rPr>
                                  <w:t xml:space="preserve">Learn More </w:t>
                                </w:r>
                                <w:proofErr w:type="gramStart"/>
                                <w:r w:rsidRPr="00C7594E">
                                  <w:rPr>
                                    <w:rFonts w:ascii="Constantia" w:eastAsia="Times New Roman" w:hAnsi="Constantia"/>
                                    <w:color w:val="3D246A" w:themeColor="accent2"/>
                                  </w:rPr>
                                  <w:t>From</w:t>
                                </w:r>
                                <w:proofErr w:type="gramEnd"/>
                                <w:r w:rsidRPr="00C7594E">
                                  <w:rPr>
                                    <w:rFonts w:ascii="Constantia" w:eastAsia="Times New Roman" w:hAnsi="Constantia"/>
                                    <w:color w:val="3D246A" w:themeColor="accent2"/>
                                  </w:rPr>
                                  <w:t xml:space="preserve"> Our Free Excel and Office Resources:</w:t>
                                </w:r>
                              </w:p>
                              <w:p w14:paraId="17F94BDD" w14:textId="77777777" w:rsidR="00C7594E" w:rsidRPr="00C7594E" w:rsidRDefault="00C7594E" w:rsidP="00C7594E">
                                <w:pPr>
                                  <w:numPr>
                                    <w:ilvl w:val="0"/>
                                    <w:numId w:val="14"/>
                                  </w:numPr>
                                  <w:spacing w:after="160" w:line="259" w:lineRule="auto"/>
                                  <w:ind w:right="0"/>
                                  <w:contextualSpacing/>
                                  <w:jc w:val="left"/>
                                  <w:rPr>
                                    <w:rFonts w:ascii="Constantia" w:eastAsia="Times New Roman" w:hAnsi="Constantia"/>
                                    <w:b/>
                                    <w:bCs/>
                                    <w:color w:val="3D246A" w:themeColor="accent2"/>
                                  </w:rPr>
                                </w:pPr>
                                <w:r w:rsidRPr="00C7594E">
                                  <w:rPr>
                                    <w:rFonts w:ascii="Constantia" w:eastAsia="Times New Roman" w:hAnsi="Constantia"/>
                                    <w:bCs/>
                                    <w:color w:val="3D246A" w:themeColor="accent2"/>
                                  </w:rPr>
                                  <w:t xml:space="preserve">Webinars: </w:t>
                                </w:r>
                                <w:hyperlink r:id="rId15" w:history="1">
                                  <w:r w:rsidRPr="00C7594E">
                                    <w:rPr>
                                      <w:rFonts w:ascii="Constantia" w:eastAsia="Times New Roman" w:hAnsi="Constantia"/>
                                      <w:bCs/>
                                      <w:color w:val="3D246A" w:themeColor="accent2"/>
                                      <w:u w:val="single"/>
                                    </w:rPr>
                                    <w:t>Formulas, Pivot Tables and Macros &amp; VBA</w:t>
                                  </w:r>
                                </w:hyperlink>
                              </w:p>
                              <w:p w14:paraId="51E029F0" w14:textId="77777777" w:rsidR="00C7594E" w:rsidRPr="00C7594E" w:rsidRDefault="00C7594E" w:rsidP="00C7594E">
                                <w:pPr>
                                  <w:numPr>
                                    <w:ilvl w:val="0"/>
                                    <w:numId w:val="14"/>
                                  </w:numPr>
                                  <w:spacing w:after="160" w:line="259" w:lineRule="auto"/>
                                  <w:ind w:right="0"/>
                                  <w:contextualSpacing/>
                                  <w:jc w:val="left"/>
                                  <w:rPr>
                                    <w:rFonts w:ascii="Constantia" w:eastAsia="Times New Roman" w:hAnsi="Constantia"/>
                                    <w:b/>
                                    <w:bCs/>
                                    <w:color w:val="3D246A" w:themeColor="accent2"/>
                                    <w:u w:val="single"/>
                                  </w:rPr>
                                </w:pPr>
                                <w:r w:rsidRPr="00C7594E">
                                  <w:rPr>
                                    <w:rFonts w:ascii="Constantia" w:eastAsia="Times New Roman" w:hAnsi="Constantia"/>
                                    <w:bCs/>
                                    <w:color w:val="3D246A" w:themeColor="accent2"/>
                                  </w:rPr>
                                  <w:t xml:space="preserve">Blog Tutorials: </w:t>
                                </w:r>
                                <w:hyperlink r:id="rId16" w:history="1">
                                  <w:r w:rsidRPr="00C7594E">
                                    <w:rPr>
                                      <w:rFonts w:ascii="Constantia" w:eastAsia="Times New Roman" w:hAnsi="Constantia"/>
                                      <w:bCs/>
                                      <w:color w:val="3D246A" w:themeColor="accent2"/>
                                      <w:u w:val="single"/>
                                    </w:rPr>
                                    <w:t>Formulas, Pivot Tables, Charts, Macros, VBA, Power Query, Power Pivot, Analysis</w:t>
                                  </w:r>
                                </w:hyperlink>
                              </w:p>
                              <w:p w14:paraId="1FB5AF0F" w14:textId="77777777" w:rsidR="00C7594E" w:rsidRPr="00C7594E" w:rsidRDefault="00C7594E" w:rsidP="00C7594E">
                                <w:pPr>
                                  <w:numPr>
                                    <w:ilvl w:val="0"/>
                                    <w:numId w:val="14"/>
                                  </w:numPr>
                                  <w:spacing w:after="160" w:line="259" w:lineRule="auto"/>
                                  <w:ind w:right="0"/>
                                  <w:contextualSpacing/>
                                  <w:jc w:val="left"/>
                                  <w:rPr>
                                    <w:rFonts w:ascii="Constantia" w:eastAsia="Times New Roman" w:hAnsi="Constantia"/>
                                    <w:b/>
                                    <w:bCs/>
                                    <w:color w:val="3D246A" w:themeColor="accent2"/>
                                  </w:rPr>
                                </w:pPr>
                                <w:r w:rsidRPr="00C7594E">
                                  <w:rPr>
                                    <w:rFonts w:ascii="Constantia" w:eastAsia="Times New Roman" w:hAnsi="Constantia"/>
                                    <w:bCs/>
                                    <w:color w:val="3D246A" w:themeColor="accent2"/>
                                  </w:rPr>
                                  <w:t xml:space="preserve">Excel Podcast: </w:t>
                                </w:r>
                                <w:hyperlink r:id="rId17" w:history="1">
                                  <w:r w:rsidRPr="00C7594E">
                                    <w:rPr>
                                      <w:rFonts w:ascii="Constantia" w:eastAsia="Times New Roman" w:hAnsi="Constantia"/>
                                      <w:bCs/>
                                      <w:color w:val="3D246A" w:themeColor="accent2"/>
                                      <w:u w:val="single"/>
                                    </w:rPr>
                                    <w:t>Interviewing the Excel Experts</w:t>
                                  </w:r>
                                </w:hyperlink>
                              </w:p>
                              <w:p w14:paraId="1809A83F" w14:textId="77777777" w:rsidR="00C7594E" w:rsidRPr="00C7594E" w:rsidRDefault="00C7594E" w:rsidP="00C7594E">
                                <w:pPr>
                                  <w:rPr>
                                    <w:rFonts w:ascii="Constantia" w:eastAsia="Times New Roman" w:hAnsi="Constantia"/>
                                    <w:color w:val="3D246A" w:themeColor="accent2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45882B8A" w14:textId="77777777" w:rsidR="00C7594E" w:rsidRPr="00C7594E" w:rsidRDefault="00C7594E" w:rsidP="00C7594E">
                                <w:pPr>
                                  <w:jc w:val="left"/>
                                  <w:rPr>
                                    <w:rFonts w:ascii="Constantia" w:eastAsia="Times New Roman" w:hAnsi="Constantia"/>
                                    <w:caps/>
                                    <w:color w:val="3D246A" w:themeColor="accent2"/>
                                  </w:rPr>
                                </w:pPr>
                                <w:r w:rsidRPr="00C7594E">
                                  <w:rPr>
                                    <w:rFonts w:ascii="Constantia" w:eastAsia="Times New Roman" w:hAnsi="Constantia"/>
                                    <w:color w:val="3D246A" w:themeColor="accent2"/>
                                  </w:rPr>
                                  <w:t>MyExcelOnline</w:t>
                                </w:r>
                                <w:r w:rsidRPr="00C7594E">
                                  <w:rPr>
                                    <w:rFonts w:ascii="Constantia" w:eastAsia="Times New Roman" w:hAnsi="Constantia"/>
                                    <w:color w:val="3D246A" w:themeColor="accent2"/>
                                    <w:sz w:val="32"/>
                                    <w:szCs w:val="32"/>
                                  </w:rPr>
                                  <w:t xml:space="preserve">     </w:t>
                                </w:r>
                              </w:p>
                              <w:p w14:paraId="52019393" w14:textId="0908DC45" w:rsidR="00C7594E" w:rsidRDefault="00C7594E">
                                <w:pPr>
                                  <w:pStyle w:val="NoSpacing"/>
                                </w:pPr>
                              </w:p>
                            </w:tc>
                          </w:tr>
                        </w:tbl>
                        <w:p w14:paraId="5F301594" w14:textId="77777777" w:rsidR="00C7594E" w:rsidRDefault="00C7594E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0470684B" w14:textId="77777777" w:rsidR="00C7594E" w:rsidRDefault="00C7594E"/>
    <w:tbl>
      <w:tblPr>
        <w:tblW w:w="0" w:type="auto"/>
        <w:jc w:val="right"/>
        <w:tblLook w:val="0600" w:firstRow="0" w:lastRow="0" w:firstColumn="0" w:lastColumn="0" w:noHBand="1" w:noVBand="1"/>
        <w:tblDescription w:val="Layout table"/>
      </w:tblPr>
      <w:tblGrid>
        <w:gridCol w:w="6199"/>
      </w:tblGrid>
      <w:tr w:rsidR="00B66D44" w14:paraId="652DA951" w14:textId="77777777" w:rsidTr="00FC2BE4">
        <w:trPr>
          <w:jc w:val="right"/>
        </w:trPr>
        <w:sdt>
          <w:sdtPr>
            <w:id w:val="-1384706299"/>
            <w:placeholder>
              <w:docPart w:val="5ED3AC2BFD80407B8966CE91B7DFDE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4B8FC2B6" w14:textId="77777777" w:rsidR="00B66D44" w:rsidRPr="00973588" w:rsidRDefault="009533FA" w:rsidP="000B3CA0">
                <w:pPr>
                  <w:pStyle w:val="Title"/>
                </w:pPr>
                <w:r w:rsidRPr="00D8745D">
                  <w:t>Event Name</w:t>
                </w:r>
              </w:p>
            </w:tc>
          </w:sdtContent>
        </w:sdt>
      </w:tr>
      <w:tr w:rsidR="00B66D44" w14:paraId="667A1AD2" w14:textId="77777777" w:rsidTr="00FC2BE4">
        <w:trPr>
          <w:trHeight w:val="558"/>
          <w:jc w:val="right"/>
        </w:trPr>
        <w:tc>
          <w:tcPr>
            <w:tcW w:w="6199" w:type="dxa"/>
          </w:tcPr>
          <w:p w14:paraId="23C5632A" w14:textId="77777777" w:rsidR="00B66D44" w:rsidRPr="00973588" w:rsidRDefault="00B66D44" w:rsidP="000B3CA0">
            <w:pPr>
              <w:pStyle w:val="NoSpacing"/>
              <w:ind w:left="0"/>
            </w:pPr>
            <w:r w:rsidRPr="00973588">
              <w:rPr>
                <w:noProof/>
              </w:rPr>
              <mc:AlternateContent>
                <mc:Choice Requires="wpg">
                  <w:drawing>
                    <wp:inline distT="0" distB="0" distL="0" distR="0" wp14:anchorId="53F3DA9D" wp14:editId="4D168F80">
                      <wp:extent cx="1557746" cy="123190"/>
                      <wp:effectExtent l="0" t="0" r="23495" b="10160"/>
                      <wp:docPr id="26" name="Group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E3F15B" id="Group 26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">
                      <v:shape id="Freeform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Freeform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14:paraId="136D095D" w14:textId="77777777" w:rsidTr="00FC2BE4">
        <w:trPr>
          <w:jc w:val="right"/>
        </w:trPr>
        <w:sdt>
          <w:sdtPr>
            <w:id w:val="-1525392968"/>
            <w:placeholder>
              <w:docPart w:val="0E3799DDE709486BB2325E554E2831E4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7563DEF3" w14:textId="77777777" w:rsidR="00B66D44" w:rsidRPr="00973588" w:rsidRDefault="009533FA" w:rsidP="000B3CA0">
                <w:pPr>
                  <w:spacing w:after="120" w:line="240" w:lineRule="auto"/>
                  <w:ind w:left="102" w:right="102"/>
                </w:pPr>
                <w:r w:rsidRPr="00D8745D">
                  <w:t>When</w:t>
                </w:r>
              </w:p>
            </w:tc>
          </w:sdtContent>
        </w:sdt>
      </w:tr>
      <w:tr w:rsidR="00B66D44" w14:paraId="624500D5" w14:textId="77777777" w:rsidTr="00FC2BE4">
        <w:trPr>
          <w:jc w:val="right"/>
        </w:trPr>
        <w:sdt>
          <w:sdtPr>
            <w:id w:val="1030071144"/>
            <w:placeholder>
              <w:docPart w:val="8DA0DFB355ED42919026E234A22F56CA"/>
            </w:placeholder>
            <w:temporary/>
            <w:showingPlcHdr/>
            <w15:appearance w15:val="hidden"/>
          </w:sdtPr>
          <w:sdtEndPr>
            <w:rPr>
              <w:rStyle w:val="DateChar"/>
              <w:b w:val="0"/>
              <w:caps w:val="0"/>
            </w:rPr>
          </w:sdtEndPr>
          <w:sdtContent>
            <w:tc>
              <w:tcPr>
                <w:tcW w:w="6199" w:type="dxa"/>
              </w:tcPr>
              <w:p w14:paraId="590CFCA4" w14:textId="77777777" w:rsidR="00B66D44" w:rsidRPr="00973588" w:rsidRDefault="00EE0794" w:rsidP="000B3CA0">
                <w:pPr>
                  <w:pStyle w:val="Date"/>
                  <w:rPr>
                    <w:rStyle w:val="DateChar"/>
                  </w:rPr>
                </w:pPr>
                <w:r>
                  <w:t>MMMM</w:t>
                </w:r>
                <w:r w:rsidR="009533FA" w:rsidRPr="00D8745D">
                  <w:t xml:space="preserve"> </w:t>
                </w:r>
                <w:r>
                  <w:t>dd</w:t>
                </w:r>
                <w:r w:rsidR="009533FA" w:rsidRPr="00D8745D">
                  <w:t xml:space="preserve">, </w:t>
                </w:r>
                <w:r>
                  <w:t>yyyy</w:t>
                </w:r>
              </w:p>
            </w:tc>
          </w:sdtContent>
        </w:sdt>
      </w:tr>
      <w:tr w:rsidR="00B66D44" w14:paraId="3D305410" w14:textId="77777777" w:rsidTr="00FC2BE4">
        <w:trPr>
          <w:jc w:val="right"/>
        </w:trPr>
        <w:sdt>
          <w:sdtPr>
            <w:id w:val="-376551727"/>
            <w:placeholder>
              <w:docPart w:val="4D39E4DB1F5E490C81377FDB2F4361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0C3DE2BE" w14:textId="77777777" w:rsidR="00B66D44" w:rsidRPr="00973588" w:rsidRDefault="00D8745D" w:rsidP="000B3CA0">
                <w:pPr>
                  <w:pStyle w:val="Time"/>
                </w:pPr>
                <w:r w:rsidRPr="00D8745D">
                  <w:t>8PM – 12PM</w:t>
                </w:r>
              </w:p>
            </w:tc>
          </w:sdtContent>
        </w:sdt>
      </w:tr>
      <w:tr w:rsidR="00B66D44" w14:paraId="16114596" w14:textId="77777777" w:rsidTr="00FC2BE4">
        <w:trPr>
          <w:jc w:val="right"/>
        </w:trPr>
        <w:sdt>
          <w:sdtPr>
            <w:rPr>
              <w:noProof/>
            </w:rPr>
            <w:id w:val="-984003980"/>
            <w:placeholder>
              <w:docPart w:val="35AA327046274510AAE67D7C57C06E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0215B6C5" w14:textId="77777777" w:rsidR="00B66D44" w:rsidRPr="00973588" w:rsidRDefault="00D8745D" w:rsidP="000B3CA0">
                <w:pPr>
                  <w:pStyle w:val="Subtitle"/>
                  <w:rPr>
                    <w:noProof/>
                  </w:rPr>
                </w:pPr>
                <w:r w:rsidRPr="00D8745D">
                  <w:t>Add Key Event Info Here!!</w:t>
                </w:r>
              </w:p>
            </w:tc>
          </w:sdtContent>
        </w:sdt>
      </w:tr>
      <w:tr w:rsidR="00B66D44" w14:paraId="436EC323" w14:textId="77777777" w:rsidTr="00FC2BE4">
        <w:trPr>
          <w:jc w:val="right"/>
        </w:trPr>
        <w:sdt>
          <w:sdtPr>
            <w:rPr>
              <w:noProof/>
            </w:rPr>
            <w:id w:val="114188800"/>
            <w:placeholder>
              <w:docPart w:val="BF793BD68CBC4E8B86FD1256BF5010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2FA750CE" w14:textId="77777777" w:rsidR="00D8745D" w:rsidRPr="00D8745D" w:rsidRDefault="00D8745D" w:rsidP="00D8745D">
                <w:r w:rsidRPr="00D8745D">
                  <w:t>To replace any placeholder text (such as this), just click it and start typing.</w:t>
                </w:r>
              </w:p>
              <w:p w14:paraId="40D3B9FD" w14:textId="77777777" w:rsidR="00D8745D" w:rsidRPr="00D8745D" w:rsidRDefault="00D8745D" w:rsidP="00D8745D">
                <w:r w:rsidRPr="00D8745D">
                  <w:t xml:space="preserve">We think this beautiful flyer makes a great statement just as it is.  But if you’d like to make it your own, explore different fonts and colors on the Design tab.  </w:t>
                </w:r>
              </w:p>
              <w:p w14:paraId="1592FFDF" w14:textId="77777777" w:rsidR="00B66D44" w:rsidRPr="00D8745D" w:rsidRDefault="00D8745D" w:rsidP="000B3CA0">
                <w:pPr>
                  <w:rPr>
                    <w:lang w:val="en"/>
                  </w:rPr>
                </w:pPr>
                <w:r w:rsidRPr="00D8745D">
                  <w:t>Double click in the header to change the background image.</w:t>
                </w:r>
              </w:p>
            </w:tc>
          </w:sdtContent>
        </w:sdt>
      </w:tr>
    </w:tbl>
    <w:p w14:paraId="0B40E73E" w14:textId="77777777" w:rsidR="007F2548" w:rsidRPr="00EE0794" w:rsidRDefault="007F2548" w:rsidP="00EE0794"/>
    <w:sectPr w:rsidR="007F2548" w:rsidRPr="00EE0794" w:rsidSect="00C7594E">
      <w:headerReference w:type="default" r:id="rId18"/>
      <w:pgSz w:w="12240" w:h="15840" w:code="1"/>
      <w:pgMar w:top="3240" w:right="720" w:bottom="432" w:left="720" w:header="720" w:footer="288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205CA" w14:textId="77777777" w:rsidR="006A48AD" w:rsidRDefault="006A48AD" w:rsidP="0068245E">
      <w:pPr>
        <w:spacing w:after="0" w:line="240" w:lineRule="auto"/>
      </w:pPr>
      <w:r>
        <w:separator/>
      </w:r>
    </w:p>
  </w:endnote>
  <w:endnote w:type="continuationSeparator" w:id="0">
    <w:p w14:paraId="40382D28" w14:textId="77777777" w:rsidR="006A48AD" w:rsidRDefault="006A48AD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47BB0" w14:textId="77777777" w:rsidR="006A48AD" w:rsidRDefault="006A48AD" w:rsidP="0068245E">
      <w:pPr>
        <w:spacing w:after="0" w:line="240" w:lineRule="auto"/>
      </w:pPr>
      <w:r>
        <w:separator/>
      </w:r>
    </w:p>
  </w:footnote>
  <w:footnote w:type="continuationSeparator" w:id="0">
    <w:p w14:paraId="67FC3EF5" w14:textId="77777777" w:rsidR="006A48AD" w:rsidRDefault="006A48AD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19A5D" w14:textId="77777777" w:rsidR="00C7594E" w:rsidRPr="007E582C" w:rsidRDefault="00C7594E" w:rsidP="00C7594E">
    <w:pPr>
      <w:pStyle w:val="Header"/>
      <w:rPr>
        <w:color w:val="FF0000"/>
      </w:rPr>
    </w:pPr>
    <w:r>
      <w:rPr>
        <w:noProof/>
        <w:color w:val="FF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0BC61D" wp14:editId="6DBC28B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" name="Background imag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072879E3" id="Background image" o:spid="_x0000_s1026" alt="&quot;&quot;" style="position:absolute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  <w:r w:rsidRPr="007E582C">
      <w:rPr>
        <w:noProof/>
        <w:color w:val="FF0000"/>
      </w:rPr>
      <w:t xml:space="preserve"> </w:t>
    </w:r>
  </w:p>
  <w:p w14:paraId="374A8B99" w14:textId="77777777" w:rsidR="00C7594E" w:rsidRDefault="00C759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B785A26"/>
    <w:multiLevelType w:val="hybridMultilevel"/>
    <w:tmpl w:val="72FCAF02"/>
    <w:lvl w:ilvl="0" w:tplc="77485F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D246A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94E"/>
    <w:rsid w:val="00022AC8"/>
    <w:rsid w:val="00034FCD"/>
    <w:rsid w:val="000669E7"/>
    <w:rsid w:val="000862BE"/>
    <w:rsid w:val="000B3CA0"/>
    <w:rsid w:val="000D3832"/>
    <w:rsid w:val="000E33EA"/>
    <w:rsid w:val="00140948"/>
    <w:rsid w:val="0014300F"/>
    <w:rsid w:val="001554CE"/>
    <w:rsid w:val="001570B2"/>
    <w:rsid w:val="001624C3"/>
    <w:rsid w:val="00204149"/>
    <w:rsid w:val="00205E6C"/>
    <w:rsid w:val="00220400"/>
    <w:rsid w:val="00263DC4"/>
    <w:rsid w:val="002733AA"/>
    <w:rsid w:val="00277760"/>
    <w:rsid w:val="002A068F"/>
    <w:rsid w:val="002A69D5"/>
    <w:rsid w:val="002B7957"/>
    <w:rsid w:val="002B7B8B"/>
    <w:rsid w:val="00352075"/>
    <w:rsid w:val="00381ECC"/>
    <w:rsid w:val="0039194A"/>
    <w:rsid w:val="003D3DB6"/>
    <w:rsid w:val="00432566"/>
    <w:rsid w:val="004611DB"/>
    <w:rsid w:val="004A1478"/>
    <w:rsid w:val="004B371F"/>
    <w:rsid w:val="004B495B"/>
    <w:rsid w:val="004D19D4"/>
    <w:rsid w:val="004F5E46"/>
    <w:rsid w:val="00532C3C"/>
    <w:rsid w:val="00594051"/>
    <w:rsid w:val="005A29A9"/>
    <w:rsid w:val="005A6DBA"/>
    <w:rsid w:val="005D2D39"/>
    <w:rsid w:val="00600D01"/>
    <w:rsid w:val="0061037D"/>
    <w:rsid w:val="00617F9F"/>
    <w:rsid w:val="00624B22"/>
    <w:rsid w:val="00653F13"/>
    <w:rsid w:val="0068245E"/>
    <w:rsid w:val="00684A0D"/>
    <w:rsid w:val="00684A8A"/>
    <w:rsid w:val="00691AAC"/>
    <w:rsid w:val="0069500E"/>
    <w:rsid w:val="006973C3"/>
    <w:rsid w:val="006A48AD"/>
    <w:rsid w:val="006B165A"/>
    <w:rsid w:val="006C2D62"/>
    <w:rsid w:val="00713F12"/>
    <w:rsid w:val="00730932"/>
    <w:rsid w:val="00731F91"/>
    <w:rsid w:val="00771E06"/>
    <w:rsid w:val="007A009B"/>
    <w:rsid w:val="007A3D1F"/>
    <w:rsid w:val="007A4EDB"/>
    <w:rsid w:val="007E582C"/>
    <w:rsid w:val="007F2548"/>
    <w:rsid w:val="00824CBE"/>
    <w:rsid w:val="00833494"/>
    <w:rsid w:val="00834305"/>
    <w:rsid w:val="00852EB7"/>
    <w:rsid w:val="00867085"/>
    <w:rsid w:val="00897FB4"/>
    <w:rsid w:val="008B3D2C"/>
    <w:rsid w:val="008C7B20"/>
    <w:rsid w:val="009124DD"/>
    <w:rsid w:val="0091490F"/>
    <w:rsid w:val="0094423C"/>
    <w:rsid w:val="0095220D"/>
    <w:rsid w:val="009525CC"/>
    <w:rsid w:val="009533FA"/>
    <w:rsid w:val="00973588"/>
    <w:rsid w:val="009C2EAB"/>
    <w:rsid w:val="00A3180B"/>
    <w:rsid w:val="00A454C9"/>
    <w:rsid w:val="00A84E98"/>
    <w:rsid w:val="00A87F28"/>
    <w:rsid w:val="00A95506"/>
    <w:rsid w:val="00AB123B"/>
    <w:rsid w:val="00AC6E2D"/>
    <w:rsid w:val="00AF0DE6"/>
    <w:rsid w:val="00B01D43"/>
    <w:rsid w:val="00B168F9"/>
    <w:rsid w:val="00B217FB"/>
    <w:rsid w:val="00B368A1"/>
    <w:rsid w:val="00B66D44"/>
    <w:rsid w:val="00BA558A"/>
    <w:rsid w:val="00BD6DAD"/>
    <w:rsid w:val="00C12433"/>
    <w:rsid w:val="00C25D0D"/>
    <w:rsid w:val="00C479BE"/>
    <w:rsid w:val="00C6724B"/>
    <w:rsid w:val="00C67FD5"/>
    <w:rsid w:val="00C7594E"/>
    <w:rsid w:val="00C83EBD"/>
    <w:rsid w:val="00C93A32"/>
    <w:rsid w:val="00CD24DB"/>
    <w:rsid w:val="00CE544D"/>
    <w:rsid w:val="00CE754C"/>
    <w:rsid w:val="00CF207A"/>
    <w:rsid w:val="00D14CD7"/>
    <w:rsid w:val="00D25FD5"/>
    <w:rsid w:val="00D34B6E"/>
    <w:rsid w:val="00D529A9"/>
    <w:rsid w:val="00D60CE1"/>
    <w:rsid w:val="00D8745D"/>
    <w:rsid w:val="00DA4D36"/>
    <w:rsid w:val="00E402F3"/>
    <w:rsid w:val="00E406D0"/>
    <w:rsid w:val="00E43EFE"/>
    <w:rsid w:val="00E51FFD"/>
    <w:rsid w:val="00E54476"/>
    <w:rsid w:val="00E64F3F"/>
    <w:rsid w:val="00E66A41"/>
    <w:rsid w:val="00E739E4"/>
    <w:rsid w:val="00E83704"/>
    <w:rsid w:val="00EC54E5"/>
    <w:rsid w:val="00EC6DCE"/>
    <w:rsid w:val="00EE0794"/>
    <w:rsid w:val="00F0092F"/>
    <w:rsid w:val="00F043AE"/>
    <w:rsid w:val="00F076C6"/>
    <w:rsid w:val="00FC2BE4"/>
    <w:rsid w:val="00FD5C7A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1f4d78"/>
    </o:shapedefaults>
    <o:shapelayout v:ext="edit">
      <o:idmap v:ext="edit" data="2"/>
    </o:shapelayout>
  </w:shapeDefaults>
  <w:decimalSymbol w:val="."/>
  <w:listSeparator w:val=","/>
  <w14:docId w14:val="70702B4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ndara" w:hAnsi="Arial" w:cs="Times New Roman"/>
        <w:color w:val="FFFFFF" w:themeColor="background1"/>
        <w:sz w:val="28"/>
        <w:szCs w:val="28"/>
        <w:lang w:val="en-IN" w:eastAsia="en-IN" w:bidi="ar-SA"/>
      </w:rPr>
    </w:rPrDefault>
    <w:pPrDefault>
      <w:pPr>
        <w:spacing w:after="240" w:line="288" w:lineRule="auto"/>
        <w:ind w:left="101" w:right="101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794"/>
    <w:rPr>
      <w:rFonts w:asciiTheme="minorHAnsi" w:hAnsiTheme="minorHAnsi"/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C6724B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C6724B"/>
    <w:rPr>
      <w:rFonts w:asciiTheme="minorHAnsi" w:hAnsiTheme="minorHAnsi"/>
      <w:caps/>
      <w:sz w:val="40"/>
      <w:szCs w:val="24"/>
      <w:lang w:val="en-US" w:eastAsia="ja-JP"/>
    </w:rPr>
  </w:style>
  <w:style w:type="paragraph" w:styleId="Title">
    <w:name w:val="Title"/>
    <w:basedOn w:val="Normal"/>
    <w:link w:val="TitleChar"/>
    <w:uiPriority w:val="1"/>
    <w:qFormat/>
    <w:rsid w:val="00D8745D"/>
    <w:pPr>
      <w:spacing w:after="120" w:line="192" w:lineRule="auto"/>
      <w:ind w:left="102" w:right="102"/>
    </w:pPr>
    <w:rPr>
      <w:rFonts w:asciiTheme="majorHAnsi" w:hAnsiTheme="majorHAnsi"/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D8745D"/>
    <w:rPr>
      <w:rFonts w:asciiTheme="majorHAnsi" w:hAnsiTheme="majorHAnsi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D8745D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D8745D"/>
    <w:rPr>
      <w:rFonts w:asciiTheme="majorHAnsi" w:hAnsiTheme="majorHAnsi" w:cs="Arial"/>
      <w:b/>
      <w:caps/>
      <w:color w:val="FFFFFF" w:themeColor="background1"/>
      <w:sz w:val="44"/>
      <w:szCs w:val="21"/>
    </w:rPr>
  </w:style>
  <w:style w:type="paragraph" w:customStyle="1" w:styleId="Time">
    <w:name w:val="Time"/>
    <w:basedOn w:val="Normal"/>
    <w:uiPriority w:val="2"/>
    <w:qFormat/>
    <w:rsid w:val="00D8745D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paragraph" w:customStyle="1" w:styleId="Location">
    <w:name w:val="Location"/>
    <w:basedOn w:val="Normal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character" w:customStyle="1" w:styleId="Heading1Char">
    <w:name w:val="Heading 1 Char"/>
    <w:link w:val="Heading1"/>
    <w:uiPriority w:val="9"/>
    <w:semiHidden/>
    <w:rsid w:val="00D14CD7"/>
    <w:rPr>
      <w:rFonts w:asciiTheme="minorHAnsi" w:eastAsia="Times New Roman" w:hAnsiTheme="minorHAnsi"/>
      <w:color w:val="386065"/>
      <w:sz w:val="32"/>
      <w:szCs w:val="32"/>
      <w:lang w:val="en-US" w:eastAsia="ja-JP"/>
    </w:rPr>
  </w:style>
  <w:style w:type="character" w:customStyle="1" w:styleId="Heading2Char">
    <w:name w:val="Heading 2 Char"/>
    <w:link w:val="Heading2"/>
    <w:uiPriority w:val="9"/>
    <w:semiHidden/>
    <w:rsid w:val="00D14CD7"/>
    <w:rPr>
      <w:rFonts w:asciiTheme="minorHAnsi" w:eastAsia="Times New Roman" w:hAnsiTheme="minorHAnsi"/>
      <w:color w:val="386065"/>
      <w:sz w:val="26"/>
      <w:szCs w:val="26"/>
      <w:lang w:val="en-US" w:eastAsia="ja-JP"/>
    </w:rPr>
  </w:style>
  <w:style w:type="character" w:customStyle="1" w:styleId="Heading4Char">
    <w:name w:val="Heading 4 Char"/>
    <w:link w:val="Heading4"/>
    <w:uiPriority w:val="9"/>
    <w:semiHidden/>
    <w:rsid w:val="00D14CD7"/>
    <w:rPr>
      <w:rFonts w:asciiTheme="minorHAnsi" w:eastAsia="Times New Roman" w:hAnsiTheme="minorHAnsi"/>
      <w:i/>
      <w:iCs/>
      <w:color w:val="386065"/>
      <w:sz w:val="28"/>
      <w:szCs w:val="24"/>
      <w:lang w:val="en-US" w:eastAsia="ja-JP"/>
    </w:rPr>
  </w:style>
  <w:style w:type="character" w:customStyle="1" w:styleId="Heading5Char">
    <w:name w:val="Heading 5 Char"/>
    <w:link w:val="Heading5"/>
    <w:uiPriority w:val="9"/>
    <w:semiHidden/>
    <w:rsid w:val="00D14CD7"/>
    <w:rPr>
      <w:rFonts w:asciiTheme="minorHAnsi" w:eastAsia="Times New Roman" w:hAnsiTheme="minorHAnsi"/>
      <w:color w:val="386065"/>
      <w:sz w:val="28"/>
      <w:szCs w:val="24"/>
      <w:lang w:val="en-US"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link w:val="NoSpacingChar"/>
    <w:uiPriority w:val="1"/>
    <w:qFormat/>
    <w:rsid w:val="003D3DB6"/>
    <w:rPr>
      <w:rFonts w:asciiTheme="minorHAnsi" w:hAnsiTheme="minorHAnsi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D14CD7"/>
    <w:rPr>
      <w:rFonts w:asciiTheme="minorHAnsi" w:eastAsia="Times New Roman" w:hAnsiTheme="minorHAnsi"/>
      <w:color w:val="272727"/>
      <w:sz w:val="22"/>
      <w:szCs w:val="21"/>
      <w:lang w:val="en-US" w:eastAsia="ja-JP"/>
    </w:rPr>
  </w:style>
  <w:style w:type="character" w:customStyle="1" w:styleId="Heading9Char">
    <w:name w:val="Heading 9 Char"/>
    <w:link w:val="Heading9"/>
    <w:uiPriority w:val="9"/>
    <w:semiHidden/>
    <w:rsid w:val="00D14CD7"/>
    <w:rPr>
      <w:rFonts w:asciiTheme="minorHAnsi" w:eastAsia="Times New Roman" w:hAnsiTheme="minorHAnsi"/>
      <w:i/>
      <w:iCs/>
      <w:color w:val="272727"/>
      <w:sz w:val="22"/>
      <w:szCs w:val="21"/>
      <w:lang w:val="en-US"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character" w:customStyle="1" w:styleId="NoSpacingChar">
    <w:name w:val="No Spacing Char"/>
    <w:basedOn w:val="DefaultParagraphFont"/>
    <w:link w:val="NoSpacing"/>
    <w:uiPriority w:val="1"/>
    <w:rsid w:val="00C7594E"/>
    <w:rPr>
      <w:rFonts w:asciiTheme="minorHAnsi" w:hAnsiTheme="minorHAnsi"/>
      <w:sz w:val="24"/>
      <w:szCs w:val="24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excelonline.com/109-3.html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myexcelonline.com/109-47.html" TargetMode="External"/><Relationship Id="rId17" Type="http://schemas.openxmlformats.org/officeDocument/2006/relationships/hyperlink" Target="https://www.myexcelonline.com/109-10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yexcelonline.com/109-3.html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myexcelonline.com/109-47.html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excelonline.com/109-10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iti\AppData\Roaming\Microsoft\Templates\Music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ED3AC2BFD80407B8966CE91B7DFD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E18AB-635F-4C45-A63F-D6D804AB4915}"/>
      </w:docPartPr>
      <w:docPartBody>
        <w:p w:rsidR="00000000" w:rsidRDefault="00575CFA">
          <w:pPr>
            <w:pStyle w:val="5ED3AC2BFD80407B8966CE91B7DFDE85"/>
          </w:pPr>
          <w:r w:rsidRPr="00D8745D">
            <w:t>Event Name</w:t>
          </w:r>
        </w:p>
      </w:docPartBody>
    </w:docPart>
    <w:docPart>
      <w:docPartPr>
        <w:name w:val="0E3799DDE709486BB2325E554E2831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C08EC0-AFF6-4C39-91A3-679362FA5E51}"/>
      </w:docPartPr>
      <w:docPartBody>
        <w:p w:rsidR="00000000" w:rsidRDefault="00575CFA">
          <w:pPr>
            <w:pStyle w:val="0E3799DDE709486BB2325E554E2831E4"/>
          </w:pPr>
          <w:r w:rsidRPr="00D8745D">
            <w:t>When</w:t>
          </w:r>
        </w:p>
      </w:docPartBody>
    </w:docPart>
    <w:docPart>
      <w:docPartPr>
        <w:name w:val="8DA0DFB355ED42919026E234A22F56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917A3-9A26-43A7-861E-04A3DD2269D9}"/>
      </w:docPartPr>
      <w:docPartBody>
        <w:p w:rsidR="00000000" w:rsidRDefault="00575CFA">
          <w:pPr>
            <w:pStyle w:val="8DA0DFB355ED42919026E234A22F56CA"/>
          </w:pPr>
          <w:r>
            <w:t>MMMM</w:t>
          </w:r>
          <w:r w:rsidRPr="00D8745D">
            <w:t xml:space="preserve"> </w:t>
          </w:r>
          <w:r>
            <w:t>dd</w:t>
          </w:r>
          <w:r w:rsidRPr="00D8745D">
            <w:t xml:space="preserve">, </w:t>
          </w:r>
          <w:r>
            <w:t>yyyy</w:t>
          </w:r>
        </w:p>
      </w:docPartBody>
    </w:docPart>
    <w:docPart>
      <w:docPartPr>
        <w:name w:val="4D39E4DB1F5E490C81377FDB2F4361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39411-13A5-4B1A-AAA6-948108B752D5}"/>
      </w:docPartPr>
      <w:docPartBody>
        <w:p w:rsidR="00000000" w:rsidRDefault="00575CFA">
          <w:pPr>
            <w:pStyle w:val="4D39E4DB1F5E490C81377FDB2F436191"/>
          </w:pPr>
          <w:r w:rsidRPr="00D8745D">
            <w:t>8PM – 12PM</w:t>
          </w:r>
        </w:p>
      </w:docPartBody>
    </w:docPart>
    <w:docPart>
      <w:docPartPr>
        <w:name w:val="35AA327046274510AAE67D7C57C06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3B155-1F40-4489-B91D-878BC2218C4D}"/>
      </w:docPartPr>
      <w:docPartBody>
        <w:p w:rsidR="00000000" w:rsidRDefault="00575CFA">
          <w:pPr>
            <w:pStyle w:val="35AA327046274510AAE67D7C57C06ED3"/>
          </w:pPr>
          <w:r w:rsidRPr="00D8745D">
            <w:t>Add Key Event Info Here!!</w:t>
          </w:r>
        </w:p>
      </w:docPartBody>
    </w:docPart>
    <w:docPart>
      <w:docPartPr>
        <w:name w:val="BF793BD68CBC4E8B86FD1256BF501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1F12F0-DF00-42C0-8FD0-77E258AB8C03}"/>
      </w:docPartPr>
      <w:docPartBody>
        <w:p w:rsidR="00874DD5" w:rsidRPr="00D8745D" w:rsidRDefault="00575CFA" w:rsidP="00D8745D">
          <w:r w:rsidRPr="00D8745D">
            <w:t>To replace any placeholder text (such as this), just click it and start typing.</w:t>
          </w:r>
        </w:p>
        <w:p w:rsidR="00874DD5" w:rsidRPr="00D8745D" w:rsidRDefault="00575CFA" w:rsidP="00D8745D">
          <w:r w:rsidRPr="00D8745D">
            <w:t xml:space="preserve">We think this beautiful flyer makes a great statement just as it is.  But if you’d like to make it your own, explore different fonts and colors on the Design tab.  </w:t>
          </w:r>
        </w:p>
        <w:p w:rsidR="00000000" w:rsidRDefault="00575CFA">
          <w:pPr>
            <w:pStyle w:val="BF793BD68CBC4E8B86FD1256BF5010DD"/>
          </w:pPr>
          <w:r w:rsidRPr="00D8745D">
            <w:t>Double click in the header to change the background image.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CFA"/>
    <w:rsid w:val="00575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ED3AC2BFD80407B8966CE91B7DFDE85">
    <w:name w:val="5ED3AC2BFD80407B8966CE91B7DFDE85"/>
  </w:style>
  <w:style w:type="paragraph" w:customStyle="1" w:styleId="0E3799DDE709486BB2325E554E2831E4">
    <w:name w:val="0E3799DDE709486BB2325E554E2831E4"/>
  </w:style>
  <w:style w:type="paragraph" w:customStyle="1" w:styleId="8DA0DFB355ED42919026E234A22F56CA">
    <w:name w:val="8DA0DFB355ED42919026E234A22F56CA"/>
  </w:style>
  <w:style w:type="paragraph" w:customStyle="1" w:styleId="4D39E4DB1F5E490C81377FDB2F436191">
    <w:name w:val="4D39E4DB1F5E490C81377FDB2F436191"/>
  </w:style>
  <w:style w:type="paragraph" w:customStyle="1" w:styleId="35AA327046274510AAE67D7C57C06ED3">
    <w:name w:val="35AA327046274510AAE67D7C57C06ED3"/>
  </w:style>
  <w:style w:type="paragraph" w:customStyle="1" w:styleId="BF793BD68CBC4E8B86FD1256BF5010DD">
    <w:name w:val="BF793BD68CBC4E8B86FD1256BF5010D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D246A"/>
      </a:dk2>
      <a:lt2>
        <a:srgbClr val="DCD8DC"/>
      </a:lt2>
      <a:accent1>
        <a:srgbClr val="6F3996"/>
      </a:accent1>
      <a:accent2>
        <a:srgbClr val="3D246A"/>
      </a:accent2>
      <a:accent3>
        <a:srgbClr val="AD84C6"/>
      </a:accent3>
      <a:accent4>
        <a:srgbClr val="7030A0"/>
      </a:accent4>
      <a:accent5>
        <a:srgbClr val="8784C7"/>
      </a:accent5>
      <a:accent6>
        <a:srgbClr val="DCD8DC"/>
      </a:accent6>
      <a:hlink>
        <a:srgbClr val="6F3996"/>
      </a:hlink>
      <a:folHlink>
        <a:srgbClr val="6F3996"/>
      </a:folHlink>
    </a:clrScheme>
    <a:fontScheme name="Concert Flye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7AEBD39E-56E8-4516-8CE9-38D0F7B2EE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40BB12-3F4E-4B5F-B683-C9DF71604B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29956E-9462-4D71-BA96-1A8D2851B24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088EC62-7FF6-4D2D-893C-2BC4F30FA8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Music flyer</Template>
  <TotalTime>0</TotalTime>
  <Pages>2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music flyer</dc:title>
  <dc:subject/>
  <dc:creator>MyExcelOnline</dc:creator>
  <cp:keywords/>
  <dc:description/>
  <cp:lastModifiedBy/>
  <cp:revision>1</cp:revision>
  <dcterms:created xsi:type="dcterms:W3CDTF">2022-02-13T11:56:00Z</dcterms:created>
  <dcterms:modified xsi:type="dcterms:W3CDTF">2022-02-13T11:59:00Z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