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677729606"/>
        <w:docPartObj>
          <w:docPartGallery w:val="Cover Pages"/>
          <w:docPartUnique/>
        </w:docPartObj>
      </w:sdtPr>
      <w:sdtContent>
        <w:p w14:paraId="5999B891" w14:textId="23494C47" w:rsidR="007D0A98" w:rsidRDefault="007D0A98">
          <w:pPr>
            <w:rPr>
              <w:rFonts w:asciiTheme="majorHAnsi" w:eastAsiaTheme="majorEastAsia" w:hAnsiTheme="majorHAnsi" w:cstheme="majorBidi"/>
              <w:color w:val="EB0000" w:themeColor="accent6"/>
              <w:spacing w:val="-10"/>
              <w:kern w:val="28"/>
              <w:sz w:val="232"/>
              <w:szCs w:val="56"/>
            </w:rPr>
          </w:pPr>
          <w:r w:rsidRPr="007D0A98">
            <w:rPr>
              <w:rFonts w:asciiTheme="majorHAnsi" w:eastAsiaTheme="majorEastAsia" w:hAnsiTheme="majorHAnsi" w:cstheme="majorBidi"/>
              <w:noProof/>
              <w:color w:val="EB0000" w:themeColor="accent6"/>
              <w:spacing w:val="-10"/>
              <w:kern w:val="28"/>
              <w:sz w:val="232"/>
              <w:szCs w:val="5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DE60C8D" wp14:editId="7D7C7E5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F2652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70"/>
                                  <w:gridCol w:w="2977"/>
                                </w:tblGrid>
                                <w:tr w:rsidR="007D0A98" w14:paraId="75F25633" w14:textId="77777777" w:rsidTr="00F862D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20" w:type="pct"/>
                                      <w:vAlign w:val="center"/>
                                    </w:tcPr>
                                    <w:p w14:paraId="38EF6195" w14:textId="6DA5492F" w:rsidR="007D0A98" w:rsidRDefault="00F862D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AE09F5F" wp14:editId="7F5AAC44">
                                            <wp:extent cx="3136301" cy="4080680"/>
                                            <wp:effectExtent l="0" t="0" r="6985" b="0"/>
                                            <wp:docPr id="2" name="Picture 2" descr="Elementary graduation fly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Elementary graduation fly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37794" cy="408262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527F51A4" w14:textId="08D1A18D" w:rsidR="007D0A98" w:rsidRPr="00F862D4" w:rsidRDefault="00F862D4" w:rsidP="00F862D4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F862D4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elementary graduation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96BE979" w14:textId="6A8F284C" w:rsidR="007D0A98" w:rsidRDefault="00F862D4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380" w:type="pct"/>
                                      <w:vAlign w:val="center"/>
                                    </w:tcPr>
                                    <w:p w14:paraId="247B072E" w14:textId="77777777" w:rsidR="00F862D4" w:rsidRPr="00F862D4" w:rsidRDefault="00F862D4" w:rsidP="00F862D4">
                                      <w:pPr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EB0000" w:themeColor="accent6"/>
                                        </w:rPr>
                                      </w:pP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color w:val="EB0000" w:themeColor="accent6"/>
                                        </w:rPr>
                                        <w:t xml:space="preserve">Learn More </w:t>
                                      </w:r>
                                      <w:proofErr w:type="gramStart"/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color w:val="EB0000" w:themeColor="accent6"/>
                                        </w:rPr>
                                        <w:t>From</w:t>
                                      </w:r>
                                      <w:proofErr w:type="gramEnd"/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color w:val="EB0000" w:themeColor="accent6"/>
                                        </w:rPr>
                                        <w:t xml:space="preserve"> Our Free Excel and Office Resources:</w:t>
                                      </w:r>
                                    </w:p>
                                    <w:p w14:paraId="1ECF2DC1" w14:textId="77777777" w:rsidR="00F862D4" w:rsidRPr="00F862D4" w:rsidRDefault="00F862D4" w:rsidP="00F862D4">
                                      <w:pPr>
                                        <w:spacing w:after="160" w:line="259" w:lineRule="auto"/>
                                        <w:rPr>
                                          <w:rFonts w:ascii="Constantia" w:eastAsia="Times New Roman" w:hAnsi="Constantia"/>
                                        </w:rPr>
                                      </w:pPr>
                                    </w:p>
                                    <w:p w14:paraId="0D1B07E1" w14:textId="77777777" w:rsidR="00F862D4" w:rsidRPr="00F862D4" w:rsidRDefault="00F862D4" w:rsidP="00F862D4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EB0000" w:themeColor="accent6"/>
                                        </w:rPr>
                                      </w:pP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bCs/>
                                        </w:rPr>
                                        <w:t xml:space="preserve">Webinars: </w:t>
                                      </w:r>
                                      <w:hyperlink r:id="rId11" w:history="1">
                                        <w:r w:rsidRPr="00F862D4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EB0000" w:themeColor="accent6"/>
                                            <w:u w:val="single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6109F025" w14:textId="77777777" w:rsidR="00F862D4" w:rsidRPr="00F862D4" w:rsidRDefault="00F862D4" w:rsidP="00F862D4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EB0000" w:themeColor="accent6"/>
                                          <w:u w:val="single"/>
                                        </w:rPr>
                                      </w:pP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bCs/>
                                        </w:rPr>
                                        <w:t xml:space="preserve">Blog Tutorials: </w:t>
                                      </w:r>
                                      <w:hyperlink r:id="rId12" w:history="1">
                                        <w:r w:rsidRPr="00F862D4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EB0000" w:themeColor="accent6"/>
                                            <w:u w:val="single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554E9820" w14:textId="77777777" w:rsidR="00F862D4" w:rsidRPr="00F862D4" w:rsidRDefault="00F862D4" w:rsidP="00F862D4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EB0000" w:themeColor="accent6"/>
                                        </w:rPr>
                                      </w:pP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bCs/>
                                        </w:rPr>
                                        <w:t>Excel Podcast</w:t>
                                      </w: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bCs/>
                                          <w:color w:val="809EC2"/>
                                        </w:rPr>
                                        <w:t xml:space="preserve">: </w:t>
                                      </w:r>
                                      <w:hyperlink r:id="rId13" w:history="1">
                                        <w:r w:rsidRPr="00F862D4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EB0000" w:themeColor="accent6"/>
                                            <w:u w:val="single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432EF7EA" w14:textId="77777777" w:rsidR="00F862D4" w:rsidRPr="00F862D4" w:rsidRDefault="00F862D4" w:rsidP="00F862D4">
                                      <w:pPr>
                                        <w:rPr>
                                          <w:rFonts w:ascii="Constantia" w:eastAsia="Times New Roman" w:hAnsi="Constantia"/>
                                        </w:rPr>
                                      </w:pPr>
                                    </w:p>
                                    <w:p w14:paraId="7BE9A23F" w14:textId="77777777" w:rsidR="00F862D4" w:rsidRPr="00F862D4" w:rsidRDefault="00F862D4" w:rsidP="00F862D4">
                                      <w:pPr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809EC2"/>
                                        </w:rPr>
                                      </w:pP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color w:val="EB0000" w:themeColor="accent6"/>
                                        </w:rPr>
                                        <w:t>MyExcelOnline</w:t>
                                      </w:r>
                                      <w:r w:rsidRPr="00F862D4">
                                        <w:rPr>
                                          <w:rFonts w:ascii="Constantia" w:eastAsia="Times New Roman" w:hAnsi="Constantia"/>
                                          <w:color w:val="809EC2"/>
                                        </w:rPr>
                                        <w:t xml:space="preserve">     </w:t>
                                      </w:r>
                                    </w:p>
                                    <w:p w14:paraId="53B23043" w14:textId="351FEAAF" w:rsidR="007D0A98" w:rsidRPr="00F862D4" w:rsidRDefault="007D0A98">
                                      <w:pPr>
                                        <w:pStyle w:val="NoSpacing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CE1D6E3" w14:textId="77777777" w:rsidR="007D0A98" w:rsidRDefault="007D0A9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DE60C8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F2652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70"/>
                            <w:gridCol w:w="2977"/>
                          </w:tblGrid>
                          <w:tr w:rsidR="007D0A98" w14:paraId="75F25633" w14:textId="77777777" w:rsidTr="00F862D4">
                            <w:trPr>
                              <w:jc w:val="center"/>
                            </w:trPr>
                            <w:tc>
                              <w:tcPr>
                                <w:tcW w:w="2620" w:type="pct"/>
                                <w:vAlign w:val="center"/>
                              </w:tcPr>
                              <w:p w14:paraId="38EF6195" w14:textId="6DA5492F" w:rsidR="007D0A98" w:rsidRDefault="00F862D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E09F5F" wp14:editId="7F5AAC44">
                                      <wp:extent cx="3136301" cy="4080680"/>
                                      <wp:effectExtent l="0" t="0" r="6985" b="0"/>
                                      <wp:docPr id="2" name="Picture 2" descr="Elementary graduation fly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Elementary graduation fly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37794" cy="40826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527F51A4" w14:textId="08D1A18D" w:rsidR="007D0A98" w:rsidRPr="00F862D4" w:rsidRDefault="00F862D4" w:rsidP="00F862D4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F862D4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elementary graduation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96BE979" w14:textId="6A8F284C" w:rsidR="007D0A98" w:rsidRDefault="00F862D4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380" w:type="pct"/>
                                <w:vAlign w:val="center"/>
                              </w:tcPr>
                              <w:p w14:paraId="247B072E" w14:textId="77777777" w:rsidR="00F862D4" w:rsidRPr="00F862D4" w:rsidRDefault="00F862D4" w:rsidP="00F862D4">
                                <w:pPr>
                                  <w:rPr>
                                    <w:rFonts w:ascii="Constantia" w:eastAsia="Times New Roman" w:hAnsi="Constantia"/>
                                    <w:caps/>
                                    <w:color w:val="EB0000" w:themeColor="accent6"/>
                                  </w:rPr>
                                </w:pPr>
                                <w:r w:rsidRPr="00F862D4">
                                  <w:rPr>
                                    <w:rFonts w:ascii="Constantia" w:eastAsia="Times New Roman" w:hAnsi="Constantia"/>
                                    <w:color w:val="EB0000" w:themeColor="accent6"/>
                                  </w:rPr>
                                  <w:t xml:space="preserve">Learn More </w:t>
                                </w:r>
                                <w:proofErr w:type="gramStart"/>
                                <w:r w:rsidRPr="00F862D4">
                                  <w:rPr>
                                    <w:rFonts w:ascii="Constantia" w:eastAsia="Times New Roman" w:hAnsi="Constantia"/>
                                    <w:color w:val="EB0000" w:themeColor="accent6"/>
                                  </w:rPr>
                                  <w:t>From</w:t>
                                </w:r>
                                <w:proofErr w:type="gramEnd"/>
                                <w:r w:rsidRPr="00F862D4">
                                  <w:rPr>
                                    <w:rFonts w:ascii="Constantia" w:eastAsia="Times New Roman" w:hAnsi="Constantia"/>
                                    <w:color w:val="EB0000" w:themeColor="accent6"/>
                                  </w:rPr>
                                  <w:t xml:space="preserve"> Our Free Excel and Office Resources:</w:t>
                                </w:r>
                              </w:p>
                              <w:p w14:paraId="1ECF2DC1" w14:textId="77777777" w:rsidR="00F862D4" w:rsidRPr="00F862D4" w:rsidRDefault="00F862D4" w:rsidP="00F862D4">
                                <w:pPr>
                                  <w:spacing w:after="160" w:line="259" w:lineRule="auto"/>
                                  <w:rPr>
                                    <w:rFonts w:ascii="Constantia" w:eastAsia="Times New Roman" w:hAnsi="Constantia"/>
                                  </w:rPr>
                                </w:pPr>
                              </w:p>
                              <w:p w14:paraId="0D1B07E1" w14:textId="77777777" w:rsidR="00F862D4" w:rsidRPr="00F862D4" w:rsidRDefault="00F862D4" w:rsidP="00F862D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EB0000" w:themeColor="accent6"/>
                                  </w:rPr>
                                </w:pPr>
                                <w:r w:rsidRPr="00F862D4">
                                  <w:rPr>
                                    <w:rFonts w:ascii="Constantia" w:eastAsia="Times New Roman" w:hAnsi="Constantia"/>
                                    <w:bCs/>
                                  </w:rPr>
                                  <w:t xml:space="preserve">Webinars: </w:t>
                                </w:r>
                                <w:hyperlink r:id="rId14" w:history="1">
                                  <w:r w:rsidRPr="00F862D4">
                                    <w:rPr>
                                      <w:rFonts w:ascii="Constantia" w:eastAsia="Times New Roman" w:hAnsi="Constantia"/>
                                      <w:bCs/>
                                      <w:color w:val="EB0000" w:themeColor="accent6"/>
                                      <w:u w:val="single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6109F025" w14:textId="77777777" w:rsidR="00F862D4" w:rsidRPr="00F862D4" w:rsidRDefault="00F862D4" w:rsidP="00F862D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EB0000" w:themeColor="accent6"/>
                                    <w:u w:val="single"/>
                                  </w:rPr>
                                </w:pPr>
                                <w:r w:rsidRPr="00F862D4">
                                  <w:rPr>
                                    <w:rFonts w:ascii="Constantia" w:eastAsia="Times New Roman" w:hAnsi="Constantia"/>
                                    <w:bCs/>
                                  </w:rPr>
                                  <w:t xml:space="preserve">Blog Tutorials: </w:t>
                                </w:r>
                                <w:hyperlink r:id="rId15" w:history="1">
                                  <w:r w:rsidRPr="00F862D4">
                                    <w:rPr>
                                      <w:rFonts w:ascii="Constantia" w:eastAsia="Times New Roman" w:hAnsi="Constantia"/>
                                      <w:bCs/>
                                      <w:color w:val="EB0000" w:themeColor="accent6"/>
                                      <w:u w:val="single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554E9820" w14:textId="77777777" w:rsidR="00F862D4" w:rsidRPr="00F862D4" w:rsidRDefault="00F862D4" w:rsidP="00F862D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EB0000" w:themeColor="accent6"/>
                                  </w:rPr>
                                </w:pPr>
                                <w:r w:rsidRPr="00F862D4">
                                  <w:rPr>
                                    <w:rFonts w:ascii="Constantia" w:eastAsia="Times New Roman" w:hAnsi="Constantia"/>
                                    <w:bCs/>
                                  </w:rPr>
                                  <w:t>Excel Podcast</w:t>
                                </w:r>
                                <w:r w:rsidRPr="00F862D4">
                                  <w:rPr>
                                    <w:rFonts w:ascii="Constantia" w:eastAsia="Times New Roman" w:hAnsi="Constantia"/>
                                    <w:bCs/>
                                    <w:color w:val="809EC2"/>
                                  </w:rPr>
                                  <w:t xml:space="preserve">: </w:t>
                                </w:r>
                                <w:hyperlink r:id="rId16" w:history="1">
                                  <w:r w:rsidRPr="00F862D4">
                                    <w:rPr>
                                      <w:rFonts w:ascii="Constantia" w:eastAsia="Times New Roman" w:hAnsi="Constantia"/>
                                      <w:bCs/>
                                      <w:color w:val="EB0000" w:themeColor="accent6"/>
                                      <w:u w:val="single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432EF7EA" w14:textId="77777777" w:rsidR="00F862D4" w:rsidRPr="00F862D4" w:rsidRDefault="00F862D4" w:rsidP="00F862D4">
                                <w:pPr>
                                  <w:rPr>
                                    <w:rFonts w:ascii="Constantia" w:eastAsia="Times New Roman" w:hAnsi="Constantia"/>
                                  </w:rPr>
                                </w:pPr>
                              </w:p>
                              <w:p w14:paraId="7BE9A23F" w14:textId="77777777" w:rsidR="00F862D4" w:rsidRPr="00F862D4" w:rsidRDefault="00F862D4" w:rsidP="00F862D4">
                                <w:pPr>
                                  <w:rPr>
                                    <w:rFonts w:ascii="Constantia" w:eastAsia="Times New Roman" w:hAnsi="Constantia"/>
                                    <w:caps/>
                                    <w:color w:val="809EC2"/>
                                  </w:rPr>
                                </w:pPr>
                                <w:r w:rsidRPr="00F862D4">
                                  <w:rPr>
                                    <w:rFonts w:ascii="Constantia" w:eastAsia="Times New Roman" w:hAnsi="Constantia"/>
                                    <w:color w:val="EB0000" w:themeColor="accent6"/>
                                  </w:rPr>
                                  <w:t>MyExcelOnline</w:t>
                                </w:r>
                                <w:r w:rsidRPr="00F862D4">
                                  <w:rPr>
                                    <w:rFonts w:ascii="Constantia" w:eastAsia="Times New Roman" w:hAnsi="Constantia"/>
                                    <w:color w:val="809EC2"/>
                                  </w:rPr>
                                  <w:t xml:space="preserve">     </w:t>
                                </w:r>
                              </w:p>
                              <w:p w14:paraId="53B23043" w14:textId="351FEAAF" w:rsidR="007D0A98" w:rsidRPr="00F862D4" w:rsidRDefault="007D0A98">
                                <w:pPr>
                                  <w:pStyle w:val="NoSpacing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</w:tbl>
                        <w:p w14:paraId="6CE1D6E3" w14:textId="77777777" w:rsidR="007D0A98" w:rsidRDefault="007D0A9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3022DAF" w14:textId="4BD23074" w:rsidR="008D56EA" w:rsidRPr="008D56EA" w:rsidRDefault="00217EF4" w:rsidP="008D56EA">
      <w:pPr>
        <w:pStyle w:val="Titl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4882C74" wp14:editId="271E5A99">
                <wp:simplePos x="0" y="0"/>
                <wp:positionH relativeFrom="column">
                  <wp:posOffset>-1083945</wp:posOffset>
                </wp:positionH>
                <wp:positionV relativeFrom="paragraph">
                  <wp:posOffset>-457200</wp:posOffset>
                </wp:positionV>
                <wp:extent cx="7780020" cy="934212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020" cy="9342120"/>
                          <a:chOff x="0" y="0"/>
                          <a:chExt cx="7780020" cy="9342120"/>
                        </a:xfrm>
                      </wpg:grpSpPr>
                      <wps:wsp>
                        <wps:cNvPr id="20" name="Rectangle 20" descr="Yellow background"/>
                        <wps:cNvSpPr/>
                        <wps:spPr>
                          <a:xfrm>
                            <a:off x="0" y="0"/>
                            <a:ext cx="7772400" cy="88011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Graphic 270" descr="Yellow stars and circl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247900"/>
                            <a:ext cx="6767195" cy="561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Graphic 266" descr="Brown hair and 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2499360"/>
                            <a:ext cx="5720080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Graphic 267" descr="Blue shape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50720"/>
                            <a:ext cx="7772400" cy="739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aphic 271" descr="Green elements: T-short, pencil, 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3337560"/>
                            <a:ext cx="5266055" cy="418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aphic 272" descr="Red elements: shoes, pencil, shorts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2750820"/>
                            <a:ext cx="3584575" cy="447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Graphic 273" descr="Boy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710940"/>
                            <a:ext cx="3116580" cy="3753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Graphic 274" descr="Girl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3459480"/>
                            <a:ext cx="2345055" cy="334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Graphic 278" descr="Red hair boy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3980" y="6873240"/>
                            <a:ext cx="1230630" cy="939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Graphic 277" descr="Boy freckles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6416040"/>
                            <a:ext cx="1047115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Graphic 276" descr="Girls blush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4076700"/>
                            <a:ext cx="10795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Graphic 275" descr="White elements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1463040"/>
                            <a:ext cx="5982970" cy="599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Graphic 268" descr="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887980"/>
                            <a:ext cx="345440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Graphic 269" descr="Black stroke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1935480"/>
                            <a:ext cx="6929755" cy="578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6EFAC" id="Group 1" o:spid="_x0000_s1026" alt="&quot;&quot;" style="position:absolute;margin-left:-85.35pt;margin-top:-36pt;width:612.6pt;height:735.6pt;z-index:-251657216" coordsize="77800,934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/7N15nGVnXSf+b/aE&#10;EAwQBEQEQYYlIKCAIC4giyAiMyCIP2EYcBh1RHDBAQecllERF5AI4jTpdN3n3Fq6i3VAA4gYRGEA&#10;2YSAgKwJkD1V9zn3VnVVd9f5PefWCST0VdlOpZO836/X53VO3a6q8617T93+oz6v5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/9u7u1DL6joMwEJDGYpM5cVEokJSZloUI8yVaI4kUhElIaGZF4Kg&#10;EdGXkkIhYSFkZDRmxQQVIV0YGOUHJGgaJSXhRaHUdBEFiU1gOeDI++93zvrdpDXoeM6aWfs8D7ys&#10;PUfn7LXe/+XL3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">
                <v:rect id="Rectangle 20" o:spid="_x0000_s1027" alt="Yellow background" style="position:absolute;width:77724;height:8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" fillcolor="#f9e600 [321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70" o:spid="_x0000_s1028" type="#_x0000_t75" alt="Yellow stars and circles background" style="position:absolute;left:5181;top:22479;width:67672;height:5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">
                  <v:imagedata r:id="rId43" o:title="Yellow stars and circles background"/>
                </v:shape>
                <v:shape id="Graphic 266" o:spid="_x0000_s1029" type="#_x0000_t75" alt="Brown hair and teddy bear" style="position:absolute;left:3886;top:24993;width:57201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">
                  <v:imagedata r:id="rId44" o:title="Brown hair and teddy bear"/>
                </v:shape>
                <v:shape id="Graphic 267" o:spid="_x0000_s1030" type="#_x0000_t75" alt="Blue shapes" style="position:absolute;left:76;top:19507;width:77724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">
                  <v:imagedata r:id="rId45" o:title="Blue shapes"/>
                </v:shape>
                <v:shape id="Graphic 271" o:spid="_x0000_s1031" type="#_x0000_t75" alt="Green elements: T-short, pencil, backpack" style="position:absolute;left:20574;top:33375;width:52660;height:4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">
                  <v:imagedata r:id="rId46" o:title=" T-short, pencil, backpack"/>
                </v:shape>
                <v:shape id="Graphic 272" o:spid="_x0000_s1032" type="#_x0000_t75" alt="Red elements: shoes, pencil, shorts" style="position:absolute;left:22936;top:27508;width:35845;height:4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">
                  <v:imagedata r:id="rId47" o:title=" shoes, pencil, shorts"/>
                </v:shape>
                <v:shape id="Graphic 273" o:spid="_x0000_s1033" type="#_x0000_t75" alt="Boy" style="position:absolute;left:9753;top:37109;width:31166;height:3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">
                  <v:imagedata r:id="rId48" o:title="Boy"/>
                </v:shape>
                <v:shape id="Graphic 274" o:spid="_x0000_s1034" type="#_x0000_t75" alt="Girl" style="position:absolute;left:42900;top:34594;width:23451;height:3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">
                  <v:imagedata r:id="rId49" o:title="Girl"/>
                </v:shape>
                <v:shape id="Graphic 278" o:spid="_x0000_s1035" type="#_x0000_t75" alt="Red hair boy" style="position:absolute;left:13639;top:68732;width:1230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">
                  <v:imagedata r:id="rId50" o:title="Red hair boy"/>
                </v:shape>
                <v:shape id="Graphic 277" o:spid="_x0000_s1036" type="#_x0000_t75" alt="Boy freckles" style="position:absolute;left:17602;top:64160;width:1047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">
                  <v:imagedata r:id="rId51" o:title="Boy freckles"/>
                </v:shape>
                <v:shape id="Graphic 276" o:spid="_x0000_s1037" type="#_x0000_t75" alt="Girls blush" style="position:absolute;left:48310;top:40767;width:1079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">
                  <v:imagedata r:id="rId52" o:title="Girls blush"/>
                </v:shape>
                <v:shape id="Graphic 275" o:spid="_x0000_s1038" type="#_x0000_t75" alt="White elements" style="position:absolute;left:9525;top:14630;width:59829;height:5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">
                  <v:imagedata r:id="rId53" o:title="White elements"/>
                </v:shape>
                <v:shape id="Graphic 268" o:spid="_x0000_s1039" type="#_x0000_t75" alt="Teddy bear" style="position:absolute;left:7620;top:28879;width:3454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">
                  <v:imagedata r:id="rId54" o:title="Teddy bear"/>
                </v:shape>
                <v:shape id="Graphic 269" o:spid="_x0000_s1040" type="#_x0000_t75" alt="Black stroke" style="position:absolute;left:3886;top:19354;width:69297;height:5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">
                  <v:imagedata r:id="rId55" o:title="Black stroke"/>
                </v:shape>
              </v:group>
            </w:pict>
          </mc:Fallback>
        </mc:AlternateContent>
      </w:r>
      <w:sdt>
        <w:sdtPr>
          <w:id w:val="89668177"/>
          <w:placeholder>
            <w:docPart w:val="05F2CB2E0FE54F9E86F6832D56D63B32"/>
          </w:placeholder>
          <w:temporary/>
          <w:showingPlcHdr/>
          <w15:appearance w15:val="hidden"/>
        </w:sdtPr>
        <w:sdtEndPr/>
        <w:sdtContent>
          <w:r w:rsidR="008D56EA" w:rsidRPr="008D56EA">
            <w:t>Graduation</w:t>
          </w:r>
        </w:sdtContent>
      </w:sdt>
    </w:p>
    <w:sdt>
      <w:sdtPr>
        <w:id w:val="773140402"/>
        <w:placeholder>
          <w:docPart w:val="7DB1ABB0F0234EBDA3B7E10D504C1B38"/>
        </w:placeholder>
        <w:temporary/>
        <w:showingPlcHdr/>
        <w15:appearance w15:val="hidden"/>
      </w:sdtPr>
      <w:sdtEndPr/>
      <w:sdtContent>
        <w:p w14:paraId="559F490C" w14:textId="77777777" w:rsidR="000B12E4" w:rsidRPr="008D56EA" w:rsidRDefault="00B23AC3" w:rsidP="008D56EA">
          <w:pPr>
            <w:pStyle w:val="Heading1"/>
          </w:pPr>
          <w:r w:rsidRPr="00B23AC3">
            <w:t>EVENT TITLE</w:t>
          </w:r>
        </w:p>
      </w:sdtContent>
    </w:sdt>
    <w:tbl>
      <w:tblPr>
        <w:tblStyle w:val="TableGrid"/>
        <w:tblW w:w="5750" w:type="pct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2481"/>
        <w:gridCol w:w="6914"/>
      </w:tblGrid>
      <w:tr w:rsidR="004449A8" w14:paraId="25CD6113" w14:textId="77777777" w:rsidTr="00A85ED1">
        <w:trPr>
          <w:trHeight w:val="693"/>
        </w:trPr>
        <w:sdt>
          <w:sdtPr>
            <w:id w:val="-1611196651"/>
            <w:placeholder>
              <w:docPart w:val="B45D804108B74AFDB72025610F0930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1" w:type="dxa"/>
                <w:vMerge w:val="restart"/>
              </w:tcPr>
              <w:p w14:paraId="5AC22D38" w14:textId="77777777" w:rsidR="00361D5E" w:rsidRPr="00B23AC3" w:rsidRDefault="00B23AC3" w:rsidP="00B23AC3">
                <w:pPr>
                  <w:pStyle w:val="Heading3"/>
                </w:pPr>
                <w:r w:rsidRPr="00B23AC3">
                  <w:t>25</w:t>
                </w:r>
              </w:p>
            </w:tc>
          </w:sdtContent>
        </w:sdt>
        <w:sdt>
          <w:sdtPr>
            <w:id w:val="-1603876250"/>
            <w:placeholder>
              <w:docPart w:val="091DBB33D8AD406EA5E0F7FB6ED9CD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Merge w:val="restart"/>
                <w:vAlign w:val="center"/>
              </w:tcPr>
              <w:p w14:paraId="664DB1B5" w14:textId="77777777" w:rsidR="00C13407" w:rsidRPr="00C13407" w:rsidRDefault="00B23AC3" w:rsidP="00C13407">
                <w:pPr>
                  <w:pStyle w:val="Heading4"/>
                </w:pPr>
                <w:r w:rsidRPr="00B23AC3">
                  <w:t>JUN</w:t>
                </w:r>
                <w:r>
                  <w:t>E</w:t>
                </w:r>
              </w:p>
            </w:tc>
          </w:sdtContent>
        </w:sdt>
        <w:sdt>
          <w:sdtPr>
            <w:id w:val="-1111123913"/>
            <w:placeholder>
              <w:docPart w:val="97E53E2118CD4208843F43C73BCE66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tcMar>
                  <w:top w:w="8928" w:type="dxa"/>
                  <w:left w:w="115" w:type="dxa"/>
                  <w:right w:w="115" w:type="dxa"/>
                </w:tcMar>
              </w:tcPr>
              <w:p w14:paraId="4DA749F7" w14:textId="77777777" w:rsidR="00361D5E" w:rsidRPr="008D56EA" w:rsidRDefault="00B23AC3" w:rsidP="008D56EA">
                <w:pPr>
                  <w:pStyle w:val="Heading2"/>
                </w:pPr>
                <w:r w:rsidRPr="00B23AC3">
                  <w:t>School Name</w:t>
                </w:r>
              </w:p>
            </w:tc>
          </w:sdtContent>
        </w:sdt>
      </w:tr>
      <w:tr w:rsidR="004449A8" w14:paraId="6659B283" w14:textId="77777777" w:rsidTr="00A85ED1">
        <w:trPr>
          <w:trHeight w:val="360"/>
        </w:trPr>
        <w:tc>
          <w:tcPr>
            <w:tcW w:w="1701" w:type="dxa"/>
            <w:vMerge/>
          </w:tcPr>
          <w:p w14:paraId="5311CF4C" w14:textId="77777777" w:rsidR="00361D5E" w:rsidRDefault="00361D5E" w:rsidP="008D56EA">
            <w:pPr>
              <w:ind w:left="-672"/>
            </w:pPr>
          </w:p>
        </w:tc>
        <w:tc>
          <w:tcPr>
            <w:tcW w:w="2410" w:type="dxa"/>
            <w:vMerge/>
          </w:tcPr>
          <w:p w14:paraId="6D4A75B1" w14:textId="77777777" w:rsidR="00361D5E" w:rsidRDefault="00361D5E" w:rsidP="008D56EA">
            <w:pPr>
              <w:ind w:left="-672"/>
            </w:pPr>
          </w:p>
        </w:tc>
        <w:sdt>
          <w:sdtPr>
            <w:id w:val="2045257034"/>
            <w:placeholder>
              <w:docPart w:val="67C9B2309D7B465E9BC7A224E6A7A4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tcMar>
                  <w:top w:w="288" w:type="dxa"/>
                  <w:left w:w="115" w:type="dxa"/>
                  <w:right w:w="115" w:type="dxa"/>
                </w:tcMar>
              </w:tcPr>
              <w:p w14:paraId="5C91F465" w14:textId="77777777" w:rsidR="00361D5E" w:rsidRPr="008D56EA" w:rsidRDefault="00B23AC3" w:rsidP="008D56EA">
                <w:pPr>
                  <w:pStyle w:val="Heading5"/>
                </w:pPr>
                <w:r w:rsidRPr="00B23AC3">
                  <w:t>2345, Main St, Buffalo, New York</w:t>
                </w:r>
              </w:p>
            </w:tc>
          </w:sdtContent>
        </w:sdt>
      </w:tr>
      <w:tr w:rsidR="00361D5E" w14:paraId="22FACEEC" w14:textId="77777777" w:rsidTr="00974912">
        <w:sdt>
          <w:sdtPr>
            <w:id w:val="945658200"/>
            <w:placeholder>
              <w:docPart w:val="F200B4D1A2D745BF928D1A06D22339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11" w:type="dxa"/>
                <w:gridSpan w:val="2"/>
              </w:tcPr>
              <w:p w14:paraId="1A22340B" w14:textId="77777777" w:rsidR="00361D5E" w:rsidRPr="008D56EA" w:rsidRDefault="00B23AC3" w:rsidP="008D56EA">
                <w:pPr>
                  <w:pStyle w:val="Heading1"/>
                </w:pPr>
                <w:r w:rsidRPr="00B23AC3">
                  <w:t>2:00 pm</w:t>
                </w:r>
              </w:p>
            </w:tc>
          </w:sdtContent>
        </w:sdt>
        <w:sdt>
          <w:sdtPr>
            <w:id w:val="1706518048"/>
            <w:placeholder>
              <w:docPart w:val="09ADDE3863D74BCF82EEB6C77D4D5C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vAlign w:val="center"/>
              </w:tcPr>
              <w:p w14:paraId="2D33456A" w14:textId="77777777" w:rsidR="00361D5E" w:rsidRDefault="008D56EA" w:rsidP="00974912">
                <w:r>
                  <w:t>Lorem ipsum dolor sit amet, consectetur adipiscing elit, sed do eiusmod tempor incididunt ut labore et dolore</w:t>
                </w:r>
              </w:p>
            </w:tc>
          </w:sdtContent>
        </w:sdt>
      </w:tr>
    </w:tbl>
    <w:p w14:paraId="0AE0FE4B" w14:textId="77777777" w:rsidR="00B5319F" w:rsidRPr="00B5319F" w:rsidRDefault="00B5319F" w:rsidP="00C13407">
      <w:pPr>
        <w:pStyle w:val="Footer"/>
      </w:pPr>
    </w:p>
    <w:sectPr w:rsidR="00B5319F" w:rsidRPr="00B5319F" w:rsidSect="00A85ED1">
      <w:pgSz w:w="12240" w:h="15840" w:code="1"/>
      <w:pgMar w:top="540" w:right="850" w:bottom="0" w:left="1699" w:header="288" w:footer="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9BCC4" w14:textId="77777777" w:rsidR="00382A4B" w:rsidRDefault="00382A4B" w:rsidP="009E5751">
      <w:r>
        <w:separator/>
      </w:r>
    </w:p>
  </w:endnote>
  <w:endnote w:type="continuationSeparator" w:id="0">
    <w:p w14:paraId="5FB1B82B" w14:textId="77777777" w:rsidR="00382A4B" w:rsidRDefault="00382A4B" w:rsidP="009E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130F" w14:textId="77777777" w:rsidR="00382A4B" w:rsidRDefault="00382A4B" w:rsidP="009E5751">
      <w:r>
        <w:separator/>
      </w:r>
    </w:p>
  </w:footnote>
  <w:footnote w:type="continuationSeparator" w:id="0">
    <w:p w14:paraId="4DBCB18D" w14:textId="77777777" w:rsidR="00382A4B" w:rsidRDefault="00382A4B" w:rsidP="009E5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000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98"/>
    <w:rsid w:val="000174D5"/>
    <w:rsid w:val="00045221"/>
    <w:rsid w:val="000B12E4"/>
    <w:rsid w:val="001B7B6D"/>
    <w:rsid w:val="001E5CA3"/>
    <w:rsid w:val="001F209B"/>
    <w:rsid w:val="002141F5"/>
    <w:rsid w:val="00217EF4"/>
    <w:rsid w:val="00297AC4"/>
    <w:rsid w:val="00361D5E"/>
    <w:rsid w:val="00382A4B"/>
    <w:rsid w:val="00383C8A"/>
    <w:rsid w:val="003E51C2"/>
    <w:rsid w:val="004449A8"/>
    <w:rsid w:val="005D1E57"/>
    <w:rsid w:val="005E3C8B"/>
    <w:rsid w:val="005F23EE"/>
    <w:rsid w:val="00641031"/>
    <w:rsid w:val="00687836"/>
    <w:rsid w:val="006A7A27"/>
    <w:rsid w:val="00737550"/>
    <w:rsid w:val="007517DF"/>
    <w:rsid w:val="007D0A98"/>
    <w:rsid w:val="007D4B19"/>
    <w:rsid w:val="008A3F93"/>
    <w:rsid w:val="008B77B2"/>
    <w:rsid w:val="008D56EA"/>
    <w:rsid w:val="00974912"/>
    <w:rsid w:val="00981A3C"/>
    <w:rsid w:val="00991346"/>
    <w:rsid w:val="009C79B1"/>
    <w:rsid w:val="009E5751"/>
    <w:rsid w:val="00A00556"/>
    <w:rsid w:val="00A707E3"/>
    <w:rsid w:val="00A844B6"/>
    <w:rsid w:val="00A85ED1"/>
    <w:rsid w:val="00A91213"/>
    <w:rsid w:val="00AF5152"/>
    <w:rsid w:val="00B23AC3"/>
    <w:rsid w:val="00B5319F"/>
    <w:rsid w:val="00B544B7"/>
    <w:rsid w:val="00BA4695"/>
    <w:rsid w:val="00C13407"/>
    <w:rsid w:val="00C13E5B"/>
    <w:rsid w:val="00CE16BA"/>
    <w:rsid w:val="00D542D1"/>
    <w:rsid w:val="00D857BC"/>
    <w:rsid w:val="00EE0ED1"/>
    <w:rsid w:val="00F82267"/>
    <w:rsid w:val="00F862D4"/>
    <w:rsid w:val="00FB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FF5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AC4"/>
  </w:style>
  <w:style w:type="paragraph" w:styleId="Heading1">
    <w:name w:val="heading 1"/>
    <w:basedOn w:val="Normal"/>
    <w:next w:val="Normal"/>
    <w:link w:val="Heading1Char"/>
    <w:uiPriority w:val="9"/>
    <w:qFormat/>
    <w:rsid w:val="00217EF4"/>
    <w:pPr>
      <w:keepNext/>
      <w:keepLines/>
      <w:spacing w:line="192" w:lineRule="auto"/>
      <w:ind w:left="-720"/>
      <w:jc w:val="center"/>
      <w:outlineLvl w:val="0"/>
    </w:pPr>
    <w:rPr>
      <w:rFonts w:eastAsiaTheme="majorEastAsia" w:cstheme="majorBidi"/>
      <w:b/>
      <w:color w:val="00A2F3" w:themeColor="text2"/>
      <w:sz w:val="8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6EA"/>
    <w:pPr>
      <w:keepNext/>
      <w:keepLines/>
      <w:outlineLvl w:val="1"/>
    </w:pPr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6EA"/>
    <w:pPr>
      <w:keepNext/>
      <w:keepLines/>
      <w:outlineLvl w:val="2"/>
    </w:pPr>
    <w:rPr>
      <w:rFonts w:eastAsiaTheme="majorEastAsia" w:cstheme="majorBidi"/>
      <w:b/>
      <w:color w:val="FFFFFF" w:themeColor="background1"/>
      <w:sz w:val="1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AC3"/>
    <w:pPr>
      <w:keepNext/>
      <w:keepLines/>
      <w:outlineLvl w:val="3"/>
    </w:pPr>
    <w:rPr>
      <w:rFonts w:eastAsiaTheme="majorEastAsia" w:cstheme="majorBidi"/>
      <w:b/>
      <w:iCs/>
      <w:caps/>
      <w:color w:val="F9E600" w:themeColor="background2"/>
      <w:sz w:val="7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74912"/>
    <w:pPr>
      <w:keepNext/>
      <w:keepLines/>
      <w:outlineLvl w:val="4"/>
    </w:pPr>
    <w:rPr>
      <w:rFonts w:eastAsiaTheme="majorEastAsia" w:cstheme="majorBidi"/>
      <w:b/>
      <w:color w:val="00A2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7AC4"/>
  </w:style>
  <w:style w:type="paragraph" w:styleId="Footer">
    <w:name w:val="footer"/>
    <w:basedOn w:val="Normal"/>
    <w:link w:val="FooterChar"/>
    <w:uiPriority w:val="99"/>
    <w:semiHidden/>
    <w:rsid w:val="00C13407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97AC4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74912"/>
    <w:pPr>
      <w:spacing w:line="180" w:lineRule="auto"/>
      <w:contextualSpacing/>
      <w:jc w:val="center"/>
    </w:pPr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912"/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17EF4"/>
    <w:rPr>
      <w:rFonts w:eastAsiaTheme="majorEastAsia" w:cstheme="majorBidi"/>
      <w:b/>
      <w:color w:val="00A2F3" w:themeColor="text2"/>
      <w:sz w:val="8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56EA"/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A2F3" w:themeColor="text2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D56EA"/>
    <w:rPr>
      <w:rFonts w:eastAsiaTheme="majorEastAsia" w:cstheme="majorBidi"/>
      <w:b/>
      <w:color w:val="FFFFFF" w:themeColor="background1"/>
      <w:sz w:val="1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AC3"/>
    <w:rPr>
      <w:rFonts w:eastAsiaTheme="majorEastAsia" w:cstheme="majorBidi"/>
      <w:b/>
      <w:iCs/>
      <w:caps/>
      <w:color w:val="F9E600" w:themeColor="background2"/>
      <w:sz w:val="78"/>
    </w:rPr>
  </w:style>
  <w:style w:type="character" w:customStyle="1" w:styleId="Heading5Char">
    <w:name w:val="Heading 5 Char"/>
    <w:basedOn w:val="DefaultParagraphFont"/>
    <w:link w:val="Heading5"/>
    <w:uiPriority w:val="9"/>
    <w:rsid w:val="00974912"/>
    <w:rPr>
      <w:rFonts w:eastAsiaTheme="majorEastAsia" w:cstheme="majorBidi"/>
      <w:b/>
      <w:color w:val="00A2F3" w:themeColor="text2"/>
      <w:sz w:val="44"/>
    </w:rPr>
  </w:style>
  <w:style w:type="paragraph" w:styleId="NoSpacing">
    <w:name w:val="No Spacing"/>
    <w:link w:val="NoSpacingChar"/>
    <w:uiPriority w:val="1"/>
    <w:qFormat/>
    <w:rsid w:val="007D0A98"/>
    <w:rPr>
      <w:rFonts w:eastAsiaTheme="minorEastAsia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D0A98"/>
    <w:rPr>
      <w:rFonts w:eastAsiaTheme="minorEastAsi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media/image3.svg"/><Relationship Id="rId26" Type="http://schemas.openxmlformats.org/officeDocument/2006/relationships/image" Target="media/image11.sv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svg"/><Relationship Id="rId42" Type="http://schemas.openxmlformats.org/officeDocument/2006/relationships/image" Target="media/image27.sv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webSettings" Target="web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sv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image" Target="media/image5.sv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excelonline.com/109-47.html" TargetMode="External"/><Relationship Id="rId24" Type="http://schemas.openxmlformats.org/officeDocument/2006/relationships/image" Target="media/image9.svg"/><Relationship Id="rId32" Type="http://schemas.openxmlformats.org/officeDocument/2006/relationships/image" Target="media/image17.svg"/><Relationship Id="rId37" Type="http://schemas.openxmlformats.org/officeDocument/2006/relationships/image" Target="media/image22.png"/><Relationship Id="rId40" Type="http://schemas.openxmlformats.org/officeDocument/2006/relationships/image" Target="media/image25.sv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myexcelonline.com/109-3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svg"/><Relationship Id="rId36" Type="http://schemas.openxmlformats.org/officeDocument/2006/relationships/image" Target="media/image21.svg"/><Relationship Id="rId49" Type="http://schemas.openxmlformats.org/officeDocument/2006/relationships/image" Target="media/image34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image" Target="media/image7.sv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Elementary%20graduatio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F2CB2E0FE54F9E86F6832D56D63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822CB-D763-4103-8367-DE284BF45E27}"/>
      </w:docPartPr>
      <w:docPartBody>
        <w:p w:rsidR="00000000" w:rsidRDefault="00B1513E">
          <w:pPr>
            <w:pStyle w:val="05F2CB2E0FE54F9E86F6832D56D63B32"/>
          </w:pPr>
          <w:r w:rsidRPr="008D56EA">
            <w:t>Graduation</w:t>
          </w:r>
        </w:p>
      </w:docPartBody>
    </w:docPart>
    <w:docPart>
      <w:docPartPr>
        <w:name w:val="7DB1ABB0F0234EBDA3B7E10D504C1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17236-46C1-4116-899D-984A9B4C2A14}"/>
      </w:docPartPr>
      <w:docPartBody>
        <w:p w:rsidR="00000000" w:rsidRDefault="00B1513E">
          <w:pPr>
            <w:pStyle w:val="7DB1ABB0F0234EBDA3B7E10D504C1B38"/>
          </w:pPr>
          <w:r w:rsidRPr="00B23AC3">
            <w:t>EVENT TITLE</w:t>
          </w:r>
        </w:p>
      </w:docPartBody>
    </w:docPart>
    <w:docPart>
      <w:docPartPr>
        <w:name w:val="B45D804108B74AFDB72025610F093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2F147-AFFD-4C3A-B4B0-5A7660110F15}"/>
      </w:docPartPr>
      <w:docPartBody>
        <w:p w:rsidR="00000000" w:rsidRDefault="00B1513E">
          <w:pPr>
            <w:pStyle w:val="B45D804108B74AFDB72025610F093090"/>
          </w:pPr>
          <w:r w:rsidRPr="00B23AC3">
            <w:t>25</w:t>
          </w:r>
        </w:p>
      </w:docPartBody>
    </w:docPart>
    <w:docPart>
      <w:docPartPr>
        <w:name w:val="091DBB33D8AD406EA5E0F7FB6ED9C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0E6CD-F132-4362-800E-B476A69F8A4A}"/>
      </w:docPartPr>
      <w:docPartBody>
        <w:p w:rsidR="00000000" w:rsidRDefault="00B1513E">
          <w:pPr>
            <w:pStyle w:val="091DBB33D8AD406EA5E0F7FB6ED9CD83"/>
          </w:pPr>
          <w:r w:rsidRPr="00B23AC3">
            <w:t>JUN</w:t>
          </w:r>
          <w:r>
            <w:t>E</w:t>
          </w:r>
        </w:p>
      </w:docPartBody>
    </w:docPart>
    <w:docPart>
      <w:docPartPr>
        <w:name w:val="97E53E2118CD4208843F43C73BCE6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45D00-F29F-4823-A1CE-1A3DAB7905C8}"/>
      </w:docPartPr>
      <w:docPartBody>
        <w:p w:rsidR="00000000" w:rsidRDefault="00B1513E">
          <w:pPr>
            <w:pStyle w:val="97E53E2118CD4208843F43C73BCE66F1"/>
          </w:pPr>
          <w:r w:rsidRPr="00B23AC3">
            <w:t>School Name</w:t>
          </w:r>
        </w:p>
      </w:docPartBody>
    </w:docPart>
    <w:docPart>
      <w:docPartPr>
        <w:name w:val="67C9B2309D7B465E9BC7A224E6A7A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83616-D7AC-4A3D-815E-CF178B54473C}"/>
      </w:docPartPr>
      <w:docPartBody>
        <w:p w:rsidR="00000000" w:rsidRDefault="00B1513E">
          <w:pPr>
            <w:pStyle w:val="67C9B2309D7B465E9BC7A224E6A7A41C"/>
          </w:pPr>
          <w:r w:rsidRPr="00B23AC3">
            <w:t>2345, Main St, Buffalo, New York</w:t>
          </w:r>
        </w:p>
      </w:docPartBody>
    </w:docPart>
    <w:docPart>
      <w:docPartPr>
        <w:name w:val="F200B4D1A2D745BF928D1A06D223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2DFCE-6EC1-40C1-B15C-C61B4929394B}"/>
      </w:docPartPr>
      <w:docPartBody>
        <w:p w:rsidR="00000000" w:rsidRDefault="00B1513E">
          <w:pPr>
            <w:pStyle w:val="F200B4D1A2D745BF928D1A06D22339F6"/>
          </w:pPr>
          <w:r w:rsidRPr="00B23AC3">
            <w:t>2:00 pm</w:t>
          </w:r>
        </w:p>
      </w:docPartBody>
    </w:docPart>
    <w:docPart>
      <w:docPartPr>
        <w:name w:val="09ADDE3863D74BCF82EEB6C77D4D5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1DEB1-1E76-41D9-87BE-6FB32504A3F2}"/>
      </w:docPartPr>
      <w:docPartBody>
        <w:p w:rsidR="00000000" w:rsidRDefault="00B1513E">
          <w:pPr>
            <w:pStyle w:val="09ADDE3863D74BCF82EEB6C77D4D5C7B"/>
          </w:pPr>
          <w:r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13E"/>
    <w:rsid w:val="00B1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F2CB2E0FE54F9E86F6832D56D63B32">
    <w:name w:val="05F2CB2E0FE54F9E86F6832D56D63B32"/>
  </w:style>
  <w:style w:type="paragraph" w:customStyle="1" w:styleId="7DB1ABB0F0234EBDA3B7E10D504C1B38">
    <w:name w:val="7DB1ABB0F0234EBDA3B7E10D504C1B38"/>
  </w:style>
  <w:style w:type="paragraph" w:customStyle="1" w:styleId="B45D804108B74AFDB72025610F093090">
    <w:name w:val="B45D804108B74AFDB72025610F093090"/>
  </w:style>
  <w:style w:type="paragraph" w:customStyle="1" w:styleId="091DBB33D8AD406EA5E0F7FB6ED9CD83">
    <w:name w:val="091DBB33D8AD406EA5E0F7FB6ED9CD83"/>
  </w:style>
  <w:style w:type="paragraph" w:customStyle="1" w:styleId="97E53E2118CD4208843F43C73BCE66F1">
    <w:name w:val="97E53E2118CD4208843F43C73BCE66F1"/>
  </w:style>
  <w:style w:type="paragraph" w:customStyle="1" w:styleId="67C9B2309D7B465E9BC7A224E6A7A41C">
    <w:name w:val="67C9B2309D7B465E9BC7A224E6A7A41C"/>
  </w:style>
  <w:style w:type="paragraph" w:customStyle="1" w:styleId="F200B4D1A2D745BF928D1A06D22339F6">
    <w:name w:val="F200B4D1A2D745BF928D1A06D22339F6"/>
  </w:style>
  <w:style w:type="paragraph" w:customStyle="1" w:styleId="09ADDE3863D74BCF82EEB6C77D4D5C7B">
    <w:name w:val="09ADDE3863D74BCF82EEB6C77D4D5C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2">
      <a:dk1>
        <a:srgbClr val="000000"/>
      </a:dk1>
      <a:lt1>
        <a:sysClr val="window" lastClr="FFFFFF"/>
      </a:lt1>
      <a:dk2>
        <a:srgbClr val="00A2F3"/>
      </a:dk2>
      <a:lt2>
        <a:srgbClr val="F9E600"/>
      </a:lt2>
      <a:accent1>
        <a:srgbClr val="38B500"/>
      </a:accent1>
      <a:accent2>
        <a:srgbClr val="F26521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0F9F022-6B61-46FA-91AF-92E29E82A5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26778-CD10-45B9-B6A3-C5DDF94B7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A2841E-017E-45FB-B6DB-03DE94AF598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graduation flyer</Template>
  <TotalTime>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elementary graduation flyer</dc:title>
  <dc:subject/>
  <dc:creator>MyExcelOnline</dc:creator>
  <cp:keywords/>
  <dc:description/>
  <cp:lastModifiedBy/>
  <cp:revision>1</cp:revision>
  <dcterms:created xsi:type="dcterms:W3CDTF">2022-02-13T12:04:00Z</dcterms:created>
  <dcterms:modified xsi:type="dcterms:W3CDTF">2022-02-13T12:12:00Z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