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noProof/>
        </w:rPr>
        <w:id w:val="-2062241280"/>
        <w:docPartObj>
          <w:docPartGallery w:val="Cover Pages"/>
          <w:docPartUnique/>
        </w:docPartObj>
      </w:sdtPr>
      <w:sdtContent>
        <w:p w14:paraId="20627BC7" w14:textId="00B1DD7C" w:rsidR="009E6AE3" w:rsidRDefault="009E6AE3">
          <w:pPr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9376" behindDoc="0" locked="0" layoutInCell="1" allowOverlap="1" wp14:anchorId="27D744B3" wp14:editId="087360C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F8931D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490"/>
                                  <w:gridCol w:w="3196"/>
                                </w:tblGrid>
                                <w:tr w:rsidR="009E6AE3" w14:paraId="4D0CAFEC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7D333EF5" w14:textId="470FFE63" w:rsidR="009E6AE3" w:rsidRDefault="0007788F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57D1CFD" wp14:editId="450080C9">
                                            <wp:extent cx="3026979" cy="3927600"/>
                                            <wp:effectExtent l="0" t="0" r="2540" b="0"/>
                                            <wp:docPr id="1" name="Picture 1" descr="Grand opening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 descr="Grand opening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030657" cy="393237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320329A7" w14:textId="3BDEB972" w:rsidR="009E6AE3" w:rsidRDefault="0007788F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grand opening flyer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3E61ADD4" w14:textId="5D8007CF" w:rsidR="009E6AE3" w:rsidRDefault="0007788F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1F1D5109" w14:textId="77777777" w:rsidR="0007788F" w:rsidRPr="00DC58B3" w:rsidRDefault="0007788F" w:rsidP="0007788F">
                                      <w:pPr>
                                        <w:spacing w:after="0" w:line="240" w:lineRule="auto"/>
                                        <w:rPr>
                                          <w:rFonts w:ascii="Constantia" w:eastAsia="Times New Roman" w:hAnsi="Constantia"/>
                                          <w:caps/>
                                          <w:color w:val="C59A00" w:themeColor="accent6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C58B3">
                                        <w:rPr>
                                          <w:rFonts w:ascii="Constantia" w:eastAsia="Times New Roman" w:hAnsi="Constantia"/>
                                          <w:color w:val="C59A00" w:themeColor="accent6"/>
                                          <w:sz w:val="32"/>
                                          <w:szCs w:val="32"/>
                                        </w:rPr>
                                        <w:t>Learn More From Our Free Excel and Office Resources:</w:t>
                                      </w:r>
                                    </w:p>
                                    <w:p w14:paraId="42BA78D9" w14:textId="77777777" w:rsidR="0007788F" w:rsidRPr="00DC58B3" w:rsidRDefault="0007788F" w:rsidP="0007788F">
                                      <w:pPr>
                                        <w:spacing w:after="0" w:line="240" w:lineRule="auto"/>
                                        <w:rPr>
                                          <w:rFonts w:ascii="Constantia" w:eastAsia="Times New Roman" w:hAnsi="Constantia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  <w:p w14:paraId="06BAE79D" w14:textId="77777777" w:rsidR="0007788F" w:rsidRPr="00DC58B3" w:rsidRDefault="0007788F" w:rsidP="0007788F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240" w:lineRule="auto"/>
                                        <w:contextualSpacing/>
                                        <w:rPr>
                                          <w:rFonts w:ascii="Constantia" w:eastAsia="Times New Roman" w:hAnsi="Constantia"/>
                                          <w:b/>
                                          <w:bCs/>
                                          <w:color w:val="C59A00" w:themeColor="accent6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C58B3">
                                        <w:rPr>
                                          <w:rFonts w:ascii="Constantia" w:eastAsia="Times New Roman" w:hAnsi="Constantia"/>
                                          <w:bCs/>
                                          <w:sz w:val="32"/>
                                          <w:szCs w:val="32"/>
                                        </w:rPr>
                                        <w:t xml:space="preserve">Webinars: </w:t>
                                      </w:r>
                                      <w:hyperlink r:id="rId12" w:history="1">
                                        <w:r w:rsidRPr="00DC58B3">
                                          <w:rPr>
                                            <w:rFonts w:ascii="Constantia" w:eastAsia="Times New Roman" w:hAnsi="Constantia"/>
                                            <w:bCs/>
                                            <w:color w:val="C59A00" w:themeColor="accent6"/>
                                            <w:sz w:val="32"/>
                                            <w:szCs w:val="32"/>
                                            <w:u w:val="single"/>
                                          </w:rPr>
                                          <w:t>Formulas, Pivot Tables and Macros &amp; VBA</w:t>
                                        </w:r>
                                      </w:hyperlink>
                                    </w:p>
                                    <w:p w14:paraId="4B543026" w14:textId="77777777" w:rsidR="0007788F" w:rsidRPr="00DC58B3" w:rsidRDefault="0007788F" w:rsidP="0007788F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240" w:lineRule="auto"/>
                                        <w:contextualSpacing/>
                                        <w:rPr>
                                          <w:rFonts w:ascii="Constantia" w:eastAsia="Times New Roman" w:hAnsi="Constantia"/>
                                          <w:b/>
                                          <w:bCs/>
                                          <w:color w:val="C59A00" w:themeColor="accent6"/>
                                          <w:sz w:val="32"/>
                                          <w:szCs w:val="32"/>
                                          <w:u w:val="single"/>
                                        </w:rPr>
                                      </w:pPr>
                                      <w:r w:rsidRPr="00DC58B3">
                                        <w:rPr>
                                          <w:rFonts w:ascii="Constantia" w:eastAsia="Times New Roman" w:hAnsi="Constantia"/>
                                          <w:bCs/>
                                          <w:sz w:val="32"/>
                                          <w:szCs w:val="32"/>
                                        </w:rPr>
                                        <w:t xml:space="preserve">Blog Tutorials: </w:t>
                                      </w:r>
                                      <w:hyperlink r:id="rId13" w:history="1">
                                        <w:r w:rsidRPr="00DC58B3">
                                          <w:rPr>
                                            <w:rFonts w:ascii="Constantia" w:eastAsia="Times New Roman" w:hAnsi="Constantia"/>
                                            <w:bCs/>
                                            <w:color w:val="C59A00" w:themeColor="accent6"/>
                                            <w:sz w:val="32"/>
                                            <w:szCs w:val="32"/>
                                            <w:u w:val="single"/>
                                          </w:rPr>
                                          <w:t>Formulas, Pivot Tables, Charts, Macros, VBA, Power Query, Power Pivot, Analysis</w:t>
                                        </w:r>
                                      </w:hyperlink>
                                    </w:p>
                                    <w:p w14:paraId="77C811E5" w14:textId="77777777" w:rsidR="0007788F" w:rsidRPr="00DC58B3" w:rsidRDefault="0007788F" w:rsidP="0007788F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240" w:lineRule="auto"/>
                                        <w:contextualSpacing/>
                                        <w:rPr>
                                          <w:rFonts w:ascii="Constantia" w:eastAsia="Times New Roman" w:hAnsi="Constantia"/>
                                          <w:b/>
                                          <w:bCs/>
                                          <w:color w:val="C59A00" w:themeColor="accent6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C58B3">
                                        <w:rPr>
                                          <w:rFonts w:ascii="Constantia" w:eastAsia="Times New Roman" w:hAnsi="Constantia"/>
                                          <w:bCs/>
                                          <w:sz w:val="32"/>
                                          <w:szCs w:val="32"/>
                                        </w:rPr>
                                        <w:t>Excel Podcast</w:t>
                                      </w:r>
                                      <w:r w:rsidRPr="00DC58B3">
                                        <w:rPr>
                                          <w:rFonts w:ascii="Constantia" w:eastAsia="Times New Roman" w:hAnsi="Constantia"/>
                                          <w:bCs/>
                                          <w:color w:val="809EC2"/>
                                          <w:sz w:val="32"/>
                                          <w:szCs w:val="32"/>
                                        </w:rPr>
                                        <w:t xml:space="preserve">: </w:t>
                                      </w:r>
                                      <w:hyperlink r:id="rId14" w:history="1">
                                        <w:r w:rsidRPr="00DC58B3">
                                          <w:rPr>
                                            <w:rFonts w:ascii="Constantia" w:eastAsia="Times New Roman" w:hAnsi="Constantia"/>
                                            <w:bCs/>
                                            <w:color w:val="C59A00" w:themeColor="accent6"/>
                                            <w:sz w:val="32"/>
                                            <w:szCs w:val="32"/>
                                            <w:u w:val="single"/>
                                          </w:rPr>
                                          <w:t>Interviewing the Excel Experts</w:t>
                                        </w:r>
                                      </w:hyperlink>
                                    </w:p>
                                    <w:p w14:paraId="51637434" w14:textId="77777777" w:rsidR="0007788F" w:rsidRPr="00DC58B3" w:rsidRDefault="0007788F" w:rsidP="0007788F">
                                      <w:pPr>
                                        <w:spacing w:after="0" w:line="240" w:lineRule="auto"/>
                                        <w:rPr>
                                          <w:rFonts w:ascii="Constantia" w:eastAsia="Times New Roman" w:hAnsi="Constantia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  <w:p w14:paraId="6F6DCC06" w14:textId="77777777" w:rsidR="0007788F" w:rsidRPr="00DC58B3" w:rsidRDefault="0007788F" w:rsidP="0007788F">
                                      <w:pPr>
                                        <w:spacing w:after="0" w:line="240" w:lineRule="auto"/>
                                        <w:rPr>
                                          <w:rFonts w:ascii="Constantia" w:eastAsia="Times New Roman" w:hAnsi="Constantia"/>
                                          <w:caps/>
                                          <w:color w:val="809EC2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C58B3">
                                        <w:rPr>
                                          <w:rFonts w:ascii="Constantia" w:eastAsia="Times New Roman" w:hAnsi="Constantia"/>
                                          <w:color w:val="C59A00" w:themeColor="accent6"/>
                                          <w:sz w:val="32"/>
                                          <w:szCs w:val="32"/>
                                        </w:rPr>
                                        <w:t>MyExcelOnline</w:t>
                                      </w:r>
                                      <w:r w:rsidRPr="00DC58B3">
                                        <w:rPr>
                                          <w:rFonts w:ascii="Constantia" w:eastAsia="Times New Roman" w:hAnsi="Constantia"/>
                                          <w:color w:val="809EC2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  <w:p w14:paraId="5754033A" w14:textId="6F72B882" w:rsidR="009E6AE3" w:rsidRDefault="009E6AE3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7AC5C121" w14:textId="77777777" w:rsidR="009E6AE3" w:rsidRDefault="009E6AE3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27D744B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749376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F8931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490"/>
                            <w:gridCol w:w="3196"/>
                          </w:tblGrid>
                          <w:tr w:rsidR="009E6AE3" w14:paraId="4D0CAFEC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7D333EF5" w14:textId="470FFE63" w:rsidR="009E6AE3" w:rsidRDefault="0007788F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57D1CFD" wp14:editId="450080C9">
                                      <wp:extent cx="3026979" cy="3927600"/>
                                      <wp:effectExtent l="0" t="0" r="2540" b="0"/>
                                      <wp:docPr id="1" name="Picture 1" descr="Grand openi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Grand openi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30657" cy="39323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320329A7" w14:textId="3BDEB972" w:rsidR="009E6AE3" w:rsidRDefault="0007788F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grand opening flyer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E61ADD4" w14:textId="5D8007CF" w:rsidR="009E6AE3" w:rsidRDefault="0007788F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1F1D5109" w14:textId="77777777" w:rsidR="0007788F" w:rsidRPr="00DC58B3" w:rsidRDefault="0007788F" w:rsidP="0007788F">
                                <w:pPr>
                                  <w:spacing w:after="0" w:line="240" w:lineRule="auto"/>
                                  <w:rPr>
                                    <w:rFonts w:ascii="Constantia" w:eastAsia="Times New Roman" w:hAnsi="Constantia"/>
                                    <w:caps/>
                                    <w:color w:val="C59A00" w:themeColor="accent6"/>
                                    <w:sz w:val="32"/>
                                    <w:szCs w:val="32"/>
                                  </w:rPr>
                                </w:pPr>
                                <w:r w:rsidRPr="00DC58B3">
                                  <w:rPr>
                                    <w:rFonts w:ascii="Constantia" w:eastAsia="Times New Roman" w:hAnsi="Constantia"/>
                                    <w:color w:val="C59A00" w:themeColor="accent6"/>
                                    <w:sz w:val="32"/>
                                    <w:szCs w:val="32"/>
                                  </w:rPr>
                                  <w:t>Learn More From Our Free Excel and Office Resources:</w:t>
                                </w:r>
                              </w:p>
                              <w:p w14:paraId="42BA78D9" w14:textId="77777777" w:rsidR="0007788F" w:rsidRPr="00DC58B3" w:rsidRDefault="0007788F" w:rsidP="0007788F">
                                <w:pPr>
                                  <w:spacing w:after="0" w:line="240" w:lineRule="auto"/>
                                  <w:rPr>
                                    <w:rFonts w:ascii="Constantia" w:eastAsia="Times New Roman" w:hAnsi="Constantia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6BAE79D" w14:textId="77777777" w:rsidR="0007788F" w:rsidRPr="00DC58B3" w:rsidRDefault="0007788F" w:rsidP="0007788F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contextualSpacing/>
                                  <w:rPr>
                                    <w:rFonts w:ascii="Constantia" w:eastAsia="Times New Roman" w:hAnsi="Constantia"/>
                                    <w:b/>
                                    <w:bCs/>
                                    <w:color w:val="C59A00" w:themeColor="accent6"/>
                                    <w:sz w:val="32"/>
                                    <w:szCs w:val="32"/>
                                  </w:rPr>
                                </w:pPr>
                                <w:r w:rsidRPr="00DC58B3">
                                  <w:rPr>
                                    <w:rFonts w:ascii="Constantia" w:eastAsia="Times New Roman" w:hAnsi="Constantia"/>
                                    <w:bCs/>
                                    <w:sz w:val="32"/>
                                    <w:szCs w:val="32"/>
                                  </w:rPr>
                                  <w:t xml:space="preserve">Webinars: </w:t>
                                </w:r>
                                <w:hyperlink r:id="rId15" w:history="1">
                                  <w:r w:rsidRPr="00DC58B3">
                                    <w:rPr>
                                      <w:rFonts w:ascii="Constantia" w:eastAsia="Times New Roman" w:hAnsi="Constantia"/>
                                      <w:bCs/>
                                      <w:color w:val="C59A00" w:themeColor="accent6"/>
                                      <w:sz w:val="32"/>
                                      <w:szCs w:val="32"/>
                                      <w:u w:val="single"/>
                                    </w:rPr>
                                    <w:t>Formulas, Pivot Tables and Macros &amp; VBA</w:t>
                                  </w:r>
                                </w:hyperlink>
                              </w:p>
                              <w:p w14:paraId="4B543026" w14:textId="77777777" w:rsidR="0007788F" w:rsidRPr="00DC58B3" w:rsidRDefault="0007788F" w:rsidP="0007788F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contextualSpacing/>
                                  <w:rPr>
                                    <w:rFonts w:ascii="Constantia" w:eastAsia="Times New Roman" w:hAnsi="Constantia"/>
                                    <w:b/>
                                    <w:bCs/>
                                    <w:color w:val="C59A00" w:themeColor="accent6"/>
                                    <w:sz w:val="32"/>
                                    <w:szCs w:val="32"/>
                                    <w:u w:val="single"/>
                                  </w:rPr>
                                </w:pPr>
                                <w:r w:rsidRPr="00DC58B3">
                                  <w:rPr>
                                    <w:rFonts w:ascii="Constantia" w:eastAsia="Times New Roman" w:hAnsi="Constantia"/>
                                    <w:bCs/>
                                    <w:sz w:val="32"/>
                                    <w:szCs w:val="32"/>
                                  </w:rPr>
                                  <w:t xml:space="preserve">Blog Tutorials: </w:t>
                                </w:r>
                                <w:hyperlink r:id="rId16" w:history="1">
                                  <w:r w:rsidRPr="00DC58B3">
                                    <w:rPr>
                                      <w:rFonts w:ascii="Constantia" w:eastAsia="Times New Roman" w:hAnsi="Constantia"/>
                                      <w:bCs/>
                                      <w:color w:val="C59A00" w:themeColor="accent6"/>
                                      <w:sz w:val="32"/>
                                      <w:szCs w:val="32"/>
                                      <w:u w:val="single"/>
                                    </w:rPr>
                                    <w:t>Formulas, Pivot Tables, Charts, Macros, VBA, Power Query, Power Pivot, Analysis</w:t>
                                  </w:r>
                                </w:hyperlink>
                              </w:p>
                              <w:p w14:paraId="77C811E5" w14:textId="77777777" w:rsidR="0007788F" w:rsidRPr="00DC58B3" w:rsidRDefault="0007788F" w:rsidP="0007788F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contextualSpacing/>
                                  <w:rPr>
                                    <w:rFonts w:ascii="Constantia" w:eastAsia="Times New Roman" w:hAnsi="Constantia"/>
                                    <w:b/>
                                    <w:bCs/>
                                    <w:color w:val="C59A00" w:themeColor="accent6"/>
                                    <w:sz w:val="32"/>
                                    <w:szCs w:val="32"/>
                                  </w:rPr>
                                </w:pPr>
                                <w:r w:rsidRPr="00DC58B3">
                                  <w:rPr>
                                    <w:rFonts w:ascii="Constantia" w:eastAsia="Times New Roman" w:hAnsi="Constantia"/>
                                    <w:bCs/>
                                    <w:sz w:val="32"/>
                                    <w:szCs w:val="32"/>
                                  </w:rPr>
                                  <w:t>Excel Podcast</w:t>
                                </w:r>
                                <w:r w:rsidRPr="00DC58B3">
                                  <w:rPr>
                                    <w:rFonts w:ascii="Constantia" w:eastAsia="Times New Roman" w:hAnsi="Constantia"/>
                                    <w:bCs/>
                                    <w:color w:val="809EC2"/>
                                    <w:sz w:val="32"/>
                                    <w:szCs w:val="32"/>
                                  </w:rPr>
                                  <w:t xml:space="preserve">: </w:t>
                                </w:r>
                                <w:hyperlink r:id="rId17" w:history="1">
                                  <w:r w:rsidRPr="00DC58B3">
                                    <w:rPr>
                                      <w:rFonts w:ascii="Constantia" w:eastAsia="Times New Roman" w:hAnsi="Constantia"/>
                                      <w:bCs/>
                                      <w:color w:val="C59A00" w:themeColor="accent6"/>
                                      <w:sz w:val="32"/>
                                      <w:szCs w:val="32"/>
                                      <w:u w:val="single"/>
                                    </w:rPr>
                                    <w:t>Interviewing the Excel Experts</w:t>
                                  </w:r>
                                </w:hyperlink>
                              </w:p>
                              <w:p w14:paraId="51637434" w14:textId="77777777" w:rsidR="0007788F" w:rsidRPr="00DC58B3" w:rsidRDefault="0007788F" w:rsidP="0007788F">
                                <w:pPr>
                                  <w:spacing w:after="0" w:line="240" w:lineRule="auto"/>
                                  <w:rPr>
                                    <w:rFonts w:ascii="Constantia" w:eastAsia="Times New Roman" w:hAnsi="Constantia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6F6DCC06" w14:textId="77777777" w:rsidR="0007788F" w:rsidRPr="00DC58B3" w:rsidRDefault="0007788F" w:rsidP="0007788F">
                                <w:pPr>
                                  <w:spacing w:after="0" w:line="240" w:lineRule="auto"/>
                                  <w:rPr>
                                    <w:rFonts w:ascii="Constantia" w:eastAsia="Times New Roman" w:hAnsi="Constantia"/>
                                    <w:caps/>
                                    <w:color w:val="809EC2"/>
                                    <w:sz w:val="32"/>
                                    <w:szCs w:val="32"/>
                                  </w:rPr>
                                </w:pPr>
                                <w:r w:rsidRPr="00DC58B3">
                                  <w:rPr>
                                    <w:rFonts w:ascii="Constantia" w:eastAsia="Times New Roman" w:hAnsi="Constantia"/>
                                    <w:color w:val="C59A00" w:themeColor="accent6"/>
                                    <w:sz w:val="32"/>
                                    <w:szCs w:val="32"/>
                                  </w:rPr>
                                  <w:t>MyExcelOnline</w:t>
                                </w:r>
                                <w:r w:rsidRPr="00DC58B3">
                                  <w:rPr>
                                    <w:rFonts w:ascii="Constantia" w:eastAsia="Times New Roman" w:hAnsi="Constantia"/>
                                    <w:color w:val="809EC2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  <w:p w14:paraId="5754033A" w14:textId="6F72B882" w:rsidR="009E6AE3" w:rsidRDefault="009E6AE3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7AC5C121" w14:textId="77777777" w:rsidR="009E6AE3" w:rsidRDefault="009E6AE3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w:br w:type="page"/>
          </w:r>
        </w:p>
      </w:sdtContent>
    </w:sdt>
    <w:p w14:paraId="7EABBACD" w14:textId="7EF1E170" w:rsidR="00DD5246" w:rsidRDefault="00DD5246" w:rsidP="00EF2DC4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1B92B0C0" wp14:editId="6593682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7772400" cy="10058822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822"/>
                          <a:chOff x="-130" y="0"/>
                          <a:chExt cx="7772400" cy="10058822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30"/>
                          <a:stretch/>
                        </pic:blipFill>
                        <pic:spPr bwMode="auto">
                          <a:xfrm>
                            <a:off x="-130" y="422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7755890" cy="1004570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47000">
                                <a:srgbClr val="000000">
                                  <a:alpha val="52000"/>
                                </a:srgbClr>
                              </a:gs>
                              <a:gs pos="0">
                                <a:schemeClr val="tx1">
                                  <a:alpha val="81000"/>
                                </a:schemeClr>
                              </a:gs>
                              <a:gs pos="100000">
                                <a:schemeClr val="tx1">
                                  <a:alpha val="84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28600" y="5212080"/>
                            <a:ext cx="7283450" cy="441960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alpha val="42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48B65B" w14:textId="77777777" w:rsidR="00DD5246" w:rsidRPr="00812F42" w:rsidRDefault="00DD5246" w:rsidP="00DD524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2438400" y="3855720"/>
                            <a:ext cx="2847975" cy="376555"/>
                            <a:chOff x="0" y="0"/>
                            <a:chExt cx="2847975" cy="376555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 flipV="1">
                              <a:off x="393700" y="25400"/>
                              <a:ext cx="2454275" cy="35115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 flipV="1">
                              <a:off x="0" y="0"/>
                              <a:ext cx="2454275" cy="35115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7755890" cy="1143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alpha val="58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4C8B00" w14:textId="77777777" w:rsidR="00DD5246" w:rsidRPr="00812F42" w:rsidRDefault="00DD5246" w:rsidP="00DD524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3322320" y="6705600"/>
                            <a:ext cx="1084521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28600" y="9083041"/>
                            <a:ext cx="7275444" cy="54864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50000"/>
                              <a:alpha val="88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0FB96F" w14:textId="77777777" w:rsidR="00DD5246" w:rsidRPr="00812F42" w:rsidRDefault="00DD5246" w:rsidP="00DD5246">
                              <w:pPr>
                                <w:jc w:val="center"/>
                                <w:rPr>
                                  <w:color w:val="846700" w:themeColor="accent1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2B0C0" id="Group 2" o:spid="_x0000_s1027" alt="&quot;&quot;" style="position:absolute;margin-left:-18pt;margin-top:-18pt;width:612pt;height:792.05pt;z-index:-251569152;mso-width-relative:margin;mso-height-relative:margin" coordorigin="-1" coordsize="77724,100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style="position:absolute;left:-1;top:4;width:77723;height:10058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">
                  <v:imagedata r:id="rId19" o:title="" cropbottom="-85f"/>
                  <o:lock v:ext="edit" aspectratio="f"/>
                </v:shape>
                <v:rect id="Rectangle 4" o:spid="_x0000_s1029" style="position:absolute;width:77558;height:100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" fillcolor="black [3213]" stroked="f" strokeweight="1pt">
                  <v:fill opacity="55050f" color2="black [3213]" o:opacity2="53084f" rotate="t" angle="180" focus="47%" type="gradient"/>
                </v:rect>
                <v:rect id="Rectangle 9" o:spid="_x0000_s1030" style="position:absolute;left:2286;top:52120;width:72834;height:44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" fillcolor="#e64823 [3208]" stroked="f" strokeweight="1pt">
                  <v:fill opacity="27499f"/>
                  <v:textbox>
                    <w:txbxContent>
                      <w:p w14:paraId="3648B65B" w14:textId="77777777" w:rsidR="00DD5246" w:rsidRPr="00812F42" w:rsidRDefault="00DD5246" w:rsidP="00DD5246">
                        <w:pPr>
                          <w:jc w:val="center"/>
                        </w:pPr>
                      </w:p>
                    </w:txbxContent>
                  </v:textbox>
                </v:rect>
                <v:group id="Group 26" o:spid="_x0000_s1031" style="position:absolute;left:24384;top:38557;width:28479;height:3765" coordsize="28479,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line id="Straight Connector 24" o:spid="_x0000_s1032" style="position:absolute;flip:y;visibility:visible;mso-wrap-style:square" from="3937,254" to="28479,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" strokecolor="#ffca08 [3204]" strokeweight="1pt">
                    <v:stroke joinstyle="miter"/>
                  </v:line>
                  <v:line id="Straight Connector 25" o:spid="_x0000_s1033" style="position:absolute;flip:y;visibility:visible;mso-wrap-style:square" from="0,0" to="2454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" strokecolor="#ffca08 [3204]" strokeweight="1pt">
                    <v:stroke joinstyle="miter"/>
                  </v:line>
                </v:group>
                <v:rect id="Rectangle 27" o:spid="_x0000_s1034" style="position:absolute;width:77558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" fillcolor="#e64823 [3208]" stroked="f" strokeweight="1pt">
                  <v:fill opacity="38036f"/>
                  <v:textbox>
                    <w:txbxContent>
                      <w:p w14:paraId="784C8B00" w14:textId="77777777" w:rsidR="00DD5246" w:rsidRPr="00812F42" w:rsidRDefault="00DD5246" w:rsidP="00DD5246">
                        <w:pPr>
                          <w:jc w:val="center"/>
                        </w:pPr>
                      </w:p>
                    </w:txbxContent>
                  </v:textbox>
                </v:rect>
                <v:line id="Straight Connector 29" o:spid="_x0000_s1035" style="position:absolute;visibility:visible;mso-wrap-style:square" from="33223,67056" to="44068,67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" strokecolor="#ffca08 [3204]" strokeweight="1.5pt">
                  <v:stroke joinstyle="miter"/>
                </v:line>
                <v:rect id="Rectangle 31" o:spid="_x0000_s1036" style="position:absolute;left:2286;top:90830;width:72754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" fillcolor="#2f160f [1606]" stroked="f" strokeweight="1pt">
                  <v:fill opacity="57568f"/>
                  <v:textbox>
                    <w:txbxContent>
                      <w:p w14:paraId="090FB96F" w14:textId="77777777" w:rsidR="00DD5246" w:rsidRPr="00812F42" w:rsidRDefault="00DD5246" w:rsidP="00DD5246">
                        <w:pPr>
                          <w:jc w:val="center"/>
                          <w:rPr>
                            <w:color w:val="846700" w:themeColor="accent1" w:themeShade="8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1D2A4E33" w14:textId="77777777" w:rsidR="00807C64" w:rsidRDefault="00807C64" w:rsidP="00807C64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630EF99E" wp14:editId="508AFDF6">
                <wp:extent cx="6813550" cy="3958590"/>
                <wp:effectExtent l="0" t="342900" r="0" b="346710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0" cy="395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1143651254"/>
                              <w:placeholder>
                                <w:docPart w:val="417AEBCD8D0E4DEEB57CEEB53AE9E088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F72CB3E" w14:textId="77777777" w:rsidR="00807C64" w:rsidRPr="00812F42" w:rsidRDefault="00807C64" w:rsidP="00DD5246">
                                <w:pPr>
                                  <w:pStyle w:val="Title"/>
                                </w:pPr>
                                <w:r w:rsidRPr="00812F42">
                                  <w:t>G R A N D</w:t>
                                </w:r>
                              </w:p>
                              <w:p w14:paraId="41EBC611" w14:textId="77777777" w:rsidR="00807C64" w:rsidRPr="00812F42" w:rsidRDefault="00807C64" w:rsidP="00DD5246">
                                <w:pPr>
                                  <w:pStyle w:val="Title"/>
                                </w:pPr>
                                <w:r w:rsidRPr="00812F42">
                                  <w:t>O P E N I N G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isometricOffAxis1Right"/>
                          <a:lightRig rig="threePt" dir="t"/>
                        </a:scene3d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0EF99E" id="Text Box 2" o:spid="_x0000_s1037" type="#_x0000_t202" style="width:536.5pt;height:3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" filled="f" stroked="f">
                <v:textbox>
                  <w:txbxContent>
                    <w:sdt>
                      <w:sdtPr>
                        <w:id w:val="-1143651254"/>
                        <w:placeholder>
                          <w:docPart w:val="417AEBCD8D0E4DEEB57CEEB53AE9E088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0F72CB3E" w14:textId="77777777" w:rsidR="00807C64" w:rsidRPr="00812F42" w:rsidRDefault="00807C64" w:rsidP="00DD5246">
                          <w:pPr>
                            <w:pStyle w:val="Title"/>
                          </w:pPr>
                          <w:r w:rsidRPr="00812F42">
                            <w:t>G R A N D</w:t>
                          </w:r>
                        </w:p>
                        <w:p w14:paraId="41EBC611" w14:textId="77777777" w:rsidR="00807C64" w:rsidRPr="00812F42" w:rsidRDefault="00807C64" w:rsidP="00DD5246">
                          <w:pPr>
                            <w:pStyle w:val="Title"/>
                          </w:pPr>
                          <w:r w:rsidRPr="00812F42">
                            <w:t>O P E N I N G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1520"/>
      </w:tblGrid>
      <w:tr w:rsidR="00DD5246" w:rsidRPr="00812F42" w14:paraId="4C31184F" w14:textId="77777777" w:rsidTr="00807C64">
        <w:trPr>
          <w:trHeight w:val="2232"/>
        </w:trPr>
        <w:tc>
          <w:tcPr>
            <w:tcW w:w="11520" w:type="dxa"/>
            <w:vAlign w:val="center"/>
          </w:tcPr>
          <w:sdt>
            <w:sdtPr>
              <w:id w:val="477045054"/>
              <w:placeholder>
                <w:docPart w:val="DFCA9458601D4F28AB444D0D4E2B017F"/>
              </w:placeholder>
              <w:temporary/>
              <w:showingPlcHdr/>
              <w15:appearance w15:val="hidden"/>
            </w:sdtPr>
            <w:sdtEndPr/>
            <w:sdtContent>
              <w:p w14:paraId="7B06BA96" w14:textId="77777777" w:rsidR="00DD5246" w:rsidRPr="00C94728" w:rsidRDefault="00C94728" w:rsidP="00C94728">
                <w:pPr>
                  <w:pStyle w:val="Heading1"/>
                </w:pPr>
                <w:r w:rsidRPr="00812F42">
                  <w:t>FOURTH COFFEE</w:t>
                </w:r>
              </w:p>
            </w:sdtContent>
          </w:sdt>
        </w:tc>
      </w:tr>
      <w:tr w:rsidR="003D415A" w14:paraId="4F84EE49" w14:textId="77777777" w:rsidTr="003D415A">
        <w:trPr>
          <w:trHeight w:val="2245"/>
        </w:trPr>
        <w:tc>
          <w:tcPr>
            <w:tcW w:w="11520" w:type="dxa"/>
            <w:vAlign w:val="center"/>
          </w:tcPr>
          <w:sdt>
            <w:sdtPr>
              <w:rPr>
                <w:noProof/>
              </w:rPr>
              <w:id w:val="-1987771945"/>
              <w:placeholder>
                <w:docPart w:val="A2287F2C698E4D939F321DB451691B36"/>
              </w:placeholder>
              <w:temporary/>
              <w:showingPlcHdr/>
              <w15:appearance w15:val="hidden"/>
            </w:sdtPr>
            <w:sdtEndPr/>
            <w:sdtContent>
              <w:p w14:paraId="127E6671" w14:textId="77777777" w:rsidR="003D415A" w:rsidRPr="00812F42" w:rsidRDefault="003D415A" w:rsidP="003D415A">
                <w:pPr>
                  <w:pStyle w:val="Heading2"/>
                </w:pPr>
                <w:r w:rsidRPr="00812F42">
                  <w:t>At 9 AM</w:t>
                </w:r>
              </w:p>
            </w:sdtContent>
          </w:sdt>
          <w:sdt>
            <w:sdtPr>
              <w:rPr>
                <w:noProof/>
              </w:rPr>
              <w:id w:val="-214045725"/>
              <w:placeholder>
                <w:docPart w:val="8317D3D4BFF94AEFB9099F38D7859C5E"/>
              </w:placeholder>
              <w:temporary/>
              <w:showingPlcHdr/>
              <w15:appearance w15:val="hidden"/>
            </w:sdtPr>
            <w:sdtEndPr/>
            <w:sdtContent>
              <w:p w14:paraId="162CCB6E" w14:textId="77777777" w:rsidR="003D415A" w:rsidRPr="00812F42" w:rsidRDefault="003D415A" w:rsidP="003D415A">
                <w:pPr>
                  <w:pStyle w:val="Heading2"/>
                  <w:spacing w:after="160"/>
                  <w:rPr>
                    <w:noProof/>
                  </w:rPr>
                </w:pPr>
                <w:r w:rsidRPr="00812F42">
                  <w:t>November 10, 20XX</w:t>
                </w:r>
              </w:p>
            </w:sdtContent>
          </w:sdt>
        </w:tc>
      </w:tr>
      <w:tr w:rsidR="003D415A" w:rsidRPr="00812F42" w14:paraId="223F9F08" w14:textId="77777777" w:rsidTr="003D415A">
        <w:trPr>
          <w:trHeight w:val="1539"/>
        </w:trPr>
        <w:tc>
          <w:tcPr>
            <w:tcW w:w="11520" w:type="dxa"/>
            <w:vAlign w:val="center"/>
          </w:tcPr>
          <w:sdt>
            <w:sdtPr>
              <w:id w:val="1714159736"/>
              <w:placeholder>
                <w:docPart w:val="9E28BF4A31B74C138D3A517EB44EE2F5"/>
              </w:placeholder>
              <w:temporary/>
              <w:showingPlcHdr/>
              <w15:appearance w15:val="hidden"/>
            </w:sdtPr>
            <w:sdtEndPr/>
            <w:sdtContent>
              <w:p w14:paraId="39B6509E" w14:textId="77777777" w:rsidR="003D415A" w:rsidRPr="00C94728" w:rsidRDefault="00C94728" w:rsidP="00C94728">
                <w:pPr>
                  <w:pStyle w:val="Heading3"/>
                </w:pPr>
                <w:r w:rsidRPr="00812F42">
                  <w:t>4567 Main St, Buffalo, NY 98052</w:t>
                </w:r>
              </w:p>
            </w:sdtContent>
          </w:sdt>
        </w:tc>
      </w:tr>
      <w:tr w:rsidR="00DD5246" w:rsidRPr="00812F42" w14:paraId="00885967" w14:textId="77777777" w:rsidTr="003D415A">
        <w:trPr>
          <w:trHeight w:val="864"/>
        </w:trPr>
        <w:tc>
          <w:tcPr>
            <w:tcW w:w="11520" w:type="dxa"/>
            <w:vAlign w:val="center"/>
          </w:tcPr>
          <w:sdt>
            <w:sdtPr>
              <w:rPr>
                <w:b/>
                <w:bCs/>
                <w:i/>
                <w:iCs/>
              </w:rPr>
              <w:id w:val="-1242637172"/>
              <w:placeholder>
                <w:docPart w:val="B851DD45FBF045289F862C91DEC0CFFD"/>
              </w:placeholder>
              <w:temporary/>
              <w:showingPlcHdr/>
              <w15:appearance w15:val="hidden"/>
            </w:sdtPr>
            <w:sdtEndPr/>
            <w:sdtContent>
              <w:p w14:paraId="7DC4C361" w14:textId="77777777" w:rsidR="00DD5246" w:rsidRPr="00812F42" w:rsidRDefault="00C94728" w:rsidP="00C94728">
                <w:pPr>
                  <w:pStyle w:val="Heading3"/>
                </w:pPr>
                <w:r w:rsidRPr="00812F42">
                  <w:t>www.fourthcoffee.com</w:t>
                </w:r>
              </w:p>
            </w:sdtContent>
          </w:sdt>
        </w:tc>
      </w:tr>
    </w:tbl>
    <w:p w14:paraId="09DA6CF5" w14:textId="77777777" w:rsidR="000037D9" w:rsidRPr="003D415A" w:rsidRDefault="00B74DB5" w:rsidP="003D415A">
      <w:pPr>
        <w:spacing w:after="0"/>
        <w:rPr>
          <w:sz w:val="6"/>
          <w:szCs w:val="6"/>
        </w:rPr>
      </w:pPr>
      <w:r w:rsidRPr="003D415A">
        <w:rPr>
          <w:noProof/>
          <w:sz w:val="6"/>
          <w:szCs w:val="6"/>
        </w:rPr>
        <w:t xml:space="preserve"> </w:t>
      </w:r>
    </w:p>
    <w:sectPr w:rsidR="000037D9" w:rsidRPr="003D415A" w:rsidSect="009E6AE3">
      <w:pgSz w:w="12240" w:h="15840"/>
      <w:pgMar w:top="360" w:right="360" w:bottom="360" w:left="360" w:header="288" w:footer="28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51D61" w14:textId="77777777" w:rsidR="003421A5" w:rsidRDefault="003421A5" w:rsidP="00DD5246">
      <w:pPr>
        <w:spacing w:after="0" w:line="240" w:lineRule="auto"/>
      </w:pPr>
      <w:r>
        <w:separator/>
      </w:r>
    </w:p>
  </w:endnote>
  <w:endnote w:type="continuationSeparator" w:id="0">
    <w:p w14:paraId="31DE5A73" w14:textId="77777777" w:rsidR="003421A5" w:rsidRDefault="003421A5" w:rsidP="00DD5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UI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7F3F8" w14:textId="77777777" w:rsidR="003421A5" w:rsidRDefault="003421A5" w:rsidP="00DD5246">
      <w:pPr>
        <w:spacing w:after="0" w:line="240" w:lineRule="auto"/>
      </w:pPr>
      <w:r>
        <w:separator/>
      </w:r>
    </w:p>
  </w:footnote>
  <w:footnote w:type="continuationSeparator" w:id="0">
    <w:p w14:paraId="3299F9B1" w14:textId="77777777" w:rsidR="003421A5" w:rsidRDefault="003421A5" w:rsidP="00DD52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85A26"/>
    <w:multiLevelType w:val="hybridMultilevel"/>
    <w:tmpl w:val="954C1DCC"/>
    <w:lvl w:ilvl="0" w:tplc="7AC8C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59A00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removePersonalInformation/>
  <w:removeDateAndTime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AE3"/>
    <w:rsid w:val="00000AC7"/>
    <w:rsid w:val="000037D9"/>
    <w:rsid w:val="0005122A"/>
    <w:rsid w:val="0007788F"/>
    <w:rsid w:val="0009249D"/>
    <w:rsid w:val="000A4794"/>
    <w:rsid w:val="000E09C1"/>
    <w:rsid w:val="00135F51"/>
    <w:rsid w:val="00184D67"/>
    <w:rsid w:val="00196897"/>
    <w:rsid w:val="00202026"/>
    <w:rsid w:val="0021505C"/>
    <w:rsid w:val="002173EB"/>
    <w:rsid w:val="002728E5"/>
    <w:rsid w:val="0028387D"/>
    <w:rsid w:val="003421A5"/>
    <w:rsid w:val="00384893"/>
    <w:rsid w:val="003978E8"/>
    <w:rsid w:val="003C7177"/>
    <w:rsid w:val="003D415A"/>
    <w:rsid w:val="00400071"/>
    <w:rsid w:val="00404AD0"/>
    <w:rsid w:val="00462F68"/>
    <w:rsid w:val="004700C2"/>
    <w:rsid w:val="004702C6"/>
    <w:rsid w:val="00491344"/>
    <w:rsid w:val="004A5191"/>
    <w:rsid w:val="004D4521"/>
    <w:rsid w:val="004E371C"/>
    <w:rsid w:val="004E6BDF"/>
    <w:rsid w:val="004F1835"/>
    <w:rsid w:val="0053065D"/>
    <w:rsid w:val="00561DA2"/>
    <w:rsid w:val="00563E13"/>
    <w:rsid w:val="00596717"/>
    <w:rsid w:val="005C3272"/>
    <w:rsid w:val="00611C24"/>
    <w:rsid w:val="006373DF"/>
    <w:rsid w:val="00642335"/>
    <w:rsid w:val="006660B3"/>
    <w:rsid w:val="00671F38"/>
    <w:rsid w:val="0069134A"/>
    <w:rsid w:val="007359D7"/>
    <w:rsid w:val="00807C64"/>
    <w:rsid w:val="00807EA5"/>
    <w:rsid w:val="00812F42"/>
    <w:rsid w:val="008C408E"/>
    <w:rsid w:val="008E7510"/>
    <w:rsid w:val="00931728"/>
    <w:rsid w:val="009D0EC2"/>
    <w:rsid w:val="009E4BDA"/>
    <w:rsid w:val="009E6AE3"/>
    <w:rsid w:val="00A268AB"/>
    <w:rsid w:val="00A37BCA"/>
    <w:rsid w:val="00A61985"/>
    <w:rsid w:val="00AE0E1A"/>
    <w:rsid w:val="00AF0FF3"/>
    <w:rsid w:val="00AF2FC7"/>
    <w:rsid w:val="00B74DB5"/>
    <w:rsid w:val="00B7754B"/>
    <w:rsid w:val="00B81794"/>
    <w:rsid w:val="00BA2A3A"/>
    <w:rsid w:val="00BD584E"/>
    <w:rsid w:val="00C35DD3"/>
    <w:rsid w:val="00C470A7"/>
    <w:rsid w:val="00C93193"/>
    <w:rsid w:val="00C94728"/>
    <w:rsid w:val="00CD349D"/>
    <w:rsid w:val="00D04AC7"/>
    <w:rsid w:val="00D63330"/>
    <w:rsid w:val="00D63A83"/>
    <w:rsid w:val="00D66A69"/>
    <w:rsid w:val="00DD5246"/>
    <w:rsid w:val="00E94B72"/>
    <w:rsid w:val="00EB72E7"/>
    <w:rsid w:val="00EC68AD"/>
    <w:rsid w:val="00ED3BAA"/>
    <w:rsid w:val="00EF2DC4"/>
    <w:rsid w:val="00F15E5B"/>
    <w:rsid w:val="00F96BB6"/>
    <w:rsid w:val="00FB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DA67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F42"/>
  </w:style>
  <w:style w:type="paragraph" w:styleId="Heading1">
    <w:name w:val="heading 1"/>
    <w:basedOn w:val="Normal"/>
    <w:next w:val="Normal"/>
    <w:link w:val="Heading1Char"/>
    <w:uiPriority w:val="9"/>
    <w:qFormat/>
    <w:rsid w:val="00812F42"/>
    <w:pPr>
      <w:jc w:val="center"/>
      <w:outlineLvl w:val="0"/>
    </w:pPr>
    <w:rPr>
      <w:rFonts w:cs="SegoeUI"/>
      <w:color w:val="FFCA08" w:themeColor="accent1"/>
      <w:sz w:val="96"/>
      <w:szCs w:val="45"/>
    </w:rPr>
  </w:style>
  <w:style w:type="paragraph" w:styleId="Heading2">
    <w:name w:val="heading 2"/>
    <w:basedOn w:val="Normal"/>
    <w:next w:val="Normal"/>
    <w:link w:val="Heading2Char"/>
    <w:uiPriority w:val="9"/>
    <w:qFormat/>
    <w:rsid w:val="00812F42"/>
    <w:pPr>
      <w:spacing w:after="0"/>
      <w:jc w:val="center"/>
      <w:outlineLvl w:val="1"/>
    </w:pPr>
    <w:rPr>
      <w:rFonts w:cs="SegoeUI"/>
      <w:color w:val="FFFFFF" w:themeColor="background1"/>
      <w:sz w:val="56"/>
      <w:szCs w:val="41"/>
    </w:rPr>
  </w:style>
  <w:style w:type="paragraph" w:styleId="Heading3">
    <w:name w:val="heading 3"/>
    <w:basedOn w:val="Normal"/>
    <w:next w:val="Normal"/>
    <w:link w:val="Heading3Char"/>
    <w:uiPriority w:val="9"/>
    <w:qFormat/>
    <w:rsid w:val="00812F42"/>
    <w:pPr>
      <w:spacing w:after="0" w:line="216" w:lineRule="auto"/>
      <w:jc w:val="center"/>
      <w:outlineLvl w:val="2"/>
    </w:pPr>
    <w:rPr>
      <w:rFonts w:cs="SegoeUI"/>
      <w:color w:val="FFFFFF" w:themeColor="background1"/>
      <w:sz w:val="44"/>
      <w:szCs w:val="3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MSFT_ Word Journal table"/>
    <w:basedOn w:val="TableNormal"/>
    <w:uiPriority w:val="39"/>
    <w:rsid w:val="00000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Brush Script MT" w:hAnsi="Brush Script MT"/>
        <w:b w:val="0"/>
      </w:rPr>
    </w:tblStylePr>
    <w:tblStylePr w:type="firstCol">
      <w:rPr>
        <w:rFonts w:asciiTheme="minorHAnsi" w:hAnsiTheme="minorHAnsi"/>
        <w:sz w:val="24"/>
      </w:rPr>
    </w:tblStylePr>
  </w:style>
  <w:style w:type="paragraph" w:styleId="Title">
    <w:name w:val="Title"/>
    <w:basedOn w:val="Normal"/>
    <w:next w:val="Normal"/>
    <w:link w:val="TitleChar"/>
    <w:uiPriority w:val="10"/>
    <w:qFormat/>
    <w:rsid w:val="00812F42"/>
    <w:pPr>
      <w:spacing w:after="0" w:line="192" w:lineRule="auto"/>
      <w:jc w:val="center"/>
    </w:pPr>
    <w:rPr>
      <w:rFonts w:ascii="Impact" w:hAnsi="Impact"/>
      <w:b/>
      <w:bCs/>
      <w:i/>
      <w:iCs/>
      <w:color w:val="FFCA08" w:themeColor="accent1"/>
      <w:sz w:val="220"/>
      <w:szCs w:val="220"/>
    </w:rPr>
  </w:style>
  <w:style w:type="character" w:customStyle="1" w:styleId="TitleChar">
    <w:name w:val="Title Char"/>
    <w:basedOn w:val="DefaultParagraphFont"/>
    <w:link w:val="Title"/>
    <w:uiPriority w:val="10"/>
    <w:rsid w:val="00812F42"/>
    <w:rPr>
      <w:rFonts w:ascii="Impact" w:hAnsi="Impact"/>
      <w:b/>
      <w:bCs/>
      <w:i/>
      <w:iCs/>
      <w:color w:val="FFCA08" w:themeColor="accent1"/>
      <w:sz w:val="220"/>
      <w:szCs w:val="220"/>
    </w:rPr>
  </w:style>
  <w:style w:type="character" w:styleId="PlaceholderText">
    <w:name w:val="Placeholder Text"/>
    <w:basedOn w:val="DefaultParagraphFont"/>
    <w:uiPriority w:val="99"/>
    <w:semiHidden/>
    <w:rsid w:val="00DD524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812F42"/>
    <w:rPr>
      <w:rFonts w:cs="SegoeUI"/>
      <w:color w:val="FFCA08" w:themeColor="accent1"/>
      <w:sz w:val="96"/>
      <w:szCs w:val="45"/>
    </w:rPr>
  </w:style>
  <w:style w:type="character" w:customStyle="1" w:styleId="Heading2Char">
    <w:name w:val="Heading 2 Char"/>
    <w:basedOn w:val="DefaultParagraphFont"/>
    <w:link w:val="Heading2"/>
    <w:uiPriority w:val="9"/>
    <w:rsid w:val="00812F42"/>
    <w:rPr>
      <w:rFonts w:cs="SegoeUI"/>
      <w:color w:val="FFFFFF" w:themeColor="background1"/>
      <w:sz w:val="56"/>
      <w:szCs w:val="41"/>
    </w:rPr>
  </w:style>
  <w:style w:type="paragraph" w:styleId="Header">
    <w:name w:val="header"/>
    <w:basedOn w:val="Normal"/>
    <w:link w:val="HeaderChar"/>
    <w:uiPriority w:val="99"/>
    <w:semiHidden/>
    <w:rsid w:val="00DD52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4AD0"/>
  </w:style>
  <w:style w:type="paragraph" w:styleId="Footer">
    <w:name w:val="footer"/>
    <w:basedOn w:val="Normal"/>
    <w:link w:val="FooterChar"/>
    <w:uiPriority w:val="99"/>
    <w:semiHidden/>
    <w:rsid w:val="00DD52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4AD0"/>
  </w:style>
  <w:style w:type="character" w:customStyle="1" w:styleId="Heading3Char">
    <w:name w:val="Heading 3 Char"/>
    <w:basedOn w:val="DefaultParagraphFont"/>
    <w:link w:val="Heading3"/>
    <w:uiPriority w:val="9"/>
    <w:rsid w:val="00812F42"/>
    <w:rPr>
      <w:rFonts w:cs="SegoeUI"/>
      <w:color w:val="FFFFFF" w:themeColor="background1"/>
      <w:sz w:val="44"/>
      <w:szCs w:val="35"/>
    </w:rPr>
  </w:style>
  <w:style w:type="paragraph" w:styleId="NoSpacing">
    <w:name w:val="No Spacing"/>
    <w:link w:val="NoSpacingChar"/>
    <w:uiPriority w:val="1"/>
    <w:qFormat/>
    <w:rsid w:val="009E6AE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E6AE3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07788F"/>
    <w:rPr>
      <w:color w:val="F8931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78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excelonline.com/109-3.html" TargetMode="Externa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www.myexcelonline.com/109-47.html" TargetMode="External"/><Relationship Id="rId17" Type="http://schemas.openxmlformats.org/officeDocument/2006/relationships/hyperlink" Target="https://www.myexcelonline.com/109-10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yexcelonline.com/109-3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myexcelonline.com/109-47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excelonline.com/109-10.html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iti\AppData\Roaming\Microsoft\Templates\Grand%20openi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FCA9458601D4F28AB444D0D4E2B0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BD9BD-0228-4B14-9BF5-BFDF1FC546E2}"/>
      </w:docPartPr>
      <w:docPartBody>
        <w:p w:rsidR="00000000" w:rsidRDefault="00893BF6">
          <w:pPr>
            <w:pStyle w:val="DFCA9458601D4F28AB444D0D4E2B017F"/>
          </w:pPr>
          <w:r w:rsidRPr="00812F42">
            <w:t>FOURTH COFFEE</w:t>
          </w:r>
        </w:p>
      </w:docPartBody>
    </w:docPart>
    <w:docPart>
      <w:docPartPr>
        <w:name w:val="A2287F2C698E4D939F321DB451691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DB956-1A86-4337-AC01-5338A2E1E22E}"/>
      </w:docPartPr>
      <w:docPartBody>
        <w:p w:rsidR="00000000" w:rsidRDefault="00893BF6">
          <w:pPr>
            <w:pStyle w:val="A2287F2C698E4D939F321DB451691B36"/>
          </w:pPr>
          <w:r w:rsidRPr="00812F42">
            <w:t>At 9 AM</w:t>
          </w:r>
        </w:p>
      </w:docPartBody>
    </w:docPart>
    <w:docPart>
      <w:docPartPr>
        <w:name w:val="8317D3D4BFF94AEFB9099F38D7859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EF927-43E4-4728-B8A5-24B437F5CD11}"/>
      </w:docPartPr>
      <w:docPartBody>
        <w:p w:rsidR="00000000" w:rsidRDefault="00893BF6">
          <w:pPr>
            <w:pStyle w:val="8317D3D4BFF94AEFB9099F38D7859C5E"/>
          </w:pPr>
          <w:r w:rsidRPr="00812F42">
            <w:t>November 10, 20XX</w:t>
          </w:r>
        </w:p>
      </w:docPartBody>
    </w:docPart>
    <w:docPart>
      <w:docPartPr>
        <w:name w:val="9E28BF4A31B74C138D3A517EB44EE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75688-0A55-492E-8D54-4A5B85161D8D}"/>
      </w:docPartPr>
      <w:docPartBody>
        <w:p w:rsidR="00000000" w:rsidRDefault="00893BF6">
          <w:pPr>
            <w:pStyle w:val="9E28BF4A31B74C138D3A517EB44EE2F5"/>
          </w:pPr>
          <w:r w:rsidRPr="00812F42">
            <w:t>4567 Main St, Buffalo, NY 98052</w:t>
          </w:r>
        </w:p>
      </w:docPartBody>
    </w:docPart>
    <w:docPart>
      <w:docPartPr>
        <w:name w:val="B851DD45FBF045289F862C91DEC0C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7480D-F6B8-4456-A598-0089F58E9D2E}"/>
      </w:docPartPr>
      <w:docPartBody>
        <w:p w:rsidR="00000000" w:rsidRDefault="00893BF6">
          <w:pPr>
            <w:pStyle w:val="B851DD45FBF045289F862C91DEC0CFFD"/>
          </w:pPr>
          <w:r w:rsidRPr="00812F42">
            <w:t>www.fourthcoffee.com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UI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BF6"/>
    <w:rsid w:val="0089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FCA9458601D4F28AB444D0D4E2B017F">
    <w:name w:val="DFCA9458601D4F28AB444D0D4E2B017F"/>
  </w:style>
  <w:style w:type="paragraph" w:customStyle="1" w:styleId="A2287F2C698E4D939F321DB451691B36">
    <w:name w:val="A2287F2C698E4D939F321DB451691B36"/>
  </w:style>
  <w:style w:type="paragraph" w:customStyle="1" w:styleId="8317D3D4BFF94AEFB9099F38D7859C5E">
    <w:name w:val="8317D3D4BFF94AEFB9099F38D7859C5E"/>
  </w:style>
  <w:style w:type="paragraph" w:customStyle="1" w:styleId="9E28BF4A31B74C138D3A517EB44EE2F5">
    <w:name w:val="9E28BF4A31B74C138D3A517EB44EE2F5"/>
  </w:style>
  <w:style w:type="paragraph" w:customStyle="1" w:styleId="B851DD45FBF045289F862C91DEC0CFFD">
    <w:name w:val="B851DD45FBF045289F862C91DEC0CFFD"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192" w:lineRule="auto"/>
      <w:jc w:val="center"/>
    </w:pPr>
    <w:rPr>
      <w:rFonts w:ascii="Impact" w:eastAsiaTheme="minorHAnsi" w:hAnsi="Impact"/>
      <w:b/>
      <w:bCs/>
      <w:i/>
      <w:iCs/>
      <w:color w:val="4472C4" w:themeColor="accent1"/>
      <w:sz w:val="220"/>
      <w:szCs w:val="220"/>
    </w:rPr>
  </w:style>
  <w:style w:type="character" w:customStyle="1" w:styleId="TitleChar">
    <w:name w:val="Title Char"/>
    <w:basedOn w:val="DefaultParagraphFont"/>
    <w:link w:val="Title"/>
    <w:uiPriority w:val="10"/>
    <w:rPr>
      <w:rFonts w:ascii="Impact" w:eastAsiaTheme="minorHAnsi" w:hAnsi="Impact"/>
      <w:b/>
      <w:bCs/>
      <w:i/>
      <w:iCs/>
      <w:color w:val="4472C4" w:themeColor="accent1"/>
      <w:sz w:val="220"/>
      <w:szCs w:val="220"/>
    </w:rPr>
  </w:style>
  <w:style w:type="paragraph" w:customStyle="1" w:styleId="417AEBCD8D0E4DEEB57CEEB53AE9E088">
    <w:name w:val="417AEBCD8D0E4DEEB57CEEB53AE9E0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icrosoft template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5F2E1F"/>
      </a:accent3>
      <a:accent4>
        <a:srgbClr val="C96F06"/>
      </a:accent4>
      <a:accent5>
        <a:srgbClr val="E64823"/>
      </a:accent5>
      <a:accent6>
        <a:srgbClr val="C59A00"/>
      </a:accent6>
      <a:hlink>
        <a:srgbClr val="F8931D"/>
      </a:hlink>
      <a:folHlink>
        <a:srgbClr val="7F723D"/>
      </a:folHlink>
    </a:clrScheme>
    <a:fontScheme name="Custom 7">
      <a:majorFont>
        <a:latin typeface="Impact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480f6609812271f56e53f2aff71704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b48d77c16982ba2890c3fe2b4c067b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87601-FAF3-477C-B627-218E82543CD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F238189-1356-45F1-973A-979FC1B7A4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37B2E0-F99D-4B97-9B0E-871BC449BD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032B6D-24F4-4789-A58A-8E003C94D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Grand opening</Template>
  <TotalTime>0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 opening flyer</dc:title>
  <dc:subject/>
  <dc:creator>MyExcelOnline</dc:creator>
  <cp:keywords/>
  <dc:description/>
  <cp:lastModifiedBy/>
  <cp:revision>1</cp:revision>
  <dcterms:created xsi:type="dcterms:W3CDTF">2022-02-13T19:37:00Z</dcterms:created>
  <dcterms:modified xsi:type="dcterms:W3CDTF">2022-02-13T19:41:00Z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