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34622326"/>
        <w:docPartObj>
          <w:docPartGallery w:val="Cover Pages"/>
          <w:docPartUnique/>
        </w:docPartObj>
      </w:sdtPr>
      <w:sdtContent>
        <w:p w14:paraId="50B1654E" w14:textId="0BD6D8F5" w:rsidR="0076608D" w:rsidRDefault="0076608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443B25" wp14:editId="3F9DE1E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009DD5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3493"/>
                                </w:tblGrid>
                                <w:tr w:rsidR="0076608D" w14:paraId="4496A0E9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F15E041" w14:textId="5B4B251B" w:rsidR="0076608D" w:rsidRDefault="0076608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53DC01B" wp14:editId="76BAAAFE">
                                            <wp:extent cx="3058510" cy="3968513"/>
                                            <wp:effectExtent l="0" t="0" r="8890" b="0"/>
                                            <wp:docPr id="1" name="Picture 1" descr="Financial business fly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Financial business fly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59629" cy="39699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363635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15490DEF" w14:textId="1B0D2192" w:rsidR="0076608D" w:rsidRDefault="0076608D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363635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363635" w:themeColor="text1" w:themeTint="E6"/>
                                              <w:sz w:val="72"/>
                                              <w:szCs w:val="72"/>
                                            </w:rPr>
                                            <w:t>financial business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EA84804" w14:textId="2842B062" w:rsidR="0076608D" w:rsidRDefault="0076608D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2E4A7BB" w14:textId="77777777" w:rsidR="0076608D" w:rsidRPr="0076608D" w:rsidRDefault="0076608D" w:rsidP="0076608D">
                                      <w:pPr>
                                        <w:pStyle w:val="NoSpacing"/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6608D"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69036C59" w14:textId="77777777" w:rsidR="0076608D" w:rsidRPr="0076608D" w:rsidRDefault="0076608D" w:rsidP="0076608D">
                                      <w:pPr>
                                        <w:pStyle w:val="NoSpacing"/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4360941C" w14:textId="77777777" w:rsidR="0076608D" w:rsidRPr="0076608D" w:rsidRDefault="0076608D" w:rsidP="0076608D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6608D">
                                        <w:rPr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  <w:t xml:space="preserve">Webinars: </w:t>
                                      </w:r>
                                      <w:hyperlink r:id="rId11" w:history="1">
                                        <w:r w:rsidRPr="0076608D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8"/>
                                            <w:szCs w:val="28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6B1EC0B9" w14:textId="77777777" w:rsidR="0076608D" w:rsidRPr="0076608D" w:rsidRDefault="0076608D" w:rsidP="0076608D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76608D">
                                        <w:rPr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  <w:t xml:space="preserve">Blog Tutorials: </w:t>
                                      </w:r>
                                      <w:hyperlink r:id="rId12" w:history="1">
                                        <w:r w:rsidRPr="0076608D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8"/>
                                            <w:szCs w:val="28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15D46F26" w14:textId="77777777" w:rsidR="0076608D" w:rsidRPr="0076608D" w:rsidRDefault="0076608D" w:rsidP="0076608D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6608D">
                                        <w:rPr>
                                          <w:bCs/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  <w:t xml:space="preserve">Excel Podcast: </w:t>
                                      </w:r>
                                      <w:hyperlink r:id="rId13" w:history="1">
                                        <w:r w:rsidRPr="0076608D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8"/>
                                            <w:szCs w:val="28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11B8B4B0" w14:textId="77777777" w:rsidR="0076608D" w:rsidRPr="0076608D" w:rsidRDefault="0076608D" w:rsidP="0076608D">
                                      <w:pPr>
                                        <w:pStyle w:val="NoSpacing"/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75F87A08" w14:textId="77777777" w:rsidR="0076608D" w:rsidRPr="0076608D" w:rsidRDefault="0076608D" w:rsidP="0076608D">
                                      <w:pPr>
                                        <w:pStyle w:val="NoSpacing"/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6608D">
                                        <w:rPr>
                                          <w:caps/>
                                          <w:color w:val="009DD5" w:themeColor="accent2"/>
                                          <w:sz w:val="28"/>
                                          <w:szCs w:val="28"/>
                                        </w:rPr>
                                        <w:t xml:space="preserve">MyExcelOnline     </w:t>
                                      </w:r>
                                    </w:p>
                                    <w:p w14:paraId="2450A354" w14:textId="140159F4" w:rsidR="0076608D" w:rsidRDefault="0076608D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61A7EADA" w14:textId="77777777" w:rsidR="0076608D" w:rsidRDefault="0076608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7443B2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009DD5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3493"/>
                          </w:tblGrid>
                          <w:tr w:rsidR="0076608D" w14:paraId="4496A0E9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F15E041" w14:textId="5B4B251B" w:rsidR="0076608D" w:rsidRDefault="0076608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3DC01B" wp14:editId="76BAAAFE">
                                      <wp:extent cx="3058510" cy="3968513"/>
                                      <wp:effectExtent l="0" t="0" r="8890" b="0"/>
                                      <wp:docPr id="1" name="Picture 1" descr="Financial business fly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Financial business fly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9629" cy="39699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363635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15490DEF" w14:textId="1B0D2192" w:rsidR="0076608D" w:rsidRDefault="0076608D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363635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63635" w:themeColor="text1" w:themeTint="E6"/>
                                        <w:sz w:val="72"/>
                                        <w:szCs w:val="72"/>
                                      </w:rPr>
                                      <w:t>financial business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EA84804" w14:textId="2842B062" w:rsidR="0076608D" w:rsidRDefault="0076608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2E4A7BB" w14:textId="77777777" w:rsidR="0076608D" w:rsidRPr="0076608D" w:rsidRDefault="0076608D" w:rsidP="0076608D">
                                <w:pPr>
                                  <w:pStyle w:val="NoSpacing"/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  <w:r w:rsidRPr="0076608D"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  <w:t>Learn More From Our Free Excel and Office Resources:</w:t>
                                </w:r>
                              </w:p>
                              <w:p w14:paraId="69036C59" w14:textId="77777777" w:rsidR="0076608D" w:rsidRPr="0076608D" w:rsidRDefault="0076608D" w:rsidP="0076608D">
                                <w:pPr>
                                  <w:pStyle w:val="NoSpacing"/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360941C" w14:textId="77777777" w:rsidR="0076608D" w:rsidRPr="0076608D" w:rsidRDefault="0076608D" w:rsidP="0076608D">
                                <w:pPr>
                                  <w:pStyle w:val="NoSpacing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b/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  <w:r w:rsidRPr="0076608D">
                                  <w:rPr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  <w:t xml:space="preserve">Webinars: </w:t>
                                </w:r>
                                <w:hyperlink r:id="rId14" w:history="1">
                                  <w:r w:rsidRPr="0076608D">
                                    <w:rPr>
                                      <w:rStyle w:val="Hyperlink"/>
                                      <w:bCs/>
                                      <w:caps/>
                                      <w:sz w:val="28"/>
                                      <w:szCs w:val="28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6B1EC0B9" w14:textId="77777777" w:rsidR="0076608D" w:rsidRPr="0076608D" w:rsidRDefault="0076608D" w:rsidP="0076608D">
                                <w:pPr>
                                  <w:pStyle w:val="NoSpacing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b/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76608D">
                                  <w:rPr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  <w:t xml:space="preserve">Blog Tutorials: </w:t>
                                </w:r>
                                <w:hyperlink r:id="rId15" w:history="1">
                                  <w:r w:rsidRPr="0076608D">
                                    <w:rPr>
                                      <w:rStyle w:val="Hyperlink"/>
                                      <w:bCs/>
                                      <w:caps/>
                                      <w:sz w:val="28"/>
                                      <w:szCs w:val="28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15D46F26" w14:textId="77777777" w:rsidR="0076608D" w:rsidRPr="0076608D" w:rsidRDefault="0076608D" w:rsidP="0076608D">
                                <w:pPr>
                                  <w:pStyle w:val="NoSpacing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b/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  <w:r w:rsidRPr="0076608D">
                                  <w:rPr>
                                    <w:bCs/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  <w:t xml:space="preserve">Excel Podcast: </w:t>
                                </w:r>
                                <w:hyperlink r:id="rId16" w:history="1">
                                  <w:r w:rsidRPr="0076608D">
                                    <w:rPr>
                                      <w:rStyle w:val="Hyperlink"/>
                                      <w:bCs/>
                                      <w:caps/>
                                      <w:sz w:val="28"/>
                                      <w:szCs w:val="28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11B8B4B0" w14:textId="77777777" w:rsidR="0076608D" w:rsidRPr="0076608D" w:rsidRDefault="0076608D" w:rsidP="0076608D">
                                <w:pPr>
                                  <w:pStyle w:val="NoSpacing"/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5F87A08" w14:textId="77777777" w:rsidR="0076608D" w:rsidRPr="0076608D" w:rsidRDefault="0076608D" w:rsidP="0076608D">
                                <w:pPr>
                                  <w:pStyle w:val="NoSpacing"/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</w:pPr>
                                <w:r w:rsidRPr="0076608D">
                                  <w:rPr>
                                    <w:caps/>
                                    <w:color w:val="009DD5" w:themeColor="accent2"/>
                                    <w:sz w:val="28"/>
                                    <w:szCs w:val="28"/>
                                  </w:rPr>
                                  <w:t xml:space="preserve">MyExcelOnline     </w:t>
                                </w:r>
                              </w:p>
                              <w:p w14:paraId="2450A354" w14:textId="140159F4" w:rsidR="0076608D" w:rsidRDefault="0076608D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61A7EADA" w14:textId="77777777" w:rsidR="0076608D" w:rsidRDefault="0076608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46589340" w14:textId="77777777" w:rsidR="0076608D" w:rsidRDefault="0076608D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1"/>
        <w:gridCol w:w="540"/>
        <w:gridCol w:w="2789"/>
        <w:gridCol w:w="2610"/>
        <w:gridCol w:w="1086"/>
        <w:gridCol w:w="4044"/>
      </w:tblGrid>
      <w:tr w:rsidR="0027610D" w14:paraId="6453CFF7" w14:textId="77777777" w:rsidTr="00933906">
        <w:trPr>
          <w:trHeight w:val="3402"/>
        </w:trPr>
        <w:tc>
          <w:tcPr>
            <w:tcW w:w="451" w:type="dxa"/>
          </w:tcPr>
          <w:p w14:paraId="5DC65E8C" w14:textId="77777777" w:rsidR="005E660C" w:rsidRDefault="005E660C" w:rsidP="00D67A8D"/>
        </w:tc>
        <w:tc>
          <w:tcPr>
            <w:tcW w:w="540" w:type="dxa"/>
            <w:vAlign w:val="center"/>
          </w:tcPr>
          <w:p w14:paraId="1E260BC9" w14:textId="77777777" w:rsidR="005E660C" w:rsidRDefault="005E660C" w:rsidP="007A7960">
            <w:pPr>
              <w:jc w:val="center"/>
            </w:pPr>
          </w:p>
        </w:tc>
        <w:tc>
          <w:tcPr>
            <w:tcW w:w="5399" w:type="dxa"/>
            <w:gridSpan w:val="2"/>
          </w:tcPr>
          <w:p w14:paraId="349ED937" w14:textId="77777777" w:rsidR="005E660C" w:rsidRDefault="005E660C" w:rsidP="00D67A8D"/>
        </w:tc>
        <w:tc>
          <w:tcPr>
            <w:tcW w:w="1086" w:type="dxa"/>
          </w:tcPr>
          <w:p w14:paraId="4CFFD97D" w14:textId="77777777" w:rsidR="005E660C" w:rsidRDefault="005E660C" w:rsidP="00D67A8D"/>
        </w:tc>
        <w:tc>
          <w:tcPr>
            <w:tcW w:w="4044" w:type="dxa"/>
          </w:tcPr>
          <w:p w14:paraId="0E476755" w14:textId="77777777" w:rsidR="005E660C" w:rsidRDefault="005E660C" w:rsidP="00D67A8D"/>
        </w:tc>
      </w:tr>
      <w:tr w:rsidR="00B25FE4" w14:paraId="69E0FDA1" w14:textId="77777777" w:rsidTr="00940DD1">
        <w:trPr>
          <w:trHeight w:val="2250"/>
        </w:trPr>
        <w:tc>
          <w:tcPr>
            <w:tcW w:w="451" w:type="dxa"/>
          </w:tcPr>
          <w:p w14:paraId="7E5E1762" w14:textId="77777777" w:rsidR="00705D18" w:rsidRDefault="00705D18" w:rsidP="00705D18">
            <w:pPr>
              <w:pStyle w:val="Title"/>
            </w:pPr>
          </w:p>
        </w:tc>
        <w:sdt>
          <w:sdtPr>
            <w:id w:val="-1507046424"/>
            <w:placeholder>
              <w:docPart w:val="1DFD813EF94D4555A2EC8551624E73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9" w:type="dxa"/>
                <w:gridSpan w:val="5"/>
              </w:tcPr>
              <w:p w14:paraId="7AB416F0" w14:textId="77777777" w:rsidR="00705D18" w:rsidRDefault="00705D18" w:rsidP="00705D18">
                <w:pPr>
                  <w:pStyle w:val="Title"/>
                </w:pPr>
                <w:r w:rsidRPr="00705D18">
                  <w:t>Your Partner for Success</w:t>
                </w:r>
              </w:p>
            </w:tc>
          </w:sdtContent>
        </w:sdt>
      </w:tr>
      <w:tr w:rsidR="00AC6A3B" w14:paraId="3FB915D2" w14:textId="77777777" w:rsidTr="00940DD1">
        <w:trPr>
          <w:trHeight w:val="1350"/>
        </w:trPr>
        <w:tc>
          <w:tcPr>
            <w:tcW w:w="451" w:type="dxa"/>
          </w:tcPr>
          <w:p w14:paraId="776F00D9" w14:textId="77777777" w:rsidR="00AC6A3B" w:rsidRDefault="00AC6A3B" w:rsidP="00D67A8D"/>
        </w:tc>
        <w:tc>
          <w:tcPr>
            <w:tcW w:w="540" w:type="dxa"/>
          </w:tcPr>
          <w:p w14:paraId="78806C3B" w14:textId="77777777" w:rsidR="00AC6A3B" w:rsidRDefault="00AC6A3B" w:rsidP="00D67A8D"/>
        </w:tc>
        <w:sdt>
          <w:sdtPr>
            <w:id w:val="-508527416"/>
            <w:placeholder>
              <w:docPart w:val="8478E24EBC4D4949984771275D11E5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99" w:type="dxa"/>
                <w:gridSpan w:val="2"/>
              </w:tcPr>
              <w:p w14:paraId="71C506BF" w14:textId="77777777" w:rsidR="00AC6A3B" w:rsidRDefault="00AC6A3B" w:rsidP="00705D18">
                <w:pPr>
                  <w:pStyle w:val="Subtitle"/>
                </w:pPr>
                <w:r w:rsidRPr="00705D18">
                  <w:t>ADDRESSING THE NEEDS OF INDIVIDUAL INVESTORS AND PLANTING THE SEEDS FOR A SECURE FUTURE.</w:t>
                </w:r>
              </w:p>
            </w:tc>
          </w:sdtContent>
        </w:sdt>
        <w:tc>
          <w:tcPr>
            <w:tcW w:w="1086" w:type="dxa"/>
          </w:tcPr>
          <w:p w14:paraId="2EA0BC35" w14:textId="77777777" w:rsidR="00AC6A3B" w:rsidRDefault="00AC6A3B" w:rsidP="00D67A8D"/>
        </w:tc>
        <w:sdt>
          <w:sdtPr>
            <w:id w:val="2020891592"/>
            <w:placeholder>
              <w:docPart w:val="41A9BDA098FE4BD79CD0F119278344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44" w:type="dxa"/>
                <w:vMerge w:val="restart"/>
              </w:tcPr>
              <w:p w14:paraId="6761099B" w14:textId="77777777" w:rsidR="00AC6A3B" w:rsidRDefault="00AC6A3B" w:rsidP="00AC6A3B">
                <w:pPr>
                  <w:pStyle w:val="ListBullet"/>
                </w:pPr>
                <w:r>
                  <w:t>Advice and Planning</w:t>
                </w:r>
              </w:p>
              <w:p w14:paraId="10BA5CAC" w14:textId="77777777" w:rsidR="00AC6A3B" w:rsidRDefault="00AC6A3B" w:rsidP="00AC6A3B">
                <w:pPr>
                  <w:pStyle w:val="ListBullet"/>
                </w:pPr>
                <w:r>
                  <w:t>Asset Allocation</w:t>
                </w:r>
              </w:p>
              <w:p w14:paraId="5881F266" w14:textId="77777777" w:rsidR="00AC6A3B" w:rsidRDefault="00AC6A3B" w:rsidP="00AC6A3B">
                <w:pPr>
                  <w:pStyle w:val="ListBullet"/>
                </w:pPr>
                <w:r>
                  <w:t>Estate Planning</w:t>
                </w:r>
              </w:p>
              <w:p w14:paraId="0C3D0A93" w14:textId="77777777" w:rsidR="00AC6A3B" w:rsidRDefault="00AC6A3B" w:rsidP="00AC6A3B">
                <w:pPr>
                  <w:pStyle w:val="ListBullet"/>
                </w:pPr>
                <w:r>
                  <w:t>Managing</w:t>
                </w:r>
              </w:p>
              <w:p w14:paraId="1CCB62E0" w14:textId="77777777" w:rsidR="00AC6A3B" w:rsidRDefault="00AC6A3B" w:rsidP="00AC6A3B">
                <w:pPr>
                  <w:pStyle w:val="ListBullet"/>
                </w:pPr>
                <w:r>
                  <w:t>Income Taxes</w:t>
                </w:r>
              </w:p>
              <w:p w14:paraId="419CEB10" w14:textId="77777777" w:rsidR="00AC6A3B" w:rsidRDefault="00AC6A3B" w:rsidP="00AC6A3B">
                <w:pPr>
                  <w:pStyle w:val="ListBullet"/>
                </w:pPr>
                <w:r>
                  <w:t>Disability</w:t>
                </w:r>
              </w:p>
              <w:p w14:paraId="3BF2ADCA" w14:textId="77777777" w:rsidR="00AC6A3B" w:rsidRDefault="00AC6A3B" w:rsidP="00AC6A3B">
                <w:pPr>
                  <w:pStyle w:val="ListBullet"/>
                </w:pPr>
                <w:r>
                  <w:t>Asset Accumulation</w:t>
                </w:r>
              </w:p>
              <w:p w14:paraId="6801E437" w14:textId="77777777" w:rsidR="00AC6A3B" w:rsidRDefault="00AC6A3B" w:rsidP="00AC6A3B">
                <w:pPr>
                  <w:pStyle w:val="ListBullet"/>
                </w:pPr>
                <w:r>
                  <w:t>Education Planning</w:t>
                </w:r>
              </w:p>
              <w:p w14:paraId="2B9CF6E9" w14:textId="77777777" w:rsidR="00AC6A3B" w:rsidRDefault="00AC6A3B" w:rsidP="00AC6A3B">
                <w:pPr>
                  <w:pStyle w:val="ListBullet"/>
                </w:pPr>
                <w:r>
                  <w:t>Forecasting</w:t>
                </w:r>
              </w:p>
            </w:tc>
          </w:sdtContent>
        </w:sdt>
      </w:tr>
      <w:tr w:rsidR="00AC6A3B" w14:paraId="4AA54C54" w14:textId="77777777" w:rsidTr="00940DD1">
        <w:trPr>
          <w:trHeight w:val="1440"/>
        </w:trPr>
        <w:tc>
          <w:tcPr>
            <w:tcW w:w="451" w:type="dxa"/>
          </w:tcPr>
          <w:p w14:paraId="3A86F693" w14:textId="77777777" w:rsidR="00AC6A3B" w:rsidRDefault="00AC6A3B" w:rsidP="00D67A8D"/>
        </w:tc>
        <w:tc>
          <w:tcPr>
            <w:tcW w:w="3329" w:type="dxa"/>
            <w:gridSpan w:val="2"/>
            <w:vAlign w:val="center"/>
          </w:tcPr>
          <w:p w14:paraId="66AE44B6" w14:textId="77777777" w:rsidR="00AC6A3B" w:rsidRDefault="00AC6A3B" w:rsidP="007A7960">
            <w:pPr>
              <w:jc w:val="center"/>
            </w:pPr>
            <w:r w:rsidRPr="00E514BE">
              <w:rPr>
                <w:noProof/>
              </w:rPr>
              <w:drawing>
                <wp:inline distT="0" distB="0" distL="0" distR="0" wp14:anchorId="72E5406D" wp14:editId="5FE59247">
                  <wp:extent cx="1835785" cy="706120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tamic.MCG\Desktop\PubWORK\FN9981502-PB\FN99807-IMG0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468ED5C1" w14:textId="77777777" w:rsidR="00AC6A3B" w:rsidRDefault="00AC6A3B" w:rsidP="0027610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29913A" wp14:editId="26B512F9">
                      <wp:extent cx="1566804" cy="885825"/>
                      <wp:effectExtent l="0" t="0" r="0" b="9525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804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 id="2">
                              <w:txbxContent>
                                <w:sdt>
                                  <w:sdtPr>
                                    <w:id w:val="-139580710"/>
                                    <w:placeholder>
                                      <w:docPart w:val="39302377EB2D4FBEA5ED0C0FA114B45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EA1387F" w14:textId="77777777" w:rsidR="00AC6A3B" w:rsidRPr="0027610D" w:rsidRDefault="00F930A8" w:rsidP="0027610D">
                                      <w:pPr>
                                        <w:widowControl w:val="0"/>
                                        <w:tabs>
                                          <w:tab w:val="left" w:pos="2880"/>
                                        </w:tabs>
                                        <w:rPr>
                                          <w:lang w:val="it-IT"/>
                                        </w:rPr>
                                      </w:pPr>
                                      <w:r w:rsidRPr="0027610D">
                                        <w:t>Nam liber tempor cum soluta nobis eleifend option congue</w:t>
                                      </w:r>
                                      <w:r>
                                        <w:t xml:space="preserve"> </w:t>
                                      </w:r>
                                      <w:r w:rsidRPr="0027610D">
                                        <w:t>nihil imperdiet doming id quod mazim placerat facer wisi enim ad minim veniam</w:t>
                                      </w:r>
                                      <w:r>
                                        <w:t xml:space="preserve"> </w:t>
                                      </w:r>
                                      <w:r>
                                        <w:rPr>
                                          <w:lang w:val="en"/>
                                        </w:rPr>
                                        <w:t xml:space="preserve">possim assum arum lorem dolore sit. </w:t>
                                      </w:r>
                                      <w:r w:rsidRPr="00D571FE">
                                        <w:rPr>
                                          <w:lang w:val="it-IT"/>
                                        </w:rPr>
                                        <w:t>Vel illum dolore eu feugiat nulla facilisis at vero eros et accumsan et iusto odio dignissim.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29913A" id="Text Box 2" o:spid="_x0000_s1027" type="#_x0000_t202" style="width:123.3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" filled="f" stroked="f">
                      <v:textbox style="mso-next-textbox:#_x0000_s1028" inset="0,0,0,0">
                        <w:txbxContent>
                          <w:sdt>
                            <w:sdtPr>
                              <w:id w:val="-139580710"/>
                              <w:placeholder>
                                <w:docPart w:val="39302377EB2D4FBEA5ED0C0FA114B45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EA1387F" w14:textId="77777777" w:rsidR="00AC6A3B" w:rsidRPr="0027610D" w:rsidRDefault="00F930A8" w:rsidP="0027610D">
                                <w:pPr>
                                  <w:widowControl w:val="0"/>
                                  <w:tabs>
                                    <w:tab w:val="left" w:pos="2880"/>
                                  </w:tabs>
                                  <w:rPr>
                                    <w:lang w:val="it-IT"/>
                                  </w:rPr>
                                </w:pPr>
                                <w:r w:rsidRPr="0027610D">
                                  <w:t>Nam liber tempor cum soluta nobis eleifend option congue</w:t>
                                </w:r>
                                <w:r>
                                  <w:t xml:space="preserve"> </w:t>
                                </w:r>
                                <w:r w:rsidRPr="0027610D">
                                  <w:t>nihil imperdiet doming id quod mazim placerat facer wisi enim ad minim veniam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lang w:val="en"/>
                                  </w:rPr>
                                  <w:t xml:space="preserve">possim assum arum lorem dolore sit. </w:t>
                                </w:r>
                                <w:r w:rsidRPr="00D571FE">
                                  <w:rPr>
                                    <w:lang w:val="it-IT"/>
                                  </w:rPr>
                                  <w:t>Vel illum dolore eu feugiat nulla facilisis at vero eros et accumsan et iusto odio dignissim.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14:paraId="70AB2C92" w14:textId="77777777" w:rsidR="00AC6A3B" w:rsidRDefault="00AC6A3B" w:rsidP="00D67A8D"/>
        </w:tc>
        <w:tc>
          <w:tcPr>
            <w:tcW w:w="4044" w:type="dxa"/>
            <w:vMerge/>
          </w:tcPr>
          <w:p w14:paraId="71D9C69C" w14:textId="77777777" w:rsidR="00AC6A3B" w:rsidRDefault="00AC6A3B" w:rsidP="00D67A8D"/>
        </w:tc>
      </w:tr>
      <w:tr w:rsidR="00AC6A3B" w14:paraId="30183985" w14:textId="77777777" w:rsidTr="00940DD1">
        <w:trPr>
          <w:trHeight w:val="576"/>
        </w:trPr>
        <w:tc>
          <w:tcPr>
            <w:tcW w:w="451" w:type="dxa"/>
          </w:tcPr>
          <w:p w14:paraId="426DFD85" w14:textId="77777777" w:rsidR="00AC6A3B" w:rsidRDefault="00AC6A3B" w:rsidP="00D67A8D"/>
        </w:tc>
        <w:tc>
          <w:tcPr>
            <w:tcW w:w="540" w:type="dxa"/>
          </w:tcPr>
          <w:p w14:paraId="10A3AA57" w14:textId="77777777" w:rsidR="00AC6A3B" w:rsidRDefault="00AC6A3B" w:rsidP="00D67A8D"/>
        </w:tc>
        <w:tc>
          <w:tcPr>
            <w:tcW w:w="5399" w:type="dxa"/>
            <w:gridSpan w:val="2"/>
          </w:tcPr>
          <w:p w14:paraId="71CA88F8" w14:textId="77777777" w:rsidR="00AC6A3B" w:rsidRDefault="00AC6A3B" w:rsidP="0027610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A59714" wp14:editId="6AA18BB7">
                      <wp:extent cx="3338195" cy="381000"/>
                      <wp:effectExtent l="0" t="0" r="0" b="0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819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2" seq="1"/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A59714" id="_x0000_s1028" type="#_x0000_t202" style="width:262.8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" filled="f" stroked="f">
                      <v:textbox inset="0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14:paraId="01F5893C" w14:textId="77777777" w:rsidR="00AC6A3B" w:rsidRDefault="00AC6A3B" w:rsidP="00D67A8D"/>
        </w:tc>
        <w:tc>
          <w:tcPr>
            <w:tcW w:w="4044" w:type="dxa"/>
            <w:vMerge/>
          </w:tcPr>
          <w:p w14:paraId="439E6F14" w14:textId="77777777" w:rsidR="00AC6A3B" w:rsidRDefault="00AC6A3B" w:rsidP="00D67A8D"/>
        </w:tc>
      </w:tr>
      <w:tr w:rsidR="00AC6A3B" w14:paraId="4DA9F331" w14:textId="77777777" w:rsidTr="004702D5">
        <w:trPr>
          <w:trHeight w:val="576"/>
        </w:trPr>
        <w:tc>
          <w:tcPr>
            <w:tcW w:w="451" w:type="dxa"/>
          </w:tcPr>
          <w:p w14:paraId="2C637956" w14:textId="77777777" w:rsidR="00AC6A3B" w:rsidRDefault="00AC6A3B" w:rsidP="00D67A8D"/>
        </w:tc>
        <w:sdt>
          <w:sdtPr>
            <w:rPr>
              <w:noProof/>
            </w:rPr>
            <w:id w:val="-759300468"/>
            <w:placeholder>
              <w:docPart w:val="77321B0EA6FD43419BA48BF9137DD6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5" w:type="dxa"/>
                <w:gridSpan w:val="4"/>
              </w:tcPr>
              <w:p w14:paraId="7F329FCC" w14:textId="77777777" w:rsidR="00AC6A3B" w:rsidRDefault="00AC6A3B" w:rsidP="00940DD1">
                <w:pPr>
                  <w:pStyle w:val="Quote"/>
                </w:pPr>
                <w:r>
                  <w:rPr>
                    <w:noProof/>
                  </w:rPr>
                  <w:t>“</w:t>
                </w:r>
                <w:r w:rsidRPr="00DB6447">
                  <w:rPr>
                    <w:noProof/>
                  </w:rPr>
                  <w:t>Lorem ipsum dolor sit amet, consectetuer adipiscing elit, sed diam  euismod tincidunt ut laoreet dolore magna aliquam erat tea volutpat.</w:t>
                </w:r>
                <w:r>
                  <w:rPr>
                    <w:noProof/>
                  </w:rPr>
                  <w:t>”</w:t>
                </w:r>
              </w:p>
            </w:tc>
          </w:sdtContent>
        </w:sdt>
        <w:tc>
          <w:tcPr>
            <w:tcW w:w="4044" w:type="dxa"/>
            <w:vMerge/>
          </w:tcPr>
          <w:p w14:paraId="542940DB" w14:textId="77777777" w:rsidR="00AC6A3B" w:rsidRDefault="00AC6A3B" w:rsidP="00D67A8D"/>
        </w:tc>
      </w:tr>
      <w:tr w:rsidR="00826C04" w:rsidRPr="00303FF0" w14:paraId="6519F545" w14:textId="77777777" w:rsidTr="00826C04">
        <w:trPr>
          <w:trHeight w:val="1298"/>
        </w:trPr>
        <w:tc>
          <w:tcPr>
            <w:tcW w:w="451" w:type="dxa"/>
            <w:vMerge w:val="restart"/>
          </w:tcPr>
          <w:p w14:paraId="0BE36C48" w14:textId="77777777" w:rsidR="00826C04" w:rsidRDefault="00826C04" w:rsidP="00D67A8D"/>
        </w:tc>
        <w:tc>
          <w:tcPr>
            <w:tcW w:w="540" w:type="dxa"/>
            <w:vMerge w:val="restart"/>
          </w:tcPr>
          <w:p w14:paraId="2EBDB297" w14:textId="77777777" w:rsidR="00826C04" w:rsidRDefault="00826C04" w:rsidP="00D67A8D"/>
        </w:tc>
        <w:sdt>
          <w:sdtPr>
            <w:rPr>
              <w:noProof/>
            </w:rPr>
            <w:id w:val="-609971797"/>
            <w:placeholder>
              <w:docPart w:val="799693FA8E1D482C8E7487B3A0F36C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99" w:type="dxa"/>
                <w:gridSpan w:val="2"/>
                <w:vMerge w:val="restart"/>
              </w:tcPr>
              <w:p w14:paraId="3E7919AE" w14:textId="77777777" w:rsidR="00826C04" w:rsidRPr="00303FF0" w:rsidRDefault="00826C04" w:rsidP="00303FF0">
                <w:pPr>
                  <w:rPr>
                    <w:noProof/>
                    <w:lang w:val="it-IT"/>
                  </w:rPr>
                </w:pPr>
                <w:r w:rsidRPr="00303FF0">
                  <w:rPr>
                    <w:noProof/>
                    <w:lang w:val="it-IT"/>
                  </w:rPr>
                  <w:t>Qui blandit praesent luptatum zzril delenit augue. Duis aute</w:t>
                </w:r>
                <w:r>
                  <w:rPr>
                    <w:noProof/>
                    <w:lang w:val="it-IT"/>
                  </w:rPr>
                  <w:t xml:space="preserve"> </w:t>
                </w:r>
                <w:r w:rsidRPr="00303FF0">
                  <w:rPr>
                    <w:noProof/>
                    <w:lang w:val="it-IT"/>
                  </w:rPr>
                  <w:t>vel eum iriure dolor in hendrerit in vulputate velit esse mole</w:t>
                </w:r>
                <w:r>
                  <w:rPr>
                    <w:noProof/>
                    <w:lang w:val="it-IT"/>
                  </w:rPr>
                  <w:t xml:space="preserve"> </w:t>
                </w:r>
                <w:r w:rsidRPr="00303FF0">
                  <w:rPr>
                    <w:noProof/>
                    <w:lang w:val="it-IT"/>
                  </w:rPr>
                  <w:t>stie consequat, vel illum dolore eu feugiat nulla facilisis</w:t>
                </w:r>
                <w:r>
                  <w:rPr>
                    <w:noProof/>
                    <w:lang w:val="it-IT"/>
                  </w:rPr>
                  <w:t xml:space="preserve"> </w:t>
                </w:r>
                <w:r w:rsidRPr="00303FF0">
                  <w:rPr>
                    <w:noProof/>
                    <w:lang w:val="it-IT"/>
                  </w:rPr>
                  <w:t>vero eros et accumsan et iusto odio dignissim qui blan</w:t>
                </w:r>
                <w:r>
                  <w:rPr>
                    <w:noProof/>
                    <w:lang w:val="it-IT"/>
                  </w:rPr>
                  <w:t xml:space="preserve"> </w:t>
                </w:r>
                <w:r w:rsidRPr="00303FF0">
                  <w:rPr>
                    <w:noProof/>
                    <w:lang w:val="it-IT"/>
                  </w:rPr>
                  <w:t>dit praesent luptatum zzril delenit augue duis.</w:t>
                </w:r>
              </w:p>
            </w:tc>
          </w:sdtContent>
        </w:sdt>
        <w:tc>
          <w:tcPr>
            <w:tcW w:w="1086" w:type="dxa"/>
            <w:vMerge w:val="restart"/>
          </w:tcPr>
          <w:p w14:paraId="46DB0559" w14:textId="77777777" w:rsidR="00826C04" w:rsidRPr="00303FF0" w:rsidRDefault="00826C04" w:rsidP="00D67A8D">
            <w:pPr>
              <w:rPr>
                <w:lang w:val="it-IT"/>
              </w:rPr>
            </w:pPr>
          </w:p>
        </w:tc>
        <w:tc>
          <w:tcPr>
            <w:tcW w:w="4044" w:type="dxa"/>
          </w:tcPr>
          <w:p w14:paraId="5B68F8B4" w14:textId="77777777" w:rsidR="00826C04" w:rsidRPr="00303FF0" w:rsidRDefault="00826C04" w:rsidP="00D67A8D">
            <w:pPr>
              <w:rPr>
                <w:lang w:val="it-IT"/>
              </w:rPr>
            </w:pPr>
          </w:p>
        </w:tc>
      </w:tr>
      <w:tr w:rsidR="00826C04" w:rsidRPr="00826C04" w14:paraId="13E26082" w14:textId="77777777" w:rsidTr="00797C62">
        <w:trPr>
          <w:trHeight w:val="1152"/>
        </w:trPr>
        <w:tc>
          <w:tcPr>
            <w:tcW w:w="451" w:type="dxa"/>
            <w:vMerge/>
          </w:tcPr>
          <w:p w14:paraId="2FE336C7" w14:textId="77777777" w:rsidR="00826C04" w:rsidRDefault="00826C04" w:rsidP="00D67A8D"/>
        </w:tc>
        <w:tc>
          <w:tcPr>
            <w:tcW w:w="540" w:type="dxa"/>
            <w:vMerge/>
          </w:tcPr>
          <w:p w14:paraId="3AB93A8C" w14:textId="77777777" w:rsidR="00826C04" w:rsidRDefault="00826C04" w:rsidP="00D67A8D"/>
        </w:tc>
        <w:tc>
          <w:tcPr>
            <w:tcW w:w="5399" w:type="dxa"/>
            <w:gridSpan w:val="2"/>
            <w:vMerge/>
          </w:tcPr>
          <w:p w14:paraId="6F07E6EC" w14:textId="77777777" w:rsidR="00826C04" w:rsidRDefault="00826C04" w:rsidP="00303FF0">
            <w:pPr>
              <w:rPr>
                <w:noProof/>
              </w:rPr>
            </w:pPr>
          </w:p>
        </w:tc>
        <w:tc>
          <w:tcPr>
            <w:tcW w:w="1086" w:type="dxa"/>
            <w:vMerge/>
          </w:tcPr>
          <w:p w14:paraId="1D32D250" w14:textId="77777777" w:rsidR="00826C04" w:rsidRPr="00303FF0" w:rsidRDefault="00826C04" w:rsidP="00D67A8D">
            <w:pPr>
              <w:rPr>
                <w:lang w:val="it-IT"/>
              </w:rPr>
            </w:pPr>
          </w:p>
        </w:tc>
        <w:tc>
          <w:tcPr>
            <w:tcW w:w="4044" w:type="dxa"/>
            <w:vMerge w:val="restart"/>
          </w:tcPr>
          <w:p w14:paraId="41BB142A" w14:textId="77777777" w:rsidR="00826C04" w:rsidRDefault="00826C04" w:rsidP="00D67A8D">
            <w:pPr>
              <w:rPr>
                <w:lang w:val="it-IT"/>
              </w:rPr>
            </w:pPr>
            <w:r>
              <w:rPr>
                <w:noProof/>
                <w:lang w:val="it-IT"/>
              </w:rPr>
              <mc:AlternateContent>
                <mc:Choice Requires="wpg">
                  <w:drawing>
                    <wp:inline distT="0" distB="0" distL="0" distR="0" wp14:anchorId="5279E730" wp14:editId="29A6F202">
                      <wp:extent cx="1643380" cy="828675"/>
                      <wp:effectExtent l="0" t="0" r="0" b="9525"/>
                      <wp:docPr id="23" name="Group 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28675"/>
                                <a:chOff x="19050" y="0"/>
                                <a:chExt cx="1643380" cy="828675"/>
                              </a:xfrm>
                            </wpg:grpSpPr>
                            <wps:wsp>
                              <wps:cNvPr id="31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542925"/>
                                  <a:ext cx="164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A2B93BD" w14:textId="77777777" w:rsidR="00826C04" w:rsidRPr="005B3567" w:rsidRDefault="00826C04" w:rsidP="00826C04">
                                    <w:pPr>
                                      <w:pStyle w:val="Logo"/>
                                    </w:pPr>
                                    <w:r w:rsidRPr="005B3567">
                                      <w:t>Financial Consultation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75" name="Group 75"/>
                              <wpg:cNvGrpSpPr/>
                              <wpg:grpSpPr>
                                <a:xfrm>
                                  <a:off x="419100" y="0"/>
                                  <a:ext cx="639445" cy="455295"/>
                                  <a:chOff x="0" y="0"/>
                                  <a:chExt cx="639445" cy="455295"/>
                                </a:xfrm>
                              </wpg:grpSpPr>
                              <wps:wsp>
                                <wps:cNvPr id="68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1950" y="28575"/>
                                    <a:ext cx="277495" cy="389255"/>
                                  </a:xfrm>
                                  <a:custGeom>
                                    <a:avLst/>
                                    <a:gdLst>
                                      <a:gd name="T0" fmla="*/ 126 w 144"/>
                                      <a:gd name="T1" fmla="*/ 0 h 202"/>
                                      <a:gd name="T2" fmla="*/ 0 w 144"/>
                                      <a:gd name="T3" fmla="*/ 45 h 202"/>
                                      <a:gd name="T4" fmla="*/ 42 w 144"/>
                                      <a:gd name="T5" fmla="*/ 162 h 202"/>
                                      <a:gd name="T6" fmla="*/ 9 w 144"/>
                                      <a:gd name="T7" fmla="*/ 191 h 202"/>
                                      <a:gd name="T8" fmla="*/ 115 w 144"/>
                                      <a:gd name="T9" fmla="*/ 195 h 202"/>
                                      <a:gd name="T10" fmla="*/ 126 w 144"/>
                                      <a:gd name="T11" fmla="*/ 0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" h="202">
                                        <a:moveTo>
                                          <a:pt x="126" y="0"/>
                                        </a:moveTo>
                                        <a:cubicBezTo>
                                          <a:pt x="66" y="7"/>
                                          <a:pt x="23" y="30"/>
                                          <a:pt x="0" y="45"/>
                                        </a:cubicBezTo>
                                        <a:cubicBezTo>
                                          <a:pt x="14" y="77"/>
                                          <a:pt x="31" y="120"/>
                                          <a:pt x="42" y="162"/>
                                        </a:cubicBezTo>
                                        <a:cubicBezTo>
                                          <a:pt x="42" y="162"/>
                                          <a:pt x="28" y="177"/>
                                          <a:pt x="9" y="191"/>
                                        </a:cubicBezTo>
                                        <a:cubicBezTo>
                                          <a:pt x="62" y="202"/>
                                          <a:pt x="115" y="195"/>
                                          <a:pt x="115" y="195"/>
                                        </a:cubicBezTo>
                                        <a:cubicBezTo>
                                          <a:pt x="144" y="106"/>
                                          <a:pt x="126" y="0"/>
                                          <a:pt x="1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87350" cy="455295"/>
                                  </a:xfrm>
                                  <a:custGeom>
                                    <a:avLst/>
                                    <a:gdLst>
                                      <a:gd name="T0" fmla="*/ 173 w 201"/>
                                      <a:gd name="T1" fmla="*/ 74 h 236"/>
                                      <a:gd name="T2" fmla="*/ 192 w 201"/>
                                      <a:gd name="T3" fmla="*/ 60 h 236"/>
                                      <a:gd name="T4" fmla="*/ 166 w 201"/>
                                      <a:gd name="T5" fmla="*/ 7 h 236"/>
                                      <a:gd name="T6" fmla="*/ 0 w 201"/>
                                      <a:gd name="T7" fmla="*/ 62 h 236"/>
                                      <a:gd name="T8" fmla="*/ 134 w 201"/>
                                      <a:gd name="T9" fmla="*/ 236 h 236"/>
                                      <a:gd name="T10" fmla="*/ 201 w 201"/>
                                      <a:gd name="T11" fmla="*/ 206 h 236"/>
                                      <a:gd name="T12" fmla="*/ 183 w 201"/>
                                      <a:gd name="T13" fmla="*/ 202 h 236"/>
                                      <a:gd name="T14" fmla="*/ 173 w 201"/>
                                      <a:gd name="T15" fmla="*/ 74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" h="236">
                                        <a:moveTo>
                                          <a:pt x="173" y="74"/>
                                        </a:moveTo>
                                        <a:cubicBezTo>
                                          <a:pt x="173" y="74"/>
                                          <a:pt x="180" y="68"/>
                                          <a:pt x="192" y="60"/>
                                        </a:cubicBezTo>
                                        <a:cubicBezTo>
                                          <a:pt x="178" y="28"/>
                                          <a:pt x="166" y="7"/>
                                          <a:pt x="166" y="7"/>
                                        </a:cubicBezTo>
                                        <a:cubicBezTo>
                                          <a:pt x="76" y="0"/>
                                          <a:pt x="0" y="62"/>
                                          <a:pt x="0" y="62"/>
                                        </a:cubicBezTo>
                                        <a:cubicBezTo>
                                          <a:pt x="62" y="183"/>
                                          <a:pt x="134" y="236"/>
                                          <a:pt x="134" y="236"/>
                                        </a:cubicBezTo>
                                        <a:cubicBezTo>
                                          <a:pt x="157" y="235"/>
                                          <a:pt x="182" y="221"/>
                                          <a:pt x="201" y="206"/>
                                        </a:cubicBezTo>
                                        <a:cubicBezTo>
                                          <a:pt x="195" y="205"/>
                                          <a:pt x="189" y="204"/>
                                          <a:pt x="183" y="202"/>
                                        </a:cubicBezTo>
                                        <a:cubicBezTo>
                                          <a:pt x="183" y="202"/>
                                          <a:pt x="162" y="121"/>
                                          <a:pt x="173" y="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800" y="114300"/>
                                    <a:ext cx="139065" cy="28194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17 h 146"/>
                                      <a:gd name="T2" fmla="*/ 30 w 72"/>
                                      <a:gd name="T3" fmla="*/ 0 h 146"/>
                                      <a:gd name="T4" fmla="*/ 11 w 72"/>
                                      <a:gd name="T5" fmla="*/ 14 h 146"/>
                                      <a:gd name="T6" fmla="*/ 21 w 72"/>
                                      <a:gd name="T7" fmla="*/ 142 h 146"/>
                                      <a:gd name="T8" fmla="*/ 39 w 72"/>
                                      <a:gd name="T9" fmla="*/ 146 h 146"/>
                                      <a:gd name="T10" fmla="*/ 72 w 72"/>
                                      <a:gd name="T11" fmla="*/ 117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" h="146">
                                        <a:moveTo>
                                          <a:pt x="72" y="117"/>
                                        </a:moveTo>
                                        <a:cubicBezTo>
                                          <a:pt x="61" y="75"/>
                                          <a:pt x="44" y="32"/>
                                          <a:pt x="30" y="0"/>
                                        </a:cubicBezTo>
                                        <a:cubicBezTo>
                                          <a:pt x="18" y="8"/>
                                          <a:pt x="11" y="14"/>
                                          <a:pt x="11" y="14"/>
                                        </a:cubicBezTo>
                                        <a:cubicBezTo>
                                          <a:pt x="0" y="61"/>
                                          <a:pt x="21" y="142"/>
                                          <a:pt x="21" y="142"/>
                                        </a:cubicBezTo>
                                        <a:cubicBezTo>
                                          <a:pt x="27" y="144"/>
                                          <a:pt x="33" y="145"/>
                                          <a:pt x="39" y="146"/>
                                        </a:cubicBezTo>
                                        <a:cubicBezTo>
                                          <a:pt x="58" y="132"/>
                                          <a:pt x="72" y="117"/>
                                          <a:pt x="72" y="1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9E730" id="Group 23" o:spid="_x0000_s1029" alt="&quot;&quot;" style="width:129.4pt;height:65.25pt;mso-position-horizontal-relative:char;mso-position-vertical-relative:line" coordorigin="190" coordsize="1643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">
                      <v:shape id="Text Box 107" o:spid="_x0000_s1030" type="#_x0000_t202" style="position:absolute;left:190;top:5429;width:16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      <v:textbox inset="2.88pt,2.88pt,2.88pt,2.88pt">
                          <w:txbxContent>
                            <w:p w14:paraId="2A2B93BD" w14:textId="77777777" w:rsidR="00826C04" w:rsidRPr="005B3567" w:rsidRDefault="00826C04" w:rsidP="00826C04">
                              <w:pPr>
                                <w:pStyle w:val="Logo"/>
                              </w:pPr>
                              <w:r w:rsidRPr="005B3567">
                                <w:t>Financial Consultation</w:t>
                              </w:r>
                            </w:p>
                          </w:txbxContent>
                        </v:textbox>
                      </v:shape>
                      <v:group id="Group 75" o:spid="_x0000_s1031" style="position:absolute;left:4191;width:6394;height:4552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Freeform 112" o:spid="_x0000_s1032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" path="m126,c66,7,23,30,,45v14,32,31,75,42,117c42,162,28,177,9,191v53,11,106,4,106,4c144,106,126,,126,xe" fillcolor="#f28d2c [3207]" stroked="f" strokecolor="#212120">
                          <v:shadow color="#8c8682"/>
                          <v:path arrowok="t" o:connecttype="custom" o:connectlocs="242808,0;0,86715;80936,312175;17343,368058;221611,375766;242808,0" o:connectangles="0,0,0,0,0,0"/>
                        </v:shape>
                        <v:shape id="Freeform 113" o:spid="_x0000_s1033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" path="m173,74v,,7,-6,19,-14c178,28,166,7,166,7,76,,,62,,62,62,183,134,236,134,236v23,-1,48,-15,67,-30c195,205,189,204,183,202v,,-21,-81,-10,-128xe" fillcolor="#e73454 [3204]" stroked="f" strokecolor="#212120">
                          <v:shadow color="#8c8682"/>
                          <v:path arrowok="t" o:connecttype="custom" o:connectlocs="333391,142762;370006,115753;319901,13505;0,119611;258233,455295;387350,397419;352662,389702;333391,142762" o:connectangles="0,0,0,0,0,0,0,0"/>
                        </v:shape>
                        <v:shape id="Freeform 114" o:spid="_x0000_s1034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" path="m72,117c61,75,44,32,30,,18,8,11,14,11,14,,61,21,142,21,142v6,2,12,3,18,4c58,132,72,117,72,117xe" fillcolor="#bd1633 [2404]" stroked="f" strokecolor="#212120">
                          <v:shadow color="#8c8682"/>
                          <v:path arrowok="t" o:connecttype="custom" o:connectlocs="139065,225938;57944,0;21246,27035;40561,274216;75327,281940;139065,225938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sdt>
            <w:sdtPr>
              <w:id w:val="-335378979"/>
              <w:placeholder>
                <w:docPart w:val="39302377EB2D4FBEA5ED0C0FA114B459"/>
              </w:placeholder>
              <w:temporary/>
              <w:showingPlcHdr/>
              <w15:appearance w15:val="hidden"/>
            </w:sdtPr>
            <w:sdtEndPr/>
            <w:sdtContent>
              <w:p w14:paraId="41016593" w14:textId="77777777" w:rsidR="00826C04" w:rsidRPr="00826C04" w:rsidRDefault="00826C04" w:rsidP="00826C04">
                <w:pPr>
                  <w:pStyle w:val="Contact2"/>
                </w:pPr>
                <w:r w:rsidRPr="00826C04">
                  <w:t>5432 Any Street West</w:t>
                </w:r>
              </w:p>
            </w:sdtContent>
          </w:sdt>
          <w:sdt>
            <w:sdtPr>
              <w:id w:val="259495101"/>
              <w:placeholder>
                <w:docPart w:val="DBBFC6CF02024C3AAB23A68435175EA1"/>
              </w:placeholder>
              <w:temporary/>
              <w:showingPlcHdr/>
              <w15:appearance w15:val="hidden"/>
            </w:sdtPr>
            <w:sdtEndPr/>
            <w:sdtContent>
              <w:p w14:paraId="6DA29BD4" w14:textId="77777777" w:rsidR="00826C04" w:rsidRDefault="00826C04" w:rsidP="00826C04">
                <w:pPr>
                  <w:pStyle w:val="Contact3"/>
                </w:pPr>
                <w:r w:rsidRPr="00826C04">
                  <w:t>Townsville, State 54321 USA</w:t>
                </w:r>
              </w:p>
            </w:sdtContent>
          </w:sdt>
          <w:sdt>
            <w:sdtPr>
              <w:id w:val="-329678309"/>
              <w:placeholder>
                <w:docPart w:val="7770B7DA9DD049BB817CCE3F23DAA4AC"/>
              </w:placeholder>
              <w:temporary/>
              <w:showingPlcHdr/>
              <w15:appearance w15:val="hidden"/>
            </w:sdtPr>
            <w:sdtEndPr/>
            <w:sdtContent>
              <w:p w14:paraId="124115A5" w14:textId="77777777" w:rsidR="00826C04" w:rsidRDefault="00826C04" w:rsidP="00826C04">
                <w:pPr>
                  <w:pStyle w:val="Contact2"/>
                </w:pPr>
                <w:r>
                  <w:t>(543) 543-5432  (800) 543-5432</w:t>
                </w:r>
              </w:p>
            </w:sdtContent>
          </w:sdt>
          <w:sdt>
            <w:sdtPr>
              <w:id w:val="984280739"/>
              <w:placeholder>
                <w:docPart w:val="293D3D1D0F8544599AABFE22179F6DCA"/>
              </w:placeholder>
              <w:temporary/>
              <w:showingPlcHdr/>
              <w15:appearance w15:val="hidden"/>
            </w:sdtPr>
            <w:sdtEndPr/>
            <w:sdtContent>
              <w:p w14:paraId="65E817B5" w14:textId="77777777" w:rsidR="00826C04" w:rsidRPr="00826C04" w:rsidRDefault="00826C04" w:rsidP="00826C04">
                <w:pPr>
                  <w:pStyle w:val="Contact2"/>
                </w:pPr>
                <w:r>
                  <w:t>www.yourwebsitehere.com</w:t>
                </w:r>
              </w:p>
            </w:sdtContent>
          </w:sdt>
        </w:tc>
      </w:tr>
      <w:tr w:rsidR="00826C04" w:rsidRPr="00ED4F01" w14:paraId="0AD77400" w14:textId="77777777" w:rsidTr="00B15507">
        <w:trPr>
          <w:trHeight w:val="1728"/>
        </w:trPr>
        <w:tc>
          <w:tcPr>
            <w:tcW w:w="451" w:type="dxa"/>
          </w:tcPr>
          <w:p w14:paraId="6E9D2853" w14:textId="77777777" w:rsidR="00826C04" w:rsidRDefault="00826C04" w:rsidP="00D67A8D"/>
        </w:tc>
        <w:tc>
          <w:tcPr>
            <w:tcW w:w="5939" w:type="dxa"/>
            <w:gridSpan w:val="3"/>
          </w:tcPr>
          <w:p w14:paraId="1E20F4D6" w14:textId="77777777" w:rsidR="00826C04" w:rsidRDefault="005413EA" w:rsidP="00ED4F01">
            <w:pPr>
              <w:pStyle w:val="Contact1"/>
            </w:pPr>
            <w:sdt>
              <w:sdtPr>
                <w:id w:val="1578015432"/>
                <w:placeholder>
                  <w:docPart w:val="D3533085B8B5405FADD90D247DA2127F"/>
                </w:placeholder>
                <w:temporary/>
                <w:showingPlcHdr/>
                <w15:appearance w15:val="hidden"/>
              </w:sdtPr>
              <w:sdtEndPr/>
              <w:sdtContent>
                <w:r w:rsidR="00826C04" w:rsidRPr="00ED4F01">
                  <w:t>Please call for a free financial consultation</w:t>
                </w:r>
              </w:sdtContent>
            </w:sdt>
            <w:r w:rsidR="00826C04">
              <w:t xml:space="preserve"> 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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</w:t>
            </w:r>
            <w:r w:rsidR="00826C04">
              <w:rPr>
                <w:rFonts w:ascii="Wingdings 3" w:hAnsi="Wingdings 3"/>
                <w:color w:val="C0414D"/>
                <w:sz w:val="15"/>
                <w:szCs w:val="15"/>
                <w:lang w:val="en"/>
              </w:rPr>
              <w:t></w:t>
            </w:r>
          </w:p>
        </w:tc>
        <w:tc>
          <w:tcPr>
            <w:tcW w:w="1086" w:type="dxa"/>
          </w:tcPr>
          <w:p w14:paraId="715D72CE" w14:textId="77777777" w:rsidR="00826C04" w:rsidRPr="00ED4F01" w:rsidRDefault="00826C04" w:rsidP="00D67A8D"/>
        </w:tc>
        <w:tc>
          <w:tcPr>
            <w:tcW w:w="4044" w:type="dxa"/>
            <w:vMerge/>
          </w:tcPr>
          <w:p w14:paraId="290A4A77" w14:textId="77777777" w:rsidR="00826C04" w:rsidRPr="00ED4F01" w:rsidRDefault="00826C04" w:rsidP="00D67A8D"/>
        </w:tc>
      </w:tr>
    </w:tbl>
    <w:p w14:paraId="0689E365" w14:textId="77777777" w:rsidR="005F70E4" w:rsidRPr="00D73D64" w:rsidRDefault="005F70E4" w:rsidP="00D67A8D"/>
    <w:sectPr w:rsidR="005F70E4" w:rsidRPr="00D73D64" w:rsidSect="0076608D">
      <w:headerReference w:type="default" r:id="rId19"/>
      <w:pgSz w:w="12240" w:h="15840" w:code="1"/>
      <w:pgMar w:top="360" w:right="360" w:bottom="360" w:left="360" w:header="360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4DC38" w14:textId="77777777" w:rsidR="005413EA" w:rsidRDefault="005413EA" w:rsidP="00D571FE">
      <w:pPr>
        <w:spacing w:line="240" w:lineRule="auto"/>
      </w:pPr>
      <w:r>
        <w:separator/>
      </w:r>
    </w:p>
  </w:endnote>
  <w:endnote w:type="continuationSeparator" w:id="0">
    <w:p w14:paraId="7170C05E" w14:textId="77777777" w:rsidR="005413EA" w:rsidRDefault="005413EA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B2F10" w14:textId="77777777" w:rsidR="005413EA" w:rsidRDefault="005413EA" w:rsidP="00D571FE">
      <w:pPr>
        <w:spacing w:line="240" w:lineRule="auto"/>
      </w:pPr>
      <w:r>
        <w:separator/>
      </w:r>
    </w:p>
  </w:footnote>
  <w:footnote w:type="continuationSeparator" w:id="0">
    <w:p w14:paraId="23359B1A" w14:textId="77777777" w:rsidR="005413EA" w:rsidRDefault="005413EA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B363F" w14:textId="77777777" w:rsidR="00D571FE" w:rsidRDefault="00D571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7D4D4D" wp14:editId="250B53F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5200" cy="956691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66910"/>
                        <a:chOff x="0" y="0"/>
                        <a:chExt cx="7315200" cy="9566910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3324225"/>
                          <a:ext cx="7315200" cy="6242685"/>
                          <a:chOff x="0" y="3324225"/>
                          <a:chExt cx="7315200" cy="6242685"/>
                        </a:xfrm>
                      </wpg:grpSpPr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0" y="3324225"/>
                            <a:ext cx="7311390" cy="652145"/>
                          </a:xfrm>
                          <a:custGeom>
                            <a:avLst/>
                            <a:gdLst>
                              <a:gd name="T0" fmla="*/ 0 w 2018"/>
                              <a:gd name="T1" fmla="*/ 0 h 180"/>
                              <a:gd name="T2" fmla="*/ 0 w 2018"/>
                              <a:gd name="T3" fmla="*/ 180 h 180"/>
                              <a:gd name="T4" fmla="*/ 715 w 2018"/>
                              <a:gd name="T5" fmla="*/ 87 h 180"/>
                              <a:gd name="T6" fmla="*/ 2018 w 2018"/>
                              <a:gd name="T7" fmla="*/ 12 h 180"/>
                              <a:gd name="T8" fmla="*/ 2018 w 2018"/>
                              <a:gd name="T9" fmla="*/ 1 h 180"/>
                              <a:gd name="T10" fmla="*/ 0 w 2018"/>
                              <a:gd name="T1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8" h="180">
                                <a:moveTo>
                                  <a:pt x="0" y="0"/>
                                </a:moveTo>
                                <a:cubicBezTo>
                                  <a:pt x="0" y="180"/>
                                  <a:pt x="0" y="180"/>
                                  <a:pt x="0" y="180"/>
                                </a:cubicBezTo>
                                <a:cubicBezTo>
                                  <a:pt x="61" y="171"/>
                                  <a:pt x="352" y="128"/>
                                  <a:pt x="715" y="87"/>
                                </a:cubicBezTo>
                                <a:cubicBezTo>
                                  <a:pt x="986" y="57"/>
                                  <a:pt x="1598" y="29"/>
                                  <a:pt x="2018" y="12"/>
                                </a:cubicBezTo>
                                <a:cubicBezTo>
                                  <a:pt x="2018" y="1"/>
                                  <a:pt x="2018" y="1"/>
                                  <a:pt x="2018" y="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6572250"/>
                            <a:ext cx="7315200" cy="2994660"/>
                            <a:chOff x="0" y="0"/>
                            <a:chExt cx="6406878" cy="2994660"/>
                          </a:xfrm>
                        </wpg:grpSpPr>
                        <wps:wsp>
                          <wps:cNvPr id="2" name="Freeform 23"/>
                          <wps:cNvSpPr>
                            <a:spLocks/>
                          </wps:cNvSpPr>
                          <wps:spPr bwMode="auto">
                            <a:xfrm>
                              <a:off x="2558143" y="0"/>
                              <a:ext cx="3848735" cy="2994660"/>
                            </a:xfrm>
                            <a:custGeom>
                              <a:avLst/>
                              <a:gdLst>
                                <a:gd name="T0" fmla="*/ 318 w 1212"/>
                                <a:gd name="T1" fmla="*/ 1327 h 1327"/>
                                <a:gd name="T2" fmla="*/ 1212 w 1212"/>
                                <a:gd name="T3" fmla="*/ 1327 h 1327"/>
                                <a:gd name="T4" fmla="*/ 1212 w 1212"/>
                                <a:gd name="T5" fmla="*/ 0 h 1327"/>
                                <a:gd name="T6" fmla="*/ 15 w 1212"/>
                                <a:gd name="T7" fmla="*/ 579 h 1327"/>
                                <a:gd name="T8" fmla="*/ 0 w 1212"/>
                                <a:gd name="T9" fmla="*/ 648 h 1327"/>
                                <a:gd name="T10" fmla="*/ 337 w 1212"/>
                                <a:gd name="T11" fmla="*/ 764 h 1327"/>
                                <a:gd name="T12" fmla="*/ 318 w 1212"/>
                                <a:gd name="T13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2" h="1327">
                                  <a:moveTo>
                                    <a:pt x="318" y="1327"/>
                                  </a:moveTo>
                                  <a:cubicBezTo>
                                    <a:pt x="1212" y="1327"/>
                                    <a:pt x="1212" y="1327"/>
                                    <a:pt x="1212" y="1327"/>
                                  </a:cubicBezTo>
                                  <a:cubicBezTo>
                                    <a:pt x="1212" y="0"/>
                                    <a:pt x="1212" y="0"/>
                                    <a:pt x="1212" y="0"/>
                                  </a:cubicBezTo>
                                  <a:cubicBezTo>
                                    <a:pt x="446" y="176"/>
                                    <a:pt x="15" y="579"/>
                                    <a:pt x="15" y="579"/>
                                  </a:cubicBezTo>
                                  <a:cubicBezTo>
                                    <a:pt x="9" y="602"/>
                                    <a:pt x="5" y="624"/>
                                    <a:pt x="0" y="648"/>
                                  </a:cubicBezTo>
                                  <a:cubicBezTo>
                                    <a:pt x="114" y="681"/>
                                    <a:pt x="227" y="719"/>
                                    <a:pt x="337" y="764"/>
                                  </a:cubicBezTo>
                                  <a:cubicBezTo>
                                    <a:pt x="337" y="764"/>
                                    <a:pt x="351" y="1003"/>
                                    <a:pt x="318" y="13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121228"/>
                              <a:ext cx="2568575" cy="1868805"/>
                            </a:xfrm>
                            <a:custGeom>
                              <a:avLst/>
                              <a:gdLst>
                                <a:gd name="T0" fmla="*/ 808 w 809"/>
                                <a:gd name="T1" fmla="*/ 149 h 828"/>
                                <a:gd name="T2" fmla="*/ 0 w 809"/>
                                <a:gd name="T3" fmla="*/ 0 h 828"/>
                                <a:gd name="T4" fmla="*/ 0 w 809"/>
                                <a:gd name="T5" fmla="*/ 828 h 828"/>
                                <a:gd name="T6" fmla="*/ 809 w 809"/>
                                <a:gd name="T7" fmla="*/ 828 h 828"/>
                                <a:gd name="T8" fmla="*/ 808 w 809"/>
                                <a:gd name="T9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" h="828">
                                  <a:moveTo>
                                    <a:pt x="808" y="149"/>
                                  </a:moveTo>
                                  <a:cubicBezTo>
                                    <a:pt x="533" y="70"/>
                                    <a:pt x="253" y="25"/>
                                    <a:pt x="0" y="0"/>
                                  </a:cubicBezTo>
                                  <a:cubicBezTo>
                                    <a:pt x="0" y="828"/>
                                    <a:pt x="0" y="828"/>
                                    <a:pt x="0" y="828"/>
                                  </a:cubicBezTo>
                                  <a:cubicBezTo>
                                    <a:pt x="809" y="828"/>
                                    <a:pt x="809" y="828"/>
                                    <a:pt x="809" y="828"/>
                                  </a:cubicBezTo>
                                  <a:cubicBezTo>
                                    <a:pt x="783" y="602"/>
                                    <a:pt x="773" y="353"/>
                                    <a:pt x="808" y="1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5"/>
                          <wps:cNvSpPr>
                            <a:spLocks/>
                          </wps:cNvSpPr>
                          <wps:spPr bwMode="auto">
                            <a:xfrm>
                              <a:off x="2450637" y="1458685"/>
                              <a:ext cx="1226185" cy="1532255"/>
                            </a:xfrm>
                            <a:custGeom>
                              <a:avLst/>
                              <a:gdLst>
                                <a:gd name="T0" fmla="*/ 36 w 386"/>
                                <a:gd name="T1" fmla="*/ 679 h 679"/>
                                <a:gd name="T2" fmla="*/ 353 w 386"/>
                                <a:gd name="T3" fmla="*/ 679 h 679"/>
                                <a:gd name="T4" fmla="*/ 372 w 386"/>
                                <a:gd name="T5" fmla="*/ 116 h 679"/>
                                <a:gd name="T6" fmla="*/ 35 w 386"/>
                                <a:gd name="T7" fmla="*/ 0 h 679"/>
                                <a:gd name="T8" fmla="*/ 36 w 386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6" h="679">
                                  <a:moveTo>
                                    <a:pt x="36" y="679"/>
                                  </a:moveTo>
                                  <a:cubicBezTo>
                                    <a:pt x="353" y="679"/>
                                    <a:pt x="353" y="679"/>
                                    <a:pt x="353" y="679"/>
                                  </a:cubicBezTo>
                                  <a:cubicBezTo>
                                    <a:pt x="386" y="355"/>
                                    <a:pt x="372" y="116"/>
                                    <a:pt x="372" y="116"/>
                                  </a:cubicBezTo>
                                  <a:cubicBezTo>
                                    <a:pt x="262" y="71"/>
                                    <a:pt x="149" y="33"/>
                                    <a:pt x="35" y="0"/>
                                  </a:cubicBezTo>
                                  <a:cubicBezTo>
                                    <a:pt x="0" y="204"/>
                                    <a:pt x="10" y="453"/>
                                    <a:pt x="36" y="6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315200" cy="332422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7485C037" id="Group 19" o:spid="_x0000_s1026" alt="&quot;&quot;" style="position:absolute;margin-left:0;margin-top:0;width:8in;height:753.3pt;z-index:251662336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73152,9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">
              <v:group id="Group 17" o:spid="_x0000_s1027" style="position:absolute;top:33242;width:73152;height:62427" coordorigin=",33242" coordsize="73152,6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41" o:spid="_x0000_s1028" style="position:absolute;top:33242;width:73113;height:6521;visibility:visible;mso-wrap-style:square;v-text-anchor:top" coordsize="201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" path="m,c,180,,180,,180,61,171,352,128,715,87,986,57,1598,29,2018,12v,-11,,-11,,-11l,xe" fillcolor="#00749f [2405]" stroked="f" strokecolor="#212120">
                  <v:shadow color="#8c8682"/>
                  <v:path arrowok="t" o:connecttype="custom" o:connectlocs="0,0;0,652145;2590507,315203;7311390,43476;7311390,3623;0,0" o:connectangles="0,0,0,0,0,0"/>
                </v:shape>
                <v:group id="Group 22" o:spid="_x0000_s1029" style="position:absolute;top:65722;width:73152;height:29947" coordsize="64068,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30" style="position:absolute;left:25581;width:38487;height:29946;visibility:visible;mso-wrap-style:square;v-text-anchor:top" coordsize="121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" path="m318,1327v894,,894,,894,c1212,,1212,,1212,,446,176,15,579,15,579,9,602,5,624,,648v114,33,227,71,337,116c337,764,351,1003,318,1327xe" fillcolor="#f1eee7 [3206]" stroked="f" strokecolor="#212120">
                    <v:shadow color="#8c8682"/>
                    <v:path arrowok="t" o:connecttype="custom" o:connectlocs="1009817,2994660;3848735,2994660;3848735,0;47633,1306638;0,1462351;1070152,1724130;1009817,2994660" o:connectangles="0,0,0,0,0,0,0"/>
                  </v:shape>
                  <v:shape id="Freeform 24" o:spid="_x0000_s1031" style="position:absolute;top:11212;width:25685;height:18688;visibility:visible;mso-wrap-style:square;v-text-anchor:top" coordsize="80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" path="m808,149c533,70,253,25,,,,828,,828,,828v809,,809,,809,c783,602,773,353,808,149xe" fillcolor="#dfd8c8 [2886]" stroked="f" strokecolor="#212120">
                    <v:shadow color="#8c8682"/>
                    <v:path arrowok="t" o:connecttype="custom" o:connectlocs="2565400,336295;0,0;0,1868805;2568575,1868805;2565400,336295" o:connectangles="0,0,0,0,0"/>
                  </v:shape>
                  <v:shape id="Freeform 25" o:spid="_x0000_s1032" style="position:absolute;left:24506;top:14586;width:12262;height:15323;visibility:visible;mso-wrap-style:square;v-text-anchor:top" coordsize="38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" path="m36,679v317,,317,,317,c386,355,372,116,372,116,262,71,149,33,35,,,204,10,453,36,679xe" fillcolor="#c5b89c [2406]" stroked="f" strokecolor="#212120">
                    <v:shadow color="#8c8682"/>
                    <v:path arrowok="t" o:connecttype="custom" o:connectlocs="114359,1532255;1121356,1532255;1181712,261770;111183,0;114359,1532255" o:connectangles="0,0,0,0,0"/>
                  </v:shape>
                </v:group>
              </v:group>
              <v:rect id="Rectangle 18" o:spid="_x0000_s1033" style="position:absolute;width:73152;height:33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08D"/>
    <w:rsid w:val="000D247E"/>
    <w:rsid w:val="00157258"/>
    <w:rsid w:val="00194B1B"/>
    <w:rsid w:val="001B326D"/>
    <w:rsid w:val="00214B64"/>
    <w:rsid w:val="0027610D"/>
    <w:rsid w:val="002D630A"/>
    <w:rsid w:val="00303FF0"/>
    <w:rsid w:val="00330AC4"/>
    <w:rsid w:val="0034557C"/>
    <w:rsid w:val="003923F6"/>
    <w:rsid w:val="003B1D04"/>
    <w:rsid w:val="003B7DE5"/>
    <w:rsid w:val="00417CA0"/>
    <w:rsid w:val="00431900"/>
    <w:rsid w:val="004B45C2"/>
    <w:rsid w:val="00511488"/>
    <w:rsid w:val="005413EA"/>
    <w:rsid w:val="005B3039"/>
    <w:rsid w:val="005B3567"/>
    <w:rsid w:val="005B73BC"/>
    <w:rsid w:val="005D5D75"/>
    <w:rsid w:val="005E660C"/>
    <w:rsid w:val="005F70E4"/>
    <w:rsid w:val="00606D3B"/>
    <w:rsid w:val="00637FD3"/>
    <w:rsid w:val="00705D18"/>
    <w:rsid w:val="0076608D"/>
    <w:rsid w:val="00797C62"/>
    <w:rsid w:val="007A7960"/>
    <w:rsid w:val="007E302E"/>
    <w:rsid w:val="00810177"/>
    <w:rsid w:val="00826C04"/>
    <w:rsid w:val="00834A4F"/>
    <w:rsid w:val="00904EDB"/>
    <w:rsid w:val="00933906"/>
    <w:rsid w:val="0093499F"/>
    <w:rsid w:val="00940DD1"/>
    <w:rsid w:val="00994E05"/>
    <w:rsid w:val="00AC6A3B"/>
    <w:rsid w:val="00B024DE"/>
    <w:rsid w:val="00B25FE4"/>
    <w:rsid w:val="00BB6D41"/>
    <w:rsid w:val="00BE7D1A"/>
    <w:rsid w:val="00D571FE"/>
    <w:rsid w:val="00D67A8D"/>
    <w:rsid w:val="00D73D64"/>
    <w:rsid w:val="00DB338E"/>
    <w:rsid w:val="00DB6447"/>
    <w:rsid w:val="00E2409A"/>
    <w:rsid w:val="00E514BE"/>
    <w:rsid w:val="00E54CA6"/>
    <w:rsid w:val="00E65CBA"/>
    <w:rsid w:val="00E76EA5"/>
    <w:rsid w:val="00ED1100"/>
    <w:rsid w:val="00ED4F01"/>
    <w:rsid w:val="00F34D14"/>
    <w:rsid w:val="00F930A8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4945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57258"/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paragraph" w:styleId="NoSpacing">
    <w:name w:val="No Spacing"/>
    <w:link w:val="NoSpacingChar"/>
    <w:uiPriority w:val="1"/>
    <w:qFormat/>
    <w:rsid w:val="0076608D"/>
    <w:pPr>
      <w:spacing w:line="240" w:lineRule="auto"/>
    </w:pPr>
    <w:rPr>
      <w:rFonts w:eastAsiaTheme="minorEastAsia" w:cstheme="minorBidi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6608D"/>
    <w:rPr>
      <w:rFonts w:eastAsiaTheme="minorEastAsia" w:cstheme="minorBidi"/>
      <w:color w:val="auto"/>
      <w:sz w:val="22"/>
      <w:szCs w:val="22"/>
    </w:rPr>
  </w:style>
  <w:style w:type="character" w:styleId="Hyperlink">
    <w:name w:val="Hyperlink"/>
    <w:basedOn w:val="DefaultParagraphFont"/>
    <w:semiHidden/>
    <w:rsid w:val="007660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file:///C:\Documents%20and%20Settings\tamic.MCG\Desktop\PubWORK\FN9981502-PB\FN99807-IMG04.JPG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excelonline.com/109-47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yexcelonline.com/109-3.html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Financial%20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FD813EF94D4555A2EC8551624E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82368-E48B-4481-98EE-B81EBD35B3BD}"/>
      </w:docPartPr>
      <w:docPartBody>
        <w:p w:rsidR="00000000" w:rsidRDefault="00030268">
          <w:pPr>
            <w:pStyle w:val="1DFD813EF94D4555A2EC8551624E73E0"/>
          </w:pPr>
          <w:r w:rsidRPr="00705D18">
            <w:t>Your Partner for Success</w:t>
          </w:r>
        </w:p>
      </w:docPartBody>
    </w:docPart>
    <w:docPart>
      <w:docPartPr>
        <w:name w:val="8478E24EBC4D4949984771275D11E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79F4-D912-4C8F-9568-745506C64D2A}"/>
      </w:docPartPr>
      <w:docPartBody>
        <w:p w:rsidR="00000000" w:rsidRDefault="00030268">
          <w:pPr>
            <w:pStyle w:val="8478E24EBC4D4949984771275D11E555"/>
          </w:pPr>
          <w:r w:rsidRPr="00705D18">
            <w:t>ADDRESSING THE NEEDS OF INDIVIDUAL INVESTORS AND PLANTING THE SEEDS FOR A SECURE FUTURE.</w:t>
          </w:r>
        </w:p>
      </w:docPartBody>
    </w:docPart>
    <w:docPart>
      <w:docPartPr>
        <w:name w:val="41A9BDA098FE4BD79CD0F11927834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160F3-4B90-49A3-AFB5-50B6E4CABAD0}"/>
      </w:docPartPr>
      <w:docPartBody>
        <w:p w:rsidR="00822F66" w:rsidRDefault="00030268" w:rsidP="00AC6A3B">
          <w:pPr>
            <w:pStyle w:val="ListBullet"/>
          </w:pPr>
          <w:r>
            <w:t>Advice and Planning</w:t>
          </w:r>
        </w:p>
        <w:p w:rsidR="00822F66" w:rsidRDefault="00030268" w:rsidP="00AC6A3B">
          <w:pPr>
            <w:pStyle w:val="ListBullet"/>
          </w:pPr>
          <w:r>
            <w:t>Asset Allocation</w:t>
          </w:r>
        </w:p>
        <w:p w:rsidR="00822F66" w:rsidRDefault="00030268" w:rsidP="00AC6A3B">
          <w:pPr>
            <w:pStyle w:val="ListBullet"/>
          </w:pPr>
          <w:r>
            <w:t>Estate Planning</w:t>
          </w:r>
        </w:p>
        <w:p w:rsidR="00822F66" w:rsidRDefault="00030268" w:rsidP="00AC6A3B">
          <w:pPr>
            <w:pStyle w:val="ListBullet"/>
          </w:pPr>
          <w:r>
            <w:t>Managing</w:t>
          </w:r>
        </w:p>
        <w:p w:rsidR="00822F66" w:rsidRDefault="00030268" w:rsidP="00AC6A3B">
          <w:pPr>
            <w:pStyle w:val="ListBullet"/>
          </w:pPr>
          <w:r>
            <w:t>Income Taxes</w:t>
          </w:r>
        </w:p>
        <w:p w:rsidR="00822F66" w:rsidRDefault="00030268" w:rsidP="00AC6A3B">
          <w:pPr>
            <w:pStyle w:val="ListBullet"/>
          </w:pPr>
          <w:r>
            <w:t>Disability</w:t>
          </w:r>
        </w:p>
        <w:p w:rsidR="00822F66" w:rsidRDefault="00030268" w:rsidP="00AC6A3B">
          <w:pPr>
            <w:pStyle w:val="ListBullet"/>
          </w:pPr>
          <w:r>
            <w:t xml:space="preserve">Asset </w:t>
          </w:r>
          <w:r>
            <w:t>Accumulation</w:t>
          </w:r>
        </w:p>
        <w:p w:rsidR="00822F66" w:rsidRDefault="00030268" w:rsidP="00AC6A3B">
          <w:pPr>
            <w:pStyle w:val="ListBullet"/>
          </w:pPr>
          <w:r>
            <w:t>Education Planning</w:t>
          </w:r>
        </w:p>
        <w:p w:rsidR="00000000" w:rsidRDefault="00030268">
          <w:pPr>
            <w:pStyle w:val="41A9BDA098FE4BD79CD0F11927834496"/>
          </w:pPr>
          <w:r>
            <w:t>Forecasting</w:t>
          </w:r>
        </w:p>
      </w:docPartBody>
    </w:docPart>
    <w:docPart>
      <w:docPartPr>
        <w:name w:val="77321B0EA6FD43419BA48BF9137DD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4A639-C298-4CF9-A520-9C72852745AF}"/>
      </w:docPartPr>
      <w:docPartBody>
        <w:p w:rsidR="00000000" w:rsidRDefault="00030268">
          <w:pPr>
            <w:pStyle w:val="77321B0EA6FD43419BA48BF9137DD665"/>
          </w:pPr>
          <w:r>
            <w:rPr>
              <w:noProof/>
            </w:rPr>
            <w:t>“</w:t>
          </w:r>
          <w:r w:rsidRPr="00DB6447">
            <w:rPr>
              <w:noProof/>
            </w:rPr>
            <w:t xml:space="preserve">Lorem ipsum dolor sit amet, consectetuer adipiscing elit, sed diam  euismod tincidunt ut laoreet dolore </w:t>
          </w:r>
          <w:r w:rsidRPr="00DB6447">
            <w:rPr>
              <w:noProof/>
            </w:rPr>
            <w:t>magna aliquam erat tea volutpat.</w:t>
          </w:r>
          <w:r>
            <w:rPr>
              <w:noProof/>
            </w:rPr>
            <w:t>”</w:t>
          </w:r>
        </w:p>
      </w:docPartBody>
    </w:docPart>
    <w:docPart>
      <w:docPartPr>
        <w:name w:val="799693FA8E1D482C8E7487B3A0F36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B5FBF-F852-4C6D-ACCF-EBF61F4B4F2D}"/>
      </w:docPartPr>
      <w:docPartBody>
        <w:p w:rsidR="00000000" w:rsidRDefault="00030268">
          <w:pPr>
            <w:pStyle w:val="799693FA8E1D482C8E7487B3A0F36C08"/>
          </w:pPr>
          <w:r w:rsidRPr="00303FF0">
            <w:rPr>
              <w:noProof/>
              <w:lang w:val="it-IT"/>
            </w:rPr>
            <w:t>Qui blandit praesent luptatum zzril delenit augue. Duis aute</w:t>
          </w:r>
          <w:r>
            <w:rPr>
              <w:noProof/>
              <w:lang w:val="it-IT"/>
            </w:rPr>
            <w:t xml:space="preserve"> </w:t>
          </w:r>
          <w:r w:rsidRPr="00303FF0">
            <w:rPr>
              <w:noProof/>
              <w:lang w:val="it-IT"/>
            </w:rPr>
            <w:t>vel eum iriure dolor in hendrerit in vulputate velit esse mole</w:t>
          </w:r>
          <w:r>
            <w:rPr>
              <w:noProof/>
              <w:lang w:val="it-IT"/>
            </w:rPr>
            <w:t xml:space="preserve"> </w:t>
          </w:r>
          <w:r w:rsidRPr="00303FF0">
            <w:rPr>
              <w:noProof/>
              <w:lang w:val="it-IT"/>
            </w:rPr>
            <w:t>stie consequat, vel illum dolore eu feugiat nulla facilisis</w:t>
          </w:r>
          <w:r>
            <w:rPr>
              <w:noProof/>
              <w:lang w:val="it-IT"/>
            </w:rPr>
            <w:t xml:space="preserve"> </w:t>
          </w:r>
          <w:r w:rsidRPr="00303FF0">
            <w:rPr>
              <w:noProof/>
              <w:lang w:val="it-IT"/>
            </w:rPr>
            <w:t xml:space="preserve">vero eros et accumsan et </w:t>
          </w:r>
          <w:r w:rsidRPr="00303FF0">
            <w:rPr>
              <w:noProof/>
              <w:lang w:val="it-IT"/>
            </w:rPr>
            <w:t>iusto odio dignissim qui blan</w:t>
          </w:r>
          <w:r>
            <w:rPr>
              <w:noProof/>
              <w:lang w:val="it-IT"/>
            </w:rPr>
            <w:t xml:space="preserve"> </w:t>
          </w:r>
          <w:r w:rsidRPr="00303FF0">
            <w:rPr>
              <w:noProof/>
              <w:lang w:val="it-IT"/>
            </w:rPr>
            <w:t>dit praesent luptatum zzril delenit augue duis.</w:t>
          </w:r>
        </w:p>
      </w:docPartBody>
    </w:docPart>
    <w:docPart>
      <w:docPartPr>
        <w:name w:val="39302377EB2D4FBEA5ED0C0FA114B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3AC9E-8D15-41C5-9541-352A89552202}"/>
      </w:docPartPr>
      <w:docPartBody>
        <w:p w:rsidR="00000000" w:rsidRDefault="00030268">
          <w:pPr>
            <w:pStyle w:val="39302377EB2D4FBEA5ED0C0FA114B459"/>
          </w:pPr>
          <w:r w:rsidRPr="00826C04">
            <w:t>5432 Any Street West</w:t>
          </w:r>
        </w:p>
      </w:docPartBody>
    </w:docPart>
    <w:docPart>
      <w:docPartPr>
        <w:name w:val="DBBFC6CF02024C3AAB23A68435175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171A9-B38C-4FB1-8638-4112B82E96BB}"/>
      </w:docPartPr>
      <w:docPartBody>
        <w:p w:rsidR="00000000" w:rsidRDefault="00030268">
          <w:pPr>
            <w:pStyle w:val="DBBFC6CF02024C3AAB23A68435175EA1"/>
          </w:pPr>
          <w:r w:rsidRPr="00826C04">
            <w:t>Townsville, State 54321 USA</w:t>
          </w:r>
        </w:p>
      </w:docPartBody>
    </w:docPart>
    <w:docPart>
      <w:docPartPr>
        <w:name w:val="7770B7DA9DD049BB817CCE3F23DAA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A26FB-4150-49FB-8855-7F9A7B87BCAC}"/>
      </w:docPartPr>
      <w:docPartBody>
        <w:p w:rsidR="00000000" w:rsidRDefault="00030268">
          <w:pPr>
            <w:pStyle w:val="7770B7DA9DD049BB817CCE3F23DAA4AC"/>
          </w:pPr>
          <w:r>
            <w:t>(543) 543-5432  (800) 543-5432</w:t>
          </w:r>
        </w:p>
      </w:docPartBody>
    </w:docPart>
    <w:docPart>
      <w:docPartPr>
        <w:name w:val="293D3D1D0F8544599AABFE22179F6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94743-4E7D-4ABE-BC95-0CF2A9D50F66}"/>
      </w:docPartPr>
      <w:docPartBody>
        <w:p w:rsidR="00000000" w:rsidRDefault="00030268">
          <w:pPr>
            <w:pStyle w:val="293D3D1D0F8544599AABFE22179F6DCA"/>
          </w:pPr>
          <w:r>
            <w:t>www.yourwebsitehere.com</w:t>
          </w:r>
        </w:p>
      </w:docPartBody>
    </w:docPart>
    <w:docPart>
      <w:docPartPr>
        <w:name w:val="D3533085B8B5405FADD90D247DA21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3D95-1BF1-4BAC-8D11-1AA0CE575428}"/>
      </w:docPartPr>
      <w:docPartBody>
        <w:p w:rsidR="00000000" w:rsidRDefault="00030268">
          <w:pPr>
            <w:pStyle w:val="D3533085B8B5405FADD90D247DA2127F"/>
          </w:pPr>
          <w:r w:rsidRPr="00ED4F01">
            <w:t xml:space="preserve">Please call for a free </w:t>
          </w:r>
          <w:r w:rsidRPr="00ED4F01">
            <w:t>financial consultation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292929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268"/>
    <w:rsid w:val="0003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FD813EF94D4555A2EC8551624E73E0">
    <w:name w:val="1DFD813EF94D4555A2EC8551624E73E0"/>
  </w:style>
  <w:style w:type="paragraph" w:customStyle="1" w:styleId="8478E24EBC4D4949984771275D11E555">
    <w:name w:val="8478E24EBC4D4949984771275D11E555"/>
  </w:style>
  <w:style w:type="paragraph" w:styleId="ListBullet">
    <w:name w:val="List Bullet"/>
    <w:basedOn w:val="Normal"/>
    <w:uiPriority w:val="30"/>
    <w:qFormat/>
    <w:pPr>
      <w:numPr>
        <w:numId w:val="1"/>
      </w:numPr>
      <w:spacing w:after="120" w:line="288" w:lineRule="auto"/>
    </w:pPr>
    <w:rPr>
      <w:rFonts w:eastAsia="Times New Roman" w:cs="Times New Roman"/>
      <w:color w:val="292929" w:themeColor="accent3" w:themeShade="40"/>
      <w:sz w:val="24"/>
      <w:szCs w:val="19"/>
    </w:rPr>
  </w:style>
  <w:style w:type="numbering" w:customStyle="1" w:styleId="BullettedList">
    <w:name w:val="BullettedList"/>
    <w:uiPriority w:val="99"/>
    <w:pPr>
      <w:numPr>
        <w:numId w:val="1"/>
      </w:numPr>
    </w:pPr>
  </w:style>
  <w:style w:type="paragraph" w:customStyle="1" w:styleId="41A9BDA098FE4BD79CD0F11927834496">
    <w:name w:val="41A9BDA098FE4BD79CD0F11927834496"/>
  </w:style>
  <w:style w:type="paragraph" w:customStyle="1" w:styleId="77321B0EA6FD43419BA48BF9137DD665">
    <w:name w:val="77321B0EA6FD43419BA48BF9137DD665"/>
  </w:style>
  <w:style w:type="paragraph" w:customStyle="1" w:styleId="799693FA8E1D482C8E7487B3A0F36C08">
    <w:name w:val="799693FA8E1D482C8E7487B3A0F36C08"/>
  </w:style>
  <w:style w:type="paragraph" w:customStyle="1" w:styleId="39302377EB2D4FBEA5ED0C0FA114B459">
    <w:name w:val="39302377EB2D4FBEA5ED0C0FA114B459"/>
  </w:style>
  <w:style w:type="paragraph" w:customStyle="1" w:styleId="DBBFC6CF02024C3AAB23A68435175EA1">
    <w:name w:val="DBBFC6CF02024C3AAB23A68435175EA1"/>
  </w:style>
  <w:style w:type="paragraph" w:customStyle="1" w:styleId="7770B7DA9DD049BB817CCE3F23DAA4AC">
    <w:name w:val="7770B7DA9DD049BB817CCE3F23DAA4AC"/>
  </w:style>
  <w:style w:type="paragraph" w:customStyle="1" w:styleId="293D3D1D0F8544599AABFE22179F6DCA">
    <w:name w:val="293D3D1D0F8544599AABFE22179F6DCA"/>
  </w:style>
  <w:style w:type="paragraph" w:customStyle="1" w:styleId="D3533085B8B5405FADD90D247DA2127F">
    <w:name w:val="D3533085B8B5405FADD90D247DA2127F"/>
  </w:style>
  <w:style w:type="paragraph" w:customStyle="1" w:styleId="8BBD1941B5FD405EA06975C5D5522372">
    <w:name w:val="8BBD1941B5FD405EA06975C5D5522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2DF1C-E927-4EE7-AFD7-A6007D2C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business flyer</dc:title>
  <dc:subject/>
  <dc:creator>MyExcelOnline</dc:creator>
  <cp:keywords/>
  <dc:description/>
  <cp:lastModifiedBy/>
  <cp:revision>1</cp:revision>
  <dcterms:created xsi:type="dcterms:W3CDTF">2022-02-13T19:47:00Z</dcterms:created>
  <dcterms:modified xsi:type="dcterms:W3CDTF">2022-02-13T19:57:00Z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