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5716712"/>
        <w:docPartObj>
          <w:docPartGallery w:val="Cover Pages"/>
          <w:docPartUnique/>
        </w:docPartObj>
      </w:sdtPr>
      <w:sdtContent>
        <w:p w14:paraId="1A4ACC4A" w14:textId="22E4A646" w:rsidR="003243A3" w:rsidRDefault="003243A3">
          <w:pPr>
            <w:ind w:left="0" w:right="0"/>
          </w:pPr>
          <w:r>
            <w:rPr>
              <w:noProof/>
            </w:rPr>
            <mc:AlternateContent>
              <mc:Choice Requires="wps">
                <w:drawing>
                  <wp:anchor distT="0" distB="0" distL="114300" distR="114300" simplePos="0" relativeHeight="251659264" behindDoc="0" locked="0" layoutInCell="1" allowOverlap="1" wp14:anchorId="603DF8FA" wp14:editId="4485817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5670"/>
                                  <w:gridCol w:w="3068"/>
                                </w:tblGrid>
                                <w:tr w:rsidR="003243A3" w14:paraId="7938C3FE" w14:textId="77777777">
                                  <w:trPr>
                                    <w:jc w:val="center"/>
                                  </w:trPr>
                                  <w:tc>
                                    <w:tcPr>
                                      <w:tcW w:w="2568" w:type="pct"/>
                                      <w:vAlign w:val="center"/>
                                    </w:tcPr>
                                    <w:p w14:paraId="5D6A6FA3" w14:textId="6554EF2E" w:rsidR="003243A3" w:rsidRDefault="003243A3">
                                      <w:pPr>
                                        <w:jc w:val="right"/>
                                      </w:pPr>
                                      <w:r>
                                        <w:rPr>
                                          <w:noProof/>
                                        </w:rPr>
                                        <w:drawing>
                                          <wp:inline distT="0" distB="0" distL="0" distR="0" wp14:anchorId="32CEFD75" wp14:editId="6A067A61">
                                            <wp:extent cx="2684336" cy="3486150"/>
                                            <wp:effectExtent l="0" t="0" r="1905" b="0"/>
                                            <wp:docPr id="10" name="Picture 10" descr="Insurance termination letter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 termination letter health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703" cy="3489224"/>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7499868" w14:textId="46E5010F" w:rsidR="003243A3" w:rsidRDefault="003243A3" w:rsidP="003243A3">
                                          <w:pPr>
                                            <w:pStyle w:val="NoSpacing"/>
                                            <w:spacing w:line="312" w:lineRule="auto"/>
                                            <w:jc w:val="center"/>
                                            <w:rPr>
                                              <w:caps/>
                                              <w:color w:val="191919" w:themeColor="text1" w:themeTint="E6"/>
                                              <w:sz w:val="72"/>
                                              <w:szCs w:val="72"/>
                                            </w:rPr>
                                          </w:pPr>
                                          <w:r w:rsidRPr="003243A3">
                                            <w:rPr>
                                              <w:b/>
                                              <w:bCs/>
                                              <w:caps/>
                                              <w:color w:val="191919" w:themeColor="text1" w:themeTint="E6"/>
                                              <w:sz w:val="56"/>
                                              <w:szCs w:val="56"/>
                                            </w:rPr>
                                            <w:t>Insurance termination letter</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D689F9A" w14:textId="1585DB98" w:rsidR="003243A3" w:rsidRDefault="003243A3">
                                          <w:pPr>
                                            <w:jc w:val="right"/>
                                          </w:pPr>
                                          <w:r>
                                            <w:rPr>
                                              <w:color w:val="000000" w:themeColor="text1"/>
                                            </w:rPr>
                                            <w:t xml:space="preserve">     </w:t>
                                          </w:r>
                                        </w:p>
                                      </w:sdtContent>
                                    </w:sdt>
                                  </w:tc>
                                  <w:tc>
                                    <w:tcPr>
                                      <w:tcW w:w="2432" w:type="pct"/>
                                      <w:vAlign w:val="center"/>
                                    </w:tcPr>
                                    <w:p w14:paraId="062C095D" w14:textId="77777777" w:rsidR="003243A3" w:rsidRPr="003243A3" w:rsidRDefault="003243A3" w:rsidP="003243A3">
                                      <w:pPr>
                                        <w:pStyle w:val="NoSpacing"/>
                                        <w:rPr>
                                          <w:caps/>
                                          <w:color w:val="333A56" w:themeColor="accent2"/>
                                          <w:sz w:val="26"/>
                                          <w:szCs w:val="26"/>
                                        </w:rPr>
                                      </w:pPr>
                                      <w:r w:rsidRPr="003243A3">
                                        <w:rPr>
                                          <w:caps/>
                                          <w:color w:val="333A56" w:themeColor="accent2"/>
                                          <w:sz w:val="26"/>
                                          <w:szCs w:val="26"/>
                                        </w:rPr>
                                        <w:t>Learn More From Our Free Excel and Office Resources:</w:t>
                                      </w:r>
                                    </w:p>
                                    <w:p w14:paraId="626FE2B7" w14:textId="77777777" w:rsidR="003243A3" w:rsidRPr="003243A3" w:rsidRDefault="003243A3" w:rsidP="003243A3">
                                      <w:pPr>
                                        <w:pStyle w:val="NoSpacing"/>
                                        <w:rPr>
                                          <w:caps/>
                                          <w:color w:val="333A56" w:themeColor="accent2"/>
                                          <w:sz w:val="26"/>
                                          <w:szCs w:val="26"/>
                                        </w:rPr>
                                      </w:pPr>
                                    </w:p>
                                    <w:p w14:paraId="79596D94" w14:textId="77777777" w:rsidR="003243A3" w:rsidRPr="003243A3" w:rsidRDefault="003243A3" w:rsidP="003243A3">
                                      <w:pPr>
                                        <w:pStyle w:val="NoSpacing"/>
                                        <w:numPr>
                                          <w:ilvl w:val="0"/>
                                          <w:numId w:val="1"/>
                                        </w:numPr>
                                        <w:rPr>
                                          <w:b/>
                                          <w:bCs/>
                                          <w:caps/>
                                          <w:color w:val="333A56" w:themeColor="accent2"/>
                                          <w:sz w:val="26"/>
                                          <w:szCs w:val="26"/>
                                        </w:rPr>
                                      </w:pPr>
                                      <w:r w:rsidRPr="003243A3">
                                        <w:rPr>
                                          <w:bCs/>
                                          <w:caps/>
                                          <w:color w:val="333A56" w:themeColor="accent2"/>
                                          <w:sz w:val="26"/>
                                          <w:szCs w:val="26"/>
                                        </w:rPr>
                                        <w:t xml:space="preserve">Webinars: </w:t>
                                      </w:r>
                                      <w:hyperlink r:id="rId12" w:history="1">
                                        <w:r w:rsidRPr="003243A3">
                                          <w:rPr>
                                            <w:rStyle w:val="Hyperlink"/>
                                            <w:bCs/>
                                            <w:caps/>
                                            <w:sz w:val="26"/>
                                            <w:szCs w:val="26"/>
                                          </w:rPr>
                                          <w:t>Formulas, Pivot Tables and Macros &amp; VBA</w:t>
                                        </w:r>
                                      </w:hyperlink>
                                    </w:p>
                                    <w:p w14:paraId="76CDC491" w14:textId="77777777" w:rsidR="003243A3" w:rsidRPr="003243A3" w:rsidRDefault="003243A3" w:rsidP="003243A3">
                                      <w:pPr>
                                        <w:pStyle w:val="NoSpacing"/>
                                        <w:numPr>
                                          <w:ilvl w:val="0"/>
                                          <w:numId w:val="1"/>
                                        </w:numPr>
                                        <w:rPr>
                                          <w:b/>
                                          <w:bCs/>
                                          <w:caps/>
                                          <w:color w:val="333A56" w:themeColor="accent2"/>
                                          <w:sz w:val="26"/>
                                          <w:szCs w:val="26"/>
                                          <w:u w:val="single"/>
                                        </w:rPr>
                                      </w:pPr>
                                      <w:r w:rsidRPr="003243A3">
                                        <w:rPr>
                                          <w:bCs/>
                                          <w:caps/>
                                          <w:color w:val="333A56" w:themeColor="accent2"/>
                                          <w:sz w:val="26"/>
                                          <w:szCs w:val="26"/>
                                        </w:rPr>
                                        <w:t xml:space="preserve">Blog Tutorials: </w:t>
                                      </w:r>
                                      <w:hyperlink r:id="rId13" w:history="1">
                                        <w:r w:rsidRPr="003243A3">
                                          <w:rPr>
                                            <w:rStyle w:val="Hyperlink"/>
                                            <w:bCs/>
                                            <w:caps/>
                                            <w:sz w:val="26"/>
                                            <w:szCs w:val="26"/>
                                          </w:rPr>
                                          <w:t>Formulas, Pivot Tables, Charts, Macros, VBA, Power Query, Power Pivot, Analysis</w:t>
                                        </w:r>
                                      </w:hyperlink>
                                    </w:p>
                                    <w:p w14:paraId="4EFAEDFA" w14:textId="77777777" w:rsidR="003243A3" w:rsidRPr="003243A3" w:rsidRDefault="003243A3" w:rsidP="003243A3">
                                      <w:pPr>
                                        <w:pStyle w:val="NoSpacing"/>
                                        <w:numPr>
                                          <w:ilvl w:val="0"/>
                                          <w:numId w:val="1"/>
                                        </w:numPr>
                                        <w:rPr>
                                          <w:b/>
                                          <w:bCs/>
                                          <w:caps/>
                                          <w:color w:val="333A56" w:themeColor="accent2"/>
                                          <w:sz w:val="26"/>
                                          <w:szCs w:val="26"/>
                                        </w:rPr>
                                      </w:pPr>
                                      <w:r w:rsidRPr="003243A3">
                                        <w:rPr>
                                          <w:bCs/>
                                          <w:caps/>
                                          <w:color w:val="333A56" w:themeColor="accent2"/>
                                          <w:sz w:val="26"/>
                                          <w:szCs w:val="26"/>
                                        </w:rPr>
                                        <w:t xml:space="preserve">Excel Podcast: </w:t>
                                      </w:r>
                                      <w:hyperlink r:id="rId14" w:history="1">
                                        <w:r w:rsidRPr="003243A3">
                                          <w:rPr>
                                            <w:rStyle w:val="Hyperlink"/>
                                            <w:bCs/>
                                            <w:caps/>
                                            <w:sz w:val="26"/>
                                            <w:szCs w:val="26"/>
                                          </w:rPr>
                                          <w:t>Interviewing the Excel Experts</w:t>
                                        </w:r>
                                      </w:hyperlink>
                                    </w:p>
                                    <w:p w14:paraId="0B88810A" w14:textId="77777777" w:rsidR="003243A3" w:rsidRPr="003243A3" w:rsidRDefault="003243A3" w:rsidP="003243A3">
                                      <w:pPr>
                                        <w:pStyle w:val="NoSpacing"/>
                                        <w:rPr>
                                          <w:caps/>
                                          <w:color w:val="333A56" w:themeColor="accent2"/>
                                          <w:sz w:val="26"/>
                                          <w:szCs w:val="26"/>
                                        </w:rPr>
                                      </w:pPr>
                                    </w:p>
                                    <w:p w14:paraId="0ECB21B8" w14:textId="77777777" w:rsidR="003243A3" w:rsidRPr="003243A3" w:rsidRDefault="003243A3" w:rsidP="003243A3">
                                      <w:pPr>
                                        <w:pStyle w:val="NoSpacing"/>
                                        <w:rPr>
                                          <w:caps/>
                                          <w:color w:val="333A56" w:themeColor="accent2"/>
                                          <w:sz w:val="26"/>
                                          <w:szCs w:val="26"/>
                                        </w:rPr>
                                      </w:pPr>
                                      <w:r w:rsidRPr="003243A3">
                                        <w:rPr>
                                          <w:caps/>
                                          <w:color w:val="333A56" w:themeColor="accent2"/>
                                          <w:sz w:val="26"/>
                                          <w:szCs w:val="26"/>
                                        </w:rPr>
                                        <w:t xml:space="preserve">MyExcelOnline     </w:t>
                                      </w:r>
                                    </w:p>
                                    <w:p w14:paraId="4461DBC4" w14:textId="7F554B05" w:rsidR="003243A3" w:rsidRDefault="003243A3">
                                      <w:pPr>
                                        <w:pStyle w:val="NoSpacing"/>
                                      </w:pPr>
                                    </w:p>
                                  </w:tc>
                                </w:tr>
                              </w:tbl>
                              <w:p w14:paraId="11C3E6A8" w14:textId="77777777" w:rsidR="003243A3" w:rsidRDefault="003243A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03DF8FA"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5670"/>
                            <w:gridCol w:w="3068"/>
                          </w:tblGrid>
                          <w:tr w:rsidR="003243A3" w14:paraId="7938C3FE" w14:textId="77777777">
                            <w:trPr>
                              <w:jc w:val="center"/>
                            </w:trPr>
                            <w:tc>
                              <w:tcPr>
                                <w:tcW w:w="2568" w:type="pct"/>
                                <w:vAlign w:val="center"/>
                              </w:tcPr>
                              <w:p w14:paraId="5D6A6FA3" w14:textId="6554EF2E" w:rsidR="003243A3" w:rsidRDefault="003243A3">
                                <w:pPr>
                                  <w:jc w:val="right"/>
                                </w:pPr>
                                <w:r>
                                  <w:rPr>
                                    <w:noProof/>
                                  </w:rPr>
                                  <w:drawing>
                                    <wp:inline distT="0" distB="0" distL="0" distR="0" wp14:anchorId="32CEFD75" wp14:editId="6A067A61">
                                      <wp:extent cx="2684336" cy="3486150"/>
                                      <wp:effectExtent l="0" t="0" r="1905" b="0"/>
                                      <wp:docPr id="10" name="Picture 10" descr="Insurance termination letter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 termination letter health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703" cy="3489224"/>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7499868" w14:textId="46E5010F" w:rsidR="003243A3" w:rsidRDefault="003243A3" w:rsidP="003243A3">
                                    <w:pPr>
                                      <w:pStyle w:val="NoSpacing"/>
                                      <w:spacing w:line="312" w:lineRule="auto"/>
                                      <w:jc w:val="center"/>
                                      <w:rPr>
                                        <w:caps/>
                                        <w:color w:val="191919" w:themeColor="text1" w:themeTint="E6"/>
                                        <w:sz w:val="72"/>
                                        <w:szCs w:val="72"/>
                                      </w:rPr>
                                    </w:pPr>
                                    <w:r w:rsidRPr="003243A3">
                                      <w:rPr>
                                        <w:b/>
                                        <w:bCs/>
                                        <w:caps/>
                                        <w:color w:val="191919" w:themeColor="text1" w:themeTint="E6"/>
                                        <w:sz w:val="56"/>
                                        <w:szCs w:val="56"/>
                                      </w:rPr>
                                      <w:t>Insurance termination letter</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D689F9A" w14:textId="1585DB98" w:rsidR="003243A3" w:rsidRDefault="003243A3">
                                    <w:pPr>
                                      <w:jc w:val="right"/>
                                    </w:pPr>
                                    <w:r>
                                      <w:rPr>
                                        <w:color w:val="000000" w:themeColor="text1"/>
                                      </w:rPr>
                                      <w:t xml:space="preserve">     </w:t>
                                    </w:r>
                                  </w:p>
                                </w:sdtContent>
                              </w:sdt>
                            </w:tc>
                            <w:tc>
                              <w:tcPr>
                                <w:tcW w:w="2432" w:type="pct"/>
                                <w:vAlign w:val="center"/>
                              </w:tcPr>
                              <w:p w14:paraId="062C095D" w14:textId="77777777" w:rsidR="003243A3" w:rsidRPr="003243A3" w:rsidRDefault="003243A3" w:rsidP="003243A3">
                                <w:pPr>
                                  <w:pStyle w:val="NoSpacing"/>
                                  <w:rPr>
                                    <w:caps/>
                                    <w:color w:val="333A56" w:themeColor="accent2"/>
                                    <w:sz w:val="26"/>
                                    <w:szCs w:val="26"/>
                                  </w:rPr>
                                </w:pPr>
                                <w:r w:rsidRPr="003243A3">
                                  <w:rPr>
                                    <w:caps/>
                                    <w:color w:val="333A56" w:themeColor="accent2"/>
                                    <w:sz w:val="26"/>
                                    <w:szCs w:val="26"/>
                                  </w:rPr>
                                  <w:t>Learn More From Our Free Excel and Office Resources:</w:t>
                                </w:r>
                              </w:p>
                              <w:p w14:paraId="626FE2B7" w14:textId="77777777" w:rsidR="003243A3" w:rsidRPr="003243A3" w:rsidRDefault="003243A3" w:rsidP="003243A3">
                                <w:pPr>
                                  <w:pStyle w:val="NoSpacing"/>
                                  <w:rPr>
                                    <w:caps/>
                                    <w:color w:val="333A56" w:themeColor="accent2"/>
                                    <w:sz w:val="26"/>
                                    <w:szCs w:val="26"/>
                                  </w:rPr>
                                </w:pPr>
                              </w:p>
                              <w:p w14:paraId="79596D94" w14:textId="77777777" w:rsidR="003243A3" w:rsidRPr="003243A3" w:rsidRDefault="003243A3" w:rsidP="003243A3">
                                <w:pPr>
                                  <w:pStyle w:val="NoSpacing"/>
                                  <w:numPr>
                                    <w:ilvl w:val="0"/>
                                    <w:numId w:val="1"/>
                                  </w:numPr>
                                  <w:rPr>
                                    <w:b/>
                                    <w:bCs/>
                                    <w:caps/>
                                    <w:color w:val="333A56" w:themeColor="accent2"/>
                                    <w:sz w:val="26"/>
                                    <w:szCs w:val="26"/>
                                  </w:rPr>
                                </w:pPr>
                                <w:r w:rsidRPr="003243A3">
                                  <w:rPr>
                                    <w:bCs/>
                                    <w:caps/>
                                    <w:color w:val="333A56" w:themeColor="accent2"/>
                                    <w:sz w:val="26"/>
                                    <w:szCs w:val="26"/>
                                  </w:rPr>
                                  <w:t xml:space="preserve">Webinars: </w:t>
                                </w:r>
                                <w:hyperlink r:id="rId15" w:history="1">
                                  <w:r w:rsidRPr="003243A3">
                                    <w:rPr>
                                      <w:rStyle w:val="Hyperlink"/>
                                      <w:bCs/>
                                      <w:caps/>
                                      <w:sz w:val="26"/>
                                      <w:szCs w:val="26"/>
                                    </w:rPr>
                                    <w:t>Formulas, Pivot Tables and Macros &amp; VBA</w:t>
                                  </w:r>
                                </w:hyperlink>
                              </w:p>
                              <w:p w14:paraId="76CDC491" w14:textId="77777777" w:rsidR="003243A3" w:rsidRPr="003243A3" w:rsidRDefault="003243A3" w:rsidP="003243A3">
                                <w:pPr>
                                  <w:pStyle w:val="NoSpacing"/>
                                  <w:numPr>
                                    <w:ilvl w:val="0"/>
                                    <w:numId w:val="1"/>
                                  </w:numPr>
                                  <w:rPr>
                                    <w:b/>
                                    <w:bCs/>
                                    <w:caps/>
                                    <w:color w:val="333A56" w:themeColor="accent2"/>
                                    <w:sz w:val="26"/>
                                    <w:szCs w:val="26"/>
                                    <w:u w:val="single"/>
                                  </w:rPr>
                                </w:pPr>
                                <w:r w:rsidRPr="003243A3">
                                  <w:rPr>
                                    <w:bCs/>
                                    <w:caps/>
                                    <w:color w:val="333A56" w:themeColor="accent2"/>
                                    <w:sz w:val="26"/>
                                    <w:szCs w:val="26"/>
                                  </w:rPr>
                                  <w:t xml:space="preserve">Blog Tutorials: </w:t>
                                </w:r>
                                <w:hyperlink r:id="rId16" w:history="1">
                                  <w:r w:rsidRPr="003243A3">
                                    <w:rPr>
                                      <w:rStyle w:val="Hyperlink"/>
                                      <w:bCs/>
                                      <w:caps/>
                                      <w:sz w:val="26"/>
                                      <w:szCs w:val="26"/>
                                    </w:rPr>
                                    <w:t>Formulas, Pivot Tables, Charts, Macros, VBA, Power Query, Power Pivot, Analysis</w:t>
                                  </w:r>
                                </w:hyperlink>
                              </w:p>
                              <w:p w14:paraId="4EFAEDFA" w14:textId="77777777" w:rsidR="003243A3" w:rsidRPr="003243A3" w:rsidRDefault="003243A3" w:rsidP="003243A3">
                                <w:pPr>
                                  <w:pStyle w:val="NoSpacing"/>
                                  <w:numPr>
                                    <w:ilvl w:val="0"/>
                                    <w:numId w:val="1"/>
                                  </w:numPr>
                                  <w:rPr>
                                    <w:b/>
                                    <w:bCs/>
                                    <w:caps/>
                                    <w:color w:val="333A56" w:themeColor="accent2"/>
                                    <w:sz w:val="26"/>
                                    <w:szCs w:val="26"/>
                                  </w:rPr>
                                </w:pPr>
                                <w:r w:rsidRPr="003243A3">
                                  <w:rPr>
                                    <w:bCs/>
                                    <w:caps/>
                                    <w:color w:val="333A56" w:themeColor="accent2"/>
                                    <w:sz w:val="26"/>
                                    <w:szCs w:val="26"/>
                                  </w:rPr>
                                  <w:t xml:space="preserve">Excel Podcast: </w:t>
                                </w:r>
                                <w:hyperlink r:id="rId17" w:history="1">
                                  <w:r w:rsidRPr="003243A3">
                                    <w:rPr>
                                      <w:rStyle w:val="Hyperlink"/>
                                      <w:bCs/>
                                      <w:caps/>
                                      <w:sz w:val="26"/>
                                      <w:szCs w:val="26"/>
                                    </w:rPr>
                                    <w:t>Interviewing the Excel Experts</w:t>
                                  </w:r>
                                </w:hyperlink>
                              </w:p>
                              <w:p w14:paraId="0B88810A" w14:textId="77777777" w:rsidR="003243A3" w:rsidRPr="003243A3" w:rsidRDefault="003243A3" w:rsidP="003243A3">
                                <w:pPr>
                                  <w:pStyle w:val="NoSpacing"/>
                                  <w:rPr>
                                    <w:caps/>
                                    <w:color w:val="333A56" w:themeColor="accent2"/>
                                    <w:sz w:val="26"/>
                                    <w:szCs w:val="26"/>
                                  </w:rPr>
                                </w:pPr>
                              </w:p>
                              <w:p w14:paraId="0ECB21B8" w14:textId="77777777" w:rsidR="003243A3" w:rsidRPr="003243A3" w:rsidRDefault="003243A3" w:rsidP="003243A3">
                                <w:pPr>
                                  <w:pStyle w:val="NoSpacing"/>
                                  <w:rPr>
                                    <w:caps/>
                                    <w:color w:val="333A56" w:themeColor="accent2"/>
                                    <w:sz w:val="26"/>
                                    <w:szCs w:val="26"/>
                                  </w:rPr>
                                </w:pPr>
                                <w:r w:rsidRPr="003243A3">
                                  <w:rPr>
                                    <w:caps/>
                                    <w:color w:val="333A56" w:themeColor="accent2"/>
                                    <w:sz w:val="26"/>
                                    <w:szCs w:val="26"/>
                                  </w:rPr>
                                  <w:t xml:space="preserve">MyExcelOnline     </w:t>
                                </w:r>
                              </w:p>
                              <w:p w14:paraId="4461DBC4" w14:textId="7F554B05" w:rsidR="003243A3" w:rsidRDefault="003243A3">
                                <w:pPr>
                                  <w:pStyle w:val="NoSpacing"/>
                                </w:pPr>
                              </w:p>
                            </w:tc>
                          </w:tr>
                        </w:tbl>
                        <w:p w14:paraId="11C3E6A8" w14:textId="77777777" w:rsidR="003243A3" w:rsidRDefault="003243A3"/>
                      </w:txbxContent>
                    </v:textbox>
                    <w10:wrap anchorx="page" anchory="page"/>
                  </v:shape>
                </w:pict>
              </mc:Fallback>
            </mc:AlternateContent>
          </w:r>
          <w:r>
            <w:br w:type="page"/>
          </w:r>
        </w:p>
      </w:sdtContent>
    </w:sdt>
    <w:p w14:paraId="0B6A7099" w14:textId="77777777" w:rsidR="003243A3" w:rsidRDefault="003243A3"/>
    <w:tbl>
      <w:tblPr>
        <w:tblW w:w="5000" w:type="pct"/>
        <w:tblLook w:val="0600" w:firstRow="0" w:lastRow="0" w:firstColumn="0" w:lastColumn="0" w:noHBand="1" w:noVBand="1"/>
      </w:tblPr>
      <w:tblGrid>
        <w:gridCol w:w="369"/>
        <w:gridCol w:w="4875"/>
        <w:gridCol w:w="5195"/>
        <w:gridCol w:w="361"/>
      </w:tblGrid>
      <w:tr w:rsidR="00265218" w:rsidRPr="002D3842" w14:paraId="7DD639D5" w14:textId="77777777" w:rsidTr="00F37EA1">
        <w:trPr>
          <w:trHeight w:val="983"/>
        </w:trPr>
        <w:tc>
          <w:tcPr>
            <w:tcW w:w="171" w:type="pct"/>
          </w:tcPr>
          <w:p w14:paraId="0DD53CCB" w14:textId="77777777" w:rsidR="00265218" w:rsidRPr="002D3842" w:rsidRDefault="00265218" w:rsidP="00AE3FB7">
            <w:pPr>
              <w:pStyle w:val="Title"/>
            </w:pPr>
          </w:p>
        </w:tc>
        <w:sdt>
          <w:sdtPr>
            <w:id w:val="2015874465"/>
            <w:placeholder>
              <w:docPart w:val="578AA102AA94462382D5B601D875BDD9"/>
            </w:placeholder>
            <w:temporary/>
            <w:showingPlcHdr/>
            <w15:appearance w15:val="hidden"/>
          </w:sdtPr>
          <w:sdtEndPr/>
          <w:sdtContent>
            <w:tc>
              <w:tcPr>
                <w:tcW w:w="2257" w:type="pct"/>
                <w:shd w:val="clear" w:color="auto" w:fill="1F497D" w:themeFill="text2"/>
                <w:vAlign w:val="center"/>
              </w:tcPr>
              <w:p w14:paraId="488A0226" w14:textId="77777777" w:rsidR="00265218" w:rsidRPr="002D3842" w:rsidRDefault="00857086" w:rsidP="00F37EA1">
                <w:pPr>
                  <w:pStyle w:val="Title"/>
                </w:pPr>
                <w:r w:rsidRPr="00857086">
                  <w:t>Insurance termination</w:t>
                </w:r>
                <w:r w:rsidRPr="00857086">
                  <w:br/>
                  <w:t>to patient</w:t>
                </w:r>
              </w:p>
            </w:tc>
          </w:sdtContent>
        </w:sdt>
        <w:tc>
          <w:tcPr>
            <w:tcW w:w="2405" w:type="pct"/>
          </w:tcPr>
          <w:p w14:paraId="718153CD" w14:textId="77777777" w:rsidR="00265218" w:rsidRPr="002D3842" w:rsidRDefault="00265218" w:rsidP="00AE3FB7">
            <w:pPr>
              <w:pStyle w:val="Title"/>
            </w:pPr>
          </w:p>
        </w:tc>
        <w:tc>
          <w:tcPr>
            <w:tcW w:w="167" w:type="pct"/>
          </w:tcPr>
          <w:p w14:paraId="0978E42D" w14:textId="77777777" w:rsidR="00265218" w:rsidRPr="002D3842" w:rsidRDefault="00265218" w:rsidP="00AE3FB7">
            <w:pPr>
              <w:pStyle w:val="Title"/>
            </w:pPr>
          </w:p>
        </w:tc>
      </w:tr>
    </w:tbl>
    <w:p w14:paraId="1E759605" w14:textId="77777777" w:rsidR="002F35E6" w:rsidRDefault="002F35E6"/>
    <w:sdt>
      <w:sdtPr>
        <w:id w:val="611165834"/>
        <w:placeholder>
          <w:docPart w:val="1BF2BEB9B4B24A92A29E73BD5D9C826E"/>
        </w:placeholder>
        <w:temporary/>
        <w:showingPlcHdr/>
        <w15:appearance w15:val="hidden"/>
      </w:sdtPr>
      <w:sdtEndPr/>
      <w:sdtContent>
        <w:p w14:paraId="2008F830" w14:textId="77777777" w:rsidR="00463B35" w:rsidRDefault="00857086" w:rsidP="00857086">
          <w:pPr>
            <w:pStyle w:val="BlueBoldText"/>
          </w:pPr>
          <w:r w:rsidRPr="00857086">
            <w:t xml:space="preserve">Dear Patient, </w:t>
          </w:r>
        </w:p>
      </w:sdtContent>
    </w:sdt>
    <w:sdt>
      <w:sdtPr>
        <w:id w:val="17979116"/>
        <w:placeholder>
          <w:docPart w:val="186F04127B4D4EBDA2CEF9064B522140"/>
        </w:placeholder>
        <w:temporary/>
        <w:showingPlcHdr/>
        <w15:appearance w15:val="hidden"/>
      </w:sdtPr>
      <w:sdtEndPr/>
      <w:sdtContent>
        <w:p w14:paraId="13261006" w14:textId="77777777" w:rsidR="00857086" w:rsidRDefault="00857086" w:rsidP="00857086">
          <w:r w:rsidRPr="00857086">
            <w:t xml:space="preserve">We are writing to inform you of a change in our insurance network participation with your </w:t>
          </w:r>
          <w:r w:rsidR="00DD73AD">
            <w:t xml:space="preserve">healthcare </w:t>
          </w:r>
          <w:r w:rsidRPr="00857086">
            <w:t xml:space="preserve">insurance company __________________. </w:t>
          </w:r>
        </w:p>
        <w:p w14:paraId="36416DB4" w14:textId="77777777" w:rsidR="00857086" w:rsidRPr="00857086" w:rsidRDefault="00857086" w:rsidP="00857086"/>
        <w:p w14:paraId="071A5CB9" w14:textId="77777777" w:rsidR="00857086" w:rsidRDefault="00857086" w:rsidP="00857086">
          <w:r w:rsidRPr="00857086">
            <w:t>As of ________________, our status with the _______________ network will change. Although we will still accept your insurance, we will no longer be participating providers with _______________ network. To help you navigate this change, we will be doing a complimentary benefits</w:t>
          </w:r>
          <w:r w:rsidR="00D161B4">
            <w:t>’</w:t>
          </w:r>
          <w:r w:rsidRPr="00857086">
            <w:t xml:space="preserve"> check for you, to help determine the exact difference our network status will make. This decision </w:t>
          </w:r>
          <w:r w:rsidR="00DD73AD">
            <w:t>comes</w:t>
          </w:r>
          <w:r w:rsidRPr="00857086">
            <w:t xml:space="preserve"> as a result of our desire to put your care first. </w:t>
          </w:r>
        </w:p>
        <w:p w14:paraId="1963DFE1" w14:textId="77777777" w:rsidR="00857086" w:rsidRPr="00857086" w:rsidRDefault="00857086" w:rsidP="00857086"/>
        <w:p w14:paraId="279076D5" w14:textId="77777777" w:rsidR="00857086" w:rsidRDefault="00857086" w:rsidP="00857086">
          <w:r w:rsidRPr="00857086">
            <w:t>To be clear, we are still accepting your insurance</w:t>
          </w:r>
          <w:r w:rsidR="00DD73AD">
            <w:t>, however, we will no longer be considered an in-network provider. We</w:t>
          </w:r>
          <w:r w:rsidRPr="00857086">
            <w:t xml:space="preserve"> are certainly not dismissing you as a patient. </w:t>
          </w:r>
        </w:p>
        <w:p w14:paraId="6C2B96C7" w14:textId="77777777" w:rsidR="00857086" w:rsidRPr="00857086" w:rsidRDefault="00857086" w:rsidP="00857086"/>
        <w:p w14:paraId="5F44427B" w14:textId="77777777" w:rsidR="00857086" w:rsidRDefault="00857086" w:rsidP="00857086">
          <w:r w:rsidRPr="00857086">
            <w:t>Th</w:t>
          </w:r>
          <w:r w:rsidR="00DD73AD">
            <w:t>is change will show in slightly different rates for your portion of care</w:t>
          </w:r>
          <w:r w:rsidRPr="00857086">
            <w:t>. We have researched this carefully in arriving at our decision and we do feel the additional burden is small compared to the freedom and significantly increased benefits that this change affords us both. If we should find</w:t>
          </w:r>
          <w:r w:rsidR="00DD73AD">
            <w:t>,</w:t>
          </w:r>
          <w:r w:rsidRPr="00857086">
            <w:t xml:space="preserve"> through our benefits check</w:t>
          </w:r>
          <w:r w:rsidR="00DD73AD">
            <w:t>,</w:t>
          </w:r>
          <w:r w:rsidRPr="00857086">
            <w:t xml:space="preserve"> that your insurance company does not use out-of-network benefits, we will be extending a _____ % discount for the life of your participation with that policy as a thank you for your continued loyalty. </w:t>
          </w:r>
        </w:p>
        <w:p w14:paraId="58B761FE" w14:textId="77777777" w:rsidR="00857086" w:rsidRPr="00857086" w:rsidRDefault="00857086" w:rsidP="00857086"/>
        <w:p w14:paraId="0E372A0A" w14:textId="77777777" w:rsidR="00857086" w:rsidRDefault="00857086" w:rsidP="00857086">
          <w:r w:rsidRPr="00857086">
            <w:t>This discount will be comparable to the discount typically received by receiving care from an in-network provider without the restrictions that accompany them.</w:t>
          </w:r>
        </w:p>
        <w:p w14:paraId="75547029" w14:textId="77777777" w:rsidR="00857086" w:rsidRDefault="00857086" w:rsidP="00857086"/>
        <w:p w14:paraId="435FCD61" w14:textId="77777777" w:rsidR="00857086" w:rsidRDefault="00857086" w:rsidP="00857086">
          <w:r w:rsidRPr="00857086">
            <w:t xml:space="preserve">If you have questions, please do not hesitate to contact us. We appreciate you trusting us with your health-care needs in the past and we look forward to continuing to help you for many years to come. </w:t>
          </w:r>
        </w:p>
      </w:sdtContent>
    </w:sdt>
    <w:p w14:paraId="4D56DF13" w14:textId="77777777" w:rsidR="00DD73AD" w:rsidRDefault="00DD73AD" w:rsidP="00857086"/>
    <w:sdt>
      <w:sdtPr>
        <w:id w:val="-1580360757"/>
        <w:placeholder>
          <w:docPart w:val="E921EEB2F06D495AB59EF6F800803399"/>
        </w:placeholder>
        <w:temporary/>
        <w:showingPlcHdr/>
        <w15:appearance w15:val="hidden"/>
      </w:sdtPr>
      <w:sdtEndPr/>
      <w:sdtContent>
        <w:p w14:paraId="18B8B7C4" w14:textId="77777777" w:rsidR="00857086" w:rsidRPr="00857086" w:rsidRDefault="00857086" w:rsidP="00857086">
          <w:pPr>
            <w:pStyle w:val="BlueBoldText"/>
          </w:pPr>
          <w:r w:rsidRPr="00857086">
            <w:t>Sincerely,</w:t>
          </w:r>
        </w:p>
      </w:sdtContent>
    </w:sdt>
    <w:sdt>
      <w:sdtPr>
        <w:id w:val="-918634587"/>
        <w:placeholder>
          <w:docPart w:val="9FA65F511BDA4E73BE50CB1A63787489"/>
        </w:placeholder>
        <w:temporary/>
        <w:showingPlcHdr/>
        <w15:appearance w15:val="hidden"/>
        <w:text/>
      </w:sdtPr>
      <w:sdtEndPr/>
      <w:sdtContent>
        <w:p w14:paraId="016EA835" w14:textId="77777777" w:rsidR="00857086" w:rsidRPr="00857086" w:rsidRDefault="00857086" w:rsidP="00857086">
          <w:pPr>
            <w:pStyle w:val="BlueBoldText"/>
          </w:pPr>
          <w:r w:rsidRPr="00265218">
            <w:t>[Insert Name]</w:t>
          </w:r>
        </w:p>
      </w:sdtContent>
    </w:sdt>
    <w:sectPr w:rsidR="00857086" w:rsidRPr="00857086" w:rsidSect="003243A3">
      <w:headerReference w:type="even" r:id="rId18"/>
      <w:headerReference w:type="default" r:id="rId19"/>
      <w:footerReference w:type="even" r:id="rId20"/>
      <w:footerReference w:type="default" r:id="rId21"/>
      <w:headerReference w:type="first" r:id="rId22"/>
      <w:footerReference w:type="first" r:id="rId23"/>
      <w:pgSz w:w="12240" w:h="15840" w:code="1"/>
      <w:pgMar w:top="1729" w:right="720" w:bottom="1729"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A59A" w14:textId="77777777" w:rsidR="00807A86" w:rsidRDefault="00807A86" w:rsidP="00BC1B68">
      <w:r>
        <w:separator/>
      </w:r>
    </w:p>
  </w:endnote>
  <w:endnote w:type="continuationSeparator" w:id="0">
    <w:p w14:paraId="1FC52F02" w14:textId="77777777" w:rsidR="00807A86" w:rsidRDefault="00807A86"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5310" w14:textId="77777777" w:rsidR="00EC4E3D" w:rsidRDefault="00EC4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2F35E6" w:rsidRPr="00D161B4" w14:paraId="5D1A099C" w14:textId="77777777" w:rsidTr="002F35E6">
      <w:trPr>
        <w:trHeight w:val="576"/>
      </w:trPr>
      <w:tc>
        <w:tcPr>
          <w:tcW w:w="3596" w:type="dxa"/>
          <w:shd w:val="clear" w:color="auto" w:fill="auto"/>
          <w:vAlign w:val="center"/>
        </w:tcPr>
        <w:p w14:paraId="29D17588" w14:textId="77777777" w:rsidR="002F35E6" w:rsidRPr="00D161B4" w:rsidRDefault="002F35E6" w:rsidP="00E53AFF">
          <w:pPr>
            <w:pStyle w:val="Contacts"/>
          </w:pPr>
          <w:r w:rsidRPr="00D161B4">
            <w:rPr>
              <w:noProof/>
              <w:lang w:eastAsia="en-AU"/>
            </w:rPr>
            <mc:AlternateContent>
              <mc:Choice Requires="wps">
                <w:drawing>
                  <wp:inline distT="0" distB="0" distL="0" distR="0" wp14:anchorId="57B57B84" wp14:editId="68504B65">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3CBFD259"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A5AydP7AIAAGEIAAAOAAAA&#10;AAAAAAAAAAAAAC4CAABkcnMvZTJvRG9jLnhtbFBLAQItABQABgAIAAAAIQDuuq8M2gAAAAMBAAAP&#10;AAAAAAAAAAAAAAAAAEYFAABkcnMvZG93bnJldi54bWxQSwUGAAAAAAQABADzAAAAT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6396AB9C" w14:textId="77777777" w:rsidR="002F35E6" w:rsidRPr="00D161B4" w:rsidRDefault="002F35E6" w:rsidP="00E53AFF">
          <w:pPr>
            <w:pStyle w:val="Contacts"/>
          </w:pPr>
          <w:r w:rsidRPr="00D161B4">
            <w:rPr>
              <w:noProof/>
              <w:lang w:eastAsia="en-AU"/>
            </w:rPr>
            <mc:AlternateContent>
              <mc:Choice Requires="wps">
                <w:drawing>
                  <wp:inline distT="0" distB="0" distL="0" distR="0" wp14:anchorId="6B6956BA" wp14:editId="43311322">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3BF8914B"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6426B45" w14:textId="77777777" w:rsidR="002F35E6" w:rsidRPr="00D161B4" w:rsidRDefault="002F35E6" w:rsidP="00E53AFF">
          <w:pPr>
            <w:pStyle w:val="Contacts"/>
          </w:pPr>
          <w:r w:rsidRPr="00D161B4">
            <w:rPr>
              <w:noProof/>
              <w:lang w:eastAsia="en-AU"/>
            </w:rPr>
            <mc:AlternateContent>
              <mc:Choice Requires="wps">
                <w:drawing>
                  <wp:inline distT="0" distB="0" distL="0" distR="0" wp14:anchorId="4CB7D90A" wp14:editId="440E3EBB">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32104DE6"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D161B4" w14:paraId="233AF81C" w14:textId="77777777" w:rsidTr="002D3842">
      <w:tc>
        <w:tcPr>
          <w:tcW w:w="3596" w:type="dxa"/>
          <w:shd w:val="clear" w:color="auto" w:fill="auto"/>
          <w:vAlign w:val="center"/>
        </w:tcPr>
        <w:p w14:paraId="4AEF93D1" w14:textId="77777777" w:rsidR="002F35E6" w:rsidRPr="00D161B4" w:rsidRDefault="002F35E6" w:rsidP="00E53AFF">
          <w:pPr>
            <w:pStyle w:val="Contacts"/>
          </w:pPr>
        </w:p>
      </w:tc>
      <w:tc>
        <w:tcPr>
          <w:tcW w:w="3597" w:type="dxa"/>
          <w:shd w:val="clear" w:color="auto" w:fill="auto"/>
          <w:vAlign w:val="center"/>
        </w:tcPr>
        <w:p w14:paraId="64069336" w14:textId="77777777" w:rsidR="002F35E6" w:rsidRPr="00D161B4" w:rsidRDefault="002F35E6" w:rsidP="00E53AFF">
          <w:pPr>
            <w:pStyle w:val="Contacts"/>
          </w:pPr>
        </w:p>
      </w:tc>
      <w:tc>
        <w:tcPr>
          <w:tcW w:w="3597" w:type="dxa"/>
          <w:shd w:val="clear" w:color="auto" w:fill="auto"/>
          <w:vAlign w:val="center"/>
        </w:tcPr>
        <w:p w14:paraId="6B4A7A19" w14:textId="77777777" w:rsidR="002F35E6" w:rsidRPr="00D161B4" w:rsidRDefault="002F35E6" w:rsidP="00E53AFF">
          <w:pPr>
            <w:pStyle w:val="Contacts"/>
          </w:pPr>
        </w:p>
      </w:tc>
    </w:tr>
    <w:tr w:rsidR="00AE3FB7" w:rsidRPr="00D161B4" w14:paraId="1D536E85" w14:textId="77777777" w:rsidTr="002D3842">
      <w:tc>
        <w:tcPr>
          <w:tcW w:w="3596" w:type="dxa"/>
          <w:shd w:val="clear" w:color="auto" w:fill="auto"/>
          <w:vAlign w:val="center"/>
        </w:tcPr>
        <w:p w14:paraId="284D1AB9" w14:textId="77777777" w:rsidR="00AE3FB7" w:rsidRPr="00D161B4" w:rsidRDefault="00807A86" w:rsidP="00E53AFF">
          <w:pPr>
            <w:pStyle w:val="Contacts"/>
          </w:pPr>
          <w:sdt>
            <w:sdtPr>
              <w:id w:val="1560667362"/>
              <w:placeholder/>
              <w:temporary/>
              <w:showingPlcHdr/>
              <w15:appearance w15:val="hidden"/>
              <w:text/>
            </w:sdtPr>
            <w:sdtEndPr/>
            <w:sdtContent>
              <w:r w:rsidR="001A199E" w:rsidRPr="00D161B4">
                <w:t>[OFFICE ADDRESS]</w:t>
              </w:r>
            </w:sdtContent>
          </w:sdt>
        </w:p>
      </w:tc>
      <w:sdt>
        <w:sdtPr>
          <w:id w:val="-496103217"/>
          <w:placeholder>
            <w:docPart w:val="1BF2BEB9B4B24A92A29E73BD5D9C826E"/>
          </w:placeholder>
          <w:temporary/>
          <w:showingPlcHdr/>
          <w15:appearance w15:val="hidden"/>
          <w:text/>
        </w:sdtPr>
        <w:sdtEndPr/>
        <w:sdtContent>
          <w:tc>
            <w:tcPr>
              <w:tcW w:w="3597" w:type="dxa"/>
              <w:shd w:val="clear" w:color="auto" w:fill="auto"/>
              <w:vAlign w:val="center"/>
            </w:tcPr>
            <w:p w14:paraId="3106E8CD" w14:textId="77777777" w:rsidR="00AE3FB7" w:rsidRPr="00D161B4" w:rsidRDefault="001A199E" w:rsidP="00E53AFF">
              <w:pPr>
                <w:pStyle w:val="Contacts"/>
              </w:pPr>
              <w:r w:rsidRPr="00D161B4">
                <w:t>[PHONE NUMBER]</w:t>
              </w:r>
            </w:p>
          </w:tc>
        </w:sdtContent>
      </w:sdt>
      <w:sdt>
        <w:sdtPr>
          <w:id w:val="-2067785086"/>
          <w:placeholder>
            <w:docPart w:val="186F04127B4D4EBDA2CEF9064B522140"/>
          </w:placeholder>
          <w:temporary/>
          <w:showingPlcHdr/>
          <w15:appearance w15:val="hidden"/>
          <w:text/>
        </w:sdtPr>
        <w:sdtEndPr/>
        <w:sdtContent>
          <w:tc>
            <w:tcPr>
              <w:tcW w:w="3597" w:type="dxa"/>
              <w:shd w:val="clear" w:color="auto" w:fill="auto"/>
              <w:vAlign w:val="center"/>
            </w:tcPr>
            <w:p w14:paraId="711DBFC9" w14:textId="77777777" w:rsidR="00AE3FB7" w:rsidRPr="00D161B4" w:rsidRDefault="001A199E" w:rsidP="00E53AFF">
              <w:pPr>
                <w:pStyle w:val="Contacts"/>
              </w:pPr>
              <w:r w:rsidRPr="00D161B4">
                <w:t>[EMAIL]</w:t>
              </w:r>
            </w:p>
          </w:tc>
        </w:sdtContent>
      </w:sdt>
    </w:tr>
  </w:tbl>
  <w:p w14:paraId="24C39865" w14:textId="77777777" w:rsidR="00AE3FB7" w:rsidRDefault="00AE3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8340" w14:textId="77777777" w:rsidR="00EC4E3D" w:rsidRDefault="00EC4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0343D" w14:textId="77777777" w:rsidR="00807A86" w:rsidRDefault="00807A86" w:rsidP="00BC1B68">
      <w:r>
        <w:separator/>
      </w:r>
    </w:p>
  </w:footnote>
  <w:footnote w:type="continuationSeparator" w:id="0">
    <w:p w14:paraId="4A8AEBAC" w14:textId="77777777" w:rsidR="00807A86" w:rsidRDefault="00807A86"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3654" w14:textId="77777777" w:rsidR="00EC4E3D" w:rsidRDefault="00EC4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73DC" w14:textId="77777777" w:rsidR="00BC1B68" w:rsidRDefault="00F06326" w:rsidP="00F06326">
    <w:pPr>
      <w:pStyle w:val="Header"/>
      <w:jc w:val="right"/>
    </w:pPr>
    <w:r>
      <w:rPr>
        <w:noProof/>
      </w:rPr>
      <mc:AlternateContent>
        <mc:Choice Requires="wps">
          <w:drawing>
            <wp:inline distT="0" distB="0" distL="0" distR="0" wp14:anchorId="017464C3" wp14:editId="694A3E24">
              <wp:extent cx="1977390" cy="391245"/>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45"/>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bodyPr lIns="38100" tIns="38100" rIns="38100" bIns="38100" anchor="ctr"/>
                  </wps:wsp>
                </a:graphicData>
              </a:graphic>
            </wp:inline>
          </w:drawing>
        </mc:Choice>
        <mc:Fallback>
          <w:pict>
            <v:shape w14:anchorId="12B6E7E1"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&#1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path arrowok="t" o:extrusionok="f" o:connecttype="custom" o:connectlocs="988695,195623;988695,195623;988695,195623;988695,195623" o:connectangles="0,90,180,270"/>
              <w10:anchorlock/>
            </v:shape>
          </w:pict>
        </mc:Fallback>
      </mc:AlternateContent>
    </w:r>
    <w:r w:rsidR="00857086">
      <w:rPr>
        <w:noProof/>
      </w:rPr>
      <mc:AlternateContent>
        <mc:Choice Requires="wpg">
          <w:drawing>
            <wp:anchor distT="0" distB="0" distL="114300" distR="114300" simplePos="0" relativeHeight="251667968" behindDoc="1" locked="0" layoutInCell="1" allowOverlap="1" wp14:anchorId="603ED8D9" wp14:editId="6611E61B">
              <wp:simplePos x="0" y="0"/>
              <wp:positionH relativeFrom="column">
                <wp:posOffset>0</wp:posOffset>
              </wp:positionH>
              <wp:positionV relativeFrom="paragraph">
                <wp:posOffset>-1273175</wp:posOffset>
              </wp:positionV>
              <wp:extent cx="6858000" cy="10868884"/>
              <wp:effectExtent l="0" t="0" r="0" b="889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8884"/>
                        <a:chOff x="0" y="0"/>
                        <a:chExt cx="6858000" cy="10868884"/>
                      </a:xfrm>
                    </wpg:grpSpPr>
                    <wps:wsp>
                      <wps:cNvPr id="5" name="Rectangle 5"/>
                      <wps:cNvSpPr/>
                      <wps:spPr>
                        <a:xfrm>
                          <a:off x="0" y="809625"/>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6950"/>
                          <a:ext cx="6854825" cy="7015239"/>
                          <a:chOff x="0" y="0"/>
                          <a:chExt cx="6854952" cy="7013398"/>
                        </a:xfrm>
                      </wpg:grpSpPr>
                      <wpg:grpSp>
                        <wpg:cNvPr id="8" name="Group 1"/>
                        <wpg:cNvGrpSpPr>
                          <a:grpSpLocks/>
                        </wpg:cNvGrpSpPr>
                        <wpg:grpSpPr>
                          <a:xfrm>
                            <a:off x="0" y="14630"/>
                            <a:ext cx="6854952" cy="6998768"/>
                            <a:chOff x="0" y="0"/>
                            <a:chExt cx="6854952" cy="6998768"/>
                          </a:xfrm>
                        </wpg:grpSpPr>
                        <wps:wsp>
                          <wps:cNvPr id="20" name="Rectangle"/>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6225" y="809625"/>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5050"/>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5050"/>
                          <a:ext cx="6785610" cy="38109"/>
                        </a:xfrm>
                        <a:prstGeom prst="rect">
                          <a:avLst/>
                        </a:prstGeom>
                        <a:solidFill>
                          <a:schemeClr val="tx2"/>
                        </a:solidFill>
                        <a:ln w="12700">
                          <a:miter lim="400000"/>
                        </a:ln>
                      </wps:spPr>
                      <wps:bodyPr lIns="38100" tIns="38100" rIns="38100" bIns="38100" anchor="ctr"/>
                    </wps:wsp>
                    <wps:wsp>
                      <wps:cNvPr id="29" name="Shape"/>
                      <wps:cNvSpPr/>
                      <wps:spPr>
                        <a:xfrm>
                          <a:off x="533400" y="1066800"/>
                          <a:ext cx="343059" cy="457200"/>
                        </a:xfrm>
                        <a:custGeom>
                          <a:avLst/>
                          <a:gdLst/>
                          <a:ahLst/>
                          <a:cxnLst>
                            <a:cxn ang="0">
                              <a:pos x="wd2" y="hd2"/>
                            </a:cxn>
                            <a:cxn ang="5400000">
                              <a:pos x="wd2" y="hd2"/>
                            </a:cxn>
                            <a:cxn ang="10800000">
                              <a:pos x="wd2" y="hd2"/>
                            </a:cxn>
                            <a:cxn ang="16200000">
                              <a:pos x="wd2" y="hd2"/>
                            </a:cxn>
                          </a:cxnLst>
                          <a:rect l="0" t="0" r="r" b="b"/>
                          <a:pathLst>
                            <a:path w="21600" h="21600" extrusionOk="0">
                              <a:moveTo>
                                <a:pt x="5260" y="4519"/>
                              </a:moveTo>
                              <a:cubicBezTo>
                                <a:pt x="6946" y="4519"/>
                                <a:pt x="8271" y="3495"/>
                                <a:pt x="8271" y="2259"/>
                              </a:cubicBezTo>
                              <a:cubicBezTo>
                                <a:pt x="8271" y="994"/>
                                <a:pt x="6906" y="0"/>
                                <a:pt x="5260" y="0"/>
                              </a:cubicBezTo>
                              <a:cubicBezTo>
                                <a:pt x="3613" y="0"/>
                                <a:pt x="2248" y="1024"/>
                                <a:pt x="2248" y="2259"/>
                              </a:cubicBezTo>
                              <a:cubicBezTo>
                                <a:pt x="2248" y="3495"/>
                                <a:pt x="3613" y="4519"/>
                                <a:pt x="5260" y="4519"/>
                              </a:cubicBezTo>
                              <a:close/>
                              <a:moveTo>
                                <a:pt x="21319" y="9941"/>
                              </a:moveTo>
                              <a:cubicBezTo>
                                <a:pt x="18749" y="10152"/>
                                <a:pt x="15698" y="9610"/>
                                <a:pt x="13570" y="8526"/>
                              </a:cubicBezTo>
                              <a:cubicBezTo>
                                <a:pt x="11523" y="9610"/>
                                <a:pt x="8471" y="10122"/>
                                <a:pt x="5902" y="9941"/>
                              </a:cubicBezTo>
                              <a:cubicBezTo>
                                <a:pt x="5741" y="10664"/>
                                <a:pt x="5621" y="11418"/>
                                <a:pt x="5621" y="12141"/>
                              </a:cubicBezTo>
                              <a:cubicBezTo>
                                <a:pt x="5621" y="16569"/>
                                <a:pt x="9194" y="20094"/>
                                <a:pt x="13570" y="20094"/>
                              </a:cubicBezTo>
                              <a:cubicBezTo>
                                <a:pt x="18027" y="20094"/>
                                <a:pt x="21600" y="16539"/>
                                <a:pt x="21600" y="12141"/>
                              </a:cubicBezTo>
                              <a:cubicBezTo>
                                <a:pt x="21600" y="11418"/>
                                <a:pt x="21480" y="10664"/>
                                <a:pt x="21319" y="9941"/>
                              </a:cubicBezTo>
                              <a:close/>
                              <a:moveTo>
                                <a:pt x="13570" y="18828"/>
                              </a:moveTo>
                              <a:lnTo>
                                <a:pt x="13570" y="10002"/>
                              </a:lnTo>
                              <a:cubicBezTo>
                                <a:pt x="15457" y="10815"/>
                                <a:pt x="17665" y="11267"/>
                                <a:pt x="19793" y="11267"/>
                              </a:cubicBezTo>
                              <a:cubicBezTo>
                                <a:pt x="20155" y="14159"/>
                                <a:pt x="18268" y="18828"/>
                                <a:pt x="13570" y="18828"/>
                              </a:cubicBezTo>
                              <a:close/>
                              <a:moveTo>
                                <a:pt x="4577" y="12141"/>
                              </a:moveTo>
                              <a:cubicBezTo>
                                <a:pt x="4577" y="11327"/>
                                <a:pt x="4657" y="10604"/>
                                <a:pt x="4938" y="9791"/>
                              </a:cubicBezTo>
                              <a:lnTo>
                                <a:pt x="5099" y="9128"/>
                              </a:lnTo>
                              <a:lnTo>
                                <a:pt x="6062" y="9188"/>
                              </a:lnTo>
                              <a:cubicBezTo>
                                <a:pt x="7026" y="9249"/>
                                <a:pt x="8110" y="9188"/>
                                <a:pt x="9194" y="9068"/>
                              </a:cubicBezTo>
                              <a:lnTo>
                                <a:pt x="9194" y="7381"/>
                              </a:lnTo>
                              <a:lnTo>
                                <a:pt x="16662" y="7381"/>
                              </a:lnTo>
                              <a:cubicBezTo>
                                <a:pt x="18549" y="7381"/>
                                <a:pt x="18549" y="5242"/>
                                <a:pt x="16662" y="5242"/>
                              </a:cubicBezTo>
                              <a:lnTo>
                                <a:pt x="8471" y="5242"/>
                              </a:lnTo>
                              <a:lnTo>
                                <a:pt x="6584" y="7772"/>
                              </a:lnTo>
                              <a:lnTo>
                                <a:pt x="5701" y="6567"/>
                              </a:lnTo>
                              <a:cubicBezTo>
                                <a:pt x="5982" y="6447"/>
                                <a:pt x="6143" y="6236"/>
                                <a:pt x="6143" y="5965"/>
                              </a:cubicBezTo>
                              <a:lnTo>
                                <a:pt x="6143" y="5694"/>
                              </a:lnTo>
                              <a:cubicBezTo>
                                <a:pt x="6143" y="5483"/>
                                <a:pt x="5982" y="5362"/>
                                <a:pt x="5701" y="5362"/>
                              </a:cubicBezTo>
                              <a:lnTo>
                                <a:pt x="4818" y="5362"/>
                              </a:lnTo>
                              <a:cubicBezTo>
                                <a:pt x="4537" y="5362"/>
                                <a:pt x="4296" y="5483"/>
                                <a:pt x="4296" y="5694"/>
                              </a:cubicBezTo>
                              <a:lnTo>
                                <a:pt x="4296" y="5995"/>
                              </a:lnTo>
                              <a:cubicBezTo>
                                <a:pt x="4296" y="6266"/>
                                <a:pt x="4457" y="6477"/>
                                <a:pt x="4738" y="6597"/>
                              </a:cubicBezTo>
                              <a:lnTo>
                                <a:pt x="3935" y="7803"/>
                              </a:lnTo>
                              <a:lnTo>
                                <a:pt x="2048" y="5272"/>
                              </a:lnTo>
                              <a:cubicBezTo>
                                <a:pt x="883" y="5332"/>
                                <a:pt x="0" y="6085"/>
                                <a:pt x="0" y="6959"/>
                              </a:cubicBezTo>
                              <a:lnTo>
                                <a:pt x="0" y="12623"/>
                              </a:lnTo>
                              <a:cubicBezTo>
                                <a:pt x="0" y="13496"/>
                                <a:pt x="964" y="14219"/>
                                <a:pt x="2128" y="14310"/>
                              </a:cubicBezTo>
                              <a:lnTo>
                                <a:pt x="2128" y="19853"/>
                              </a:lnTo>
                              <a:cubicBezTo>
                                <a:pt x="2128" y="20787"/>
                                <a:pt x="3212" y="21600"/>
                                <a:pt x="4376" y="21600"/>
                              </a:cubicBezTo>
                              <a:lnTo>
                                <a:pt x="6946" y="21600"/>
                              </a:lnTo>
                              <a:cubicBezTo>
                                <a:pt x="8190" y="21600"/>
                                <a:pt x="9194" y="20787"/>
                                <a:pt x="9194" y="19853"/>
                              </a:cubicBezTo>
                              <a:cubicBezTo>
                                <a:pt x="6062" y="18166"/>
                                <a:pt x="4577" y="14942"/>
                                <a:pt x="4577" y="12141"/>
                              </a:cubicBezTo>
                              <a:close/>
                            </a:path>
                          </a:pathLst>
                        </a:custGeom>
                        <a:solidFill>
                          <a:schemeClr val="tx2"/>
                        </a:solidFill>
                        <a:ln w="12700">
                          <a:miter lim="400000"/>
                        </a:ln>
                      </wps:spPr>
                      <wps:bodyPr lIns="38100" tIns="38100" rIns="38100" bIns="38100" anchor="ctr"/>
                    </wps:wsp>
                  </wpg:wgp>
                </a:graphicData>
              </a:graphic>
            </wp:anchor>
          </w:drawing>
        </mc:Choice>
        <mc:Fallback>
          <w:pict>
            <v:group w14:anchorId="7BB47E1F" id="Group 6" o:spid="_x0000_s1026" alt="&quot;&quot;" style="position:absolute;margin-left:0;margin-top:-100.25pt;width:540pt;height:855.8pt;z-index:-251648512" coordsize="68580,108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">
              <v:rect id="Rectangle 5" o:spid="_x0000_s1027" style="position:absolute;top:8096;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69;width:68548;height:70152"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62;top:8096;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50;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50;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5334;top:10668;width:3430;height:457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" path="m5260,4519v1686,,3011,-1024,3011,-2260c8271,994,6906,,5260,,3613,,2248,1024,2248,2259v,1236,1365,2260,3012,2260xm21319,9941v-2570,211,-5621,-331,-7749,-1415c11523,9610,8471,10122,5902,9941v-161,723,-281,1477,-281,2200c5621,16569,9194,20094,13570,20094v4457,,8030,-3555,8030,-7953c21600,11418,21480,10664,21319,9941xm13570,18828r,-8826c15457,10815,17665,11267,19793,11267v362,2892,-1525,7561,-6223,7561xm4577,12141v,-814,80,-1537,361,-2350l5099,9128r963,60c7026,9249,8110,9188,9194,9068r,-1687l16662,7381v1887,,1887,-2139,,-2139l8471,5242,6584,7772,5701,6567v281,-120,442,-331,442,-602l6143,5694v,-211,-161,-332,-442,-332l4818,5362v-281,,-522,121,-522,332l4296,5995v,271,161,482,442,602l3935,7803,2048,5272c883,5332,,6085,,6959r,5664c,13496,964,14219,2128,14310r,5543c2128,20787,3212,21600,4376,21600r2570,c8190,21600,9194,20787,9194,19853,6062,18166,4577,14942,4577,12141xe" fillcolor="#1f497d [3215]" stroked="f" strokeweight="1pt">
                <v:stroke miterlimit="4" joinstyle="miter"/>
                <v:path arrowok="t" o:extrusionok="f" o:connecttype="custom" o:connectlocs="171530,228600;171530,228600;171530,228600;171530,228600" o:connectangles="0,90,180,27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E963" w14:textId="77777777" w:rsidR="00EC4E3D" w:rsidRDefault="00EC4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85A26"/>
    <w:multiLevelType w:val="hybridMultilevel"/>
    <w:tmpl w:val="3F6A2990"/>
    <w:lvl w:ilvl="0" w:tplc="F94C703C">
      <w:start w:val="1"/>
      <w:numFmt w:val="bullet"/>
      <w:lvlText w:val=""/>
      <w:lvlJc w:val="left"/>
      <w:pPr>
        <w:ind w:left="720" w:hanging="360"/>
      </w:pPr>
      <w:rPr>
        <w:rFonts w:ascii="Symbol" w:hAnsi="Symbol" w:hint="default"/>
        <w:color w:val="8A8A8A"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3"/>
    <w:rsid w:val="00037281"/>
    <w:rsid w:val="000F7CE7"/>
    <w:rsid w:val="00110721"/>
    <w:rsid w:val="001257F0"/>
    <w:rsid w:val="00150904"/>
    <w:rsid w:val="001A199E"/>
    <w:rsid w:val="002511A4"/>
    <w:rsid w:val="0025130C"/>
    <w:rsid w:val="00256391"/>
    <w:rsid w:val="002633EB"/>
    <w:rsid w:val="00265218"/>
    <w:rsid w:val="002D3842"/>
    <w:rsid w:val="002F35E6"/>
    <w:rsid w:val="003243A3"/>
    <w:rsid w:val="00337C0F"/>
    <w:rsid w:val="003E0129"/>
    <w:rsid w:val="00435E8C"/>
    <w:rsid w:val="00463B35"/>
    <w:rsid w:val="00482917"/>
    <w:rsid w:val="004C2F50"/>
    <w:rsid w:val="005310BC"/>
    <w:rsid w:val="005D124E"/>
    <w:rsid w:val="00604DCE"/>
    <w:rsid w:val="00662983"/>
    <w:rsid w:val="0071089C"/>
    <w:rsid w:val="007630D6"/>
    <w:rsid w:val="00763E3A"/>
    <w:rsid w:val="007B52D2"/>
    <w:rsid w:val="007C1F7D"/>
    <w:rsid w:val="007D38AB"/>
    <w:rsid w:val="00807A86"/>
    <w:rsid w:val="0081461E"/>
    <w:rsid w:val="00857086"/>
    <w:rsid w:val="008D3EE1"/>
    <w:rsid w:val="00951F0A"/>
    <w:rsid w:val="009963B2"/>
    <w:rsid w:val="009D1F46"/>
    <w:rsid w:val="00AC7198"/>
    <w:rsid w:val="00AE3FB7"/>
    <w:rsid w:val="00B122BA"/>
    <w:rsid w:val="00BC1B68"/>
    <w:rsid w:val="00BF4BF5"/>
    <w:rsid w:val="00BF5A49"/>
    <w:rsid w:val="00C03424"/>
    <w:rsid w:val="00C2528D"/>
    <w:rsid w:val="00C94D12"/>
    <w:rsid w:val="00CF0238"/>
    <w:rsid w:val="00D161B4"/>
    <w:rsid w:val="00D4436A"/>
    <w:rsid w:val="00DD73AD"/>
    <w:rsid w:val="00E53AFF"/>
    <w:rsid w:val="00EC4E3D"/>
    <w:rsid w:val="00EF1881"/>
    <w:rsid w:val="00F06326"/>
    <w:rsid w:val="00F27B67"/>
    <w:rsid w:val="00F37EA1"/>
    <w:rsid w:val="00F8577B"/>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D21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326"/>
    <w:pPr>
      <w:ind w:left="360" w:right="360"/>
    </w:pPr>
    <w:rPr>
      <w:rFonts w:asciiTheme="minorHAnsi" w:hAnsiTheme="minorHAns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857086"/>
    <w:pPr>
      <w:spacing w:after="200"/>
    </w:pPr>
    <w:rPr>
      <w:b/>
      <w:bCs/>
      <w:color w:val="1F497D" w:themeColor="text2"/>
      <w:sz w:val="24"/>
    </w:rPr>
  </w:style>
  <w:style w:type="paragraph" w:customStyle="1" w:styleId="Notes">
    <w:name w:val="Notes"/>
    <w:basedOn w:val="BlueText"/>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NoSpacing">
    <w:name w:val="No Spacing"/>
    <w:link w:val="NoSpacingChar"/>
    <w:uiPriority w:val="1"/>
    <w:qFormat/>
    <w:rsid w:val="003243A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243A3"/>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3243A3"/>
    <w:rPr>
      <w:color w:val="0096D2" w:themeColor="hyperlink"/>
      <w:u w:val="single"/>
    </w:rPr>
  </w:style>
  <w:style w:type="character" w:styleId="UnresolvedMention">
    <w:name w:val="Unresolved Mention"/>
    <w:basedOn w:val="DefaultParagraphFont"/>
    <w:uiPriority w:val="99"/>
    <w:semiHidden/>
    <w:unhideWhenUsed/>
    <w:rsid w:val="00324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3.htm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yexcelonline.com/109-47.html" TargetMode="External"/><Relationship Id="rId17" Type="http://schemas.openxmlformats.org/officeDocument/2006/relationships/hyperlink" Target="https://www.myexcelonline.com/109-10.htm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myexcelonline.com/109-3.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yexcelonline.com/109-47.html"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10.htm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Insurance%20termination%20letter%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8AA102AA94462382D5B601D875BDD9"/>
        <w:category>
          <w:name w:val="General"/>
          <w:gallery w:val="placeholder"/>
        </w:category>
        <w:types>
          <w:type w:val="bbPlcHdr"/>
        </w:types>
        <w:behaviors>
          <w:behavior w:val="content"/>
        </w:behaviors>
        <w:guid w:val="{1537A1BA-68FA-4D20-9763-5D5CC9EF2719}"/>
      </w:docPartPr>
      <w:docPartBody>
        <w:p w:rsidR="00000000" w:rsidRDefault="005F3F90">
          <w:pPr>
            <w:pStyle w:val="578AA102AA94462382D5B601D875BDD9"/>
          </w:pPr>
          <w:r w:rsidRPr="00857086">
            <w:t>Insurance termination</w:t>
          </w:r>
          <w:r w:rsidRPr="00857086">
            <w:br/>
            <w:t>to patient</w:t>
          </w:r>
        </w:p>
      </w:docPartBody>
    </w:docPart>
    <w:docPart>
      <w:docPartPr>
        <w:name w:val="1BF2BEB9B4B24A92A29E73BD5D9C826E"/>
        <w:category>
          <w:name w:val="General"/>
          <w:gallery w:val="placeholder"/>
        </w:category>
        <w:types>
          <w:type w:val="bbPlcHdr"/>
        </w:types>
        <w:behaviors>
          <w:behavior w:val="content"/>
        </w:behaviors>
        <w:guid w:val="{56F8E17A-FB11-4CBA-A37F-5835B053DD5E}"/>
      </w:docPartPr>
      <w:docPartBody>
        <w:p w:rsidR="00000000" w:rsidRDefault="005F3F90">
          <w:pPr>
            <w:pStyle w:val="1BF2BEB9B4B24A92A29E73BD5D9C826E"/>
          </w:pPr>
          <w:r w:rsidRPr="00857086">
            <w:t xml:space="preserve">Dear Patient, </w:t>
          </w:r>
        </w:p>
      </w:docPartBody>
    </w:docPart>
    <w:docPart>
      <w:docPartPr>
        <w:name w:val="186F04127B4D4EBDA2CEF9064B522140"/>
        <w:category>
          <w:name w:val="General"/>
          <w:gallery w:val="placeholder"/>
        </w:category>
        <w:types>
          <w:type w:val="bbPlcHdr"/>
        </w:types>
        <w:behaviors>
          <w:behavior w:val="content"/>
        </w:behaviors>
        <w:guid w:val="{52607884-2759-49EF-859D-A714D57E6519}"/>
      </w:docPartPr>
      <w:docPartBody>
        <w:p w:rsidR="0055341C" w:rsidRDefault="005F3F90" w:rsidP="00857086">
          <w:r w:rsidRPr="00857086">
            <w:t xml:space="preserve">We are writing to inform you of a change in our insurance network participation with your </w:t>
          </w:r>
          <w:r>
            <w:t xml:space="preserve">healthcare </w:t>
          </w:r>
          <w:r w:rsidRPr="00857086">
            <w:t xml:space="preserve">insurance company __________________. </w:t>
          </w:r>
        </w:p>
        <w:p w:rsidR="0055341C" w:rsidRPr="00857086" w:rsidRDefault="005F3F90" w:rsidP="00857086"/>
        <w:p w:rsidR="0055341C" w:rsidRDefault="005F3F90" w:rsidP="00857086">
          <w:r w:rsidRPr="00857086">
            <w:t>As of ________________, our status with the _______________ network will change. Although we will still accept your</w:t>
          </w:r>
          <w:r w:rsidRPr="00857086">
            <w:t xml:space="preserve"> insurance, we will no longer be participating providers with _______________ network. To help you navigate this change, we will be doing a complimentary benefits</w:t>
          </w:r>
          <w:r>
            <w:t>’</w:t>
          </w:r>
          <w:r w:rsidRPr="00857086">
            <w:t xml:space="preserve"> check for you, to help determine the exact difference our network status will make. This dec</w:t>
          </w:r>
          <w:r w:rsidRPr="00857086">
            <w:t xml:space="preserve">ision </w:t>
          </w:r>
          <w:r>
            <w:t>comes</w:t>
          </w:r>
          <w:r w:rsidRPr="00857086">
            <w:t xml:space="preserve"> as a result of our desire to put your care first. </w:t>
          </w:r>
        </w:p>
        <w:p w:rsidR="0055341C" w:rsidRPr="00857086" w:rsidRDefault="005F3F90" w:rsidP="00857086"/>
        <w:p w:rsidR="0055341C" w:rsidRDefault="005F3F90" w:rsidP="00857086">
          <w:r w:rsidRPr="00857086">
            <w:t>To be clear, we are still accepting your insurance</w:t>
          </w:r>
          <w:r>
            <w:t>, however, we will no longer be considered an in-network provider. We</w:t>
          </w:r>
          <w:r w:rsidRPr="00857086">
            <w:t xml:space="preserve"> are certainly not dismissing you as a patient. </w:t>
          </w:r>
        </w:p>
        <w:p w:rsidR="0055341C" w:rsidRPr="00857086" w:rsidRDefault="005F3F90" w:rsidP="00857086"/>
        <w:p w:rsidR="0055341C" w:rsidRDefault="005F3F90" w:rsidP="00857086">
          <w:r w:rsidRPr="00857086">
            <w:t>Th</w:t>
          </w:r>
          <w:r>
            <w:t>is change will show i</w:t>
          </w:r>
          <w:r>
            <w:t>n slightly different rates for your portion of care</w:t>
          </w:r>
          <w:r w:rsidRPr="00857086">
            <w:t xml:space="preserve">. We have researched this carefully in arriving at our decision and we do feel the additional burden is small compared to the freedom and significantly increased benefits that this change affords us both. </w:t>
          </w:r>
          <w:r w:rsidRPr="00857086">
            <w:t>If we should find</w:t>
          </w:r>
          <w:r>
            <w:t>,</w:t>
          </w:r>
          <w:r w:rsidRPr="00857086">
            <w:t xml:space="preserve"> through our benefits check</w:t>
          </w:r>
          <w:r>
            <w:t>,</w:t>
          </w:r>
          <w:r w:rsidRPr="00857086">
            <w:t xml:space="preserve"> that your insurance company does not use out-of-network benefits, we will be extending a _____ % discount for the life of your participation with that policy as a thank you for your continued loyalty. </w:t>
          </w:r>
        </w:p>
        <w:p w:rsidR="0055341C" w:rsidRPr="00857086" w:rsidRDefault="005F3F90" w:rsidP="00857086"/>
        <w:p w:rsidR="0055341C" w:rsidRDefault="005F3F90" w:rsidP="00857086">
          <w:r w:rsidRPr="00857086">
            <w:t>This d</w:t>
          </w:r>
          <w:r w:rsidRPr="00857086">
            <w:t>iscount will be comparable to the discount typically received by receiving care from an in-network provider without the restrictions that accompany them.</w:t>
          </w:r>
        </w:p>
        <w:p w:rsidR="0055341C" w:rsidRDefault="005F3F90" w:rsidP="00857086"/>
        <w:p w:rsidR="00000000" w:rsidRDefault="005F3F90">
          <w:pPr>
            <w:pStyle w:val="186F04127B4D4EBDA2CEF9064B522140"/>
          </w:pPr>
          <w:r w:rsidRPr="00857086">
            <w:t xml:space="preserve">If you have questions, please do not hesitate to contact us. We appreciate you trusting us with your </w:t>
          </w:r>
          <w:r w:rsidRPr="00857086">
            <w:t xml:space="preserve">health-care needs in the past and we look forward to continuing to help you for many years to come. </w:t>
          </w:r>
        </w:p>
      </w:docPartBody>
    </w:docPart>
    <w:docPart>
      <w:docPartPr>
        <w:name w:val="E921EEB2F06D495AB59EF6F800803399"/>
        <w:category>
          <w:name w:val="General"/>
          <w:gallery w:val="placeholder"/>
        </w:category>
        <w:types>
          <w:type w:val="bbPlcHdr"/>
        </w:types>
        <w:behaviors>
          <w:behavior w:val="content"/>
        </w:behaviors>
        <w:guid w:val="{BCFF190F-4CA1-4530-81FD-E03C6430958F}"/>
      </w:docPartPr>
      <w:docPartBody>
        <w:p w:rsidR="00000000" w:rsidRDefault="005F3F90">
          <w:pPr>
            <w:pStyle w:val="E921EEB2F06D495AB59EF6F800803399"/>
          </w:pPr>
          <w:r w:rsidRPr="00857086">
            <w:t>Sincerely,</w:t>
          </w:r>
        </w:p>
      </w:docPartBody>
    </w:docPart>
    <w:docPart>
      <w:docPartPr>
        <w:name w:val="9FA65F511BDA4E73BE50CB1A63787489"/>
        <w:category>
          <w:name w:val="General"/>
          <w:gallery w:val="placeholder"/>
        </w:category>
        <w:types>
          <w:type w:val="bbPlcHdr"/>
        </w:types>
        <w:behaviors>
          <w:behavior w:val="content"/>
        </w:behaviors>
        <w:guid w:val="{30643818-47D3-45A9-AA8F-3604AE18A50C}"/>
      </w:docPartPr>
      <w:docPartBody>
        <w:p w:rsidR="00000000" w:rsidRDefault="005F3F90">
          <w:pPr>
            <w:pStyle w:val="9FA65F511BDA4E73BE50CB1A63787489"/>
          </w:pPr>
          <w:r w:rsidRPr="00265218">
            <w:t>[Insert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F90"/>
    <w:rsid w:val="005F3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8AA102AA94462382D5B601D875BDD9">
    <w:name w:val="578AA102AA94462382D5B601D875BDD9"/>
  </w:style>
  <w:style w:type="paragraph" w:customStyle="1" w:styleId="1BF2BEB9B4B24A92A29E73BD5D9C826E">
    <w:name w:val="1BF2BEB9B4B24A92A29E73BD5D9C826E"/>
  </w:style>
  <w:style w:type="paragraph" w:customStyle="1" w:styleId="186F04127B4D4EBDA2CEF9064B522140">
    <w:name w:val="186F04127B4D4EBDA2CEF9064B522140"/>
  </w:style>
  <w:style w:type="paragraph" w:customStyle="1" w:styleId="E921EEB2F06D495AB59EF6F800803399">
    <w:name w:val="E921EEB2F06D495AB59EF6F800803399"/>
  </w:style>
  <w:style w:type="paragraph" w:customStyle="1" w:styleId="9FA65F511BDA4E73BE50CB1A63787489">
    <w:name w:val="9FA65F511BDA4E73BE50CB1A63787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962EE-3047-47F6-AFFE-8CD64155EAE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779494B-2610-4598-A5EF-A33C2E008F72}">
  <ds:schemaRefs>
    <ds:schemaRef ds:uri="http://schemas.microsoft.com/sharepoint/v3/contenttype/forms"/>
  </ds:schemaRefs>
</ds:datastoreItem>
</file>

<file path=customXml/itemProps3.xml><?xml version="1.0" encoding="utf-8"?>
<ds:datastoreItem xmlns:ds="http://schemas.openxmlformats.org/officeDocument/2006/customXml" ds:itemID="{AEC53331-0147-42D9-84A4-2777726BB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AE122-7F86-410F-9109-2420E70B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Insurance termination letter healthcare</Template>
  <TotalTime>0</TotalTime>
  <Pages>2</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MyExcelOnline</dc:creator>
  <cp:keywords/>
  <dc:description/>
  <cp:lastModifiedBy/>
  <cp:revision>1</cp:revision>
  <dcterms:created xsi:type="dcterms:W3CDTF">2022-02-17T10:14:00Z</dcterms:created>
  <dcterms:modified xsi:type="dcterms:W3CDTF">2022-02-17T10:16:00Z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