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537818"/>
        <w:docPartObj>
          <w:docPartGallery w:val="Cover Pages"/>
          <w:docPartUnique/>
        </w:docPartObj>
      </w:sdtPr>
      <w:sdtContent>
        <w:p w14:paraId="779A2E1F" w14:textId="4F9419A3" w:rsidR="00A0393F" w:rsidRDefault="00A0393F">
          <w:pPr>
            <w:ind w:left="0" w:right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7FABB7" wp14:editId="0FEB7B4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333A56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13"/>
                                  <w:gridCol w:w="3068"/>
                                </w:tblGrid>
                                <w:tr w:rsidR="00A0393F" w14:paraId="25CF28F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1A77A85" w14:textId="34E0EB90" w:rsidR="00A0393F" w:rsidRDefault="007647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68E5E1C" wp14:editId="7D401B9D">
                                            <wp:extent cx="2904363" cy="3771900"/>
                                            <wp:effectExtent l="0" t="0" r="0" b="0"/>
                                            <wp:docPr id="11" name="Picture 11" descr="Unscheduled treatment letter healthcar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Unscheduled treatment letter healthcar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908859" cy="377773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1141BCF" w14:textId="5B538192" w:rsidR="00A0393F" w:rsidRDefault="00A0393F" w:rsidP="00A0393F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A0393F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Unscheduled treatment letter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B7B7F5B" w14:textId="5C6C0947" w:rsidR="00A0393F" w:rsidRDefault="00A0393F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774B0BA" w14:textId="77777777" w:rsidR="00764725" w:rsidRPr="00764725" w:rsidRDefault="00764725" w:rsidP="00764725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64725"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02ACC536" w14:textId="77777777" w:rsidR="00764725" w:rsidRPr="00764725" w:rsidRDefault="00764725" w:rsidP="00764725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91662D6" w14:textId="77777777" w:rsidR="00764725" w:rsidRPr="00764725" w:rsidRDefault="00764725" w:rsidP="0076472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64725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764725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2ADA8AC1" w14:textId="77777777" w:rsidR="00764725" w:rsidRPr="00764725" w:rsidRDefault="00764725" w:rsidP="0076472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  <w:u w:val="single"/>
                                        </w:rPr>
                                      </w:pPr>
                                      <w:r w:rsidRPr="00764725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764725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1D09E4E2" w14:textId="77777777" w:rsidR="00764725" w:rsidRPr="00764725" w:rsidRDefault="00764725" w:rsidP="0076472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64725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Excel Podcast: </w:t>
                                      </w:r>
                                      <w:hyperlink r:id="rId14" w:history="1">
                                        <w:r w:rsidRPr="00764725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1F9E729E" w14:textId="77777777" w:rsidR="00764725" w:rsidRPr="00764725" w:rsidRDefault="00764725" w:rsidP="00764725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1C9FD9F0" w14:textId="77777777" w:rsidR="00764725" w:rsidRPr="00764725" w:rsidRDefault="00764725" w:rsidP="00764725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64725"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MyExcelOnline     </w:t>
                                      </w:r>
                                    </w:p>
                                    <w:p w14:paraId="0CC96909" w14:textId="29095E55" w:rsidR="00A0393F" w:rsidRDefault="00A0393F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1763ED31" w14:textId="77777777" w:rsidR="00A0393F" w:rsidRDefault="00A0393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F7FABB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333A56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13"/>
                            <w:gridCol w:w="3068"/>
                          </w:tblGrid>
                          <w:tr w:rsidR="00A0393F" w14:paraId="25CF28F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1A77A85" w14:textId="34E0EB90" w:rsidR="00A0393F" w:rsidRDefault="007647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8E5E1C" wp14:editId="7D401B9D">
                                      <wp:extent cx="2904363" cy="3771900"/>
                                      <wp:effectExtent l="0" t="0" r="0" b="0"/>
                                      <wp:docPr id="11" name="Picture 11" descr="Unscheduled treatment letter healthcar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Unscheduled treatment letter healthcar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08859" cy="37777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1141BCF" w14:textId="5B538192" w:rsidR="00A0393F" w:rsidRDefault="00A0393F" w:rsidP="00A0393F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A0393F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Unscheduled treatment letter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B7B7F5B" w14:textId="5C6C0947" w:rsidR="00A0393F" w:rsidRDefault="00A0393F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774B0BA" w14:textId="77777777" w:rsidR="00764725" w:rsidRPr="00764725" w:rsidRDefault="00764725" w:rsidP="00764725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764725"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>Learn More From Our Free Excel and Office Resources:</w:t>
                                </w:r>
                              </w:p>
                              <w:p w14:paraId="02ACC536" w14:textId="77777777" w:rsidR="00764725" w:rsidRPr="00764725" w:rsidRDefault="00764725" w:rsidP="00764725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91662D6" w14:textId="77777777" w:rsidR="00764725" w:rsidRPr="00764725" w:rsidRDefault="00764725" w:rsidP="0076472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764725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764725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2ADA8AC1" w14:textId="77777777" w:rsidR="00764725" w:rsidRPr="00764725" w:rsidRDefault="00764725" w:rsidP="0076472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  <w:u w:val="single"/>
                                  </w:rPr>
                                </w:pPr>
                                <w:r w:rsidRPr="00764725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764725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1D09E4E2" w14:textId="77777777" w:rsidR="00764725" w:rsidRPr="00764725" w:rsidRDefault="00764725" w:rsidP="0076472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764725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Excel Podcast: </w:t>
                                </w:r>
                                <w:hyperlink r:id="rId17" w:history="1">
                                  <w:r w:rsidRPr="00764725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1F9E729E" w14:textId="77777777" w:rsidR="00764725" w:rsidRPr="00764725" w:rsidRDefault="00764725" w:rsidP="00764725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C9FD9F0" w14:textId="77777777" w:rsidR="00764725" w:rsidRPr="00764725" w:rsidRDefault="00764725" w:rsidP="00764725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764725"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MyExcelOnline     </w:t>
                                </w:r>
                              </w:p>
                              <w:p w14:paraId="0CC96909" w14:textId="29095E55" w:rsidR="00A0393F" w:rsidRDefault="00A0393F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1763ED31" w14:textId="77777777" w:rsidR="00A0393F" w:rsidRDefault="00A0393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C5D3DBD" w14:textId="77777777" w:rsidR="00A0393F" w:rsidRDefault="00A0393F"/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766925" w14:paraId="397C4F18" w14:textId="77777777" w:rsidTr="00F37EA1">
        <w:trPr>
          <w:trHeight w:val="983"/>
        </w:trPr>
        <w:tc>
          <w:tcPr>
            <w:tcW w:w="171" w:type="pct"/>
          </w:tcPr>
          <w:p w14:paraId="01F02568" w14:textId="77777777" w:rsidR="00265218" w:rsidRPr="00766925" w:rsidRDefault="00265218" w:rsidP="00AE3FB7">
            <w:pPr>
              <w:pStyle w:val="Title"/>
            </w:pPr>
          </w:p>
        </w:tc>
        <w:sdt>
          <w:sdtPr>
            <w:id w:val="2015874465"/>
            <w:placeholder>
              <w:docPart w:val="89B7527606184553934105A836EA04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4D7A593" w14:textId="77777777" w:rsidR="00265218" w:rsidRPr="00766925" w:rsidRDefault="00B508AF" w:rsidP="00F37EA1">
                <w:pPr>
                  <w:pStyle w:val="Title"/>
                </w:pPr>
                <w:r w:rsidRPr="00766925">
                  <w:t>Unscheduled</w:t>
                </w:r>
                <w:r w:rsidRPr="00766925">
                  <w:br/>
                </w:r>
                <w:r w:rsidR="00766925" w:rsidRPr="00766925">
                  <w:t>Treatment Form</w:t>
                </w:r>
              </w:p>
            </w:tc>
          </w:sdtContent>
        </w:sdt>
        <w:tc>
          <w:tcPr>
            <w:tcW w:w="2405" w:type="pct"/>
          </w:tcPr>
          <w:p w14:paraId="0FF7EB59" w14:textId="77777777" w:rsidR="00265218" w:rsidRPr="00766925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350C71F3" w14:textId="77777777" w:rsidR="00265218" w:rsidRPr="00766925" w:rsidRDefault="00265218" w:rsidP="00AE3FB7">
            <w:pPr>
              <w:pStyle w:val="Title"/>
            </w:pPr>
          </w:p>
        </w:tc>
      </w:tr>
    </w:tbl>
    <w:p w14:paraId="70F3210F" w14:textId="77777777" w:rsidR="002F35E6" w:rsidRPr="00766925" w:rsidRDefault="002F35E6"/>
    <w:sdt>
      <w:sdtPr>
        <w:id w:val="1115952518"/>
        <w:placeholder>
          <w:docPart w:val="DF00713C6B9B4896A1125842455A097D"/>
        </w:placeholder>
        <w:temporary/>
        <w:showingPlcHdr/>
        <w15:appearance w15:val="hidden"/>
      </w:sdtPr>
      <w:sdtEndPr/>
      <w:sdtContent>
        <w:p w14:paraId="3A483862" w14:textId="77777777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</w:rPr>
            <w:t>Date</w:t>
          </w:r>
        </w:p>
      </w:sdtContent>
    </w:sdt>
    <w:p w14:paraId="7FA7CBDC" w14:textId="77777777" w:rsidR="00B508AF" w:rsidRPr="00766925" w:rsidRDefault="00B508AF"/>
    <w:sdt>
      <w:sdtPr>
        <w:id w:val="611165834"/>
        <w:placeholder>
          <w:docPart w:val="2AA1ADE898484F57B954FB586C98669F"/>
        </w:placeholder>
        <w:temporary/>
        <w:showingPlcHdr/>
        <w15:appearance w15:val="hidden"/>
      </w:sdtPr>
      <w:sdtEndPr/>
      <w:sdtContent>
        <w:p w14:paraId="6344A2F7" w14:textId="77777777" w:rsidR="00463B35" w:rsidRPr="00766925" w:rsidRDefault="00857086" w:rsidP="00857086">
          <w:pPr>
            <w:pStyle w:val="BlueBoldText"/>
          </w:pPr>
          <w:r w:rsidRPr="00766925">
            <w:t xml:space="preserve">Dear Patient, </w:t>
          </w:r>
        </w:p>
      </w:sdtContent>
    </w:sdt>
    <w:sdt>
      <w:sdtPr>
        <w:id w:val="17979116"/>
        <w:placeholder>
          <w:docPart w:val="F7D4CB3D68CC442AAFD1F241C2C0BA61"/>
        </w:placeholder>
        <w:temporary/>
        <w:showingPlcHdr/>
        <w15:appearance w15:val="hidden"/>
      </w:sdtPr>
      <w:sdtEndPr/>
      <w:sdtContent>
        <w:p w14:paraId="5B2CDB3C" w14:textId="77777777" w:rsidR="00766925" w:rsidRDefault="00B508AF" w:rsidP="00B508AF">
          <w:r w:rsidRPr="00766925">
            <w:t>At your last visit, Dr. ______</w:t>
          </w:r>
          <w:r w:rsidR="00766925">
            <w:t>______</w:t>
          </w:r>
          <w:r w:rsidRPr="00766925">
            <w:t>_</w:t>
          </w:r>
          <w:r w:rsidR="00766925">
            <w:t xml:space="preserve"> </w:t>
          </w:r>
          <w:r w:rsidRPr="00766925">
            <w:t xml:space="preserve">diagnosed treatment for you. Your health is our concern, and our goal is to provide you with the highest quality care. </w:t>
          </w:r>
        </w:p>
        <w:p w14:paraId="62E37026" w14:textId="77777777" w:rsidR="00766925" w:rsidRDefault="00766925" w:rsidP="00B508AF"/>
        <w:p w14:paraId="4A525C76" w14:textId="77777777" w:rsidR="00B508AF" w:rsidRPr="00766925" w:rsidRDefault="00B508AF" w:rsidP="00B508AF">
          <w:r w:rsidRPr="00766925">
            <w:t xml:space="preserve">If you have any questions or concerns about your treatment and insurance coverage, please call or email our office. Dr. </w:t>
          </w:r>
          <w:r w:rsidR="00766925" w:rsidRPr="00766925">
            <w:t>_____________</w:t>
          </w:r>
          <w:r w:rsidR="00766925">
            <w:t xml:space="preserve"> </w:t>
          </w:r>
          <w:r w:rsidRPr="00766925">
            <w:t>would be happy to review everything with you.</w:t>
          </w:r>
        </w:p>
        <w:p w14:paraId="54B201F8" w14:textId="77777777" w:rsidR="00B508AF" w:rsidRPr="00766925" w:rsidRDefault="00B508AF" w:rsidP="00B508AF"/>
        <w:p w14:paraId="4C025E89" w14:textId="77777777" w:rsidR="00766925" w:rsidRDefault="00B508AF" w:rsidP="00B508AF">
          <w:r w:rsidRPr="00766925">
            <w:t xml:space="preserve">Please call </w:t>
          </w:r>
          <w:r w:rsidR="00766925">
            <w:t>the office</w:t>
          </w:r>
          <w:r w:rsidRPr="00766925">
            <w:t xml:space="preserve"> at your earliest convenience to schedule an appointment or to answer any other questions that you may have. </w:t>
          </w:r>
        </w:p>
        <w:p w14:paraId="11F186A3" w14:textId="77777777" w:rsidR="00766925" w:rsidRDefault="00766925" w:rsidP="00B508AF"/>
        <w:p w14:paraId="79C6DF06" w14:textId="77777777" w:rsidR="00857086" w:rsidRPr="00766925" w:rsidRDefault="00766925" w:rsidP="00B508AF">
          <w:r>
            <w:t>We</w:t>
          </w:r>
          <w:r w:rsidR="00B508AF" w:rsidRPr="00766925">
            <w:t xml:space="preserve"> look forward to speaking to you</w:t>
          </w:r>
          <w:r>
            <w:t xml:space="preserve"> and seeing you</w:t>
          </w:r>
          <w:r w:rsidR="00B508AF" w:rsidRPr="00766925">
            <w:t xml:space="preserve"> soon.</w:t>
          </w:r>
        </w:p>
      </w:sdtContent>
    </w:sdt>
    <w:p w14:paraId="5D66D1C7" w14:textId="77777777" w:rsidR="00B508AF" w:rsidRPr="00766925" w:rsidRDefault="00B508AF" w:rsidP="00B508AF"/>
    <w:sdt>
      <w:sdtPr>
        <w:id w:val="-1580360757"/>
        <w:placeholder>
          <w:docPart w:val="5CC4BB839A2E4F699786D3C5D6CCFF91"/>
        </w:placeholder>
        <w:temporary/>
        <w:showingPlcHdr/>
        <w15:appearance w15:val="hidden"/>
      </w:sdtPr>
      <w:sdtEndPr/>
      <w:sdtContent>
        <w:p w14:paraId="4C8AAF03" w14:textId="77777777" w:rsidR="00857086" w:rsidRPr="00766925" w:rsidRDefault="00B508AF" w:rsidP="00857086">
          <w:pPr>
            <w:pStyle w:val="BlueBoldText"/>
          </w:pPr>
          <w:r w:rsidRPr="00766925">
            <w:t>Warmest regards,</w:t>
          </w:r>
        </w:p>
      </w:sdtContent>
    </w:sdt>
    <w:sdt>
      <w:sdtPr>
        <w:id w:val="-918634587"/>
        <w:placeholder>
          <w:docPart w:val="C2BFFB3E93DC40B8B0D5E6DE86B2EFF3"/>
        </w:placeholder>
        <w:temporary/>
        <w:showingPlcHdr/>
        <w15:appearance w15:val="hidden"/>
        <w:text/>
      </w:sdtPr>
      <w:sdtEndPr/>
      <w:sdtContent>
        <w:p w14:paraId="7F68D942" w14:textId="77777777" w:rsidR="00857086" w:rsidRPr="00766925" w:rsidRDefault="00B508AF" w:rsidP="00857086">
          <w:pPr>
            <w:pStyle w:val="BlueBoldText"/>
          </w:pPr>
          <w:r w:rsidRPr="00766925">
            <w:t>Staff Name</w:t>
          </w:r>
        </w:p>
      </w:sdtContent>
    </w:sdt>
    <w:sdt>
      <w:sdtPr>
        <w:id w:val="-423109732"/>
        <w:placeholder>
          <w:docPart w:val="71B73DC84DE54B938275DF533E5A792B"/>
        </w:placeholder>
        <w:temporary/>
        <w:showingPlcHdr/>
        <w15:appearance w15:val="hidden"/>
      </w:sdtPr>
      <w:sdtEndPr/>
      <w:sdtContent>
        <w:p w14:paraId="7463AAA4" w14:textId="77777777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</w:rPr>
            <w:t>Doctor Name</w:t>
          </w:r>
        </w:p>
      </w:sdtContent>
    </w:sdt>
    <w:sdt>
      <w:sdtPr>
        <w:id w:val="-28950489"/>
        <w:placeholder>
          <w:docPart w:val="188F467B1FD243B7967525FBFE5B4A2B"/>
        </w:placeholder>
        <w:temporary/>
        <w:showingPlcHdr/>
        <w15:appearance w15:val="hidden"/>
      </w:sdtPr>
      <w:sdtEndPr/>
      <w:sdtContent>
        <w:p w14:paraId="2E96448C" w14:textId="77777777" w:rsidR="00B508AF" w:rsidRPr="00766925" w:rsidRDefault="00B508AF" w:rsidP="00B508AF">
          <w:pPr>
            <w:pStyle w:val="BlueText"/>
          </w:pPr>
          <w:r w:rsidRPr="00766925">
            <w:t>Email address:</w:t>
          </w:r>
        </w:p>
      </w:sdtContent>
    </w:sdt>
    <w:sectPr w:rsidR="00B508AF" w:rsidRPr="00766925" w:rsidSect="00A0393F">
      <w:headerReference w:type="default" r:id="rId18"/>
      <w:footerReference w:type="default" r:id="rId19"/>
      <w:pgSz w:w="12240" w:h="15840" w:code="1"/>
      <w:pgMar w:top="1729" w:right="720" w:bottom="1729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737D4" w14:textId="77777777" w:rsidR="001905CA" w:rsidRDefault="001905CA" w:rsidP="00BC1B68">
      <w:r>
        <w:separator/>
      </w:r>
    </w:p>
  </w:endnote>
  <w:endnote w:type="continuationSeparator" w:id="0">
    <w:p w14:paraId="5E0E9778" w14:textId="77777777" w:rsidR="001905CA" w:rsidRDefault="001905CA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2F35E6" w:rsidRPr="00766925" w14:paraId="507B6196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3C118A80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727B791" wp14:editId="49BA1E93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1ECCC8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7FB1657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433D2A2" wp14:editId="53245389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5A2BD1D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694AB45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3A5A1EF" wp14:editId="74422EA1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F3F2194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3F6D6E30" w14:textId="77777777" w:rsidTr="002D3842">
      <w:tc>
        <w:tcPr>
          <w:tcW w:w="3596" w:type="dxa"/>
          <w:shd w:val="clear" w:color="auto" w:fill="auto"/>
          <w:vAlign w:val="center"/>
        </w:tcPr>
        <w:p w14:paraId="285BAA6F" w14:textId="77777777" w:rsidR="002F35E6" w:rsidRPr="00766925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FA6303A" w14:textId="77777777" w:rsidR="002F35E6" w:rsidRPr="00766925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594FAFD" w14:textId="77777777" w:rsidR="002F35E6" w:rsidRPr="00766925" w:rsidRDefault="002F35E6" w:rsidP="00E53AFF">
          <w:pPr>
            <w:pStyle w:val="Contacts"/>
          </w:pPr>
        </w:p>
      </w:tc>
    </w:tr>
    <w:tr w:rsidR="00AE3FB7" w:rsidRPr="00766925" w14:paraId="6C4F9D9E" w14:textId="77777777" w:rsidTr="002D3842">
      <w:tc>
        <w:tcPr>
          <w:tcW w:w="3596" w:type="dxa"/>
          <w:shd w:val="clear" w:color="auto" w:fill="auto"/>
          <w:vAlign w:val="center"/>
        </w:tcPr>
        <w:p w14:paraId="6428FCB4" w14:textId="77777777" w:rsidR="00AE3FB7" w:rsidRPr="00766925" w:rsidRDefault="001905CA" w:rsidP="00766925">
          <w:pPr>
            <w:pStyle w:val="Contacts"/>
          </w:pPr>
          <w:sdt>
            <w:sdtPr>
              <w:id w:val="1560667362"/>
              <w:placeholder>
                <w:docPart w:val="C2BFFB3E93DC40B8B0D5E6DE86B2EFF3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t>[OFFICE ADDRESS]</w:t>
              </w:r>
            </w:sdtContent>
          </w:sdt>
        </w:p>
      </w:tc>
      <w:sdt>
        <w:sdtPr>
          <w:id w:val="-496103217"/>
          <w:placeholder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13737A5B" w14:textId="77777777" w:rsidR="00AE3FB7" w:rsidRPr="00766925" w:rsidRDefault="00766925" w:rsidP="00766925">
              <w:pPr>
                <w:pStyle w:val="Contacts"/>
              </w:pPr>
              <w:r w:rsidRPr="00766925">
                <w:t>[PHONE NUMBER]</w:t>
              </w:r>
            </w:p>
          </w:tc>
        </w:sdtContent>
      </w:sdt>
      <w:sdt>
        <w:sdtPr>
          <w:id w:val="-2067785086"/>
          <w:placeholder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029BD4A" w14:textId="77777777" w:rsidR="00AE3FB7" w:rsidRPr="00766925" w:rsidRDefault="00766925" w:rsidP="00766925">
              <w:pPr>
                <w:pStyle w:val="Contacts"/>
              </w:pPr>
              <w:r w:rsidRPr="00766925">
                <w:t>[EMAIL]</w:t>
              </w:r>
            </w:p>
          </w:tc>
        </w:sdtContent>
      </w:sdt>
    </w:tr>
  </w:tbl>
  <w:p w14:paraId="455E9927" w14:textId="77777777" w:rsidR="00AE3FB7" w:rsidRPr="00766925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CF739" w14:textId="77777777" w:rsidR="001905CA" w:rsidRDefault="001905CA" w:rsidP="00BC1B68">
      <w:r>
        <w:separator/>
      </w:r>
    </w:p>
  </w:footnote>
  <w:footnote w:type="continuationSeparator" w:id="0">
    <w:p w14:paraId="77B73C21" w14:textId="77777777" w:rsidR="001905CA" w:rsidRDefault="001905CA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3EC8" w14:textId="77777777" w:rsidR="00BC1B68" w:rsidRDefault="00582ACB" w:rsidP="00582ACB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3502D0B4" wp14:editId="480D58D0">
              <wp:extent cx="1977390" cy="391245"/>
              <wp:effectExtent l="0" t="0" r="3810" b="8890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90" cy="39124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3E95432D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95,195623;988695,195623;988695,195623;988695,195623" o:connectangles="0,90,180,270"/>
              <w10:anchorlock/>
            </v:shape>
          </w:pict>
        </mc:Fallback>
      </mc:AlternateContent>
    </w:r>
    <w:r w:rsidR="00B508AF"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3151215" wp14:editId="1A638666">
              <wp:simplePos x="0" y="0"/>
              <wp:positionH relativeFrom="column">
                <wp:posOffset>0</wp:posOffset>
              </wp:positionH>
              <wp:positionV relativeFrom="paragraph">
                <wp:posOffset>-1273175</wp:posOffset>
              </wp:positionV>
              <wp:extent cx="6858000" cy="10872694"/>
              <wp:effectExtent l="0" t="0" r="0" b="508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72694"/>
                        <a:chOff x="0" y="0"/>
                        <a:chExt cx="6858000" cy="1087269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0FCB6A8" id="Group 10" o:spid="_x0000_s1026" alt="&quot;&quot;" style="position:absolute;margin-left:0;margin-top:-100.25pt;width:540pt;height:856.1pt;z-index:-251646464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">
              <v:rect id="Rectangle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Background Image" cropbottom="32544f"/>
              </v:shape>
              <v:shape id="Round Same Side Corner Rectangle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angle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Shape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415A7CC8"/>
    <w:lvl w:ilvl="0" w:tplc="6B088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8A8A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3F"/>
    <w:rsid w:val="00037281"/>
    <w:rsid w:val="000A4783"/>
    <w:rsid w:val="000F7CE7"/>
    <w:rsid w:val="00110721"/>
    <w:rsid w:val="001257F0"/>
    <w:rsid w:val="00150904"/>
    <w:rsid w:val="001905CA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D124E"/>
    <w:rsid w:val="00663EB4"/>
    <w:rsid w:val="0070521C"/>
    <w:rsid w:val="0071089C"/>
    <w:rsid w:val="00763E3A"/>
    <w:rsid w:val="00764725"/>
    <w:rsid w:val="00766925"/>
    <w:rsid w:val="007B52D2"/>
    <w:rsid w:val="007C1F7D"/>
    <w:rsid w:val="007D38AB"/>
    <w:rsid w:val="00857086"/>
    <w:rsid w:val="008D3EE1"/>
    <w:rsid w:val="00951F0A"/>
    <w:rsid w:val="009963B2"/>
    <w:rsid w:val="009C3156"/>
    <w:rsid w:val="00A0393F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A"/>
    <w:rsid w:val="00E53AFF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8AB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 w:val="0"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NoSpacing">
    <w:name w:val="No Spacing"/>
    <w:link w:val="NoSpacingChar"/>
    <w:uiPriority w:val="1"/>
    <w:qFormat/>
    <w:rsid w:val="00A0393F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0393F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64725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Unscheduled%20treatment%20letter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B7527606184553934105A836EA0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B8B1A-0004-47CA-9D3C-198008F4E25F}"/>
      </w:docPartPr>
      <w:docPartBody>
        <w:p w:rsidR="00000000" w:rsidRDefault="00D72592">
          <w:pPr>
            <w:pStyle w:val="89B7527606184553934105A836EA04F5"/>
          </w:pPr>
          <w:r w:rsidRPr="00766925">
            <w:t>Unscheduled</w:t>
          </w:r>
          <w:r w:rsidRPr="00766925">
            <w:br/>
          </w:r>
          <w:r w:rsidRPr="00766925">
            <w:t>Treatment Form</w:t>
          </w:r>
        </w:p>
      </w:docPartBody>
    </w:docPart>
    <w:docPart>
      <w:docPartPr>
        <w:name w:val="DF00713C6B9B4896A1125842455A0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D73AE-06DB-4262-9E38-35242ACD984E}"/>
      </w:docPartPr>
      <w:docPartBody>
        <w:p w:rsidR="00000000" w:rsidRDefault="00D72592">
          <w:pPr>
            <w:pStyle w:val="DF00713C6B9B4896A1125842455A097D"/>
          </w:pPr>
          <w:r w:rsidRPr="00766925">
            <w:rPr>
              <w:rStyle w:val="PlaceholderText"/>
              <w:color w:val="44546A" w:themeColor="text2"/>
            </w:rPr>
            <w:t>Date</w:t>
          </w:r>
        </w:p>
      </w:docPartBody>
    </w:docPart>
    <w:docPart>
      <w:docPartPr>
        <w:name w:val="2AA1ADE898484F57B954FB586C986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90A37-A264-4B8B-AEAC-B0D853E1F83F}"/>
      </w:docPartPr>
      <w:docPartBody>
        <w:p w:rsidR="00000000" w:rsidRDefault="00D72592">
          <w:pPr>
            <w:pStyle w:val="2AA1ADE898484F57B954FB586C98669F"/>
          </w:pPr>
          <w:r w:rsidRPr="00766925">
            <w:t xml:space="preserve">Dear Patient, </w:t>
          </w:r>
        </w:p>
      </w:docPartBody>
    </w:docPart>
    <w:docPart>
      <w:docPartPr>
        <w:name w:val="F7D4CB3D68CC442AAFD1F241C2C0B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DD28-C0D9-484F-B4E7-BADCB6D2560E}"/>
      </w:docPartPr>
      <w:docPartBody>
        <w:p w:rsidR="00935042" w:rsidRDefault="00D72592" w:rsidP="00B508AF">
          <w:r w:rsidRPr="00766925">
            <w:t>At your last visit, Dr. ______</w:t>
          </w:r>
          <w:r>
            <w:t>______</w:t>
          </w:r>
          <w:r w:rsidRPr="00766925">
            <w:t>_</w:t>
          </w:r>
          <w:r>
            <w:t xml:space="preserve"> </w:t>
          </w:r>
          <w:r w:rsidRPr="00766925">
            <w:t xml:space="preserve">diagnosed treatment for you. Your health is our concern, and our goal is to provide you with the highest quality care. </w:t>
          </w:r>
        </w:p>
        <w:p w:rsidR="00935042" w:rsidRDefault="00D72592" w:rsidP="00B508AF"/>
        <w:p w:rsidR="00935042" w:rsidRPr="00766925" w:rsidRDefault="00D72592" w:rsidP="00B508AF">
          <w:r w:rsidRPr="00766925">
            <w:t xml:space="preserve">If you have any questions or concerns about your treatment and insurance coverage, please call or email our office. Dr. </w:t>
          </w:r>
          <w:r w:rsidRPr="00766925">
            <w:t>_____________</w:t>
          </w:r>
          <w:r>
            <w:t xml:space="preserve"> </w:t>
          </w:r>
          <w:r w:rsidRPr="00766925">
            <w:t>w</w:t>
          </w:r>
          <w:r w:rsidRPr="00766925">
            <w:t>ould be happy to review everything with you.</w:t>
          </w:r>
        </w:p>
        <w:p w:rsidR="00935042" w:rsidRPr="00766925" w:rsidRDefault="00D72592" w:rsidP="00B508AF"/>
        <w:p w:rsidR="00935042" w:rsidRDefault="00D72592" w:rsidP="00B508AF">
          <w:r w:rsidRPr="00766925">
            <w:t xml:space="preserve">Please call </w:t>
          </w:r>
          <w:r>
            <w:t>the office</w:t>
          </w:r>
          <w:r w:rsidRPr="00766925">
            <w:t xml:space="preserve"> at your earliest convenience to schedule an appointment or to answer any other questions that you may have. </w:t>
          </w:r>
        </w:p>
        <w:p w:rsidR="00935042" w:rsidRDefault="00D72592" w:rsidP="00B508AF"/>
        <w:p w:rsidR="00000000" w:rsidRDefault="00D72592">
          <w:pPr>
            <w:pStyle w:val="F7D4CB3D68CC442AAFD1F241C2C0BA61"/>
          </w:pPr>
          <w:r>
            <w:t>We</w:t>
          </w:r>
          <w:r w:rsidRPr="00766925">
            <w:t xml:space="preserve"> look forward to speaking to you</w:t>
          </w:r>
          <w:r>
            <w:t xml:space="preserve"> and seeing you</w:t>
          </w:r>
          <w:r w:rsidRPr="00766925">
            <w:t xml:space="preserve"> soon.</w:t>
          </w:r>
        </w:p>
      </w:docPartBody>
    </w:docPart>
    <w:docPart>
      <w:docPartPr>
        <w:name w:val="5CC4BB839A2E4F699786D3C5D6CCF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91844-62A8-4030-982F-A5C96FDEA3FC}"/>
      </w:docPartPr>
      <w:docPartBody>
        <w:p w:rsidR="00000000" w:rsidRDefault="00D72592">
          <w:pPr>
            <w:pStyle w:val="5CC4BB839A2E4F699786D3C5D6CCFF91"/>
          </w:pPr>
          <w:r w:rsidRPr="00766925">
            <w:t>Warmest regards,</w:t>
          </w:r>
        </w:p>
      </w:docPartBody>
    </w:docPart>
    <w:docPart>
      <w:docPartPr>
        <w:name w:val="C2BFFB3E93DC40B8B0D5E6DE86B2E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9FBE2-11B9-4A76-9DCC-6E322D258148}"/>
      </w:docPartPr>
      <w:docPartBody>
        <w:p w:rsidR="00000000" w:rsidRDefault="00D72592">
          <w:pPr>
            <w:pStyle w:val="C2BFFB3E93DC40B8B0D5E6DE86B2EFF3"/>
          </w:pPr>
          <w:r w:rsidRPr="00766925">
            <w:t>Staff Name</w:t>
          </w:r>
        </w:p>
      </w:docPartBody>
    </w:docPart>
    <w:docPart>
      <w:docPartPr>
        <w:name w:val="71B73DC84DE54B938275DF533E5A7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0246A-E62F-4E2E-9082-3819DCAEDBFE}"/>
      </w:docPartPr>
      <w:docPartBody>
        <w:p w:rsidR="00000000" w:rsidRDefault="00D72592">
          <w:pPr>
            <w:pStyle w:val="71B73DC84DE54B938275DF533E5A792B"/>
          </w:pPr>
          <w:r w:rsidRPr="00766925">
            <w:rPr>
              <w:rStyle w:val="PlaceholderText"/>
              <w:color w:val="44546A" w:themeColor="text2"/>
            </w:rPr>
            <w:t>Doctor Name</w:t>
          </w:r>
        </w:p>
      </w:docPartBody>
    </w:docPart>
    <w:docPart>
      <w:docPartPr>
        <w:name w:val="188F467B1FD243B7967525FBFE5B4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C9249-31CA-4138-9B2E-F3E6BE6447F9}"/>
      </w:docPartPr>
      <w:docPartBody>
        <w:p w:rsidR="00000000" w:rsidRDefault="00D72592">
          <w:pPr>
            <w:pStyle w:val="188F467B1FD243B7967525FBFE5B4A2B"/>
          </w:pPr>
          <w:r w:rsidRPr="00766925">
            <w:t>Email address: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592"/>
    <w:rsid w:val="00D7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B7527606184553934105A836EA04F5">
    <w:name w:val="89B7527606184553934105A836EA04F5"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DF00713C6B9B4896A1125842455A097D">
    <w:name w:val="DF00713C6B9B4896A1125842455A097D"/>
  </w:style>
  <w:style w:type="paragraph" w:customStyle="1" w:styleId="2AA1ADE898484F57B954FB586C98669F">
    <w:name w:val="2AA1ADE898484F57B954FB586C98669F"/>
  </w:style>
  <w:style w:type="paragraph" w:customStyle="1" w:styleId="F7D4CB3D68CC442AAFD1F241C2C0BA61">
    <w:name w:val="F7D4CB3D68CC442AAFD1F241C2C0BA61"/>
  </w:style>
  <w:style w:type="paragraph" w:customStyle="1" w:styleId="5CC4BB839A2E4F699786D3C5D6CCFF91">
    <w:name w:val="5CC4BB839A2E4F699786D3C5D6CCFF91"/>
  </w:style>
  <w:style w:type="paragraph" w:customStyle="1" w:styleId="C2BFFB3E93DC40B8B0D5E6DE86B2EFF3">
    <w:name w:val="C2BFFB3E93DC40B8B0D5E6DE86B2EFF3"/>
  </w:style>
  <w:style w:type="paragraph" w:customStyle="1" w:styleId="71B73DC84DE54B938275DF533E5A792B">
    <w:name w:val="71B73DC84DE54B938275DF533E5A792B"/>
  </w:style>
  <w:style w:type="paragraph" w:customStyle="1" w:styleId="188F467B1FD243B7967525FBFE5B4A2B">
    <w:name w:val="188F467B1FD243B7967525FBFE5B4A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3972B3-84B1-4F57-8C56-A4B13FC6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Unscheduled treatment letter healthcare</Template>
  <TotalTime>0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MyExcelOnline</dc:creator>
  <cp:keywords/>
  <dc:description/>
  <cp:lastModifiedBy/>
  <cp:revision>1</cp:revision>
  <dcterms:created xsi:type="dcterms:W3CDTF">2022-02-17T10:17:00Z</dcterms:created>
  <dcterms:modified xsi:type="dcterms:W3CDTF">2022-02-17T10:18:00Z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